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1AF37" w14:textId="2A4456C4" w:rsidR="006864C7" w:rsidRPr="007D2135" w:rsidRDefault="00154C68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  <w:r w:rsidRPr="007C3899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Presseinformatio</w:t>
      </w:r>
      <w:r w:rsidR="001E5618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n</w:t>
      </w:r>
    </w:p>
    <w:p w14:paraId="5627F0BA" w14:textId="41E83905" w:rsidR="00D7686F" w:rsidRDefault="00A8187B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 w:cs="Arial"/>
          <w:noProof/>
          <w:color w:val="003978"/>
          <w:sz w:val="6"/>
          <w:szCs w:val="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DB50DF" wp14:editId="3FD620EE">
                <wp:simplePos x="0" y="0"/>
                <wp:positionH relativeFrom="column">
                  <wp:posOffset>-20320</wp:posOffset>
                </wp:positionH>
                <wp:positionV relativeFrom="paragraph">
                  <wp:posOffset>233045</wp:posOffset>
                </wp:positionV>
                <wp:extent cx="5734595" cy="681318"/>
                <wp:effectExtent l="0" t="0" r="6350" b="508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595" cy="681318"/>
                        </a:xfrm>
                        <a:prstGeom prst="rect">
                          <a:avLst/>
                        </a:prstGeom>
                        <a:solidFill>
                          <a:srgbClr val="F08D6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7B16AD" w14:textId="716B828F" w:rsidR="00BD26D1" w:rsidRPr="00C83B3E" w:rsidRDefault="00940D25">
                            <w:pP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Neue</w:t>
                            </w:r>
                            <w:r w:rsidR="0038473C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freistehende </w:t>
                            </w:r>
                            <w: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Kühl-Gefrierkombinationen </w:t>
                            </w:r>
                            <w:r w:rsidR="0038473C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von </w:t>
                            </w:r>
                            <w:proofErr w:type="spellStart"/>
                            <w:r w:rsidR="0038473C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Constructa</w:t>
                            </w:r>
                            <w:proofErr w:type="spellEnd"/>
                          </w:p>
                          <w:p w14:paraId="5A21B9F8" w14:textId="251391F9" w:rsidR="006864C7" w:rsidRPr="000463FA" w:rsidRDefault="00D144CF">
                            <w:pP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>JETZT KOMMT DIE GROSSE FRISCHE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5DB50DF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-1.6pt;margin-top:18.35pt;width:451.55pt;height:5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" fillcolor="#f08d6e" stroked="f" strokeweight=".5pt">
                <v:textbox>
                  <w:txbxContent>
                    <w:p w14:paraId="317B16AD" w14:textId="716B828F" w:rsidR="00BD26D1" w:rsidRPr="00C83B3E" w:rsidRDefault="00940D25">
                      <w:pP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Neue</w:t>
                      </w:r>
                      <w:r w:rsidR="0038473C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 xml:space="preserve">, freistehende </w:t>
                      </w:r>
                      <w: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 xml:space="preserve">Kühl-Gefrierkombinationen </w:t>
                      </w:r>
                      <w:r w:rsidR="0038473C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 xml:space="preserve">von </w:t>
                      </w:r>
                      <w:proofErr w:type="spellStart"/>
                      <w:r w:rsidR="0038473C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Constructa</w:t>
                      </w:r>
                      <w:proofErr w:type="spellEnd"/>
                    </w:p>
                    <w:p w14:paraId="5A21B9F8" w14:textId="251391F9" w:rsidR="006864C7" w:rsidRPr="000463FA" w:rsidRDefault="00D144CF">
                      <w:pP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>JETZT KOMMT DIE GROSSE FRISCHE</w:t>
                      </w:r>
                    </w:p>
                  </w:txbxContent>
                </v:textbox>
              </v:shape>
            </w:pict>
          </mc:Fallback>
        </mc:AlternateContent>
      </w:r>
    </w:p>
    <w:p w14:paraId="36566DE7" w14:textId="77777777" w:rsidR="00390209" w:rsidRDefault="00390209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30412ED4" w14:textId="77777777" w:rsidR="00E7436C" w:rsidRDefault="00E7436C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6C259C4F" w14:textId="77777777" w:rsidR="00E7436C" w:rsidRDefault="00E7436C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31C9EAFA" w14:textId="77777777" w:rsidR="00E7436C" w:rsidRDefault="00E7436C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487F4089" w14:textId="0422E4D2" w:rsidR="0094700F" w:rsidRPr="0094700F" w:rsidRDefault="001E0C00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„Platz für alles, was du brauchst“, </w:t>
      </w:r>
      <w:r w:rsidR="006860D2">
        <w:rPr>
          <w:rFonts w:ascii="Mont Book" w:hAnsi="Mont Book"/>
          <w:sz w:val="22"/>
          <w:szCs w:val="22"/>
        </w:rPr>
        <w:t>heißt es</w:t>
      </w:r>
      <w:r>
        <w:rPr>
          <w:rFonts w:ascii="Mont Book" w:hAnsi="Mont Book"/>
          <w:sz w:val="22"/>
          <w:szCs w:val="22"/>
        </w:rPr>
        <w:t xml:space="preserve"> </w:t>
      </w:r>
      <w:r w:rsidR="0038473C">
        <w:rPr>
          <w:rFonts w:ascii="Mont Book" w:hAnsi="Mont Book"/>
          <w:sz w:val="22"/>
          <w:szCs w:val="22"/>
        </w:rPr>
        <w:t xml:space="preserve">aktuell </w:t>
      </w:r>
      <w:r w:rsidR="006860D2">
        <w:rPr>
          <w:rFonts w:ascii="Mont Book" w:hAnsi="Mont Book"/>
          <w:sz w:val="22"/>
          <w:szCs w:val="22"/>
        </w:rPr>
        <w:t xml:space="preserve">bei </w:t>
      </w:r>
      <w:proofErr w:type="spellStart"/>
      <w:r w:rsidR="006860D2">
        <w:rPr>
          <w:rFonts w:ascii="Mont Book" w:hAnsi="Mont Book"/>
          <w:sz w:val="22"/>
          <w:szCs w:val="22"/>
        </w:rPr>
        <w:t>Constructa</w:t>
      </w:r>
      <w:proofErr w:type="spellEnd"/>
      <w:r w:rsidR="00A27816">
        <w:rPr>
          <w:rFonts w:ascii="Mont Book" w:hAnsi="Mont Book"/>
          <w:sz w:val="22"/>
          <w:szCs w:val="22"/>
        </w:rPr>
        <w:t xml:space="preserve"> </w:t>
      </w:r>
      <w:proofErr w:type="spellStart"/>
      <w:r w:rsidR="00BF236F">
        <w:rPr>
          <w:rFonts w:ascii="Mont Book" w:hAnsi="Mont Book"/>
          <w:sz w:val="22"/>
          <w:szCs w:val="22"/>
        </w:rPr>
        <w:t>e</w:t>
      </w:r>
      <w:r w:rsidR="00A27816">
        <w:rPr>
          <w:rFonts w:ascii="Mont Book" w:hAnsi="Mont Book"/>
          <w:sz w:val="22"/>
          <w:szCs w:val="22"/>
        </w:rPr>
        <w:t>nergy</w:t>
      </w:r>
      <w:proofErr w:type="spellEnd"/>
      <w:r>
        <w:rPr>
          <w:rFonts w:ascii="Mont Book" w:hAnsi="Mont Book"/>
          <w:sz w:val="22"/>
          <w:szCs w:val="22"/>
        </w:rPr>
        <w:t>. Mit zwei neuen,</w:t>
      </w:r>
      <w:r w:rsidR="0071729E">
        <w:rPr>
          <w:rFonts w:ascii="Mont Book" w:hAnsi="Mont Book"/>
          <w:sz w:val="22"/>
          <w:szCs w:val="22"/>
        </w:rPr>
        <w:t xml:space="preserve"> geräumigen </w:t>
      </w:r>
      <w:r>
        <w:rPr>
          <w:rFonts w:ascii="Mont Book" w:hAnsi="Mont Book"/>
          <w:sz w:val="22"/>
          <w:szCs w:val="22"/>
        </w:rPr>
        <w:t xml:space="preserve">Kühl-Gefrierkombinationen </w:t>
      </w:r>
      <w:r w:rsidR="00D144CF">
        <w:rPr>
          <w:rFonts w:ascii="Mont Book" w:hAnsi="Mont Book"/>
          <w:sz w:val="22"/>
          <w:szCs w:val="22"/>
        </w:rPr>
        <w:t xml:space="preserve">gehören </w:t>
      </w:r>
      <w:r w:rsidR="001B22BC">
        <w:rPr>
          <w:rFonts w:ascii="Mont Book" w:hAnsi="Mont Book"/>
          <w:sz w:val="22"/>
          <w:szCs w:val="22"/>
        </w:rPr>
        <w:t xml:space="preserve">Stauraum-Probleme </w:t>
      </w:r>
      <w:r w:rsidR="00D144CF">
        <w:rPr>
          <w:rFonts w:ascii="Mont Book" w:hAnsi="Mont Book"/>
          <w:sz w:val="22"/>
          <w:szCs w:val="22"/>
        </w:rPr>
        <w:t xml:space="preserve">der </w:t>
      </w:r>
      <w:r w:rsidR="001B22BC">
        <w:rPr>
          <w:rFonts w:ascii="Mont Book" w:hAnsi="Mont Book"/>
          <w:sz w:val="22"/>
          <w:szCs w:val="22"/>
        </w:rPr>
        <w:t>Vergangenheit</w:t>
      </w:r>
      <w:r w:rsidR="00D144CF">
        <w:rPr>
          <w:rFonts w:ascii="Mont Book" w:hAnsi="Mont Book"/>
          <w:sz w:val="22"/>
          <w:szCs w:val="22"/>
        </w:rPr>
        <w:t xml:space="preserve"> an</w:t>
      </w:r>
      <w:r w:rsidR="001B22BC">
        <w:rPr>
          <w:rFonts w:ascii="Mont Book" w:hAnsi="Mont Book"/>
          <w:sz w:val="22"/>
          <w:szCs w:val="22"/>
        </w:rPr>
        <w:t xml:space="preserve">. </w:t>
      </w:r>
      <w:r w:rsidR="00D144CF">
        <w:rPr>
          <w:rFonts w:ascii="Mont Book" w:hAnsi="Mont Book"/>
          <w:sz w:val="22"/>
          <w:szCs w:val="22"/>
        </w:rPr>
        <w:t xml:space="preserve">Dank </w:t>
      </w:r>
      <w:r w:rsidR="000E7E35">
        <w:rPr>
          <w:rFonts w:ascii="Mont Book" w:hAnsi="Mont Book"/>
          <w:sz w:val="22"/>
          <w:szCs w:val="22"/>
        </w:rPr>
        <w:t>ihrer</w:t>
      </w:r>
      <w:r w:rsidR="00AF3AF4">
        <w:rPr>
          <w:rFonts w:ascii="Mont Book" w:hAnsi="Mont Book"/>
          <w:sz w:val="22"/>
          <w:szCs w:val="22"/>
        </w:rPr>
        <w:t xml:space="preserve"> Höhe von</w:t>
      </w:r>
      <w:r w:rsidR="000E7E35">
        <w:rPr>
          <w:rFonts w:ascii="Mont Book" w:hAnsi="Mont Book"/>
          <w:sz w:val="22"/>
          <w:szCs w:val="22"/>
        </w:rPr>
        <w:t xml:space="preserve"> </w:t>
      </w:r>
      <w:r w:rsidR="001B22BC">
        <w:rPr>
          <w:rFonts w:ascii="Mont Book" w:hAnsi="Mont Book"/>
          <w:sz w:val="22"/>
          <w:szCs w:val="22"/>
        </w:rPr>
        <w:t>203 Zentimeter</w:t>
      </w:r>
      <w:r w:rsidR="00AF3AF4">
        <w:rPr>
          <w:rFonts w:ascii="Mont Book" w:hAnsi="Mont Book"/>
          <w:sz w:val="22"/>
          <w:szCs w:val="22"/>
        </w:rPr>
        <w:t>n</w:t>
      </w:r>
      <w:r w:rsidR="001B22BC">
        <w:rPr>
          <w:rFonts w:ascii="Mont Book" w:hAnsi="Mont Book"/>
          <w:sz w:val="22"/>
          <w:szCs w:val="22"/>
        </w:rPr>
        <w:t xml:space="preserve"> bietet </w:t>
      </w:r>
      <w:r w:rsidR="000E7E35">
        <w:rPr>
          <w:rFonts w:ascii="Mont Book" w:hAnsi="Mont Book"/>
          <w:sz w:val="22"/>
          <w:szCs w:val="22"/>
        </w:rPr>
        <w:t xml:space="preserve">die </w:t>
      </w:r>
      <w:r w:rsidR="001B22BC" w:rsidRPr="001B22BC">
        <w:rPr>
          <w:rFonts w:ascii="Mont Book" w:hAnsi="Mont Book"/>
          <w:sz w:val="22"/>
          <w:szCs w:val="22"/>
        </w:rPr>
        <w:t>CK739ELCKN</w:t>
      </w:r>
      <w:r w:rsidR="001B22BC">
        <w:rPr>
          <w:rFonts w:ascii="Mont Book" w:hAnsi="Mont Book"/>
          <w:sz w:val="22"/>
          <w:szCs w:val="22"/>
        </w:rPr>
        <w:t xml:space="preserve"> ein Gesamtvolumen von 391 Litern</w:t>
      </w:r>
      <w:r w:rsidR="000E7E35">
        <w:rPr>
          <w:rFonts w:ascii="Mont Book" w:hAnsi="Mont Book"/>
          <w:sz w:val="22"/>
          <w:szCs w:val="22"/>
        </w:rPr>
        <w:t xml:space="preserve">. Damit ist sie das </w:t>
      </w:r>
      <w:r w:rsidR="00B24AE1">
        <w:rPr>
          <w:rFonts w:ascii="Mont Book" w:hAnsi="Mont Book"/>
          <w:sz w:val="22"/>
          <w:szCs w:val="22"/>
        </w:rPr>
        <w:t>größte</w:t>
      </w:r>
      <w:r w:rsidR="000E7E35">
        <w:rPr>
          <w:rFonts w:ascii="Mont Book" w:hAnsi="Mont Book"/>
          <w:sz w:val="22"/>
          <w:szCs w:val="22"/>
        </w:rPr>
        <w:t xml:space="preserve"> freistehende Kühlgerät</w:t>
      </w:r>
      <w:r w:rsidR="00B24AE1">
        <w:rPr>
          <w:rFonts w:ascii="Mont Book" w:hAnsi="Mont Book"/>
          <w:sz w:val="22"/>
          <w:szCs w:val="22"/>
        </w:rPr>
        <w:t xml:space="preserve"> im Sortiment</w:t>
      </w:r>
      <w:r w:rsidR="001B22BC">
        <w:rPr>
          <w:rFonts w:ascii="Mont Book" w:hAnsi="Mont Book"/>
          <w:sz w:val="22"/>
          <w:szCs w:val="22"/>
        </w:rPr>
        <w:t>. D</w:t>
      </w:r>
      <w:r w:rsidR="000E7E35">
        <w:rPr>
          <w:rFonts w:ascii="Mont Book" w:hAnsi="Mont Book"/>
          <w:sz w:val="22"/>
          <w:szCs w:val="22"/>
        </w:rPr>
        <w:t xml:space="preserve">ie </w:t>
      </w:r>
      <w:r w:rsidR="0071729E" w:rsidRPr="0071729E">
        <w:rPr>
          <w:rFonts w:ascii="Mont Book" w:hAnsi="Mont Book"/>
          <w:sz w:val="22"/>
          <w:szCs w:val="22"/>
        </w:rPr>
        <w:t xml:space="preserve">CK736ELCKN </w:t>
      </w:r>
      <w:r w:rsidR="001B22BC" w:rsidRPr="001B22BC">
        <w:rPr>
          <w:rFonts w:ascii="Mont Book" w:hAnsi="Mont Book"/>
          <w:sz w:val="22"/>
          <w:szCs w:val="22"/>
        </w:rPr>
        <w:t xml:space="preserve">bringt es mit </w:t>
      </w:r>
      <w:r w:rsidR="00AF3AF4">
        <w:rPr>
          <w:rFonts w:ascii="Mont Book" w:hAnsi="Mont Book"/>
          <w:sz w:val="22"/>
          <w:szCs w:val="22"/>
        </w:rPr>
        <w:t xml:space="preserve">einer Höhe von </w:t>
      </w:r>
      <w:r w:rsidR="001B22BC" w:rsidRPr="001B22BC">
        <w:rPr>
          <w:rFonts w:ascii="Mont Book" w:hAnsi="Mont Book"/>
          <w:sz w:val="22"/>
          <w:szCs w:val="22"/>
        </w:rPr>
        <w:t>186 Zentimetern auf 346 Liter</w:t>
      </w:r>
      <w:r w:rsidR="0038473C">
        <w:rPr>
          <w:rFonts w:ascii="Mont Book" w:hAnsi="Mont Book"/>
          <w:sz w:val="22"/>
          <w:szCs w:val="22"/>
        </w:rPr>
        <w:t xml:space="preserve"> Lagerplatz</w:t>
      </w:r>
      <w:r w:rsidR="001B22BC" w:rsidRPr="001B22BC">
        <w:rPr>
          <w:rFonts w:ascii="Mont Book" w:hAnsi="Mont Book"/>
          <w:sz w:val="22"/>
          <w:szCs w:val="22"/>
        </w:rPr>
        <w:t xml:space="preserve">. Ob </w:t>
      </w:r>
      <w:r w:rsidR="00A27816">
        <w:rPr>
          <w:rFonts w:ascii="Mont Book" w:hAnsi="Mont Book"/>
          <w:sz w:val="22"/>
          <w:szCs w:val="22"/>
        </w:rPr>
        <w:t xml:space="preserve">üppige Mengen an Salat und Gemüse, </w:t>
      </w:r>
      <w:r w:rsidR="001B22BC">
        <w:rPr>
          <w:rFonts w:ascii="Mont Book" w:hAnsi="Mont Book"/>
          <w:sz w:val="22"/>
          <w:szCs w:val="22"/>
        </w:rPr>
        <w:t>Getränke für die Einweihungsparty</w:t>
      </w:r>
      <w:r w:rsidR="00A27816">
        <w:rPr>
          <w:rFonts w:ascii="Mont Book" w:hAnsi="Mont Book"/>
          <w:sz w:val="22"/>
          <w:szCs w:val="22"/>
        </w:rPr>
        <w:t xml:space="preserve"> oder ein Mehrmonats</w:t>
      </w:r>
      <w:r w:rsidR="00AF3AF4">
        <w:rPr>
          <w:rFonts w:ascii="Mont Book" w:hAnsi="Mont Book"/>
          <w:sz w:val="22"/>
          <w:szCs w:val="22"/>
        </w:rPr>
        <w:t>v</w:t>
      </w:r>
      <w:r w:rsidR="00A27816">
        <w:rPr>
          <w:rFonts w:ascii="Mont Book" w:hAnsi="Mont Book"/>
          <w:sz w:val="22"/>
          <w:szCs w:val="22"/>
        </w:rPr>
        <w:t>orrat an Tiefkühlprodukten:</w:t>
      </w:r>
      <w:r w:rsidR="00D144CF">
        <w:rPr>
          <w:rFonts w:ascii="Mont Book" w:hAnsi="Mont Book"/>
          <w:sz w:val="22"/>
          <w:szCs w:val="22"/>
        </w:rPr>
        <w:t xml:space="preserve"> </w:t>
      </w:r>
      <w:r w:rsidR="0038473C">
        <w:rPr>
          <w:rFonts w:ascii="Mont Book" w:hAnsi="Mont Book"/>
          <w:sz w:val="22"/>
          <w:szCs w:val="22"/>
        </w:rPr>
        <w:t xml:space="preserve">Da </w:t>
      </w:r>
      <w:r w:rsidR="00D144CF">
        <w:rPr>
          <w:rFonts w:ascii="Mont Book" w:hAnsi="Mont Book"/>
          <w:sz w:val="22"/>
          <w:szCs w:val="22"/>
        </w:rPr>
        <w:t xml:space="preserve">passt </w:t>
      </w:r>
      <w:r w:rsidR="0038473C">
        <w:rPr>
          <w:rFonts w:ascii="Mont Book" w:hAnsi="Mont Book"/>
          <w:sz w:val="22"/>
          <w:szCs w:val="22"/>
        </w:rPr>
        <w:t xml:space="preserve">alles </w:t>
      </w:r>
      <w:r w:rsidR="00D144CF">
        <w:rPr>
          <w:rFonts w:ascii="Mont Book" w:hAnsi="Mont Book"/>
          <w:sz w:val="22"/>
          <w:szCs w:val="22"/>
        </w:rPr>
        <w:t xml:space="preserve">spielend </w:t>
      </w:r>
      <w:r w:rsidR="00AF3AF4">
        <w:rPr>
          <w:rFonts w:ascii="Mont Book" w:hAnsi="Mont Book"/>
          <w:sz w:val="22"/>
          <w:szCs w:val="22"/>
        </w:rPr>
        <w:t>hinein</w:t>
      </w:r>
      <w:r w:rsidR="00D144CF">
        <w:rPr>
          <w:rFonts w:ascii="Mont Book" w:hAnsi="Mont Book"/>
          <w:sz w:val="22"/>
          <w:szCs w:val="22"/>
        </w:rPr>
        <w:t>.</w:t>
      </w:r>
      <w:r w:rsidR="0094700F">
        <w:rPr>
          <w:rFonts w:ascii="Mont Book" w:hAnsi="Mont Book"/>
          <w:sz w:val="22"/>
          <w:szCs w:val="22"/>
        </w:rPr>
        <w:t xml:space="preserve"> </w:t>
      </w:r>
    </w:p>
    <w:p w14:paraId="2434EB81" w14:textId="77777777" w:rsidR="00D144CF" w:rsidRDefault="00D144CF" w:rsidP="001C017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2CC30D29" w14:textId="099631F3" w:rsidR="00AC4254" w:rsidRPr="00AC4254" w:rsidRDefault="00AC4254" w:rsidP="00AC4254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D7298E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BF236F">
        <w:rPr>
          <w:rFonts w:ascii="Mont Book" w:hAnsi="Mont Book" w:cs="Arial"/>
          <w:b/>
          <w:bCs/>
          <w:color w:val="133F77"/>
          <w:sz w:val="22"/>
          <w:szCs w:val="22"/>
        </w:rPr>
        <w:t>Ordnung leicht gemacht</w:t>
      </w:r>
    </w:p>
    <w:p w14:paraId="7ABD2466" w14:textId="712F9D0B" w:rsidR="000B2665" w:rsidRDefault="00D52516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Aber </w:t>
      </w:r>
      <w:r w:rsidR="00D144CF" w:rsidRPr="000B2665">
        <w:rPr>
          <w:rFonts w:ascii="Mont Book" w:hAnsi="Mont Book"/>
          <w:sz w:val="22"/>
          <w:szCs w:val="22"/>
        </w:rPr>
        <w:t>es kommt nicht nur auf die Größe an.</w:t>
      </w:r>
      <w:r w:rsidR="000E0755" w:rsidRPr="000B2665">
        <w:rPr>
          <w:rFonts w:ascii="Mont Book" w:hAnsi="Mont Book"/>
          <w:sz w:val="22"/>
          <w:szCs w:val="22"/>
        </w:rPr>
        <w:t xml:space="preserve"> Damit L</w:t>
      </w:r>
      <w:r w:rsidR="00D144CF" w:rsidRPr="000B2665">
        <w:rPr>
          <w:rFonts w:ascii="Mont Book" w:hAnsi="Mont Book"/>
          <w:sz w:val="22"/>
          <w:szCs w:val="22"/>
        </w:rPr>
        <w:t xml:space="preserve">ebensmittel ohne </w:t>
      </w:r>
      <w:r w:rsidR="00AF3AF4">
        <w:rPr>
          <w:rFonts w:ascii="Mont Book" w:hAnsi="Mont Book"/>
          <w:sz w:val="22"/>
          <w:szCs w:val="22"/>
        </w:rPr>
        <w:t xml:space="preserve">langes </w:t>
      </w:r>
      <w:r w:rsidR="00D144CF" w:rsidRPr="000B2665">
        <w:rPr>
          <w:rFonts w:ascii="Mont Book" w:hAnsi="Mont Book"/>
          <w:sz w:val="22"/>
          <w:szCs w:val="22"/>
        </w:rPr>
        <w:t xml:space="preserve">Suchen schnell griffbereit </w:t>
      </w:r>
      <w:r w:rsidR="000E0755" w:rsidRPr="000B2665">
        <w:rPr>
          <w:rFonts w:ascii="Mont Book" w:hAnsi="Mont Book"/>
          <w:sz w:val="22"/>
          <w:szCs w:val="22"/>
        </w:rPr>
        <w:t>sind</w:t>
      </w:r>
      <w:r w:rsidR="00D144CF" w:rsidRPr="000B2665">
        <w:rPr>
          <w:rFonts w:ascii="Mont Book" w:hAnsi="Mont Book"/>
          <w:sz w:val="22"/>
          <w:szCs w:val="22"/>
        </w:rPr>
        <w:t xml:space="preserve">, </w:t>
      </w:r>
      <w:r>
        <w:rPr>
          <w:rFonts w:ascii="Mont Book" w:hAnsi="Mont Book"/>
          <w:sz w:val="22"/>
          <w:szCs w:val="22"/>
        </w:rPr>
        <w:t xml:space="preserve">braucht es eine </w:t>
      </w:r>
      <w:r w:rsidR="00D144CF" w:rsidRPr="000B2665">
        <w:rPr>
          <w:rFonts w:ascii="Mont Book" w:hAnsi="Mont Book"/>
          <w:sz w:val="22"/>
          <w:szCs w:val="22"/>
        </w:rPr>
        <w:t>übersichtliche Inneneinrichtung</w:t>
      </w:r>
      <w:r>
        <w:rPr>
          <w:rFonts w:ascii="Mont Book" w:hAnsi="Mont Book"/>
          <w:sz w:val="22"/>
          <w:szCs w:val="22"/>
        </w:rPr>
        <w:t>.</w:t>
      </w:r>
      <w:r w:rsidR="000E0755" w:rsidRPr="000B2665">
        <w:rPr>
          <w:rFonts w:ascii="Mont Book" w:hAnsi="Mont Book"/>
          <w:sz w:val="22"/>
          <w:szCs w:val="22"/>
        </w:rPr>
        <w:t xml:space="preserve"> Besonders clever lösen das die neuen Türablagen zum Einhängen. Von hohen Flaschen oder Gläsern bis </w:t>
      </w:r>
      <w:r w:rsidR="00AF3AF4">
        <w:rPr>
          <w:rFonts w:ascii="Mont Book" w:hAnsi="Mont Book"/>
          <w:sz w:val="22"/>
          <w:szCs w:val="22"/>
        </w:rPr>
        <w:t xml:space="preserve">hin </w:t>
      </w:r>
      <w:r w:rsidR="000E0755" w:rsidRPr="000B2665">
        <w:rPr>
          <w:rFonts w:ascii="Mont Book" w:hAnsi="Mont Book"/>
          <w:sz w:val="22"/>
          <w:szCs w:val="22"/>
        </w:rPr>
        <w:t>zu Saucentuben</w:t>
      </w:r>
      <w:r w:rsidR="0030102C">
        <w:rPr>
          <w:rFonts w:ascii="Mont Book" w:hAnsi="Mont Book"/>
          <w:sz w:val="22"/>
          <w:szCs w:val="22"/>
        </w:rPr>
        <w:t xml:space="preserve"> oder</w:t>
      </w:r>
      <w:r w:rsidR="000E0755" w:rsidRPr="000B2665">
        <w:rPr>
          <w:rFonts w:ascii="Mont Book" w:hAnsi="Mont Book"/>
          <w:sz w:val="22"/>
          <w:szCs w:val="22"/>
        </w:rPr>
        <w:t xml:space="preserve"> Dips: </w:t>
      </w:r>
      <w:r w:rsidR="0038473C">
        <w:rPr>
          <w:rFonts w:ascii="Mont Book" w:hAnsi="Mont Book"/>
          <w:sz w:val="22"/>
          <w:szCs w:val="22"/>
        </w:rPr>
        <w:t>D</w:t>
      </w:r>
      <w:r w:rsidR="000E0755" w:rsidRPr="000B2665">
        <w:rPr>
          <w:rFonts w:ascii="Mont Book" w:hAnsi="Mont Book"/>
          <w:sz w:val="22"/>
          <w:szCs w:val="22"/>
        </w:rPr>
        <w:t>ie Fächeraufteilung passt sich an alle</w:t>
      </w:r>
      <w:r w:rsidR="000B2665" w:rsidRPr="000B2665">
        <w:rPr>
          <w:rFonts w:ascii="Mont Book" w:hAnsi="Mont Book"/>
          <w:sz w:val="22"/>
          <w:szCs w:val="22"/>
        </w:rPr>
        <w:t xml:space="preserve"> Anforderungen an. Durch das geschickte System genügt ein Handgriff</w:t>
      </w:r>
      <w:r w:rsidR="00A14F78">
        <w:rPr>
          <w:rFonts w:ascii="Mont Book" w:hAnsi="Mont Book"/>
          <w:sz w:val="22"/>
          <w:szCs w:val="22"/>
        </w:rPr>
        <w:t>,</w:t>
      </w:r>
      <w:r w:rsidR="000B2665" w:rsidRPr="000B2665">
        <w:rPr>
          <w:rFonts w:ascii="Mont Book" w:hAnsi="Mont Book"/>
          <w:sz w:val="22"/>
          <w:szCs w:val="22"/>
        </w:rPr>
        <w:t xml:space="preserve"> um die Fächer neu anzuordnen, wenn sich der Inhalt ändert. </w:t>
      </w:r>
    </w:p>
    <w:p w14:paraId="046B28C3" w14:textId="77777777" w:rsid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6D6C520C" w14:textId="62E4CA24" w:rsidR="000B2665" w:rsidRP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0B2665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proofErr w:type="gramStart"/>
      <w:r w:rsidR="000E7E35">
        <w:rPr>
          <w:rFonts w:ascii="Mont Book" w:hAnsi="Mont Book" w:cs="Arial"/>
          <w:b/>
          <w:bCs/>
          <w:color w:val="133F77"/>
          <w:sz w:val="22"/>
          <w:szCs w:val="22"/>
        </w:rPr>
        <w:t>Schnell</w:t>
      </w:r>
      <w:proofErr w:type="gramEnd"/>
      <w:r w:rsidR="000E7E35">
        <w:rPr>
          <w:rFonts w:ascii="Mont Book" w:hAnsi="Mont Book" w:cs="Arial"/>
          <w:b/>
          <w:bCs/>
          <w:color w:val="133F77"/>
          <w:sz w:val="22"/>
          <w:szCs w:val="22"/>
        </w:rPr>
        <w:t xml:space="preserve"> wieder frisch</w:t>
      </w:r>
    </w:p>
    <w:p w14:paraId="791032FE" w14:textId="5BB3FC14" w:rsidR="000B2665" w:rsidRPr="000B2665" w:rsidRDefault="00D52516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>A</w:t>
      </w:r>
      <w:r w:rsidR="000B2665" w:rsidRPr="000B2665">
        <w:rPr>
          <w:rFonts w:ascii="Mont Book" w:hAnsi="Mont Book"/>
          <w:sz w:val="22"/>
          <w:szCs w:val="22"/>
        </w:rPr>
        <w:t xml:space="preserve">uch das </w:t>
      </w:r>
      <w:r w:rsidR="000E0755" w:rsidRPr="000B2665">
        <w:rPr>
          <w:rFonts w:ascii="Mont Book" w:hAnsi="Mont Book"/>
          <w:sz w:val="22"/>
          <w:szCs w:val="22"/>
        </w:rPr>
        <w:t xml:space="preserve">Saubermachen </w:t>
      </w:r>
      <w:r w:rsidR="000B2665" w:rsidRPr="000B2665">
        <w:rPr>
          <w:rFonts w:ascii="Mont Book" w:hAnsi="Mont Book"/>
          <w:sz w:val="22"/>
          <w:szCs w:val="22"/>
        </w:rPr>
        <w:t xml:space="preserve">ist </w:t>
      </w:r>
      <w:r w:rsidR="000E0755" w:rsidRPr="000B2665">
        <w:rPr>
          <w:rFonts w:ascii="Mont Book" w:hAnsi="Mont Book"/>
          <w:sz w:val="22"/>
          <w:szCs w:val="22"/>
        </w:rPr>
        <w:t>ein Klacks</w:t>
      </w:r>
      <w:r w:rsidR="0038473C">
        <w:rPr>
          <w:rFonts w:ascii="Mont Book" w:hAnsi="Mont Book"/>
          <w:sz w:val="22"/>
          <w:szCs w:val="22"/>
        </w:rPr>
        <w:t>.</w:t>
      </w:r>
      <w:r w:rsidR="000E0755" w:rsidRPr="000B2665">
        <w:rPr>
          <w:rFonts w:ascii="Mont Book" w:hAnsi="Mont Book"/>
          <w:sz w:val="22"/>
          <w:szCs w:val="22"/>
        </w:rPr>
        <w:t xml:space="preserve"> </w:t>
      </w:r>
      <w:r w:rsidR="0038473C">
        <w:rPr>
          <w:rFonts w:ascii="Mont Book" w:hAnsi="Mont Book"/>
          <w:sz w:val="22"/>
          <w:szCs w:val="22"/>
        </w:rPr>
        <w:t>D</w:t>
      </w:r>
      <w:r w:rsidR="000B2665">
        <w:rPr>
          <w:rFonts w:ascii="Mont Book" w:hAnsi="Mont Book"/>
          <w:sz w:val="22"/>
          <w:szCs w:val="22"/>
        </w:rPr>
        <w:t xml:space="preserve">ank des neuen </w:t>
      </w:r>
      <w:r>
        <w:rPr>
          <w:rFonts w:ascii="Mont Book" w:hAnsi="Mont Book"/>
          <w:sz w:val="22"/>
          <w:szCs w:val="22"/>
        </w:rPr>
        <w:t>Einhänge-</w:t>
      </w:r>
      <w:r w:rsidR="000B2665">
        <w:rPr>
          <w:rFonts w:ascii="Mont Book" w:hAnsi="Mont Book"/>
          <w:sz w:val="22"/>
          <w:szCs w:val="22"/>
        </w:rPr>
        <w:t xml:space="preserve">Systems lassen sich die </w:t>
      </w:r>
      <w:proofErr w:type="spellStart"/>
      <w:r w:rsidR="000B2665">
        <w:rPr>
          <w:rFonts w:ascii="Mont Book" w:hAnsi="Mont Book"/>
          <w:sz w:val="22"/>
          <w:szCs w:val="22"/>
        </w:rPr>
        <w:t>Türab</w:t>
      </w:r>
      <w:r w:rsidR="000B2665" w:rsidRPr="000B2665">
        <w:rPr>
          <w:rFonts w:ascii="Mont Book" w:hAnsi="Mont Book"/>
          <w:sz w:val="22"/>
          <w:szCs w:val="22"/>
        </w:rPr>
        <w:t>steller</w:t>
      </w:r>
      <w:proofErr w:type="spellEnd"/>
      <w:r w:rsidR="000B2665">
        <w:rPr>
          <w:rFonts w:ascii="Mont Book" w:hAnsi="Mont Book"/>
          <w:sz w:val="22"/>
          <w:szCs w:val="22"/>
        </w:rPr>
        <w:t xml:space="preserve"> so schnell </w:t>
      </w:r>
      <w:r w:rsidR="00AF3AF4">
        <w:rPr>
          <w:rFonts w:ascii="Mont Book" w:hAnsi="Mont Book"/>
          <w:sz w:val="22"/>
          <w:szCs w:val="22"/>
        </w:rPr>
        <w:t>he</w:t>
      </w:r>
      <w:r w:rsidR="000B2665">
        <w:rPr>
          <w:rFonts w:ascii="Mont Book" w:hAnsi="Mont Book"/>
          <w:sz w:val="22"/>
          <w:szCs w:val="22"/>
        </w:rPr>
        <w:t xml:space="preserve">rausnehmen wie noch nie. </w:t>
      </w:r>
      <w:r w:rsidR="000B2665" w:rsidRPr="000B2665">
        <w:rPr>
          <w:rFonts w:ascii="Mont Book" w:hAnsi="Mont Book"/>
          <w:sz w:val="22"/>
          <w:szCs w:val="22"/>
        </w:rPr>
        <w:t xml:space="preserve">Weil keine </w:t>
      </w:r>
      <w:r w:rsidR="000E0755" w:rsidRPr="000B2665">
        <w:rPr>
          <w:rFonts w:ascii="Mont Book" w:hAnsi="Mont Book"/>
          <w:sz w:val="22"/>
          <w:szCs w:val="22"/>
        </w:rPr>
        <w:t xml:space="preserve">störenden Ecken im Weg sind, </w:t>
      </w:r>
      <w:r w:rsidR="000B2665" w:rsidRPr="000B2665">
        <w:rPr>
          <w:rFonts w:ascii="Mont Book" w:hAnsi="Mont Book"/>
          <w:sz w:val="22"/>
          <w:szCs w:val="22"/>
        </w:rPr>
        <w:t xml:space="preserve">geht </w:t>
      </w:r>
      <w:r w:rsidR="000B2665">
        <w:rPr>
          <w:rFonts w:ascii="Mont Book" w:hAnsi="Mont Book"/>
          <w:sz w:val="22"/>
          <w:szCs w:val="22"/>
        </w:rPr>
        <w:t xml:space="preserve">auch das Ab- und Auswischen </w:t>
      </w:r>
      <w:r w:rsidR="000B2665" w:rsidRPr="000B2665">
        <w:rPr>
          <w:rFonts w:ascii="Mont Book" w:hAnsi="Mont Book"/>
          <w:sz w:val="22"/>
          <w:szCs w:val="22"/>
        </w:rPr>
        <w:t>blitzschnell.</w:t>
      </w:r>
      <w:r w:rsidR="000B2665">
        <w:rPr>
          <w:rFonts w:ascii="Mont Book" w:hAnsi="Mont Book"/>
          <w:sz w:val="22"/>
          <w:szCs w:val="22"/>
        </w:rPr>
        <w:t xml:space="preserve"> Genauso </w:t>
      </w:r>
      <w:r w:rsidR="00AF3AF4">
        <w:rPr>
          <w:rFonts w:ascii="Mont Book" w:hAnsi="Mont Book"/>
          <w:sz w:val="22"/>
          <w:szCs w:val="22"/>
        </w:rPr>
        <w:t>einfach lässt sich</w:t>
      </w:r>
      <w:r w:rsidR="000B2665">
        <w:rPr>
          <w:rFonts w:ascii="Mont Book" w:hAnsi="Mont Book"/>
          <w:sz w:val="22"/>
          <w:szCs w:val="22"/>
        </w:rPr>
        <w:t xml:space="preserve"> </w:t>
      </w:r>
      <w:r w:rsidR="00B24AE1">
        <w:rPr>
          <w:rFonts w:ascii="Mont Book" w:hAnsi="Mont Book"/>
          <w:sz w:val="22"/>
          <w:szCs w:val="22"/>
        </w:rPr>
        <w:t xml:space="preserve">die XXL </w:t>
      </w:r>
      <w:proofErr w:type="spellStart"/>
      <w:r w:rsidR="00B24AE1">
        <w:rPr>
          <w:rFonts w:ascii="Mont Book" w:hAnsi="Mont Book"/>
          <w:sz w:val="22"/>
          <w:szCs w:val="22"/>
        </w:rPr>
        <w:t>Multi</w:t>
      </w:r>
      <w:r w:rsidR="00BF236F">
        <w:rPr>
          <w:rFonts w:ascii="Mont Book" w:hAnsi="Mont Book"/>
          <w:sz w:val="22"/>
          <w:szCs w:val="22"/>
        </w:rPr>
        <w:t>B</w:t>
      </w:r>
      <w:r w:rsidR="00B24AE1">
        <w:rPr>
          <w:rFonts w:ascii="Mont Book" w:hAnsi="Mont Book"/>
          <w:sz w:val="22"/>
          <w:szCs w:val="22"/>
        </w:rPr>
        <w:t>ox</w:t>
      </w:r>
      <w:proofErr w:type="spellEnd"/>
      <w:r w:rsidR="00B24AE1">
        <w:rPr>
          <w:rFonts w:ascii="Mont Book" w:hAnsi="Mont Book"/>
          <w:sz w:val="22"/>
          <w:szCs w:val="22"/>
        </w:rPr>
        <w:t xml:space="preserve"> für Obst und </w:t>
      </w:r>
      <w:r w:rsidR="000B2665">
        <w:rPr>
          <w:rFonts w:ascii="Mont Book" w:hAnsi="Mont Book"/>
          <w:sz w:val="22"/>
          <w:szCs w:val="22"/>
        </w:rPr>
        <w:t>Gemüse</w:t>
      </w:r>
      <w:r w:rsidR="000B2665" w:rsidRPr="000B2665">
        <w:rPr>
          <w:rFonts w:ascii="Mont Book" w:hAnsi="Mont Book"/>
          <w:sz w:val="22"/>
          <w:szCs w:val="22"/>
        </w:rPr>
        <w:t xml:space="preserve"> </w:t>
      </w:r>
      <w:r w:rsidR="00AF3AF4">
        <w:rPr>
          <w:rFonts w:ascii="Mont Book" w:hAnsi="Mont Book"/>
          <w:sz w:val="22"/>
          <w:szCs w:val="22"/>
        </w:rPr>
        <w:t>vollständig</w:t>
      </w:r>
      <w:r>
        <w:rPr>
          <w:rFonts w:ascii="Mont Book" w:hAnsi="Mont Book"/>
          <w:sz w:val="22"/>
          <w:szCs w:val="22"/>
        </w:rPr>
        <w:t xml:space="preserve"> </w:t>
      </w:r>
      <w:r w:rsidR="00AF3AF4">
        <w:rPr>
          <w:rFonts w:ascii="Mont Book" w:hAnsi="Mont Book"/>
          <w:sz w:val="22"/>
          <w:szCs w:val="22"/>
        </w:rPr>
        <w:t xml:space="preserve">herausziehen, </w:t>
      </w:r>
      <w:r w:rsidR="0094700F">
        <w:rPr>
          <w:rFonts w:ascii="Mont Book" w:hAnsi="Mont Book"/>
          <w:sz w:val="22"/>
          <w:szCs w:val="22"/>
        </w:rPr>
        <w:t>und das</w:t>
      </w:r>
      <w:r>
        <w:rPr>
          <w:rFonts w:ascii="Mont Book" w:hAnsi="Mont Book"/>
          <w:sz w:val="22"/>
          <w:szCs w:val="22"/>
        </w:rPr>
        <w:t xml:space="preserve"> </w:t>
      </w:r>
      <w:r w:rsidR="000B2665" w:rsidRPr="000B2665">
        <w:rPr>
          <w:rFonts w:ascii="Mont Book" w:hAnsi="Mont Book"/>
          <w:sz w:val="22"/>
          <w:szCs w:val="22"/>
        </w:rPr>
        <w:t>s</w:t>
      </w:r>
      <w:r w:rsidR="00B24AE1">
        <w:rPr>
          <w:rFonts w:ascii="Mont Book" w:hAnsi="Mont Book"/>
          <w:sz w:val="22"/>
          <w:szCs w:val="22"/>
        </w:rPr>
        <w:t xml:space="preserve">ogar </w:t>
      </w:r>
      <w:r w:rsidR="000B2665" w:rsidRPr="000B2665">
        <w:rPr>
          <w:rFonts w:ascii="Mont Book" w:hAnsi="Mont Book"/>
          <w:sz w:val="22"/>
          <w:szCs w:val="22"/>
        </w:rPr>
        <w:t xml:space="preserve">bei einer Türöffnung von </w:t>
      </w:r>
      <w:r w:rsidR="0094700F">
        <w:rPr>
          <w:rFonts w:ascii="Mont Book" w:hAnsi="Mont Book"/>
          <w:sz w:val="22"/>
          <w:szCs w:val="22"/>
        </w:rPr>
        <w:t xml:space="preserve">nur </w:t>
      </w:r>
      <w:r w:rsidR="000B2665" w:rsidRPr="000B2665">
        <w:rPr>
          <w:rFonts w:ascii="Mont Book" w:hAnsi="Mont Book"/>
          <w:sz w:val="22"/>
          <w:szCs w:val="22"/>
        </w:rPr>
        <w:t>90</w:t>
      </w:r>
      <w:r w:rsidR="00AF3AF4">
        <w:rPr>
          <w:rFonts w:ascii="Mont Book" w:hAnsi="Mont Book"/>
          <w:sz w:val="22"/>
          <w:szCs w:val="22"/>
        </w:rPr>
        <w:t xml:space="preserve"> Grad</w:t>
      </w:r>
      <w:r>
        <w:rPr>
          <w:rFonts w:ascii="Mont Book" w:hAnsi="Mont Book"/>
          <w:sz w:val="22"/>
          <w:szCs w:val="22"/>
        </w:rPr>
        <w:t xml:space="preserve">. </w:t>
      </w:r>
      <w:r w:rsidR="0038473C">
        <w:rPr>
          <w:rFonts w:ascii="Mont Book" w:hAnsi="Mont Book"/>
          <w:sz w:val="22"/>
          <w:szCs w:val="22"/>
        </w:rPr>
        <w:t xml:space="preserve">Damit hat </w:t>
      </w:r>
      <w:proofErr w:type="spellStart"/>
      <w:r w:rsidR="0038473C">
        <w:rPr>
          <w:rFonts w:ascii="Mont Book" w:hAnsi="Mont Book"/>
          <w:sz w:val="22"/>
          <w:szCs w:val="22"/>
        </w:rPr>
        <w:t>Constructa</w:t>
      </w:r>
      <w:proofErr w:type="spellEnd"/>
      <w:r w:rsidR="0038473C">
        <w:rPr>
          <w:rFonts w:ascii="Mont Book" w:hAnsi="Mont Book"/>
          <w:sz w:val="22"/>
          <w:szCs w:val="22"/>
        </w:rPr>
        <w:t xml:space="preserve"> an kleine Küchen ganz besonders gedacht.</w:t>
      </w:r>
      <w:r>
        <w:rPr>
          <w:rFonts w:ascii="Mont Book" w:hAnsi="Mont Book"/>
          <w:sz w:val="22"/>
          <w:szCs w:val="22"/>
        </w:rPr>
        <w:t xml:space="preserve"> </w:t>
      </w:r>
    </w:p>
    <w:p w14:paraId="748AF315" w14:textId="17A4216B" w:rsidR="00D144CF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ptos" w:eastAsia="Calibri" w:hAnsi="Aptos" w:cs="Aptos"/>
          <w:sz w:val="22"/>
          <w:szCs w:val="22"/>
        </w:rPr>
      </w:pPr>
      <w:r w:rsidRPr="000B2665">
        <w:rPr>
          <w:rFonts w:ascii="Mont Book" w:hAnsi="Mont Book"/>
          <w:sz w:val="22"/>
          <w:szCs w:val="22"/>
        </w:rPr>
        <w:t xml:space="preserve"> </w:t>
      </w:r>
    </w:p>
    <w:p w14:paraId="18040101" w14:textId="272A2566" w:rsidR="000B2665" w:rsidRP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0B2665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D52516">
        <w:rPr>
          <w:rFonts w:ascii="Mont Book" w:hAnsi="Mont Book" w:cs="Arial"/>
          <w:b/>
          <w:bCs/>
          <w:color w:val="133F77"/>
          <w:sz w:val="22"/>
          <w:szCs w:val="22"/>
        </w:rPr>
        <w:t>Nie wieder abtauen</w:t>
      </w:r>
    </w:p>
    <w:p w14:paraId="0CE71183" w14:textId="0AE76EF1" w:rsidR="00A14F78" w:rsidRPr="0094700F" w:rsidRDefault="000B2665" w:rsidP="00A14F78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 w:rsidRPr="000B2665">
        <w:rPr>
          <w:rFonts w:ascii="Mont Book" w:hAnsi="Mont Book"/>
          <w:sz w:val="22"/>
          <w:szCs w:val="22"/>
        </w:rPr>
        <w:t>Eis</w:t>
      </w:r>
      <w:r w:rsidR="00B24AE1">
        <w:rPr>
          <w:rFonts w:ascii="Mont Book" w:hAnsi="Mont Book"/>
          <w:sz w:val="22"/>
          <w:szCs w:val="22"/>
        </w:rPr>
        <w:t>ablagerungen</w:t>
      </w:r>
      <w:r w:rsidRPr="000B2665">
        <w:rPr>
          <w:rFonts w:ascii="Mont Book" w:hAnsi="Mont Book"/>
          <w:sz w:val="22"/>
          <w:szCs w:val="22"/>
        </w:rPr>
        <w:t xml:space="preserve"> </w:t>
      </w:r>
      <w:r w:rsidR="0071729E">
        <w:rPr>
          <w:rFonts w:ascii="Mont Book" w:hAnsi="Mont Book"/>
          <w:sz w:val="22"/>
          <w:szCs w:val="22"/>
        </w:rPr>
        <w:t xml:space="preserve">oder Kondenswasser </w:t>
      </w:r>
      <w:r w:rsidRPr="000B2665">
        <w:rPr>
          <w:rFonts w:ascii="Mont Book" w:hAnsi="Mont Book"/>
          <w:sz w:val="22"/>
          <w:szCs w:val="22"/>
        </w:rPr>
        <w:t xml:space="preserve">im Gefrier- und Kühlraum </w:t>
      </w:r>
      <w:r w:rsidR="00B24AE1">
        <w:rPr>
          <w:rFonts w:ascii="Mont Book" w:hAnsi="Mont Book"/>
          <w:sz w:val="22"/>
          <w:szCs w:val="22"/>
        </w:rPr>
        <w:t>nerven nicht nur</w:t>
      </w:r>
      <w:r w:rsidR="00D52516">
        <w:rPr>
          <w:rFonts w:ascii="Mont Book" w:hAnsi="Mont Book"/>
          <w:sz w:val="22"/>
          <w:szCs w:val="22"/>
        </w:rPr>
        <w:t xml:space="preserve"> – </w:t>
      </w:r>
      <w:r w:rsidR="00B24AE1">
        <w:rPr>
          <w:rFonts w:ascii="Mont Book" w:hAnsi="Mont Book"/>
          <w:sz w:val="22"/>
          <w:szCs w:val="22"/>
        </w:rPr>
        <w:t>sie erhöhe</w:t>
      </w:r>
      <w:r w:rsidR="00AF3AF4">
        <w:rPr>
          <w:rFonts w:ascii="Mont Book" w:hAnsi="Mont Book"/>
          <w:sz w:val="22"/>
          <w:szCs w:val="22"/>
        </w:rPr>
        <w:t>n</w:t>
      </w:r>
      <w:r w:rsidR="00B24AE1">
        <w:rPr>
          <w:rFonts w:ascii="Mont Book" w:hAnsi="Mont Book"/>
          <w:sz w:val="22"/>
          <w:szCs w:val="22"/>
        </w:rPr>
        <w:t xml:space="preserve"> </w:t>
      </w:r>
      <w:r w:rsidR="00D52516">
        <w:rPr>
          <w:rFonts w:ascii="Mont Book" w:hAnsi="Mont Book"/>
          <w:sz w:val="22"/>
          <w:szCs w:val="22"/>
        </w:rPr>
        <w:t xml:space="preserve">auf Dauer auch den Stromverbrauch. Früher war deshalb regelmäßiges Abtauen nötig, doch mit Total </w:t>
      </w:r>
      <w:proofErr w:type="spellStart"/>
      <w:r w:rsidR="00D52516">
        <w:rPr>
          <w:rFonts w:ascii="Mont Book" w:hAnsi="Mont Book"/>
          <w:sz w:val="22"/>
          <w:szCs w:val="22"/>
        </w:rPr>
        <w:t>No</w:t>
      </w:r>
      <w:proofErr w:type="spellEnd"/>
      <w:r w:rsidR="00D52516">
        <w:rPr>
          <w:rFonts w:ascii="Mont Book" w:hAnsi="Mont Book"/>
          <w:sz w:val="22"/>
          <w:szCs w:val="22"/>
        </w:rPr>
        <w:t xml:space="preserve"> Frost gehört das d</w:t>
      </w:r>
      <w:r w:rsidRPr="000B2665">
        <w:rPr>
          <w:rFonts w:ascii="Mont Book" w:hAnsi="Mont Book"/>
          <w:sz w:val="22"/>
          <w:szCs w:val="22"/>
        </w:rPr>
        <w:t xml:space="preserve">er Vergangenheit an. Das bedeutet: </w:t>
      </w:r>
      <w:r w:rsidR="0094700F">
        <w:rPr>
          <w:rFonts w:ascii="Mont Book" w:hAnsi="Mont Book"/>
          <w:sz w:val="22"/>
          <w:szCs w:val="22"/>
        </w:rPr>
        <w:t xml:space="preserve">weniger Arbeit, mehr </w:t>
      </w:r>
      <w:r w:rsidRPr="000B2665">
        <w:rPr>
          <w:rFonts w:ascii="Mont Book" w:hAnsi="Mont Book"/>
          <w:sz w:val="22"/>
          <w:szCs w:val="22"/>
        </w:rPr>
        <w:t xml:space="preserve">Hygiene und </w:t>
      </w:r>
      <w:r w:rsidR="0094700F">
        <w:rPr>
          <w:rFonts w:ascii="Mont Book" w:hAnsi="Mont Book"/>
          <w:sz w:val="22"/>
          <w:szCs w:val="22"/>
        </w:rPr>
        <w:t>gleichbleibende Energieeffizienz.</w:t>
      </w:r>
      <w:r w:rsidR="00A14F78">
        <w:rPr>
          <w:rFonts w:ascii="Mont Book" w:hAnsi="Mont Book"/>
          <w:sz w:val="22"/>
          <w:szCs w:val="22"/>
        </w:rPr>
        <w:t xml:space="preserve"> Noch mehr Technik steckt </w:t>
      </w:r>
      <w:r w:rsidR="00AF3AF4">
        <w:rPr>
          <w:rFonts w:ascii="Mont Book" w:hAnsi="Mont Book"/>
          <w:sz w:val="22"/>
          <w:szCs w:val="22"/>
        </w:rPr>
        <w:t>im</w:t>
      </w:r>
      <w:r w:rsidR="00A14F78">
        <w:rPr>
          <w:rFonts w:ascii="Mont Book" w:hAnsi="Mont Book"/>
          <w:sz w:val="22"/>
          <w:szCs w:val="22"/>
        </w:rPr>
        <w:t xml:space="preserve"> </w:t>
      </w:r>
      <w:r w:rsidR="00E05C54">
        <w:rPr>
          <w:rFonts w:ascii="Mont Book" w:hAnsi="Mont Book"/>
          <w:sz w:val="22"/>
          <w:szCs w:val="22"/>
        </w:rPr>
        <w:t xml:space="preserve">leisen </w:t>
      </w:r>
      <w:r w:rsidR="00A14F78" w:rsidRPr="0094700F">
        <w:rPr>
          <w:rFonts w:ascii="Mont Book" w:hAnsi="Mont Book"/>
          <w:sz w:val="22"/>
          <w:szCs w:val="22"/>
        </w:rPr>
        <w:t xml:space="preserve">Inverter-Kompressor </w:t>
      </w:r>
      <w:r w:rsidR="00A14F78">
        <w:rPr>
          <w:rFonts w:ascii="Mont Book" w:hAnsi="Mont Book"/>
          <w:sz w:val="22"/>
          <w:szCs w:val="22"/>
        </w:rPr>
        <w:t xml:space="preserve">drin. Er </w:t>
      </w:r>
      <w:r w:rsidR="00A14F78" w:rsidRPr="0094700F">
        <w:rPr>
          <w:rFonts w:ascii="Mont Book" w:hAnsi="Mont Book"/>
          <w:sz w:val="22"/>
          <w:szCs w:val="22"/>
        </w:rPr>
        <w:t xml:space="preserve">passt die Kühlung </w:t>
      </w:r>
      <w:proofErr w:type="gramStart"/>
      <w:r w:rsidR="00A14F78" w:rsidRPr="0094700F">
        <w:rPr>
          <w:rFonts w:ascii="Mont Book" w:hAnsi="Mont Book"/>
          <w:sz w:val="22"/>
          <w:szCs w:val="22"/>
        </w:rPr>
        <w:t>ganz automatisch</w:t>
      </w:r>
      <w:proofErr w:type="gramEnd"/>
      <w:r w:rsidR="00A14F78" w:rsidRPr="0094700F">
        <w:rPr>
          <w:rFonts w:ascii="Mont Book" w:hAnsi="Mont Book"/>
          <w:sz w:val="22"/>
          <w:szCs w:val="22"/>
        </w:rPr>
        <w:t xml:space="preserve"> an die Temperaturen </w:t>
      </w:r>
      <w:r w:rsidR="00AF3AF4">
        <w:rPr>
          <w:rFonts w:ascii="Mont Book" w:hAnsi="Mont Book"/>
          <w:sz w:val="22"/>
          <w:szCs w:val="22"/>
        </w:rPr>
        <w:t>im Innenraum</w:t>
      </w:r>
      <w:r w:rsidR="00A14F78" w:rsidRPr="0094700F">
        <w:rPr>
          <w:rFonts w:ascii="Mont Book" w:hAnsi="Mont Book"/>
          <w:sz w:val="22"/>
          <w:szCs w:val="22"/>
        </w:rPr>
        <w:t xml:space="preserve"> und </w:t>
      </w:r>
      <w:r w:rsidR="00AF3AF4">
        <w:rPr>
          <w:rFonts w:ascii="Mont Book" w:hAnsi="Mont Book"/>
          <w:sz w:val="22"/>
          <w:szCs w:val="22"/>
        </w:rPr>
        <w:t>der Umgebung</w:t>
      </w:r>
      <w:r w:rsidR="00A14F78" w:rsidRPr="0094700F">
        <w:rPr>
          <w:rFonts w:ascii="Mont Book" w:hAnsi="Mont Book"/>
          <w:sz w:val="22"/>
          <w:szCs w:val="22"/>
        </w:rPr>
        <w:t xml:space="preserve"> an. So bleibt es im Kühlschrank immer perfekt und zuverlässig kalt</w:t>
      </w:r>
      <w:r w:rsidR="00E05C54">
        <w:rPr>
          <w:rFonts w:ascii="Mont Book" w:hAnsi="Mont Book"/>
          <w:sz w:val="22"/>
          <w:szCs w:val="22"/>
        </w:rPr>
        <w:t>, bei guter Energieeffizienzklasse C</w:t>
      </w:r>
      <w:r w:rsidR="00A14F78" w:rsidRPr="0094700F">
        <w:rPr>
          <w:rFonts w:ascii="Mont Book" w:hAnsi="Mont Book"/>
          <w:sz w:val="22"/>
          <w:szCs w:val="22"/>
        </w:rPr>
        <w:t>.</w:t>
      </w:r>
    </w:p>
    <w:p w14:paraId="1A8CB82C" w14:textId="77777777" w:rsidR="000B2665" w:rsidRDefault="000B2665" w:rsidP="000B2665">
      <w:pPr>
        <w:rPr>
          <w:rFonts w:ascii="Mont Book" w:hAnsi="Mont Book"/>
          <w:sz w:val="22"/>
          <w:szCs w:val="22"/>
        </w:rPr>
      </w:pPr>
    </w:p>
    <w:p w14:paraId="51D8F3FA" w14:textId="2267108A" w:rsidR="000B2665" w:rsidRP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0B2665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94700F">
        <w:rPr>
          <w:rFonts w:ascii="Mont Book" w:hAnsi="Mont Book" w:cs="Arial"/>
          <w:b/>
          <w:bCs/>
          <w:color w:val="133F77"/>
          <w:sz w:val="22"/>
          <w:szCs w:val="22"/>
        </w:rPr>
        <w:t>Jede</w:t>
      </w:r>
      <w:r w:rsidR="00BF236F">
        <w:rPr>
          <w:rFonts w:ascii="Mont Book" w:hAnsi="Mont Book" w:cs="Arial"/>
          <w:b/>
          <w:bCs/>
          <w:color w:val="133F77"/>
          <w:sz w:val="22"/>
          <w:szCs w:val="22"/>
        </w:rPr>
        <w:t>r</w:t>
      </w:r>
      <w:r w:rsidR="0094700F">
        <w:rPr>
          <w:rFonts w:ascii="Mont Book" w:hAnsi="Mont Book" w:cs="Arial"/>
          <w:b/>
          <w:bCs/>
          <w:color w:val="133F77"/>
          <w:sz w:val="22"/>
          <w:szCs w:val="22"/>
        </w:rPr>
        <w:t xml:space="preserve"> Zentimeter </w:t>
      </w:r>
      <w:r w:rsidR="00BF236F">
        <w:rPr>
          <w:rFonts w:ascii="Mont Book" w:hAnsi="Mont Book" w:cs="Arial"/>
          <w:b/>
          <w:bCs/>
          <w:color w:val="133F77"/>
          <w:sz w:val="22"/>
          <w:szCs w:val="22"/>
        </w:rPr>
        <w:t>wird genutzt</w:t>
      </w:r>
      <w:r w:rsidR="0094700F">
        <w:rPr>
          <w:rFonts w:ascii="Mont Book" w:hAnsi="Mont Book" w:cs="Arial"/>
          <w:b/>
          <w:bCs/>
          <w:color w:val="133F77"/>
          <w:sz w:val="22"/>
          <w:szCs w:val="22"/>
        </w:rPr>
        <w:t xml:space="preserve"> </w:t>
      </w:r>
    </w:p>
    <w:p w14:paraId="7B1169A6" w14:textId="6B97BFE8" w:rsidR="00A14F78" w:rsidRDefault="00B24AE1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Wichtig für die Kücheneinrichtung: </w:t>
      </w:r>
      <w:r w:rsidR="000B2665" w:rsidRPr="000B2665">
        <w:rPr>
          <w:rFonts w:ascii="Mont Book" w:hAnsi="Mont Book"/>
          <w:sz w:val="22"/>
          <w:szCs w:val="22"/>
        </w:rPr>
        <w:t xml:space="preserve">Im Gegensatz zu anderen Geräten </w:t>
      </w:r>
      <w:r>
        <w:rPr>
          <w:rFonts w:ascii="Mont Book" w:hAnsi="Mont Book"/>
          <w:sz w:val="22"/>
          <w:szCs w:val="22"/>
        </w:rPr>
        <w:t xml:space="preserve">können die freistehenden Kühl-Gefrierkombinationen von </w:t>
      </w:r>
      <w:proofErr w:type="spellStart"/>
      <w:r>
        <w:rPr>
          <w:rFonts w:ascii="Mont Book" w:hAnsi="Mont Book"/>
          <w:sz w:val="22"/>
          <w:szCs w:val="22"/>
        </w:rPr>
        <w:t>Constructa</w:t>
      </w:r>
      <w:proofErr w:type="spellEnd"/>
      <w:r>
        <w:rPr>
          <w:rFonts w:ascii="Mont Book" w:hAnsi="Mont Book"/>
          <w:sz w:val="22"/>
          <w:szCs w:val="22"/>
        </w:rPr>
        <w:t xml:space="preserve"> </w:t>
      </w:r>
      <w:r w:rsidR="0038473C">
        <w:rPr>
          <w:rFonts w:ascii="Mont Book" w:hAnsi="Mont Book"/>
          <w:sz w:val="22"/>
          <w:szCs w:val="22"/>
        </w:rPr>
        <w:t xml:space="preserve">direkt </w:t>
      </w:r>
      <w:r w:rsidR="000B2665" w:rsidRPr="000B2665">
        <w:rPr>
          <w:rFonts w:ascii="Mont Book" w:hAnsi="Mont Book"/>
          <w:sz w:val="22"/>
          <w:szCs w:val="22"/>
        </w:rPr>
        <w:t>an Wände</w:t>
      </w:r>
      <w:r w:rsidR="0038473C">
        <w:rPr>
          <w:rFonts w:ascii="Mont Book" w:hAnsi="Mont Book"/>
          <w:sz w:val="22"/>
          <w:szCs w:val="22"/>
        </w:rPr>
        <w:t>n</w:t>
      </w:r>
      <w:r w:rsidR="000B2665" w:rsidRPr="000B2665">
        <w:rPr>
          <w:rFonts w:ascii="Mont Book" w:hAnsi="Mont Book"/>
          <w:sz w:val="22"/>
          <w:szCs w:val="22"/>
        </w:rPr>
        <w:t xml:space="preserve"> oder Möbel</w:t>
      </w:r>
      <w:r w:rsidR="0038473C">
        <w:rPr>
          <w:rFonts w:ascii="Mont Book" w:hAnsi="Mont Book"/>
          <w:sz w:val="22"/>
          <w:szCs w:val="22"/>
        </w:rPr>
        <w:t>n</w:t>
      </w:r>
      <w:r w:rsidR="000B2665" w:rsidRPr="000B2665">
        <w:rPr>
          <w:rFonts w:ascii="Mont Book" w:hAnsi="Mont Book"/>
          <w:sz w:val="22"/>
          <w:szCs w:val="22"/>
        </w:rPr>
        <w:t xml:space="preserve"> ste</w:t>
      </w:r>
      <w:r w:rsidR="0038473C">
        <w:rPr>
          <w:rFonts w:ascii="Mont Book" w:hAnsi="Mont Book"/>
          <w:sz w:val="22"/>
          <w:szCs w:val="22"/>
        </w:rPr>
        <w:t>hen</w:t>
      </w:r>
      <w:r w:rsidR="00AF3AF4">
        <w:rPr>
          <w:rFonts w:ascii="Mont Book" w:hAnsi="Mont Book"/>
          <w:sz w:val="22"/>
          <w:szCs w:val="22"/>
        </w:rPr>
        <w:t xml:space="preserve">, </w:t>
      </w:r>
      <w:r>
        <w:rPr>
          <w:rFonts w:ascii="Mont Book" w:hAnsi="Mont Book"/>
          <w:sz w:val="22"/>
          <w:szCs w:val="22"/>
        </w:rPr>
        <w:t>ohne Abstand und ohne wertvollen Platz zu verschenken</w:t>
      </w:r>
      <w:r w:rsidR="00A14F78">
        <w:rPr>
          <w:rFonts w:ascii="Mont Book" w:hAnsi="Mont Book"/>
          <w:sz w:val="22"/>
          <w:szCs w:val="22"/>
        </w:rPr>
        <w:t xml:space="preserve">. </w:t>
      </w:r>
      <w:r w:rsidR="0038473C">
        <w:rPr>
          <w:rFonts w:ascii="Mont Book" w:hAnsi="Mont Book"/>
          <w:sz w:val="22"/>
          <w:szCs w:val="22"/>
        </w:rPr>
        <w:t xml:space="preserve">Und auch </w:t>
      </w:r>
      <w:r w:rsidR="000E7E35" w:rsidRPr="000E7E35">
        <w:rPr>
          <w:rFonts w:ascii="Mont Book" w:hAnsi="Mont Book"/>
          <w:sz w:val="22"/>
          <w:szCs w:val="22"/>
        </w:rPr>
        <w:t>der Look stimmt</w:t>
      </w:r>
      <w:r w:rsidR="00466513">
        <w:rPr>
          <w:rFonts w:ascii="Mont Book" w:hAnsi="Mont Book"/>
          <w:sz w:val="22"/>
          <w:szCs w:val="22"/>
        </w:rPr>
        <w:t xml:space="preserve">. Schließlich sind die </w:t>
      </w:r>
      <w:r w:rsidR="000E7E35" w:rsidRPr="000E7E35">
        <w:rPr>
          <w:rFonts w:ascii="Mont Book" w:hAnsi="Mont Book"/>
          <w:sz w:val="22"/>
          <w:szCs w:val="22"/>
        </w:rPr>
        <w:t xml:space="preserve">neuen Kühlgeräte </w:t>
      </w:r>
      <w:r w:rsidR="00466513">
        <w:rPr>
          <w:rFonts w:ascii="Mont Book" w:hAnsi="Mont Book"/>
          <w:sz w:val="22"/>
          <w:szCs w:val="22"/>
        </w:rPr>
        <w:t xml:space="preserve">auch in </w:t>
      </w:r>
      <w:r w:rsidR="000E7E35" w:rsidRPr="000E7E35">
        <w:rPr>
          <w:rFonts w:ascii="Mont Book" w:hAnsi="Mont Book"/>
          <w:sz w:val="22"/>
          <w:szCs w:val="22"/>
        </w:rPr>
        <w:t>Metall-Optik erhältlich und setzen mit ihrer grifflosen Front moderne Akzente.</w:t>
      </w:r>
    </w:p>
    <w:p w14:paraId="6870081D" w14:textId="77777777" w:rsidR="00A14F78" w:rsidRDefault="00A14F78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5E7E10E5" w14:textId="660EFF96" w:rsid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 w:rsidRPr="000B2665">
        <w:rPr>
          <w:rFonts w:ascii="Mont Book" w:hAnsi="Mont Book"/>
          <w:sz w:val="22"/>
          <w:szCs w:val="22"/>
        </w:rPr>
        <w:t xml:space="preserve"> </w:t>
      </w:r>
    </w:p>
    <w:p w14:paraId="1307B0D6" w14:textId="77777777" w:rsidR="0071729E" w:rsidRPr="000B2665" w:rsidRDefault="0071729E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778D25F6" w14:textId="77777777" w:rsidR="00D1396B" w:rsidRDefault="00D1396B" w:rsidP="00D1396B">
      <w:pPr>
        <w:rPr>
          <w:rFonts w:ascii="Aptos" w:eastAsia="Calibri" w:hAnsi="Aptos" w:cs="Aptos"/>
        </w:rPr>
      </w:pPr>
    </w:p>
    <w:p w14:paraId="5A677529" w14:textId="3ED11E88" w:rsidR="00E572F7" w:rsidRPr="00D1396B" w:rsidRDefault="00E572F7" w:rsidP="00D1396B">
      <w:pPr>
        <w:rPr>
          <w:rFonts w:ascii="Aptos" w:eastAsia="Calibri" w:hAnsi="Aptos" w:cs="Aptos"/>
        </w:rPr>
      </w:pPr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lastRenderedPageBreak/>
        <w:t xml:space="preserve">Über </w:t>
      </w:r>
      <w:proofErr w:type="spellStart"/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t>Constructa</w:t>
      </w:r>
      <w:proofErr w:type="spellEnd"/>
    </w:p>
    <w:p w14:paraId="4E0693BD" w14:textId="7D37A7DF" w:rsidR="00E572F7" w:rsidRPr="00306E3B" w:rsidRDefault="00E572F7" w:rsidP="00E572F7">
      <w:pPr>
        <w:spacing w:line="288" w:lineRule="auto"/>
        <w:rPr>
          <w:rFonts w:ascii="Mont Book" w:hAnsi="Mont Book" w:cs="Arial"/>
          <w:color w:val="003978"/>
          <w:sz w:val="18"/>
          <w:szCs w:val="18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Seit 1951 steht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für Qualität aus Deutschland. Der Ingenieur Peter Pfenningsberg ent</w:t>
      </w:r>
      <w:r w:rsidR="00137E73">
        <w:rPr>
          <w:rFonts w:ascii="Mont Book" w:hAnsi="Mont Book" w:cs="Arial"/>
          <w:color w:val="003978"/>
          <w:sz w:val="18"/>
          <w:szCs w:val="18"/>
        </w:rPr>
        <w:softHyphen/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wickelte damals die erste Waschmaschine mit Bullauge, die schnell zum Markterfolg wurde.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Bis heute steht die Marke für solide Produktqualität, durchdachte Technik und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einfachen Bedien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softHyphen/>
        <w:t xml:space="preserve">komfort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– zu einem fairen Preis-Leistungsverhältnis. 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Mehr als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70 Jahre nach Gründung bietet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eine spannende Auswahl verschiedener Hausgeräte in den Kategorien Waschen, Trocknen, Kühlen, Gefrieren, Geschirrspülen, 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Kochen und Backen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. </w:t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Das Sortiment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</w:t>
      </w:r>
      <w:proofErr w:type="spellStart"/>
      <w:r w:rsidRPr="007C310E">
        <w:rPr>
          <w:rFonts w:ascii="Mont Book" w:hAnsi="Mont Book" w:cs="Arial"/>
          <w:i/>
          <w:color w:val="003978"/>
          <w:sz w:val="18"/>
          <w:szCs w:val="18"/>
        </w:rPr>
        <w:t>energy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ist exklusiv über den mittelständischen Elektrofachhandel bei Händlern des Mittelstandskreises erhältlich. Hier handelt es sich um freistehende Geräte sowie Einbaugeräte für den Ersatzbedarf. </w:t>
      </w:r>
    </w:p>
    <w:p w14:paraId="6D5E9E70" w14:textId="77777777" w:rsidR="00E572F7" w:rsidRPr="00306E3B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</w:rPr>
      </w:pPr>
    </w:p>
    <w:p w14:paraId="61F1144A" w14:textId="77777777" w:rsidR="00E572F7" w:rsidRDefault="00E572F7" w:rsidP="00E572F7">
      <w:pPr>
        <w:widowControl w:val="0"/>
        <w:autoSpaceDE w:val="0"/>
        <w:autoSpaceDN w:val="0"/>
        <w:adjustRightInd w:val="0"/>
        <w:rPr>
          <w:rFonts w:ascii="Mont Book" w:hAnsi="Mont Book" w:cs="Arial"/>
          <w:color w:val="003978"/>
          <w:sz w:val="18"/>
          <w:szCs w:val="18"/>
        </w:rPr>
      </w:pPr>
      <w:r w:rsidRPr="00C90D8F">
        <w:rPr>
          <w:rFonts w:ascii="Mont Book" w:hAnsi="Mont Book" w:cs="Arial"/>
          <w:color w:val="003978"/>
          <w:sz w:val="18"/>
          <w:szCs w:val="18"/>
        </w:rPr>
        <w:t>Weitere Informationen unter</w:t>
      </w:r>
      <w:r w:rsidRPr="00C90D8F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1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constructa.com/de</w:t>
        </w:r>
      </w:hyperlink>
      <w:r w:rsidRPr="00C90D8F">
        <w:rPr>
          <w:rFonts w:ascii="Mont Book" w:hAnsi="Mont Book" w:cs="Arial"/>
          <w:color w:val="003978"/>
          <w:sz w:val="18"/>
          <w:szCs w:val="18"/>
        </w:rPr>
        <w:t xml:space="preserve"> und über </w:t>
      </w:r>
      <w:proofErr w:type="spellStart"/>
      <w:r w:rsidRPr="00C90D8F">
        <w:rPr>
          <w:rFonts w:ascii="Mont Book" w:hAnsi="Mont Book" w:cs="Arial"/>
          <w:color w:val="003978"/>
          <w:sz w:val="18"/>
          <w:szCs w:val="18"/>
        </w:rPr>
        <w:t>Social</w:t>
      </w:r>
      <w:proofErr w:type="spellEnd"/>
      <w:r w:rsidRPr="00C90D8F">
        <w:rPr>
          <w:rFonts w:ascii="Mont Book" w:hAnsi="Mont Book" w:cs="Arial"/>
          <w:color w:val="003978"/>
          <w:sz w:val="18"/>
          <w:szCs w:val="18"/>
        </w:rPr>
        <w:t xml:space="preserve"> Media</w:t>
      </w:r>
      <w:r>
        <w:rPr>
          <w:rFonts w:ascii="Mont Book" w:hAnsi="Mont Book" w:cs="Arial"/>
          <w:color w:val="003978"/>
          <w:sz w:val="18"/>
          <w:szCs w:val="18"/>
        </w:rPr>
        <w:t>:</w:t>
      </w:r>
      <w:r w:rsidRPr="00C90D8F">
        <w:rPr>
          <w:rFonts w:ascii="Mont Book" w:hAnsi="Mont Book" w:cs="Arial"/>
          <w:color w:val="003978"/>
          <w:sz w:val="18"/>
          <w:szCs w:val="18"/>
        </w:rPr>
        <w:t xml:space="preserve"> </w:t>
      </w:r>
    </w:p>
    <w:p w14:paraId="78A44068" w14:textId="77777777" w:rsidR="00E572F7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2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Facebook.com/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Constructa.Deutschland</w:t>
        </w:r>
        <w:proofErr w:type="spellEnd"/>
      </w:hyperlink>
      <w:r w:rsidRPr="00C90D8F">
        <w:rPr>
          <w:rStyle w:val="Hyperlink"/>
          <w:rFonts w:ascii="Mont Book" w:hAnsi="Mont Book" w:cs="Arial"/>
          <w:color w:val="8995BC"/>
          <w:sz w:val="18"/>
          <w:szCs w:val="18"/>
        </w:rPr>
        <w:t>.</w:t>
      </w:r>
    </w:p>
    <w:p w14:paraId="5047DAB4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3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Instagram.com/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constructa_de</w:t>
        </w:r>
        <w:proofErr w:type="spellEnd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/</w:t>
        </w:r>
      </w:hyperlink>
    </w:p>
    <w:p w14:paraId="6F9E0E38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4" w:history="1">
        <w:r w:rsidRPr="00BE1A19">
          <w:rPr>
            <w:rStyle w:val="Hyperlink"/>
            <w:rFonts w:ascii="Mont Book" w:hAnsi="Mont Book" w:cs="Arial"/>
            <w:color w:val="8995BC"/>
            <w:sz w:val="18"/>
            <w:szCs w:val="18"/>
          </w:rPr>
          <w:t>Youtube.com/@constructa2128</w:t>
        </w:r>
      </w:hyperlink>
    </w:p>
    <w:p w14:paraId="1D946A97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</w:p>
    <w:p w14:paraId="61C9DA3A" w14:textId="77777777" w:rsidR="00E572F7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  <w:u w:val="single"/>
        </w:rPr>
      </w:pPr>
    </w:p>
    <w:p w14:paraId="17C5C5D4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Deutschland:</w:t>
      </w:r>
    </w:p>
    <w:p w14:paraId="194318EE" w14:textId="78064F1D" w:rsidR="00E572F7" w:rsidRPr="00075C31" w:rsidRDefault="003F6041" w:rsidP="00E572F7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Hansmann PR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 w:rsidRPr="00306E3B">
        <w:rPr>
          <w:rFonts w:ascii="Mont Book" w:hAnsi="Mont Book" w:cs="Arial"/>
          <w:color w:val="003978"/>
          <w:szCs w:val="18"/>
        </w:rPr>
        <w:t>BSH Hausgeräte GmbH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</w:p>
    <w:p w14:paraId="6648D45A" w14:textId="2F903B09" w:rsidR="003F6041" w:rsidRDefault="003F6041" w:rsidP="00A11A15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Carole Friedrich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A11A15">
        <w:rPr>
          <w:rFonts w:ascii="Mont Book" w:hAnsi="Mont Book" w:cs="Arial"/>
          <w:color w:val="003978"/>
          <w:szCs w:val="18"/>
        </w:rPr>
        <w:t xml:space="preserve">                                   </w:t>
      </w:r>
      <w:r>
        <w:rPr>
          <w:rFonts w:ascii="Mont Book" w:hAnsi="Mont Book" w:cs="Arial"/>
          <w:color w:val="003978"/>
          <w:szCs w:val="18"/>
        </w:rPr>
        <w:t>Alex Kostner</w:t>
      </w:r>
    </w:p>
    <w:p w14:paraId="71243C47" w14:textId="0160F6D1" w:rsidR="00E572F7" w:rsidRPr="003F6041" w:rsidRDefault="00E572F7" w:rsidP="00E572F7">
      <w:pPr>
        <w:pStyle w:val="Adress"/>
        <w:rPr>
          <w:rFonts w:ascii="Mont Book" w:hAnsi="Mont Book" w:cs="Arial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>E-Mail:</w:t>
      </w:r>
      <w:r w:rsidRPr="00A11A15">
        <w:rPr>
          <w:rFonts w:ascii="Mont Book" w:hAnsi="Mont Book" w:cs="Arial"/>
          <w:color w:val="B8CCE4" w:themeColor="accent1" w:themeTint="66"/>
          <w:szCs w:val="18"/>
          <w:lang w:val="it-IT"/>
        </w:rPr>
        <w:t xml:space="preserve"> </w:t>
      </w:r>
      <w:r w:rsidR="00A11A15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>c.friedrich@hansmannpr.de</w:t>
      </w:r>
      <w:r w:rsidR="003F6041" w:rsidRPr="00A11A15">
        <w:rPr>
          <w:rStyle w:val="Hyperlink"/>
          <w:rFonts w:ascii="Mont Book" w:hAnsi="Mont Book" w:cs="Arial"/>
          <w:color w:val="95B3D7" w:themeColor="accent1" w:themeTint="99"/>
          <w:szCs w:val="18"/>
          <w:u w:val="none"/>
          <w:lang w:val="it-IT"/>
        </w:rPr>
        <w:tab/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="0085106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                </w:t>
      </w:r>
      <w:r w:rsidRPr="003F6041">
        <w:rPr>
          <w:rFonts w:ascii="Mont Book" w:hAnsi="Mont Book" w:cs="Arial"/>
          <w:color w:val="003978"/>
          <w:szCs w:val="18"/>
          <w:lang w:val="it-IT"/>
        </w:rPr>
        <w:t>E-Mail</w:t>
      </w:r>
      <w:r w:rsidRPr="003F6041">
        <w:rPr>
          <w:color w:val="003978"/>
          <w:lang w:val="it-IT"/>
        </w:rPr>
        <w:t>: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>alex.kostner@bshg.com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</w:p>
    <w:p w14:paraId="162964D5" w14:textId="77777777" w:rsidR="00E572F7" w:rsidRPr="003F6041" w:rsidRDefault="00E572F7" w:rsidP="00E572F7">
      <w:pPr>
        <w:pStyle w:val="Adress"/>
        <w:rPr>
          <w:rFonts w:ascii="Mont Book" w:hAnsi="Mont Book" w:cs="Arial"/>
          <w:color w:val="003978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 xml:space="preserve"> </w:t>
      </w:r>
    </w:p>
    <w:p w14:paraId="4D0E0EBA" w14:textId="77777777" w:rsidR="00E572F7" w:rsidRPr="003F6041" w:rsidRDefault="00E572F7" w:rsidP="00E572F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2F57DD1F" w14:textId="77777777" w:rsidR="00E572F7" w:rsidRPr="003F6041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58CAC926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Weitere Informationen </w:t>
      </w:r>
      <w:r>
        <w:rPr>
          <w:rFonts w:ascii="Mont Book" w:hAnsi="Mont Book" w:cs="Arial"/>
          <w:color w:val="003978"/>
          <w:sz w:val="18"/>
          <w:szCs w:val="18"/>
        </w:rPr>
        <w:t xml:space="preserve">für Österreich </w:t>
      </w:r>
      <w:r w:rsidRPr="00306E3B">
        <w:rPr>
          <w:rFonts w:ascii="Mont Book" w:hAnsi="Mont Book" w:cs="Arial"/>
          <w:color w:val="003978"/>
          <w:sz w:val="18"/>
          <w:szCs w:val="18"/>
        </w:rPr>
        <w:t>unter</w:t>
      </w:r>
      <w:r w:rsidRPr="00306E3B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5" w:history="1">
        <w:r w:rsidRPr="001D73F6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constructa.com/at</w:t>
        </w:r>
      </w:hyperlink>
      <w:r w:rsidRPr="001D73F6">
        <w:rPr>
          <w:rStyle w:val="Hyperlink"/>
          <w:color w:val="8995BC"/>
        </w:rPr>
        <w:t>.</w:t>
      </w:r>
    </w:p>
    <w:p w14:paraId="76939D4E" w14:textId="77777777" w:rsidR="00E572F7" w:rsidRPr="0065126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</w:p>
    <w:p w14:paraId="1806A5C3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Österreich:</w:t>
      </w:r>
    </w:p>
    <w:p w14:paraId="5211D705" w14:textId="77777777" w:rsidR="00E572F7" w:rsidRPr="00306E3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306E3B">
        <w:rPr>
          <w:rFonts w:ascii="Mont Book" w:hAnsi="Mont Book" w:cs="Arial"/>
          <w:color w:val="003978"/>
          <w:szCs w:val="18"/>
        </w:rPr>
        <w:t>BSH Hausgeräte GmbH</w:t>
      </w:r>
    </w:p>
    <w:p w14:paraId="1172C8F7" w14:textId="77777777" w:rsidR="00E572F7" w:rsidRPr="00BA4881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BA4881">
        <w:rPr>
          <w:rFonts w:ascii="Mont Book" w:hAnsi="Mont Book" w:cs="Arial"/>
          <w:color w:val="003978"/>
          <w:szCs w:val="18"/>
        </w:rPr>
        <w:t>Lisa Vockenhuber</w:t>
      </w:r>
    </w:p>
    <w:p w14:paraId="7B945FA7" w14:textId="13895E6A" w:rsidR="00680752" w:rsidRPr="003F6041" w:rsidRDefault="00E572F7" w:rsidP="00E572F7">
      <w:pPr>
        <w:pStyle w:val="Adress"/>
        <w:rPr>
          <w:rStyle w:val="Hyperlink"/>
          <w:rFonts w:ascii="Mont Book" w:hAnsi="Mont Book" w:cs="Arial"/>
          <w:color w:val="8995BC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>E-Mail:</w:t>
      </w:r>
      <w:r w:rsidRPr="003F6041">
        <w:rPr>
          <w:rStyle w:val="Hyperlink"/>
          <w:color w:val="8995BC"/>
          <w:lang w:val="it-IT"/>
        </w:rPr>
        <w:t xml:space="preserve"> </w:t>
      </w:r>
      <w:hyperlink r:id="rId16" w:history="1">
        <w:r w:rsidR="00EE3064" w:rsidRPr="003F6041">
          <w:rPr>
            <w:rStyle w:val="Hyperlink"/>
            <w:rFonts w:ascii="Mont Book" w:hAnsi="Mont Book" w:cs="Arial"/>
            <w:color w:val="8995BC"/>
            <w:szCs w:val="18"/>
            <w:lang w:val="it-IT"/>
          </w:rPr>
          <w:t>vie-presse.constructa@bshg.com</w:t>
        </w:r>
      </w:hyperlink>
    </w:p>
    <w:p w14:paraId="06268527" w14:textId="10713FD0" w:rsidR="00D222F2" w:rsidRPr="00CF4846" w:rsidRDefault="00D222F2" w:rsidP="00E572F7">
      <w:pPr>
        <w:pStyle w:val="Adress"/>
        <w:rPr>
          <w:rStyle w:val="Hyperlink"/>
          <w:rFonts w:ascii="Mont Book" w:eastAsiaTheme="minorEastAsia" w:hAnsi="Mont Book"/>
          <w:lang w:val="it-IT"/>
        </w:rPr>
      </w:pPr>
    </w:p>
    <w:p w14:paraId="32ED60DA" w14:textId="77777777" w:rsidR="00DF54D1" w:rsidRPr="00CF4846" w:rsidRDefault="00DF54D1" w:rsidP="00ED696B">
      <w:pPr>
        <w:rPr>
          <w:rFonts w:ascii="Mont Book" w:hAnsi="Mont Book"/>
          <w:vanish/>
          <w:lang w:val="it-IT"/>
        </w:rPr>
      </w:pPr>
    </w:p>
    <w:sectPr w:rsidR="00DF54D1" w:rsidRPr="00CF4846" w:rsidSect="002A4515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B09534" w14:textId="77777777" w:rsidR="00C24834" w:rsidRDefault="00C24834" w:rsidP="005114DE">
      <w:r>
        <w:separator/>
      </w:r>
    </w:p>
  </w:endnote>
  <w:endnote w:type="continuationSeparator" w:id="0">
    <w:p w14:paraId="7FB54A7C" w14:textId="77777777" w:rsidR="00C24834" w:rsidRDefault="00C24834" w:rsidP="005114DE">
      <w:r>
        <w:continuationSeparator/>
      </w:r>
    </w:p>
  </w:endnote>
  <w:endnote w:type="continuationNotice" w:id="1">
    <w:p w14:paraId="796A1B33" w14:textId="77777777" w:rsidR="00C24834" w:rsidRDefault="00C24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 Book">
    <w:altName w:val="Calibri"/>
    <w:panose1 w:val="020B0604020202020204"/>
    <w:charset w:val="00"/>
    <w:family w:val="modern"/>
    <w:notTrueType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6165E" w14:textId="77777777" w:rsidR="009E1A54" w:rsidRPr="003B7A98" w:rsidRDefault="009E1A54" w:rsidP="009E755F">
    <w:pPr>
      <w:pStyle w:val="Fuzeile"/>
      <w:ind w:right="284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Seite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1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 /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NUMPAGES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2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BC5F2" w14:textId="77777777" w:rsidR="009E1A54" w:rsidRPr="005256BE" w:rsidRDefault="009E1A54" w:rsidP="009E755F">
    <w:pPr>
      <w:pStyle w:val="Fuzeile"/>
      <w:ind w:right="281"/>
      <w:jc w:val="right"/>
      <w:rPr>
        <w:rFonts w:ascii="Trebuchet MS" w:hAnsi="Trebuchet MS"/>
        <w:color w:val="7F7F7F" w:themeColor="text1" w:themeTint="80"/>
        <w:sz w:val="18"/>
        <w:szCs w:val="18"/>
      </w:rPr>
    </w:pP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Seite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PAGE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8F230F">
      <w:rPr>
        <w:rFonts w:ascii="Trebuchet MS" w:hAnsi="Trebuchet MS"/>
        <w:noProof/>
        <w:color w:val="7F7F7F" w:themeColor="text1" w:themeTint="80"/>
        <w:sz w:val="18"/>
        <w:szCs w:val="18"/>
      </w:rPr>
      <w:t>1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 /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NUMPAGES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3A491B">
      <w:rPr>
        <w:rFonts w:ascii="Trebuchet MS" w:hAnsi="Trebuchet MS"/>
        <w:noProof/>
        <w:color w:val="7F7F7F" w:themeColor="text1" w:themeTint="80"/>
        <w:sz w:val="18"/>
        <w:szCs w:val="18"/>
      </w:rPr>
      <w:t>3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0E4E81" w14:textId="77777777" w:rsidR="00C24834" w:rsidRDefault="00C24834" w:rsidP="005114DE">
      <w:r>
        <w:separator/>
      </w:r>
    </w:p>
  </w:footnote>
  <w:footnote w:type="continuationSeparator" w:id="0">
    <w:p w14:paraId="002A374F" w14:textId="77777777" w:rsidR="00C24834" w:rsidRDefault="00C24834" w:rsidP="005114DE">
      <w:r>
        <w:continuationSeparator/>
      </w:r>
    </w:p>
  </w:footnote>
  <w:footnote w:type="continuationNotice" w:id="1">
    <w:p w14:paraId="69993F48" w14:textId="77777777" w:rsidR="00C24834" w:rsidRDefault="00C248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F57BC" w14:textId="77777777" w:rsidR="000379F0" w:rsidRDefault="00106BD7" w:rsidP="00EC47B3">
    <w:pPr>
      <w:pStyle w:val="Kopfzeile"/>
      <w:tabs>
        <w:tab w:val="left" w:pos="510"/>
        <w:tab w:val="left" w:pos="1828"/>
        <w:tab w:val="right" w:pos="8751"/>
      </w:tabs>
      <w:ind w:right="-268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EFB8C0" wp14:editId="468F7A36">
          <wp:simplePos x="0" y="0"/>
          <wp:positionH relativeFrom="margin">
            <wp:posOffset>1997751</wp:posOffset>
          </wp:positionH>
          <wp:positionV relativeFrom="paragraph">
            <wp:posOffset>-89371</wp:posOffset>
          </wp:positionV>
          <wp:extent cx="1877060" cy="678180"/>
          <wp:effectExtent l="0" t="0" r="2540" b="0"/>
          <wp:wrapThrough wrapText="bothSides">
            <wp:wrapPolygon edited="0">
              <wp:start x="0" y="0"/>
              <wp:lineTo x="0" y="21034"/>
              <wp:lineTo x="21483" y="21034"/>
              <wp:lineTo x="21483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7060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0E71">
      <w:t xml:space="preserve">                                                    </w:t>
    </w:r>
  </w:p>
  <w:p w14:paraId="13559EAB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56B4B1A7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6D1041F6" w14:textId="77777777" w:rsidR="004C563F" w:rsidRDefault="004C563F" w:rsidP="00364331">
    <w:pPr>
      <w:pStyle w:val="Kopfzeile"/>
      <w:tabs>
        <w:tab w:val="left" w:pos="1828"/>
        <w:tab w:val="right" w:pos="8751"/>
      </w:tabs>
      <w:ind w:right="-2688"/>
    </w:pPr>
  </w:p>
  <w:p w14:paraId="23BF6298" w14:textId="77777777" w:rsidR="009E1A54" w:rsidRDefault="009C066E" w:rsidP="00F16E7D">
    <w:pPr>
      <w:pStyle w:val="Kopfzeile"/>
      <w:tabs>
        <w:tab w:val="left" w:pos="1828"/>
        <w:tab w:val="right" w:pos="8751"/>
      </w:tabs>
      <w:ind w:right="-2688"/>
      <w:jc w:val="righ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74667" w14:textId="77777777" w:rsidR="009E1A54" w:rsidRDefault="009E1A54" w:rsidP="00522F1C">
    <w:pPr>
      <w:pStyle w:val="Kopfzeile"/>
      <w:ind w:left="-1418" w:right="-2688"/>
    </w:pPr>
  </w:p>
  <w:p w14:paraId="7DD4C2A5" w14:textId="77777777" w:rsidR="009E1A54" w:rsidRDefault="009E1A54" w:rsidP="00364331">
    <w:pPr>
      <w:pStyle w:val="Kopfzeile"/>
      <w:tabs>
        <w:tab w:val="clear" w:pos="4536"/>
        <w:tab w:val="clear" w:pos="9072"/>
        <w:tab w:val="left" w:pos="5760"/>
      </w:tabs>
      <w:ind w:left="-1418" w:right="-2688"/>
    </w:pPr>
    <w:r>
      <w:tab/>
    </w:r>
  </w:p>
  <w:p w14:paraId="663C1CFD" w14:textId="77777777" w:rsidR="009E1A54" w:rsidRDefault="009E1A54" w:rsidP="00522F1C">
    <w:pPr>
      <w:pStyle w:val="Kopfzeile"/>
      <w:ind w:left="-1418" w:right="-2688"/>
    </w:pPr>
  </w:p>
  <w:p w14:paraId="2B31093A" w14:textId="77777777" w:rsidR="009E1A54" w:rsidRDefault="009E1A54" w:rsidP="00522F1C">
    <w:pPr>
      <w:pStyle w:val="Kopfzeile"/>
      <w:ind w:left="-1418" w:right="-2688"/>
    </w:pPr>
  </w:p>
  <w:p w14:paraId="133BBE74" w14:textId="77777777" w:rsidR="009E1A54" w:rsidRDefault="009E1A54" w:rsidP="00522F1C">
    <w:pPr>
      <w:pStyle w:val="Kopfzeile"/>
      <w:ind w:left="-1418" w:right="-2688"/>
    </w:pPr>
  </w:p>
  <w:p w14:paraId="76062D72" w14:textId="77777777" w:rsidR="009E1A54" w:rsidRDefault="009E1A54" w:rsidP="00522F1C">
    <w:pPr>
      <w:pStyle w:val="Kopfzeile"/>
      <w:ind w:left="-1418" w:right="-2688"/>
    </w:pPr>
  </w:p>
  <w:p w14:paraId="660A6F4A" w14:textId="77777777" w:rsidR="009E1A54" w:rsidRDefault="009E1A54" w:rsidP="00522F1C">
    <w:pPr>
      <w:pStyle w:val="Kopfzeile"/>
      <w:ind w:left="-1418" w:right="-26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40E28"/>
    <w:multiLevelType w:val="hybridMultilevel"/>
    <w:tmpl w:val="90B84C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540E8"/>
    <w:multiLevelType w:val="multilevel"/>
    <w:tmpl w:val="9F7E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A6F03"/>
    <w:multiLevelType w:val="hybridMultilevel"/>
    <w:tmpl w:val="4914F7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B5E0F"/>
    <w:multiLevelType w:val="hybridMultilevel"/>
    <w:tmpl w:val="84DEDE00"/>
    <w:lvl w:ilvl="0" w:tplc="484A9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45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4E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80A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AC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288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0D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2F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3A3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0C17BB"/>
    <w:multiLevelType w:val="hybridMultilevel"/>
    <w:tmpl w:val="12021ABA"/>
    <w:lvl w:ilvl="0" w:tplc="B686B0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1E41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66847"/>
    <w:multiLevelType w:val="hybridMultilevel"/>
    <w:tmpl w:val="6B10C9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740A5"/>
    <w:multiLevelType w:val="hybridMultilevel"/>
    <w:tmpl w:val="728A7984"/>
    <w:lvl w:ilvl="0" w:tplc="7A48A18E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  <w:color w:val="043E7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036CD"/>
    <w:multiLevelType w:val="hybridMultilevel"/>
    <w:tmpl w:val="476A2DC8"/>
    <w:lvl w:ilvl="0" w:tplc="AADADA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C2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24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CE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86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863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C6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504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C0D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18B77D5"/>
    <w:multiLevelType w:val="hybridMultilevel"/>
    <w:tmpl w:val="F4146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446DD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71EB4"/>
    <w:multiLevelType w:val="multilevel"/>
    <w:tmpl w:val="1138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E1965"/>
    <w:multiLevelType w:val="hybridMultilevel"/>
    <w:tmpl w:val="47DE71C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808B1"/>
    <w:multiLevelType w:val="hybridMultilevel"/>
    <w:tmpl w:val="229E8B7A"/>
    <w:lvl w:ilvl="0" w:tplc="67627C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2C6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23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5CD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E83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1A6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0F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5EA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C0F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8B413AA"/>
    <w:multiLevelType w:val="hybridMultilevel"/>
    <w:tmpl w:val="A52C1F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255A0"/>
    <w:multiLevelType w:val="multilevel"/>
    <w:tmpl w:val="C98A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C3869"/>
    <w:multiLevelType w:val="hybridMultilevel"/>
    <w:tmpl w:val="7374C16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C218E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E74039"/>
    <w:multiLevelType w:val="hybridMultilevel"/>
    <w:tmpl w:val="15CE0330"/>
    <w:lvl w:ilvl="0" w:tplc="88F0E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49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D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1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E5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EA2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C4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F44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4E9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25783"/>
    <w:multiLevelType w:val="hybridMultilevel"/>
    <w:tmpl w:val="234C8F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81982"/>
    <w:multiLevelType w:val="hybridMultilevel"/>
    <w:tmpl w:val="2B9C82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E6FA5"/>
    <w:multiLevelType w:val="multilevel"/>
    <w:tmpl w:val="BD38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20631E"/>
    <w:multiLevelType w:val="hybridMultilevel"/>
    <w:tmpl w:val="A438886E"/>
    <w:lvl w:ilvl="0" w:tplc="A85EBE72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4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B1FBA"/>
    <w:multiLevelType w:val="hybridMultilevel"/>
    <w:tmpl w:val="B80C36AC"/>
    <w:lvl w:ilvl="0" w:tplc="27B6E0B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52BD5"/>
    <w:multiLevelType w:val="hybridMultilevel"/>
    <w:tmpl w:val="7FB856D4"/>
    <w:lvl w:ilvl="0" w:tplc="0C56808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F6EC9"/>
    <w:multiLevelType w:val="hybridMultilevel"/>
    <w:tmpl w:val="C00C0612"/>
    <w:lvl w:ilvl="0" w:tplc="3ED04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6D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1A2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EC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9CB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E27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A8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228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4B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60CFD"/>
    <w:multiLevelType w:val="hybridMultilevel"/>
    <w:tmpl w:val="092A08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D42BF"/>
    <w:multiLevelType w:val="hybridMultilevel"/>
    <w:tmpl w:val="ACCEF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A0B56"/>
    <w:multiLevelType w:val="hybridMultilevel"/>
    <w:tmpl w:val="EEFCD33E"/>
    <w:lvl w:ilvl="0" w:tplc="A898730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F009E"/>
    <w:multiLevelType w:val="hybridMultilevel"/>
    <w:tmpl w:val="9B383C9C"/>
    <w:lvl w:ilvl="0" w:tplc="ABD00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9E631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C1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523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92F7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060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828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14D7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B86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78B56FD"/>
    <w:multiLevelType w:val="multilevel"/>
    <w:tmpl w:val="DBD2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4060487">
    <w:abstractNumId w:val="8"/>
  </w:num>
  <w:num w:numId="2" w16cid:durableId="708341588">
    <w:abstractNumId w:val="13"/>
  </w:num>
  <w:num w:numId="3" w16cid:durableId="624122297">
    <w:abstractNumId w:val="3"/>
  </w:num>
  <w:num w:numId="4" w16cid:durableId="1391610377">
    <w:abstractNumId w:val="24"/>
  </w:num>
  <w:num w:numId="5" w16cid:durableId="407772552">
    <w:abstractNumId w:val="28"/>
  </w:num>
  <w:num w:numId="6" w16cid:durableId="1216115263">
    <w:abstractNumId w:val="16"/>
  </w:num>
  <w:num w:numId="7" w16cid:durableId="1163856631">
    <w:abstractNumId w:val="12"/>
  </w:num>
  <w:num w:numId="8" w16cid:durableId="1504321368">
    <w:abstractNumId w:val="4"/>
  </w:num>
  <w:num w:numId="9" w16cid:durableId="1560095258">
    <w:abstractNumId w:val="17"/>
  </w:num>
  <w:num w:numId="10" w16cid:durableId="1452673896">
    <w:abstractNumId w:val="10"/>
  </w:num>
  <w:num w:numId="11" w16cid:durableId="1512379481">
    <w:abstractNumId w:val="5"/>
  </w:num>
  <w:num w:numId="12" w16cid:durableId="1695425997">
    <w:abstractNumId w:val="30"/>
  </w:num>
  <w:num w:numId="13" w16cid:durableId="690836781">
    <w:abstractNumId w:val="25"/>
  </w:num>
  <w:num w:numId="14" w16cid:durableId="1707631526">
    <w:abstractNumId w:val="21"/>
  </w:num>
  <w:num w:numId="15" w16cid:durableId="504562862">
    <w:abstractNumId w:val="11"/>
  </w:num>
  <w:num w:numId="16" w16cid:durableId="1830755011">
    <w:abstractNumId w:val="29"/>
  </w:num>
  <w:num w:numId="17" w16cid:durableId="2015451320">
    <w:abstractNumId w:val="18"/>
  </w:num>
  <w:num w:numId="18" w16cid:durableId="1194032114">
    <w:abstractNumId w:val="0"/>
  </w:num>
  <w:num w:numId="19" w16cid:durableId="2044599916">
    <w:abstractNumId w:val="7"/>
  </w:num>
  <w:num w:numId="20" w16cid:durableId="1824277000">
    <w:abstractNumId w:val="9"/>
  </w:num>
  <w:num w:numId="21" w16cid:durableId="1439839223">
    <w:abstractNumId w:val="22"/>
  </w:num>
  <w:num w:numId="22" w16cid:durableId="781148510">
    <w:abstractNumId w:val="26"/>
  </w:num>
  <w:num w:numId="23" w16cid:durableId="370886477">
    <w:abstractNumId w:val="2"/>
  </w:num>
  <w:num w:numId="24" w16cid:durableId="320429717">
    <w:abstractNumId w:val="19"/>
  </w:num>
  <w:num w:numId="25" w16cid:durableId="1153912743">
    <w:abstractNumId w:val="14"/>
  </w:num>
  <w:num w:numId="26" w16cid:durableId="400179231">
    <w:abstractNumId w:val="6"/>
  </w:num>
  <w:num w:numId="27" w16cid:durableId="805856447">
    <w:abstractNumId w:val="20"/>
  </w:num>
  <w:num w:numId="28" w16cid:durableId="1392121933">
    <w:abstractNumId w:val="27"/>
  </w:num>
  <w:num w:numId="29" w16cid:durableId="1683509466">
    <w:abstractNumId w:val="23"/>
  </w:num>
  <w:num w:numId="30" w16cid:durableId="1232690214">
    <w:abstractNumId w:val="1"/>
  </w:num>
  <w:num w:numId="31" w16cid:durableId="120339730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041"/>
    <w:rsid w:val="00002F3A"/>
    <w:rsid w:val="00004058"/>
    <w:rsid w:val="000042DD"/>
    <w:rsid w:val="000043C1"/>
    <w:rsid w:val="000051DC"/>
    <w:rsid w:val="0000578B"/>
    <w:rsid w:val="00005BF8"/>
    <w:rsid w:val="0000742C"/>
    <w:rsid w:val="00007639"/>
    <w:rsid w:val="00007B30"/>
    <w:rsid w:val="00007F9B"/>
    <w:rsid w:val="0001180D"/>
    <w:rsid w:val="0001185D"/>
    <w:rsid w:val="000118AC"/>
    <w:rsid w:val="00012B1F"/>
    <w:rsid w:val="000156DC"/>
    <w:rsid w:val="00015BFF"/>
    <w:rsid w:val="00016438"/>
    <w:rsid w:val="00016918"/>
    <w:rsid w:val="00016D04"/>
    <w:rsid w:val="00017B9C"/>
    <w:rsid w:val="00020292"/>
    <w:rsid w:val="000202F1"/>
    <w:rsid w:val="000212F1"/>
    <w:rsid w:val="00021B4E"/>
    <w:rsid w:val="00022DE4"/>
    <w:rsid w:val="00024CA9"/>
    <w:rsid w:val="00024EC9"/>
    <w:rsid w:val="0002555E"/>
    <w:rsid w:val="000255DC"/>
    <w:rsid w:val="00025699"/>
    <w:rsid w:val="0003023B"/>
    <w:rsid w:val="00030658"/>
    <w:rsid w:val="000313C8"/>
    <w:rsid w:val="00032961"/>
    <w:rsid w:val="0003388F"/>
    <w:rsid w:val="000342EA"/>
    <w:rsid w:val="00035254"/>
    <w:rsid w:val="00035706"/>
    <w:rsid w:val="000359F8"/>
    <w:rsid w:val="00035C10"/>
    <w:rsid w:val="00036616"/>
    <w:rsid w:val="000369AE"/>
    <w:rsid w:val="00036E15"/>
    <w:rsid w:val="000379E5"/>
    <w:rsid w:val="000379F0"/>
    <w:rsid w:val="00040801"/>
    <w:rsid w:val="00040F43"/>
    <w:rsid w:val="00041BBF"/>
    <w:rsid w:val="00041C6E"/>
    <w:rsid w:val="00043963"/>
    <w:rsid w:val="00043A5D"/>
    <w:rsid w:val="00045969"/>
    <w:rsid w:val="00046225"/>
    <w:rsid w:val="000463FA"/>
    <w:rsid w:val="0004683A"/>
    <w:rsid w:val="00046C10"/>
    <w:rsid w:val="000471B3"/>
    <w:rsid w:val="0004751B"/>
    <w:rsid w:val="00047827"/>
    <w:rsid w:val="000503B2"/>
    <w:rsid w:val="00051055"/>
    <w:rsid w:val="000538CA"/>
    <w:rsid w:val="000543F8"/>
    <w:rsid w:val="0005627E"/>
    <w:rsid w:val="000567F2"/>
    <w:rsid w:val="0005682B"/>
    <w:rsid w:val="00056BFB"/>
    <w:rsid w:val="000574D0"/>
    <w:rsid w:val="000574E7"/>
    <w:rsid w:val="00060E0A"/>
    <w:rsid w:val="00061226"/>
    <w:rsid w:val="000618BB"/>
    <w:rsid w:val="00062844"/>
    <w:rsid w:val="000628F9"/>
    <w:rsid w:val="00063D9E"/>
    <w:rsid w:val="00064B41"/>
    <w:rsid w:val="000652F5"/>
    <w:rsid w:val="0006671F"/>
    <w:rsid w:val="00066C9A"/>
    <w:rsid w:val="00067980"/>
    <w:rsid w:val="00070B5C"/>
    <w:rsid w:val="00070FEC"/>
    <w:rsid w:val="00071A35"/>
    <w:rsid w:val="00071A99"/>
    <w:rsid w:val="00072558"/>
    <w:rsid w:val="0007299D"/>
    <w:rsid w:val="00072C22"/>
    <w:rsid w:val="00072DD3"/>
    <w:rsid w:val="00074768"/>
    <w:rsid w:val="00075C31"/>
    <w:rsid w:val="00076C96"/>
    <w:rsid w:val="00077AC3"/>
    <w:rsid w:val="00080BB6"/>
    <w:rsid w:val="000823A0"/>
    <w:rsid w:val="000841D6"/>
    <w:rsid w:val="00084276"/>
    <w:rsid w:val="0008446F"/>
    <w:rsid w:val="00086D67"/>
    <w:rsid w:val="000872EE"/>
    <w:rsid w:val="00090983"/>
    <w:rsid w:val="000928A8"/>
    <w:rsid w:val="000937A2"/>
    <w:rsid w:val="00096651"/>
    <w:rsid w:val="00096673"/>
    <w:rsid w:val="000966ED"/>
    <w:rsid w:val="00097120"/>
    <w:rsid w:val="00097150"/>
    <w:rsid w:val="000A0D85"/>
    <w:rsid w:val="000A1138"/>
    <w:rsid w:val="000A160F"/>
    <w:rsid w:val="000A214F"/>
    <w:rsid w:val="000A22D6"/>
    <w:rsid w:val="000A2D05"/>
    <w:rsid w:val="000A4407"/>
    <w:rsid w:val="000A6006"/>
    <w:rsid w:val="000A6B14"/>
    <w:rsid w:val="000B09D7"/>
    <w:rsid w:val="000B159A"/>
    <w:rsid w:val="000B2665"/>
    <w:rsid w:val="000B2730"/>
    <w:rsid w:val="000B2E52"/>
    <w:rsid w:val="000B3731"/>
    <w:rsid w:val="000B39F6"/>
    <w:rsid w:val="000B59D1"/>
    <w:rsid w:val="000B67D4"/>
    <w:rsid w:val="000B6D20"/>
    <w:rsid w:val="000B71C2"/>
    <w:rsid w:val="000C0210"/>
    <w:rsid w:val="000C132B"/>
    <w:rsid w:val="000C17E0"/>
    <w:rsid w:val="000C1FB6"/>
    <w:rsid w:val="000C3503"/>
    <w:rsid w:val="000C3681"/>
    <w:rsid w:val="000C42F0"/>
    <w:rsid w:val="000C5513"/>
    <w:rsid w:val="000C5AD6"/>
    <w:rsid w:val="000C6803"/>
    <w:rsid w:val="000C7ACF"/>
    <w:rsid w:val="000C7AF0"/>
    <w:rsid w:val="000D0F7F"/>
    <w:rsid w:val="000D246D"/>
    <w:rsid w:val="000D3DD2"/>
    <w:rsid w:val="000D417B"/>
    <w:rsid w:val="000D4216"/>
    <w:rsid w:val="000D4324"/>
    <w:rsid w:val="000D4390"/>
    <w:rsid w:val="000D4765"/>
    <w:rsid w:val="000D4792"/>
    <w:rsid w:val="000D49CB"/>
    <w:rsid w:val="000D586B"/>
    <w:rsid w:val="000E0413"/>
    <w:rsid w:val="000E0755"/>
    <w:rsid w:val="000E0AE6"/>
    <w:rsid w:val="000E18FF"/>
    <w:rsid w:val="000E19C7"/>
    <w:rsid w:val="000E212A"/>
    <w:rsid w:val="000E41F8"/>
    <w:rsid w:val="000E4843"/>
    <w:rsid w:val="000E4982"/>
    <w:rsid w:val="000E4DC5"/>
    <w:rsid w:val="000E5174"/>
    <w:rsid w:val="000E538F"/>
    <w:rsid w:val="000E6443"/>
    <w:rsid w:val="000E6F0B"/>
    <w:rsid w:val="000E7E35"/>
    <w:rsid w:val="000F0846"/>
    <w:rsid w:val="000F235D"/>
    <w:rsid w:val="000F33E2"/>
    <w:rsid w:val="000F37FE"/>
    <w:rsid w:val="000F525E"/>
    <w:rsid w:val="000F58E2"/>
    <w:rsid w:val="000F5D59"/>
    <w:rsid w:val="000F6965"/>
    <w:rsid w:val="00100785"/>
    <w:rsid w:val="00103540"/>
    <w:rsid w:val="00103F46"/>
    <w:rsid w:val="00106BD7"/>
    <w:rsid w:val="001071F3"/>
    <w:rsid w:val="001103B7"/>
    <w:rsid w:val="00110C26"/>
    <w:rsid w:val="0011169F"/>
    <w:rsid w:val="00111F95"/>
    <w:rsid w:val="001124F4"/>
    <w:rsid w:val="001124F7"/>
    <w:rsid w:val="00112861"/>
    <w:rsid w:val="00114348"/>
    <w:rsid w:val="0011573C"/>
    <w:rsid w:val="001157B5"/>
    <w:rsid w:val="0011626F"/>
    <w:rsid w:val="00116E59"/>
    <w:rsid w:val="00117C5E"/>
    <w:rsid w:val="001207F4"/>
    <w:rsid w:val="00120A28"/>
    <w:rsid w:val="00120A34"/>
    <w:rsid w:val="00120C70"/>
    <w:rsid w:val="00121A67"/>
    <w:rsid w:val="00123AF8"/>
    <w:rsid w:val="001243D2"/>
    <w:rsid w:val="00126286"/>
    <w:rsid w:val="0012706B"/>
    <w:rsid w:val="00127579"/>
    <w:rsid w:val="00127A56"/>
    <w:rsid w:val="00127A86"/>
    <w:rsid w:val="001318B7"/>
    <w:rsid w:val="00131ABE"/>
    <w:rsid w:val="00131BDB"/>
    <w:rsid w:val="00132E7D"/>
    <w:rsid w:val="00132F7B"/>
    <w:rsid w:val="001336C0"/>
    <w:rsid w:val="00133F6A"/>
    <w:rsid w:val="0013444F"/>
    <w:rsid w:val="001344A1"/>
    <w:rsid w:val="00134D85"/>
    <w:rsid w:val="00134F00"/>
    <w:rsid w:val="00135569"/>
    <w:rsid w:val="00135EB0"/>
    <w:rsid w:val="00137E73"/>
    <w:rsid w:val="0014072F"/>
    <w:rsid w:val="001423B1"/>
    <w:rsid w:val="00142F69"/>
    <w:rsid w:val="00143702"/>
    <w:rsid w:val="00143D62"/>
    <w:rsid w:val="00143F03"/>
    <w:rsid w:val="00144F38"/>
    <w:rsid w:val="0014538F"/>
    <w:rsid w:val="0014572F"/>
    <w:rsid w:val="00145DB6"/>
    <w:rsid w:val="001464FA"/>
    <w:rsid w:val="00146AEE"/>
    <w:rsid w:val="00146C96"/>
    <w:rsid w:val="00147F38"/>
    <w:rsid w:val="001509E6"/>
    <w:rsid w:val="00150C01"/>
    <w:rsid w:val="0015156B"/>
    <w:rsid w:val="00153390"/>
    <w:rsid w:val="001533A1"/>
    <w:rsid w:val="00153608"/>
    <w:rsid w:val="001536FC"/>
    <w:rsid w:val="00153F35"/>
    <w:rsid w:val="001542BC"/>
    <w:rsid w:val="001544F3"/>
    <w:rsid w:val="00154973"/>
    <w:rsid w:val="00154C68"/>
    <w:rsid w:val="00155C82"/>
    <w:rsid w:val="00155F4B"/>
    <w:rsid w:val="001575B6"/>
    <w:rsid w:val="001605AC"/>
    <w:rsid w:val="00161BD7"/>
    <w:rsid w:val="00161FA8"/>
    <w:rsid w:val="001642CF"/>
    <w:rsid w:val="001646E6"/>
    <w:rsid w:val="00165BE9"/>
    <w:rsid w:val="00165F98"/>
    <w:rsid w:val="00165F99"/>
    <w:rsid w:val="00166C7D"/>
    <w:rsid w:val="00167551"/>
    <w:rsid w:val="0017023D"/>
    <w:rsid w:val="00170609"/>
    <w:rsid w:val="001707AB"/>
    <w:rsid w:val="00172294"/>
    <w:rsid w:val="0017265F"/>
    <w:rsid w:val="00172B50"/>
    <w:rsid w:val="00174A3B"/>
    <w:rsid w:val="001767B3"/>
    <w:rsid w:val="001768B4"/>
    <w:rsid w:val="00176C9F"/>
    <w:rsid w:val="001801C7"/>
    <w:rsid w:val="00180250"/>
    <w:rsid w:val="00182085"/>
    <w:rsid w:val="00182104"/>
    <w:rsid w:val="00182553"/>
    <w:rsid w:val="00182F00"/>
    <w:rsid w:val="00183C37"/>
    <w:rsid w:val="0018491B"/>
    <w:rsid w:val="00185061"/>
    <w:rsid w:val="00186884"/>
    <w:rsid w:val="00187513"/>
    <w:rsid w:val="00187636"/>
    <w:rsid w:val="00187E24"/>
    <w:rsid w:val="001904BB"/>
    <w:rsid w:val="0019068F"/>
    <w:rsid w:val="0019234F"/>
    <w:rsid w:val="0019457C"/>
    <w:rsid w:val="00194D0A"/>
    <w:rsid w:val="00196FE4"/>
    <w:rsid w:val="00197787"/>
    <w:rsid w:val="00197D97"/>
    <w:rsid w:val="00197E28"/>
    <w:rsid w:val="001A14C0"/>
    <w:rsid w:val="001A198B"/>
    <w:rsid w:val="001A2F6F"/>
    <w:rsid w:val="001A34B3"/>
    <w:rsid w:val="001A424F"/>
    <w:rsid w:val="001A49EB"/>
    <w:rsid w:val="001A4FAD"/>
    <w:rsid w:val="001A5DC3"/>
    <w:rsid w:val="001A62EF"/>
    <w:rsid w:val="001A680D"/>
    <w:rsid w:val="001B1CB4"/>
    <w:rsid w:val="001B1E88"/>
    <w:rsid w:val="001B22BC"/>
    <w:rsid w:val="001B231D"/>
    <w:rsid w:val="001B2461"/>
    <w:rsid w:val="001B79C6"/>
    <w:rsid w:val="001B7AA4"/>
    <w:rsid w:val="001C0172"/>
    <w:rsid w:val="001C113A"/>
    <w:rsid w:val="001C158B"/>
    <w:rsid w:val="001C1A4E"/>
    <w:rsid w:val="001C1AAD"/>
    <w:rsid w:val="001C2F1E"/>
    <w:rsid w:val="001C42C8"/>
    <w:rsid w:val="001C5147"/>
    <w:rsid w:val="001C56FD"/>
    <w:rsid w:val="001C7885"/>
    <w:rsid w:val="001D11E4"/>
    <w:rsid w:val="001D2309"/>
    <w:rsid w:val="001D233C"/>
    <w:rsid w:val="001D29AB"/>
    <w:rsid w:val="001D2BB2"/>
    <w:rsid w:val="001D2CE1"/>
    <w:rsid w:val="001D3201"/>
    <w:rsid w:val="001D39F2"/>
    <w:rsid w:val="001D6485"/>
    <w:rsid w:val="001D6C26"/>
    <w:rsid w:val="001D73F6"/>
    <w:rsid w:val="001E05BF"/>
    <w:rsid w:val="001E0895"/>
    <w:rsid w:val="001E0C00"/>
    <w:rsid w:val="001E10D4"/>
    <w:rsid w:val="001E133D"/>
    <w:rsid w:val="001E1918"/>
    <w:rsid w:val="001E3028"/>
    <w:rsid w:val="001E403A"/>
    <w:rsid w:val="001E5618"/>
    <w:rsid w:val="001E5800"/>
    <w:rsid w:val="001E6A24"/>
    <w:rsid w:val="001E7604"/>
    <w:rsid w:val="001F08BE"/>
    <w:rsid w:val="001F0C64"/>
    <w:rsid w:val="001F0E91"/>
    <w:rsid w:val="001F2744"/>
    <w:rsid w:val="001F3D03"/>
    <w:rsid w:val="001F3EF3"/>
    <w:rsid w:val="001F50CD"/>
    <w:rsid w:val="001F5AD9"/>
    <w:rsid w:val="001F70CE"/>
    <w:rsid w:val="0020072F"/>
    <w:rsid w:val="002011D2"/>
    <w:rsid w:val="002035E4"/>
    <w:rsid w:val="00203F7A"/>
    <w:rsid w:val="002047B9"/>
    <w:rsid w:val="002052D3"/>
    <w:rsid w:val="00205E7A"/>
    <w:rsid w:val="00206D29"/>
    <w:rsid w:val="002070CE"/>
    <w:rsid w:val="002108BC"/>
    <w:rsid w:val="00210B55"/>
    <w:rsid w:val="00212310"/>
    <w:rsid w:val="002129BE"/>
    <w:rsid w:val="00214C48"/>
    <w:rsid w:val="00215AB8"/>
    <w:rsid w:val="0021608E"/>
    <w:rsid w:val="00216D60"/>
    <w:rsid w:val="00220464"/>
    <w:rsid w:val="00222545"/>
    <w:rsid w:val="00222B87"/>
    <w:rsid w:val="002232EB"/>
    <w:rsid w:val="00225FB6"/>
    <w:rsid w:val="002262F9"/>
    <w:rsid w:val="002277B4"/>
    <w:rsid w:val="00227BDC"/>
    <w:rsid w:val="00230631"/>
    <w:rsid w:val="00230687"/>
    <w:rsid w:val="002314B8"/>
    <w:rsid w:val="00231A70"/>
    <w:rsid w:val="0023255A"/>
    <w:rsid w:val="0023379B"/>
    <w:rsid w:val="0023490B"/>
    <w:rsid w:val="00234FE1"/>
    <w:rsid w:val="00235C80"/>
    <w:rsid w:val="0023617B"/>
    <w:rsid w:val="00236AE2"/>
    <w:rsid w:val="002374B5"/>
    <w:rsid w:val="00237935"/>
    <w:rsid w:val="0024029D"/>
    <w:rsid w:val="002405E7"/>
    <w:rsid w:val="002409AA"/>
    <w:rsid w:val="00240DF9"/>
    <w:rsid w:val="00240FF4"/>
    <w:rsid w:val="0024360D"/>
    <w:rsid w:val="00243959"/>
    <w:rsid w:val="00244128"/>
    <w:rsid w:val="00244221"/>
    <w:rsid w:val="002446EE"/>
    <w:rsid w:val="0024477F"/>
    <w:rsid w:val="002447A7"/>
    <w:rsid w:val="002463F9"/>
    <w:rsid w:val="00246B44"/>
    <w:rsid w:val="002478BF"/>
    <w:rsid w:val="00247D31"/>
    <w:rsid w:val="00250335"/>
    <w:rsid w:val="00250FAA"/>
    <w:rsid w:val="00251329"/>
    <w:rsid w:val="00251C51"/>
    <w:rsid w:val="00254023"/>
    <w:rsid w:val="00254D28"/>
    <w:rsid w:val="002550F8"/>
    <w:rsid w:val="00256BB0"/>
    <w:rsid w:val="00256C36"/>
    <w:rsid w:val="0025762C"/>
    <w:rsid w:val="00257914"/>
    <w:rsid w:val="0026021A"/>
    <w:rsid w:val="0026078C"/>
    <w:rsid w:val="0026166B"/>
    <w:rsid w:val="0026254B"/>
    <w:rsid w:val="002652FE"/>
    <w:rsid w:val="0026696E"/>
    <w:rsid w:val="00267B3A"/>
    <w:rsid w:val="00267D2E"/>
    <w:rsid w:val="00270E71"/>
    <w:rsid w:val="002711F1"/>
    <w:rsid w:val="00271656"/>
    <w:rsid w:val="00271AA1"/>
    <w:rsid w:val="00271EE1"/>
    <w:rsid w:val="00272DF5"/>
    <w:rsid w:val="002735B2"/>
    <w:rsid w:val="00274896"/>
    <w:rsid w:val="002752B3"/>
    <w:rsid w:val="00275A12"/>
    <w:rsid w:val="00275EF3"/>
    <w:rsid w:val="00276C08"/>
    <w:rsid w:val="00276F40"/>
    <w:rsid w:val="00277824"/>
    <w:rsid w:val="00280CAA"/>
    <w:rsid w:val="00281361"/>
    <w:rsid w:val="00281F47"/>
    <w:rsid w:val="0028232B"/>
    <w:rsid w:val="00282519"/>
    <w:rsid w:val="00282E73"/>
    <w:rsid w:val="00283918"/>
    <w:rsid w:val="002843E7"/>
    <w:rsid w:val="00284998"/>
    <w:rsid w:val="00286362"/>
    <w:rsid w:val="0028798B"/>
    <w:rsid w:val="00287D48"/>
    <w:rsid w:val="0029039F"/>
    <w:rsid w:val="00290980"/>
    <w:rsid w:val="002916E9"/>
    <w:rsid w:val="00291B39"/>
    <w:rsid w:val="0029202A"/>
    <w:rsid w:val="00292585"/>
    <w:rsid w:val="002938D8"/>
    <w:rsid w:val="00294E6D"/>
    <w:rsid w:val="0029521A"/>
    <w:rsid w:val="002957C3"/>
    <w:rsid w:val="002960BB"/>
    <w:rsid w:val="00296AA2"/>
    <w:rsid w:val="00296D13"/>
    <w:rsid w:val="00297363"/>
    <w:rsid w:val="00297846"/>
    <w:rsid w:val="00297B4D"/>
    <w:rsid w:val="00297D04"/>
    <w:rsid w:val="002A03A7"/>
    <w:rsid w:val="002A093B"/>
    <w:rsid w:val="002A13DF"/>
    <w:rsid w:val="002A207C"/>
    <w:rsid w:val="002A4515"/>
    <w:rsid w:val="002A5527"/>
    <w:rsid w:val="002A77B4"/>
    <w:rsid w:val="002B08DB"/>
    <w:rsid w:val="002B17FE"/>
    <w:rsid w:val="002B26A5"/>
    <w:rsid w:val="002B41E9"/>
    <w:rsid w:val="002B493C"/>
    <w:rsid w:val="002B4F4C"/>
    <w:rsid w:val="002B51C0"/>
    <w:rsid w:val="002B691A"/>
    <w:rsid w:val="002C2C0C"/>
    <w:rsid w:val="002C4C25"/>
    <w:rsid w:val="002C50F9"/>
    <w:rsid w:val="002C52CE"/>
    <w:rsid w:val="002C6DE3"/>
    <w:rsid w:val="002C6F61"/>
    <w:rsid w:val="002C77A3"/>
    <w:rsid w:val="002D0742"/>
    <w:rsid w:val="002D1267"/>
    <w:rsid w:val="002D2B0C"/>
    <w:rsid w:val="002D30E0"/>
    <w:rsid w:val="002D3122"/>
    <w:rsid w:val="002D35FD"/>
    <w:rsid w:val="002D3BF5"/>
    <w:rsid w:val="002D4E65"/>
    <w:rsid w:val="002D4F3A"/>
    <w:rsid w:val="002D5D2C"/>
    <w:rsid w:val="002D611F"/>
    <w:rsid w:val="002D66A8"/>
    <w:rsid w:val="002D6F84"/>
    <w:rsid w:val="002E170D"/>
    <w:rsid w:val="002E1A8D"/>
    <w:rsid w:val="002E1B9D"/>
    <w:rsid w:val="002E20A9"/>
    <w:rsid w:val="002E2D60"/>
    <w:rsid w:val="002E2F2E"/>
    <w:rsid w:val="002E4221"/>
    <w:rsid w:val="002E4592"/>
    <w:rsid w:val="002E57B0"/>
    <w:rsid w:val="002E5E55"/>
    <w:rsid w:val="002E69F3"/>
    <w:rsid w:val="002E6E27"/>
    <w:rsid w:val="002E7605"/>
    <w:rsid w:val="002F01C1"/>
    <w:rsid w:val="002F183B"/>
    <w:rsid w:val="002F1F8C"/>
    <w:rsid w:val="002F2472"/>
    <w:rsid w:val="002F2A64"/>
    <w:rsid w:val="002F2FB6"/>
    <w:rsid w:val="002F40E1"/>
    <w:rsid w:val="002F4BF6"/>
    <w:rsid w:val="002F6C2A"/>
    <w:rsid w:val="003003C8"/>
    <w:rsid w:val="00300D02"/>
    <w:rsid w:val="0030102C"/>
    <w:rsid w:val="003012B6"/>
    <w:rsid w:val="0030176E"/>
    <w:rsid w:val="003040AF"/>
    <w:rsid w:val="003042CD"/>
    <w:rsid w:val="003048A2"/>
    <w:rsid w:val="0030613A"/>
    <w:rsid w:val="00306E3B"/>
    <w:rsid w:val="0030743E"/>
    <w:rsid w:val="00310369"/>
    <w:rsid w:val="00310718"/>
    <w:rsid w:val="00311C05"/>
    <w:rsid w:val="00311C7B"/>
    <w:rsid w:val="00312E03"/>
    <w:rsid w:val="00313F01"/>
    <w:rsid w:val="00314643"/>
    <w:rsid w:val="0031496F"/>
    <w:rsid w:val="0031652E"/>
    <w:rsid w:val="003204B1"/>
    <w:rsid w:val="003209EA"/>
    <w:rsid w:val="00320B05"/>
    <w:rsid w:val="00321286"/>
    <w:rsid w:val="00322A35"/>
    <w:rsid w:val="00322E9D"/>
    <w:rsid w:val="003254BF"/>
    <w:rsid w:val="00327BB8"/>
    <w:rsid w:val="00327CF5"/>
    <w:rsid w:val="00330199"/>
    <w:rsid w:val="0033083A"/>
    <w:rsid w:val="0033130D"/>
    <w:rsid w:val="0033308A"/>
    <w:rsid w:val="0033377A"/>
    <w:rsid w:val="00334559"/>
    <w:rsid w:val="00334DD0"/>
    <w:rsid w:val="00335893"/>
    <w:rsid w:val="003373C6"/>
    <w:rsid w:val="00337D08"/>
    <w:rsid w:val="00340427"/>
    <w:rsid w:val="003408E9"/>
    <w:rsid w:val="003412A7"/>
    <w:rsid w:val="003412C4"/>
    <w:rsid w:val="00341D4D"/>
    <w:rsid w:val="003420B4"/>
    <w:rsid w:val="0034262E"/>
    <w:rsid w:val="00342CAA"/>
    <w:rsid w:val="00343DD1"/>
    <w:rsid w:val="003440C6"/>
    <w:rsid w:val="00345B90"/>
    <w:rsid w:val="00346D3B"/>
    <w:rsid w:val="003470B8"/>
    <w:rsid w:val="00347660"/>
    <w:rsid w:val="0035136E"/>
    <w:rsid w:val="00351816"/>
    <w:rsid w:val="00352B1D"/>
    <w:rsid w:val="003538CC"/>
    <w:rsid w:val="00353B59"/>
    <w:rsid w:val="00354901"/>
    <w:rsid w:val="003549C3"/>
    <w:rsid w:val="003559C8"/>
    <w:rsid w:val="003561C1"/>
    <w:rsid w:val="00356798"/>
    <w:rsid w:val="00356819"/>
    <w:rsid w:val="00356F3D"/>
    <w:rsid w:val="00357199"/>
    <w:rsid w:val="003606CD"/>
    <w:rsid w:val="00364331"/>
    <w:rsid w:val="003645B6"/>
    <w:rsid w:val="003670A0"/>
    <w:rsid w:val="003678A6"/>
    <w:rsid w:val="0037087D"/>
    <w:rsid w:val="00370E26"/>
    <w:rsid w:val="00370EEE"/>
    <w:rsid w:val="00372040"/>
    <w:rsid w:val="00372239"/>
    <w:rsid w:val="003723CA"/>
    <w:rsid w:val="00372E50"/>
    <w:rsid w:val="0037325F"/>
    <w:rsid w:val="003745BF"/>
    <w:rsid w:val="003763EC"/>
    <w:rsid w:val="0037789B"/>
    <w:rsid w:val="003826D1"/>
    <w:rsid w:val="003834F8"/>
    <w:rsid w:val="003838EE"/>
    <w:rsid w:val="0038473C"/>
    <w:rsid w:val="0038485D"/>
    <w:rsid w:val="00384C26"/>
    <w:rsid w:val="00385795"/>
    <w:rsid w:val="003861C3"/>
    <w:rsid w:val="00387315"/>
    <w:rsid w:val="003877A4"/>
    <w:rsid w:val="00387B83"/>
    <w:rsid w:val="00390209"/>
    <w:rsid w:val="003911CF"/>
    <w:rsid w:val="003924D2"/>
    <w:rsid w:val="00392744"/>
    <w:rsid w:val="00393BB6"/>
    <w:rsid w:val="00395774"/>
    <w:rsid w:val="00395BE8"/>
    <w:rsid w:val="0039656B"/>
    <w:rsid w:val="00396A2A"/>
    <w:rsid w:val="00396F2B"/>
    <w:rsid w:val="003976A8"/>
    <w:rsid w:val="00397755"/>
    <w:rsid w:val="00397E9A"/>
    <w:rsid w:val="003A10CD"/>
    <w:rsid w:val="003A185D"/>
    <w:rsid w:val="003A1B48"/>
    <w:rsid w:val="003A25BD"/>
    <w:rsid w:val="003A3420"/>
    <w:rsid w:val="003A491B"/>
    <w:rsid w:val="003A532F"/>
    <w:rsid w:val="003A5916"/>
    <w:rsid w:val="003A778D"/>
    <w:rsid w:val="003B0C4D"/>
    <w:rsid w:val="003B0E5F"/>
    <w:rsid w:val="003B0F4C"/>
    <w:rsid w:val="003B143A"/>
    <w:rsid w:val="003B4A39"/>
    <w:rsid w:val="003B7314"/>
    <w:rsid w:val="003B742F"/>
    <w:rsid w:val="003B786B"/>
    <w:rsid w:val="003B7A98"/>
    <w:rsid w:val="003C00FC"/>
    <w:rsid w:val="003C01D6"/>
    <w:rsid w:val="003C02F9"/>
    <w:rsid w:val="003C13A7"/>
    <w:rsid w:val="003C22FA"/>
    <w:rsid w:val="003C2661"/>
    <w:rsid w:val="003C3DF2"/>
    <w:rsid w:val="003C47D5"/>
    <w:rsid w:val="003C564A"/>
    <w:rsid w:val="003C5BEF"/>
    <w:rsid w:val="003C676A"/>
    <w:rsid w:val="003C67B2"/>
    <w:rsid w:val="003C6CDD"/>
    <w:rsid w:val="003D040F"/>
    <w:rsid w:val="003D2005"/>
    <w:rsid w:val="003D479A"/>
    <w:rsid w:val="003D4EB5"/>
    <w:rsid w:val="003D5442"/>
    <w:rsid w:val="003E0B98"/>
    <w:rsid w:val="003E1602"/>
    <w:rsid w:val="003E2071"/>
    <w:rsid w:val="003E23FB"/>
    <w:rsid w:val="003E2B98"/>
    <w:rsid w:val="003E30F6"/>
    <w:rsid w:val="003E4033"/>
    <w:rsid w:val="003E45E9"/>
    <w:rsid w:val="003E4723"/>
    <w:rsid w:val="003E4EAB"/>
    <w:rsid w:val="003F0859"/>
    <w:rsid w:val="003F0A37"/>
    <w:rsid w:val="003F0D46"/>
    <w:rsid w:val="003F0DDE"/>
    <w:rsid w:val="003F1A7C"/>
    <w:rsid w:val="003F1F2B"/>
    <w:rsid w:val="003F22D0"/>
    <w:rsid w:val="003F2D77"/>
    <w:rsid w:val="003F362C"/>
    <w:rsid w:val="003F3D0B"/>
    <w:rsid w:val="003F58EB"/>
    <w:rsid w:val="003F6041"/>
    <w:rsid w:val="003F6A45"/>
    <w:rsid w:val="003F75FD"/>
    <w:rsid w:val="00400CF3"/>
    <w:rsid w:val="00400DB2"/>
    <w:rsid w:val="004011F4"/>
    <w:rsid w:val="004018D6"/>
    <w:rsid w:val="00402593"/>
    <w:rsid w:val="00402B43"/>
    <w:rsid w:val="00402DCD"/>
    <w:rsid w:val="0040307C"/>
    <w:rsid w:val="00403218"/>
    <w:rsid w:val="00403C88"/>
    <w:rsid w:val="00404F12"/>
    <w:rsid w:val="004056A5"/>
    <w:rsid w:val="004067BE"/>
    <w:rsid w:val="00410EA8"/>
    <w:rsid w:val="00411F42"/>
    <w:rsid w:val="004127CE"/>
    <w:rsid w:val="0041308E"/>
    <w:rsid w:val="004137C4"/>
    <w:rsid w:val="00413A84"/>
    <w:rsid w:val="00413FF2"/>
    <w:rsid w:val="00415AFA"/>
    <w:rsid w:val="00416276"/>
    <w:rsid w:val="00417ED9"/>
    <w:rsid w:val="00420D64"/>
    <w:rsid w:val="00421132"/>
    <w:rsid w:val="00421C1D"/>
    <w:rsid w:val="00421C34"/>
    <w:rsid w:val="00421FF9"/>
    <w:rsid w:val="00422243"/>
    <w:rsid w:val="00422290"/>
    <w:rsid w:val="0042339F"/>
    <w:rsid w:val="00423474"/>
    <w:rsid w:val="0042407A"/>
    <w:rsid w:val="00424705"/>
    <w:rsid w:val="0042502C"/>
    <w:rsid w:val="00425840"/>
    <w:rsid w:val="004265FD"/>
    <w:rsid w:val="00431576"/>
    <w:rsid w:val="00432176"/>
    <w:rsid w:val="004328E5"/>
    <w:rsid w:val="00432D2E"/>
    <w:rsid w:val="00433A66"/>
    <w:rsid w:val="0043407A"/>
    <w:rsid w:val="0043464D"/>
    <w:rsid w:val="004371F2"/>
    <w:rsid w:val="00437980"/>
    <w:rsid w:val="00437E2F"/>
    <w:rsid w:val="00441551"/>
    <w:rsid w:val="00441722"/>
    <w:rsid w:val="00442C6D"/>
    <w:rsid w:val="00442DC2"/>
    <w:rsid w:val="00443499"/>
    <w:rsid w:val="00443EEC"/>
    <w:rsid w:val="00444798"/>
    <w:rsid w:val="00444AFE"/>
    <w:rsid w:val="00446014"/>
    <w:rsid w:val="004467ED"/>
    <w:rsid w:val="00446E78"/>
    <w:rsid w:val="004477C5"/>
    <w:rsid w:val="00447AAF"/>
    <w:rsid w:val="0045017E"/>
    <w:rsid w:val="00450D8F"/>
    <w:rsid w:val="00451513"/>
    <w:rsid w:val="004548CA"/>
    <w:rsid w:val="004550AA"/>
    <w:rsid w:val="00455940"/>
    <w:rsid w:val="0045595E"/>
    <w:rsid w:val="00455DA2"/>
    <w:rsid w:val="004562F7"/>
    <w:rsid w:val="004567F0"/>
    <w:rsid w:val="004568C4"/>
    <w:rsid w:val="00460AB3"/>
    <w:rsid w:val="004613EA"/>
    <w:rsid w:val="00461CB5"/>
    <w:rsid w:val="00461D5E"/>
    <w:rsid w:val="00462F87"/>
    <w:rsid w:val="00463876"/>
    <w:rsid w:val="00463D6C"/>
    <w:rsid w:val="00463FF9"/>
    <w:rsid w:val="0046428B"/>
    <w:rsid w:val="00464506"/>
    <w:rsid w:val="00464BC9"/>
    <w:rsid w:val="00466395"/>
    <w:rsid w:val="00466513"/>
    <w:rsid w:val="00466703"/>
    <w:rsid w:val="00466DA8"/>
    <w:rsid w:val="00467B04"/>
    <w:rsid w:val="00470857"/>
    <w:rsid w:val="00470D0D"/>
    <w:rsid w:val="0047157C"/>
    <w:rsid w:val="004720DD"/>
    <w:rsid w:val="00472381"/>
    <w:rsid w:val="004726DF"/>
    <w:rsid w:val="00472BAE"/>
    <w:rsid w:val="0047352D"/>
    <w:rsid w:val="0047448E"/>
    <w:rsid w:val="00474D03"/>
    <w:rsid w:val="00475CDB"/>
    <w:rsid w:val="004761F6"/>
    <w:rsid w:val="00477A88"/>
    <w:rsid w:val="00480397"/>
    <w:rsid w:val="0048186E"/>
    <w:rsid w:val="00481C9B"/>
    <w:rsid w:val="00482175"/>
    <w:rsid w:val="004824CC"/>
    <w:rsid w:val="00482508"/>
    <w:rsid w:val="00482B23"/>
    <w:rsid w:val="00483B3B"/>
    <w:rsid w:val="00484EF1"/>
    <w:rsid w:val="0048594F"/>
    <w:rsid w:val="00485DC4"/>
    <w:rsid w:val="004860FF"/>
    <w:rsid w:val="004862F8"/>
    <w:rsid w:val="004907FF"/>
    <w:rsid w:val="00490B3F"/>
    <w:rsid w:val="00490ECA"/>
    <w:rsid w:val="004910B3"/>
    <w:rsid w:val="00491CED"/>
    <w:rsid w:val="00492610"/>
    <w:rsid w:val="004949D1"/>
    <w:rsid w:val="00494D29"/>
    <w:rsid w:val="00495522"/>
    <w:rsid w:val="00495EB5"/>
    <w:rsid w:val="00496633"/>
    <w:rsid w:val="00497606"/>
    <w:rsid w:val="00497A91"/>
    <w:rsid w:val="004A2071"/>
    <w:rsid w:val="004A365E"/>
    <w:rsid w:val="004A36E2"/>
    <w:rsid w:val="004A4531"/>
    <w:rsid w:val="004A55E8"/>
    <w:rsid w:val="004A5A2A"/>
    <w:rsid w:val="004A6FAB"/>
    <w:rsid w:val="004A6FB3"/>
    <w:rsid w:val="004B1391"/>
    <w:rsid w:val="004B16A3"/>
    <w:rsid w:val="004B23A3"/>
    <w:rsid w:val="004B344B"/>
    <w:rsid w:val="004B3500"/>
    <w:rsid w:val="004B4C01"/>
    <w:rsid w:val="004B5169"/>
    <w:rsid w:val="004B7FCB"/>
    <w:rsid w:val="004C1770"/>
    <w:rsid w:val="004C1890"/>
    <w:rsid w:val="004C4718"/>
    <w:rsid w:val="004C563F"/>
    <w:rsid w:val="004C69E9"/>
    <w:rsid w:val="004C721A"/>
    <w:rsid w:val="004D05CC"/>
    <w:rsid w:val="004D235A"/>
    <w:rsid w:val="004D448C"/>
    <w:rsid w:val="004D45A5"/>
    <w:rsid w:val="004D5096"/>
    <w:rsid w:val="004D7BAA"/>
    <w:rsid w:val="004E187F"/>
    <w:rsid w:val="004E19D3"/>
    <w:rsid w:val="004E1FC3"/>
    <w:rsid w:val="004E205D"/>
    <w:rsid w:val="004E2215"/>
    <w:rsid w:val="004E370D"/>
    <w:rsid w:val="004E40DA"/>
    <w:rsid w:val="004E5185"/>
    <w:rsid w:val="004E553B"/>
    <w:rsid w:val="004E5B1C"/>
    <w:rsid w:val="004E7BC4"/>
    <w:rsid w:val="004F0385"/>
    <w:rsid w:val="004F0846"/>
    <w:rsid w:val="004F1468"/>
    <w:rsid w:val="004F183B"/>
    <w:rsid w:val="004F186E"/>
    <w:rsid w:val="004F1ACE"/>
    <w:rsid w:val="004F1B5D"/>
    <w:rsid w:val="004F2D8D"/>
    <w:rsid w:val="004F2EF5"/>
    <w:rsid w:val="004F3E85"/>
    <w:rsid w:val="004F6C91"/>
    <w:rsid w:val="004F6CCC"/>
    <w:rsid w:val="004F71C6"/>
    <w:rsid w:val="004F7CE7"/>
    <w:rsid w:val="00500AD5"/>
    <w:rsid w:val="00500DF5"/>
    <w:rsid w:val="005013EA"/>
    <w:rsid w:val="00501B11"/>
    <w:rsid w:val="00502000"/>
    <w:rsid w:val="00503026"/>
    <w:rsid w:val="0050412D"/>
    <w:rsid w:val="00504864"/>
    <w:rsid w:val="005052BF"/>
    <w:rsid w:val="00505CCD"/>
    <w:rsid w:val="00506147"/>
    <w:rsid w:val="005071DC"/>
    <w:rsid w:val="0050754E"/>
    <w:rsid w:val="00507F88"/>
    <w:rsid w:val="00510D94"/>
    <w:rsid w:val="00511292"/>
    <w:rsid w:val="005114DE"/>
    <w:rsid w:val="005116A2"/>
    <w:rsid w:val="00512C03"/>
    <w:rsid w:val="005138C0"/>
    <w:rsid w:val="00513E34"/>
    <w:rsid w:val="0051420B"/>
    <w:rsid w:val="0051506F"/>
    <w:rsid w:val="00515A68"/>
    <w:rsid w:val="00515D07"/>
    <w:rsid w:val="00516724"/>
    <w:rsid w:val="00516980"/>
    <w:rsid w:val="00517249"/>
    <w:rsid w:val="0051732A"/>
    <w:rsid w:val="00520D3D"/>
    <w:rsid w:val="00521163"/>
    <w:rsid w:val="00521EAC"/>
    <w:rsid w:val="0052206E"/>
    <w:rsid w:val="00522A0A"/>
    <w:rsid w:val="00522F1C"/>
    <w:rsid w:val="00523882"/>
    <w:rsid w:val="00523B30"/>
    <w:rsid w:val="005251C1"/>
    <w:rsid w:val="00525421"/>
    <w:rsid w:val="005256B7"/>
    <w:rsid w:val="005256BE"/>
    <w:rsid w:val="005256E7"/>
    <w:rsid w:val="00525EFA"/>
    <w:rsid w:val="00526C0D"/>
    <w:rsid w:val="00526F39"/>
    <w:rsid w:val="00527116"/>
    <w:rsid w:val="00527CE1"/>
    <w:rsid w:val="005306DA"/>
    <w:rsid w:val="00530B44"/>
    <w:rsid w:val="005314EA"/>
    <w:rsid w:val="00531A0B"/>
    <w:rsid w:val="00532AF9"/>
    <w:rsid w:val="00532DF3"/>
    <w:rsid w:val="00533722"/>
    <w:rsid w:val="00534484"/>
    <w:rsid w:val="00534B15"/>
    <w:rsid w:val="0053557D"/>
    <w:rsid w:val="00535AC9"/>
    <w:rsid w:val="0053605B"/>
    <w:rsid w:val="0053660B"/>
    <w:rsid w:val="005372C6"/>
    <w:rsid w:val="00537B10"/>
    <w:rsid w:val="00537EB3"/>
    <w:rsid w:val="00537FCF"/>
    <w:rsid w:val="005401DF"/>
    <w:rsid w:val="00540235"/>
    <w:rsid w:val="0054088C"/>
    <w:rsid w:val="00542DFA"/>
    <w:rsid w:val="00542E03"/>
    <w:rsid w:val="00544DEB"/>
    <w:rsid w:val="005477E8"/>
    <w:rsid w:val="0055066E"/>
    <w:rsid w:val="00552091"/>
    <w:rsid w:val="00552703"/>
    <w:rsid w:val="00552923"/>
    <w:rsid w:val="0055334A"/>
    <w:rsid w:val="005534AB"/>
    <w:rsid w:val="00554248"/>
    <w:rsid w:val="00556000"/>
    <w:rsid w:val="00557170"/>
    <w:rsid w:val="005572E4"/>
    <w:rsid w:val="005575E1"/>
    <w:rsid w:val="005602AC"/>
    <w:rsid w:val="005606BE"/>
    <w:rsid w:val="00560B73"/>
    <w:rsid w:val="0056222D"/>
    <w:rsid w:val="00563FFF"/>
    <w:rsid w:val="005648FC"/>
    <w:rsid w:val="00564FAA"/>
    <w:rsid w:val="00565824"/>
    <w:rsid w:val="00565C99"/>
    <w:rsid w:val="00566BB0"/>
    <w:rsid w:val="005675A3"/>
    <w:rsid w:val="00567EFD"/>
    <w:rsid w:val="0057022B"/>
    <w:rsid w:val="00570B85"/>
    <w:rsid w:val="00571294"/>
    <w:rsid w:val="005720AB"/>
    <w:rsid w:val="0057283E"/>
    <w:rsid w:val="005741F0"/>
    <w:rsid w:val="00574B7D"/>
    <w:rsid w:val="00575A24"/>
    <w:rsid w:val="00576076"/>
    <w:rsid w:val="00576FA8"/>
    <w:rsid w:val="005772DB"/>
    <w:rsid w:val="005777CC"/>
    <w:rsid w:val="005778DA"/>
    <w:rsid w:val="00580716"/>
    <w:rsid w:val="005809FB"/>
    <w:rsid w:val="00580B32"/>
    <w:rsid w:val="005818B9"/>
    <w:rsid w:val="00581910"/>
    <w:rsid w:val="00582383"/>
    <w:rsid w:val="00582A24"/>
    <w:rsid w:val="00583A59"/>
    <w:rsid w:val="00583AAC"/>
    <w:rsid w:val="00583D9D"/>
    <w:rsid w:val="00584402"/>
    <w:rsid w:val="00584701"/>
    <w:rsid w:val="00584C44"/>
    <w:rsid w:val="00585637"/>
    <w:rsid w:val="0058593D"/>
    <w:rsid w:val="005860CA"/>
    <w:rsid w:val="005861D8"/>
    <w:rsid w:val="00586473"/>
    <w:rsid w:val="00586A09"/>
    <w:rsid w:val="00586A85"/>
    <w:rsid w:val="00586B98"/>
    <w:rsid w:val="005900FC"/>
    <w:rsid w:val="005906ED"/>
    <w:rsid w:val="00590A44"/>
    <w:rsid w:val="0059270D"/>
    <w:rsid w:val="00592987"/>
    <w:rsid w:val="005937CB"/>
    <w:rsid w:val="00594465"/>
    <w:rsid w:val="005944E1"/>
    <w:rsid w:val="005946A6"/>
    <w:rsid w:val="00595B03"/>
    <w:rsid w:val="00596FD8"/>
    <w:rsid w:val="00597449"/>
    <w:rsid w:val="00597DE7"/>
    <w:rsid w:val="005A1346"/>
    <w:rsid w:val="005A224E"/>
    <w:rsid w:val="005A249A"/>
    <w:rsid w:val="005A2877"/>
    <w:rsid w:val="005A34D8"/>
    <w:rsid w:val="005A38CD"/>
    <w:rsid w:val="005A5467"/>
    <w:rsid w:val="005A6E6A"/>
    <w:rsid w:val="005B4F10"/>
    <w:rsid w:val="005B5E97"/>
    <w:rsid w:val="005C0B7F"/>
    <w:rsid w:val="005C0BF5"/>
    <w:rsid w:val="005C239C"/>
    <w:rsid w:val="005C2B3C"/>
    <w:rsid w:val="005C2F51"/>
    <w:rsid w:val="005C4C62"/>
    <w:rsid w:val="005C4FCF"/>
    <w:rsid w:val="005C5BEC"/>
    <w:rsid w:val="005C6635"/>
    <w:rsid w:val="005D000A"/>
    <w:rsid w:val="005D0490"/>
    <w:rsid w:val="005D0BE0"/>
    <w:rsid w:val="005D0C3F"/>
    <w:rsid w:val="005D2E5E"/>
    <w:rsid w:val="005D726F"/>
    <w:rsid w:val="005D756D"/>
    <w:rsid w:val="005E06D6"/>
    <w:rsid w:val="005E0A5B"/>
    <w:rsid w:val="005E20C3"/>
    <w:rsid w:val="005E293D"/>
    <w:rsid w:val="005E5172"/>
    <w:rsid w:val="005E7691"/>
    <w:rsid w:val="005F04D7"/>
    <w:rsid w:val="005F0760"/>
    <w:rsid w:val="005F1433"/>
    <w:rsid w:val="005F52FA"/>
    <w:rsid w:val="005F70C8"/>
    <w:rsid w:val="005F7319"/>
    <w:rsid w:val="005F7327"/>
    <w:rsid w:val="005F7632"/>
    <w:rsid w:val="005F7787"/>
    <w:rsid w:val="006022BD"/>
    <w:rsid w:val="00602989"/>
    <w:rsid w:val="00603B8A"/>
    <w:rsid w:val="00603DAD"/>
    <w:rsid w:val="00605792"/>
    <w:rsid w:val="0060793D"/>
    <w:rsid w:val="006100E6"/>
    <w:rsid w:val="006104D0"/>
    <w:rsid w:val="006118ED"/>
    <w:rsid w:val="00612018"/>
    <w:rsid w:val="006123BF"/>
    <w:rsid w:val="00612635"/>
    <w:rsid w:val="006126F8"/>
    <w:rsid w:val="00612933"/>
    <w:rsid w:val="00612A8F"/>
    <w:rsid w:val="00613586"/>
    <w:rsid w:val="00613712"/>
    <w:rsid w:val="00613FDB"/>
    <w:rsid w:val="00615701"/>
    <w:rsid w:val="006158B2"/>
    <w:rsid w:val="00617281"/>
    <w:rsid w:val="00621678"/>
    <w:rsid w:val="006228B3"/>
    <w:rsid w:val="0062371C"/>
    <w:rsid w:val="0062539C"/>
    <w:rsid w:val="00625C02"/>
    <w:rsid w:val="00626B4C"/>
    <w:rsid w:val="00627883"/>
    <w:rsid w:val="00627AEC"/>
    <w:rsid w:val="0063009D"/>
    <w:rsid w:val="00630B21"/>
    <w:rsid w:val="00630F01"/>
    <w:rsid w:val="0063315B"/>
    <w:rsid w:val="006332F7"/>
    <w:rsid w:val="0063393C"/>
    <w:rsid w:val="00633EF5"/>
    <w:rsid w:val="00635B71"/>
    <w:rsid w:val="00640B49"/>
    <w:rsid w:val="00641D03"/>
    <w:rsid w:val="00641F75"/>
    <w:rsid w:val="006447C3"/>
    <w:rsid w:val="00644A90"/>
    <w:rsid w:val="00646AB2"/>
    <w:rsid w:val="0065126B"/>
    <w:rsid w:val="00652C16"/>
    <w:rsid w:val="00653A82"/>
    <w:rsid w:val="00654AAE"/>
    <w:rsid w:val="00654B48"/>
    <w:rsid w:val="00655DC1"/>
    <w:rsid w:val="00657B6D"/>
    <w:rsid w:val="00660C47"/>
    <w:rsid w:val="00661C13"/>
    <w:rsid w:val="006625C3"/>
    <w:rsid w:val="00663C67"/>
    <w:rsid w:val="00664A7B"/>
    <w:rsid w:val="0066565C"/>
    <w:rsid w:val="0066634A"/>
    <w:rsid w:val="00667622"/>
    <w:rsid w:val="00670747"/>
    <w:rsid w:val="0067090E"/>
    <w:rsid w:val="00670DDD"/>
    <w:rsid w:val="0067168B"/>
    <w:rsid w:val="00671C11"/>
    <w:rsid w:val="00672639"/>
    <w:rsid w:val="00672961"/>
    <w:rsid w:val="006744D3"/>
    <w:rsid w:val="0067483C"/>
    <w:rsid w:val="00674DA1"/>
    <w:rsid w:val="00676691"/>
    <w:rsid w:val="00676CB7"/>
    <w:rsid w:val="00677EE1"/>
    <w:rsid w:val="00677F91"/>
    <w:rsid w:val="00680163"/>
    <w:rsid w:val="00680752"/>
    <w:rsid w:val="00680E19"/>
    <w:rsid w:val="00682432"/>
    <w:rsid w:val="006826AD"/>
    <w:rsid w:val="00682C20"/>
    <w:rsid w:val="006833A1"/>
    <w:rsid w:val="006838AC"/>
    <w:rsid w:val="00685514"/>
    <w:rsid w:val="006860D2"/>
    <w:rsid w:val="006864C7"/>
    <w:rsid w:val="00687D6C"/>
    <w:rsid w:val="006939AC"/>
    <w:rsid w:val="00693B4B"/>
    <w:rsid w:val="0069461C"/>
    <w:rsid w:val="00694EA1"/>
    <w:rsid w:val="006955E3"/>
    <w:rsid w:val="00696169"/>
    <w:rsid w:val="006968D8"/>
    <w:rsid w:val="00696D33"/>
    <w:rsid w:val="006A09E1"/>
    <w:rsid w:val="006A1519"/>
    <w:rsid w:val="006A2827"/>
    <w:rsid w:val="006A3F9A"/>
    <w:rsid w:val="006A3FE6"/>
    <w:rsid w:val="006A43DE"/>
    <w:rsid w:val="006A445B"/>
    <w:rsid w:val="006A48C0"/>
    <w:rsid w:val="006A5FA8"/>
    <w:rsid w:val="006A618F"/>
    <w:rsid w:val="006A6837"/>
    <w:rsid w:val="006A789B"/>
    <w:rsid w:val="006A7BCE"/>
    <w:rsid w:val="006B0D1A"/>
    <w:rsid w:val="006B1A2E"/>
    <w:rsid w:val="006B465D"/>
    <w:rsid w:val="006B4A54"/>
    <w:rsid w:val="006B4E61"/>
    <w:rsid w:val="006B5659"/>
    <w:rsid w:val="006B696B"/>
    <w:rsid w:val="006B6C5F"/>
    <w:rsid w:val="006B7269"/>
    <w:rsid w:val="006C0150"/>
    <w:rsid w:val="006C0B6E"/>
    <w:rsid w:val="006C2479"/>
    <w:rsid w:val="006C3080"/>
    <w:rsid w:val="006C3099"/>
    <w:rsid w:val="006C5155"/>
    <w:rsid w:val="006C5164"/>
    <w:rsid w:val="006D03AC"/>
    <w:rsid w:val="006D149A"/>
    <w:rsid w:val="006D180F"/>
    <w:rsid w:val="006D1A74"/>
    <w:rsid w:val="006D208E"/>
    <w:rsid w:val="006D2395"/>
    <w:rsid w:val="006D3CDF"/>
    <w:rsid w:val="006D4061"/>
    <w:rsid w:val="006D4A1E"/>
    <w:rsid w:val="006D786A"/>
    <w:rsid w:val="006E1ED9"/>
    <w:rsid w:val="006E2E61"/>
    <w:rsid w:val="006E3153"/>
    <w:rsid w:val="006E478C"/>
    <w:rsid w:val="006E4BAF"/>
    <w:rsid w:val="006E4CDA"/>
    <w:rsid w:val="006E5162"/>
    <w:rsid w:val="006E5DA1"/>
    <w:rsid w:val="006E60EA"/>
    <w:rsid w:val="006E6428"/>
    <w:rsid w:val="006E6A22"/>
    <w:rsid w:val="006F0D48"/>
    <w:rsid w:val="006F1008"/>
    <w:rsid w:val="006F19EC"/>
    <w:rsid w:val="006F2398"/>
    <w:rsid w:val="006F5FF9"/>
    <w:rsid w:val="006F6FF9"/>
    <w:rsid w:val="006F7847"/>
    <w:rsid w:val="00700297"/>
    <w:rsid w:val="0070243D"/>
    <w:rsid w:val="00703AF8"/>
    <w:rsid w:val="00703EE8"/>
    <w:rsid w:val="00704925"/>
    <w:rsid w:val="0070562D"/>
    <w:rsid w:val="007061E5"/>
    <w:rsid w:val="00706699"/>
    <w:rsid w:val="007102E3"/>
    <w:rsid w:val="0071077C"/>
    <w:rsid w:val="00710F3A"/>
    <w:rsid w:val="007114CD"/>
    <w:rsid w:val="00712237"/>
    <w:rsid w:val="0071351C"/>
    <w:rsid w:val="0071397C"/>
    <w:rsid w:val="007150D3"/>
    <w:rsid w:val="0071729E"/>
    <w:rsid w:val="007175A2"/>
    <w:rsid w:val="007207CC"/>
    <w:rsid w:val="00720D98"/>
    <w:rsid w:val="0072169E"/>
    <w:rsid w:val="00721918"/>
    <w:rsid w:val="007220C5"/>
    <w:rsid w:val="00722CA9"/>
    <w:rsid w:val="0072386E"/>
    <w:rsid w:val="00724509"/>
    <w:rsid w:val="00724A88"/>
    <w:rsid w:val="00726006"/>
    <w:rsid w:val="00726CE5"/>
    <w:rsid w:val="00727D25"/>
    <w:rsid w:val="00727E29"/>
    <w:rsid w:val="00730500"/>
    <w:rsid w:val="00730554"/>
    <w:rsid w:val="007308A4"/>
    <w:rsid w:val="00730AA0"/>
    <w:rsid w:val="00732B71"/>
    <w:rsid w:val="00732D26"/>
    <w:rsid w:val="00732E21"/>
    <w:rsid w:val="00732EC6"/>
    <w:rsid w:val="00732F21"/>
    <w:rsid w:val="007338BF"/>
    <w:rsid w:val="00734077"/>
    <w:rsid w:val="0073442A"/>
    <w:rsid w:val="0073484E"/>
    <w:rsid w:val="007369D9"/>
    <w:rsid w:val="007404C1"/>
    <w:rsid w:val="0074069F"/>
    <w:rsid w:val="007427FE"/>
    <w:rsid w:val="00742905"/>
    <w:rsid w:val="00742EBD"/>
    <w:rsid w:val="00743177"/>
    <w:rsid w:val="007442CE"/>
    <w:rsid w:val="007448F0"/>
    <w:rsid w:val="00744CD5"/>
    <w:rsid w:val="0074511E"/>
    <w:rsid w:val="007451BB"/>
    <w:rsid w:val="0075085F"/>
    <w:rsid w:val="00750CE2"/>
    <w:rsid w:val="00751159"/>
    <w:rsid w:val="00751E83"/>
    <w:rsid w:val="00754B71"/>
    <w:rsid w:val="00755156"/>
    <w:rsid w:val="00755E1C"/>
    <w:rsid w:val="007560D0"/>
    <w:rsid w:val="00756D32"/>
    <w:rsid w:val="00757D08"/>
    <w:rsid w:val="00757FAE"/>
    <w:rsid w:val="00760065"/>
    <w:rsid w:val="00762A15"/>
    <w:rsid w:val="00762E52"/>
    <w:rsid w:val="007638DA"/>
    <w:rsid w:val="00763B22"/>
    <w:rsid w:val="0076478E"/>
    <w:rsid w:val="0076523C"/>
    <w:rsid w:val="00765479"/>
    <w:rsid w:val="007665AC"/>
    <w:rsid w:val="0076670A"/>
    <w:rsid w:val="00770181"/>
    <w:rsid w:val="00770992"/>
    <w:rsid w:val="00770B86"/>
    <w:rsid w:val="00770F9E"/>
    <w:rsid w:val="00771D76"/>
    <w:rsid w:val="00772179"/>
    <w:rsid w:val="00772D93"/>
    <w:rsid w:val="00773A82"/>
    <w:rsid w:val="0077428F"/>
    <w:rsid w:val="00774352"/>
    <w:rsid w:val="007756F9"/>
    <w:rsid w:val="00775E0B"/>
    <w:rsid w:val="0077672B"/>
    <w:rsid w:val="007774EB"/>
    <w:rsid w:val="00780CB4"/>
    <w:rsid w:val="007816EF"/>
    <w:rsid w:val="0078197F"/>
    <w:rsid w:val="007829AC"/>
    <w:rsid w:val="00783ABE"/>
    <w:rsid w:val="00784FD8"/>
    <w:rsid w:val="0078610F"/>
    <w:rsid w:val="00786DB5"/>
    <w:rsid w:val="007876AB"/>
    <w:rsid w:val="007901B7"/>
    <w:rsid w:val="00790BE0"/>
    <w:rsid w:val="007920F0"/>
    <w:rsid w:val="00792C81"/>
    <w:rsid w:val="00793C98"/>
    <w:rsid w:val="00793D47"/>
    <w:rsid w:val="007942E9"/>
    <w:rsid w:val="0079453B"/>
    <w:rsid w:val="007949FB"/>
    <w:rsid w:val="00794CFB"/>
    <w:rsid w:val="0079508C"/>
    <w:rsid w:val="00796302"/>
    <w:rsid w:val="00797C85"/>
    <w:rsid w:val="007A0957"/>
    <w:rsid w:val="007A0DDC"/>
    <w:rsid w:val="007A33E4"/>
    <w:rsid w:val="007A55C9"/>
    <w:rsid w:val="007B0A26"/>
    <w:rsid w:val="007B0C02"/>
    <w:rsid w:val="007B2ACF"/>
    <w:rsid w:val="007B31A1"/>
    <w:rsid w:val="007B38D4"/>
    <w:rsid w:val="007B5CD6"/>
    <w:rsid w:val="007B63FF"/>
    <w:rsid w:val="007B666E"/>
    <w:rsid w:val="007B6929"/>
    <w:rsid w:val="007B6ED7"/>
    <w:rsid w:val="007B7B42"/>
    <w:rsid w:val="007C095A"/>
    <w:rsid w:val="007C0ECF"/>
    <w:rsid w:val="007C13C3"/>
    <w:rsid w:val="007C1A9B"/>
    <w:rsid w:val="007C1C59"/>
    <w:rsid w:val="007C2CCE"/>
    <w:rsid w:val="007C310E"/>
    <w:rsid w:val="007C387B"/>
    <w:rsid w:val="007C3899"/>
    <w:rsid w:val="007C4454"/>
    <w:rsid w:val="007C4806"/>
    <w:rsid w:val="007C4948"/>
    <w:rsid w:val="007C68DD"/>
    <w:rsid w:val="007C7548"/>
    <w:rsid w:val="007D006A"/>
    <w:rsid w:val="007D079E"/>
    <w:rsid w:val="007D0977"/>
    <w:rsid w:val="007D2135"/>
    <w:rsid w:val="007D244C"/>
    <w:rsid w:val="007D2974"/>
    <w:rsid w:val="007D2B5F"/>
    <w:rsid w:val="007D2FB3"/>
    <w:rsid w:val="007D366D"/>
    <w:rsid w:val="007D3B09"/>
    <w:rsid w:val="007D3FC2"/>
    <w:rsid w:val="007D4889"/>
    <w:rsid w:val="007D4D7F"/>
    <w:rsid w:val="007D504A"/>
    <w:rsid w:val="007D511C"/>
    <w:rsid w:val="007D5441"/>
    <w:rsid w:val="007D5484"/>
    <w:rsid w:val="007D5E9D"/>
    <w:rsid w:val="007D6719"/>
    <w:rsid w:val="007D717A"/>
    <w:rsid w:val="007D7923"/>
    <w:rsid w:val="007E02F6"/>
    <w:rsid w:val="007E2400"/>
    <w:rsid w:val="007E2611"/>
    <w:rsid w:val="007E2675"/>
    <w:rsid w:val="007E2E2B"/>
    <w:rsid w:val="007E3A10"/>
    <w:rsid w:val="007E3E35"/>
    <w:rsid w:val="007E5485"/>
    <w:rsid w:val="007E561C"/>
    <w:rsid w:val="007E694B"/>
    <w:rsid w:val="007E7010"/>
    <w:rsid w:val="007F06FB"/>
    <w:rsid w:val="007F0B41"/>
    <w:rsid w:val="007F2072"/>
    <w:rsid w:val="007F27F3"/>
    <w:rsid w:val="007F3320"/>
    <w:rsid w:val="007F4010"/>
    <w:rsid w:val="007F453F"/>
    <w:rsid w:val="007F4A76"/>
    <w:rsid w:val="007F58A5"/>
    <w:rsid w:val="007F70AF"/>
    <w:rsid w:val="007F79D7"/>
    <w:rsid w:val="007F7CE1"/>
    <w:rsid w:val="007F7E99"/>
    <w:rsid w:val="00802E23"/>
    <w:rsid w:val="00803AAF"/>
    <w:rsid w:val="00804851"/>
    <w:rsid w:val="008050EA"/>
    <w:rsid w:val="00805C77"/>
    <w:rsid w:val="00806A35"/>
    <w:rsid w:val="0080783F"/>
    <w:rsid w:val="00812AD5"/>
    <w:rsid w:val="00812CA3"/>
    <w:rsid w:val="00812D4F"/>
    <w:rsid w:val="00812D66"/>
    <w:rsid w:val="008139C6"/>
    <w:rsid w:val="00814163"/>
    <w:rsid w:val="008144C5"/>
    <w:rsid w:val="008145F1"/>
    <w:rsid w:val="00815888"/>
    <w:rsid w:val="008165EB"/>
    <w:rsid w:val="0081725F"/>
    <w:rsid w:val="008177A7"/>
    <w:rsid w:val="00820C37"/>
    <w:rsid w:val="008215B7"/>
    <w:rsid w:val="00821AA7"/>
    <w:rsid w:val="00822211"/>
    <w:rsid w:val="00822BAF"/>
    <w:rsid w:val="00822F6E"/>
    <w:rsid w:val="00823530"/>
    <w:rsid w:val="0082405F"/>
    <w:rsid w:val="008255FB"/>
    <w:rsid w:val="008255FE"/>
    <w:rsid w:val="008270A7"/>
    <w:rsid w:val="00827602"/>
    <w:rsid w:val="00831E7F"/>
    <w:rsid w:val="00832274"/>
    <w:rsid w:val="0083283C"/>
    <w:rsid w:val="00832C27"/>
    <w:rsid w:val="008332FC"/>
    <w:rsid w:val="00834924"/>
    <w:rsid w:val="00836519"/>
    <w:rsid w:val="008369D2"/>
    <w:rsid w:val="00837D69"/>
    <w:rsid w:val="0084298E"/>
    <w:rsid w:val="008431AF"/>
    <w:rsid w:val="00843C7B"/>
    <w:rsid w:val="00843E07"/>
    <w:rsid w:val="00845386"/>
    <w:rsid w:val="00845E23"/>
    <w:rsid w:val="00851061"/>
    <w:rsid w:val="00851D6A"/>
    <w:rsid w:val="00851F12"/>
    <w:rsid w:val="00852E81"/>
    <w:rsid w:val="0085342B"/>
    <w:rsid w:val="008540BC"/>
    <w:rsid w:val="0085497F"/>
    <w:rsid w:val="00854DF6"/>
    <w:rsid w:val="00855692"/>
    <w:rsid w:val="008565B1"/>
    <w:rsid w:val="008571B2"/>
    <w:rsid w:val="00857865"/>
    <w:rsid w:val="00857B68"/>
    <w:rsid w:val="00860302"/>
    <w:rsid w:val="00860DF9"/>
    <w:rsid w:val="008618E6"/>
    <w:rsid w:val="00861937"/>
    <w:rsid w:val="00861F91"/>
    <w:rsid w:val="008623A0"/>
    <w:rsid w:val="00862A7A"/>
    <w:rsid w:val="008635E4"/>
    <w:rsid w:val="00863FCF"/>
    <w:rsid w:val="00865813"/>
    <w:rsid w:val="00865E13"/>
    <w:rsid w:val="008660E7"/>
    <w:rsid w:val="0086731D"/>
    <w:rsid w:val="00870118"/>
    <w:rsid w:val="00870589"/>
    <w:rsid w:val="00871234"/>
    <w:rsid w:val="00871F9F"/>
    <w:rsid w:val="00872955"/>
    <w:rsid w:val="008736CE"/>
    <w:rsid w:val="008738E7"/>
    <w:rsid w:val="00873B15"/>
    <w:rsid w:val="00873D96"/>
    <w:rsid w:val="00874908"/>
    <w:rsid w:val="00875019"/>
    <w:rsid w:val="00875484"/>
    <w:rsid w:val="008772B6"/>
    <w:rsid w:val="00880184"/>
    <w:rsid w:val="008811C1"/>
    <w:rsid w:val="0088122C"/>
    <w:rsid w:val="00881583"/>
    <w:rsid w:val="00882836"/>
    <w:rsid w:val="00882A1E"/>
    <w:rsid w:val="0088303C"/>
    <w:rsid w:val="008835E3"/>
    <w:rsid w:val="00885044"/>
    <w:rsid w:val="008862DD"/>
    <w:rsid w:val="008865C1"/>
    <w:rsid w:val="008868FD"/>
    <w:rsid w:val="0089018D"/>
    <w:rsid w:val="008905F6"/>
    <w:rsid w:val="00890EE7"/>
    <w:rsid w:val="008914D8"/>
    <w:rsid w:val="00891885"/>
    <w:rsid w:val="0089227A"/>
    <w:rsid w:val="00892A76"/>
    <w:rsid w:val="00892F76"/>
    <w:rsid w:val="008934AC"/>
    <w:rsid w:val="008936F0"/>
    <w:rsid w:val="008939CF"/>
    <w:rsid w:val="008941F9"/>
    <w:rsid w:val="00894495"/>
    <w:rsid w:val="008955B9"/>
    <w:rsid w:val="00895ED9"/>
    <w:rsid w:val="0089607E"/>
    <w:rsid w:val="00896312"/>
    <w:rsid w:val="008977FE"/>
    <w:rsid w:val="00897903"/>
    <w:rsid w:val="00897A07"/>
    <w:rsid w:val="00897DF6"/>
    <w:rsid w:val="008A079F"/>
    <w:rsid w:val="008A1992"/>
    <w:rsid w:val="008A1A64"/>
    <w:rsid w:val="008A2524"/>
    <w:rsid w:val="008A298B"/>
    <w:rsid w:val="008A2DBA"/>
    <w:rsid w:val="008A4088"/>
    <w:rsid w:val="008A7A3C"/>
    <w:rsid w:val="008A7CB8"/>
    <w:rsid w:val="008B0C82"/>
    <w:rsid w:val="008B2419"/>
    <w:rsid w:val="008B3757"/>
    <w:rsid w:val="008B383C"/>
    <w:rsid w:val="008B38BD"/>
    <w:rsid w:val="008B4577"/>
    <w:rsid w:val="008B58D0"/>
    <w:rsid w:val="008B5998"/>
    <w:rsid w:val="008B6C18"/>
    <w:rsid w:val="008B7477"/>
    <w:rsid w:val="008C028C"/>
    <w:rsid w:val="008C0525"/>
    <w:rsid w:val="008C0DA5"/>
    <w:rsid w:val="008C1647"/>
    <w:rsid w:val="008C28A8"/>
    <w:rsid w:val="008C5665"/>
    <w:rsid w:val="008C5D59"/>
    <w:rsid w:val="008C61ED"/>
    <w:rsid w:val="008C7E1B"/>
    <w:rsid w:val="008D0A13"/>
    <w:rsid w:val="008D1D9F"/>
    <w:rsid w:val="008D6829"/>
    <w:rsid w:val="008D730D"/>
    <w:rsid w:val="008E07D7"/>
    <w:rsid w:val="008E24E5"/>
    <w:rsid w:val="008E4169"/>
    <w:rsid w:val="008E436D"/>
    <w:rsid w:val="008E4680"/>
    <w:rsid w:val="008E4738"/>
    <w:rsid w:val="008E50F3"/>
    <w:rsid w:val="008E591B"/>
    <w:rsid w:val="008E62A3"/>
    <w:rsid w:val="008E6CA4"/>
    <w:rsid w:val="008E7E9D"/>
    <w:rsid w:val="008F06C2"/>
    <w:rsid w:val="008F0A0C"/>
    <w:rsid w:val="008F230F"/>
    <w:rsid w:val="008F2ECD"/>
    <w:rsid w:val="008F31B6"/>
    <w:rsid w:val="008F3EC5"/>
    <w:rsid w:val="008F5263"/>
    <w:rsid w:val="008F753B"/>
    <w:rsid w:val="008F7C07"/>
    <w:rsid w:val="008F7EEC"/>
    <w:rsid w:val="009005D1"/>
    <w:rsid w:val="009006D5"/>
    <w:rsid w:val="009015F6"/>
    <w:rsid w:val="00902C05"/>
    <w:rsid w:val="00905603"/>
    <w:rsid w:val="009065C0"/>
    <w:rsid w:val="00907336"/>
    <w:rsid w:val="00907904"/>
    <w:rsid w:val="00907A68"/>
    <w:rsid w:val="0091018B"/>
    <w:rsid w:val="009101DE"/>
    <w:rsid w:val="00912ADD"/>
    <w:rsid w:val="00912EB5"/>
    <w:rsid w:val="00913F42"/>
    <w:rsid w:val="00914131"/>
    <w:rsid w:val="009141E9"/>
    <w:rsid w:val="0091487D"/>
    <w:rsid w:val="00915448"/>
    <w:rsid w:val="009158F6"/>
    <w:rsid w:val="009201BE"/>
    <w:rsid w:val="00922456"/>
    <w:rsid w:val="00922721"/>
    <w:rsid w:val="009228D7"/>
    <w:rsid w:val="00923251"/>
    <w:rsid w:val="00924551"/>
    <w:rsid w:val="009254A0"/>
    <w:rsid w:val="00925FBF"/>
    <w:rsid w:val="009265A4"/>
    <w:rsid w:val="00926B63"/>
    <w:rsid w:val="009275EA"/>
    <w:rsid w:val="00927673"/>
    <w:rsid w:val="00931A5D"/>
    <w:rsid w:val="009321BD"/>
    <w:rsid w:val="00932637"/>
    <w:rsid w:val="00933A53"/>
    <w:rsid w:val="00933B5A"/>
    <w:rsid w:val="00934440"/>
    <w:rsid w:val="0093496B"/>
    <w:rsid w:val="00934B17"/>
    <w:rsid w:val="00935628"/>
    <w:rsid w:val="0093629C"/>
    <w:rsid w:val="00940D25"/>
    <w:rsid w:val="0094338F"/>
    <w:rsid w:val="009438C5"/>
    <w:rsid w:val="00944CB0"/>
    <w:rsid w:val="00945F01"/>
    <w:rsid w:val="0094700F"/>
    <w:rsid w:val="00947A0B"/>
    <w:rsid w:val="009507FF"/>
    <w:rsid w:val="00950B11"/>
    <w:rsid w:val="009511AE"/>
    <w:rsid w:val="009527E1"/>
    <w:rsid w:val="0095521B"/>
    <w:rsid w:val="009559B1"/>
    <w:rsid w:val="00955B4A"/>
    <w:rsid w:val="00956330"/>
    <w:rsid w:val="00956BBA"/>
    <w:rsid w:val="009576D9"/>
    <w:rsid w:val="009602D0"/>
    <w:rsid w:val="00961B0F"/>
    <w:rsid w:val="009628C4"/>
    <w:rsid w:val="00963014"/>
    <w:rsid w:val="009635B3"/>
    <w:rsid w:val="00963706"/>
    <w:rsid w:val="009637A4"/>
    <w:rsid w:val="00963C75"/>
    <w:rsid w:val="009645EE"/>
    <w:rsid w:val="00964EA7"/>
    <w:rsid w:val="009650A7"/>
    <w:rsid w:val="0096538E"/>
    <w:rsid w:val="00966672"/>
    <w:rsid w:val="00966BEA"/>
    <w:rsid w:val="00966E0D"/>
    <w:rsid w:val="00967C87"/>
    <w:rsid w:val="00967D61"/>
    <w:rsid w:val="00967D64"/>
    <w:rsid w:val="009705AA"/>
    <w:rsid w:val="00970CB6"/>
    <w:rsid w:val="00971281"/>
    <w:rsid w:val="009718E7"/>
    <w:rsid w:val="00971ECD"/>
    <w:rsid w:val="00973F2C"/>
    <w:rsid w:val="0097487C"/>
    <w:rsid w:val="00974C71"/>
    <w:rsid w:val="00975ECB"/>
    <w:rsid w:val="009765AC"/>
    <w:rsid w:val="009769B9"/>
    <w:rsid w:val="00976FF1"/>
    <w:rsid w:val="009801D4"/>
    <w:rsid w:val="009803DF"/>
    <w:rsid w:val="00980C5C"/>
    <w:rsid w:val="00981A29"/>
    <w:rsid w:val="00981F14"/>
    <w:rsid w:val="00981FB7"/>
    <w:rsid w:val="009833FC"/>
    <w:rsid w:val="009839D4"/>
    <w:rsid w:val="00984B47"/>
    <w:rsid w:val="00985CDF"/>
    <w:rsid w:val="0098642A"/>
    <w:rsid w:val="0098753B"/>
    <w:rsid w:val="009875CD"/>
    <w:rsid w:val="0099168C"/>
    <w:rsid w:val="00991858"/>
    <w:rsid w:val="00992FB1"/>
    <w:rsid w:val="009959F2"/>
    <w:rsid w:val="00996509"/>
    <w:rsid w:val="00996962"/>
    <w:rsid w:val="00996E4D"/>
    <w:rsid w:val="009978E4"/>
    <w:rsid w:val="00997C4D"/>
    <w:rsid w:val="009A4691"/>
    <w:rsid w:val="009A4826"/>
    <w:rsid w:val="009A5A2E"/>
    <w:rsid w:val="009A651D"/>
    <w:rsid w:val="009A6D82"/>
    <w:rsid w:val="009A6E99"/>
    <w:rsid w:val="009B1281"/>
    <w:rsid w:val="009B1839"/>
    <w:rsid w:val="009B1D40"/>
    <w:rsid w:val="009B1EAC"/>
    <w:rsid w:val="009B1FD4"/>
    <w:rsid w:val="009B28E2"/>
    <w:rsid w:val="009B2C6C"/>
    <w:rsid w:val="009B469A"/>
    <w:rsid w:val="009B499D"/>
    <w:rsid w:val="009B4F5D"/>
    <w:rsid w:val="009B4F96"/>
    <w:rsid w:val="009B6857"/>
    <w:rsid w:val="009B6D88"/>
    <w:rsid w:val="009B790E"/>
    <w:rsid w:val="009B7E56"/>
    <w:rsid w:val="009B7F6E"/>
    <w:rsid w:val="009C00C4"/>
    <w:rsid w:val="009C04BC"/>
    <w:rsid w:val="009C066E"/>
    <w:rsid w:val="009C0CE1"/>
    <w:rsid w:val="009C101C"/>
    <w:rsid w:val="009C154C"/>
    <w:rsid w:val="009C16EF"/>
    <w:rsid w:val="009C2F50"/>
    <w:rsid w:val="009C30E5"/>
    <w:rsid w:val="009C6748"/>
    <w:rsid w:val="009C6E35"/>
    <w:rsid w:val="009C7B66"/>
    <w:rsid w:val="009C7C63"/>
    <w:rsid w:val="009C7E16"/>
    <w:rsid w:val="009D0289"/>
    <w:rsid w:val="009D03BF"/>
    <w:rsid w:val="009D1288"/>
    <w:rsid w:val="009D1414"/>
    <w:rsid w:val="009D1DD6"/>
    <w:rsid w:val="009D23C5"/>
    <w:rsid w:val="009D30EC"/>
    <w:rsid w:val="009D433E"/>
    <w:rsid w:val="009D444A"/>
    <w:rsid w:val="009D49F8"/>
    <w:rsid w:val="009D60AA"/>
    <w:rsid w:val="009D6633"/>
    <w:rsid w:val="009E0C52"/>
    <w:rsid w:val="009E0EBD"/>
    <w:rsid w:val="009E1A54"/>
    <w:rsid w:val="009E1E58"/>
    <w:rsid w:val="009E20CE"/>
    <w:rsid w:val="009E22EA"/>
    <w:rsid w:val="009E2500"/>
    <w:rsid w:val="009E2CB6"/>
    <w:rsid w:val="009E4DD4"/>
    <w:rsid w:val="009E4F2E"/>
    <w:rsid w:val="009E5035"/>
    <w:rsid w:val="009E5763"/>
    <w:rsid w:val="009E5AA9"/>
    <w:rsid w:val="009E5C9D"/>
    <w:rsid w:val="009E5E66"/>
    <w:rsid w:val="009E61DD"/>
    <w:rsid w:val="009E755F"/>
    <w:rsid w:val="009E7AC0"/>
    <w:rsid w:val="009E7FBB"/>
    <w:rsid w:val="009F0217"/>
    <w:rsid w:val="009F0842"/>
    <w:rsid w:val="009F2EC9"/>
    <w:rsid w:val="009F32F9"/>
    <w:rsid w:val="009F35AA"/>
    <w:rsid w:val="009F3C3A"/>
    <w:rsid w:val="009F48D2"/>
    <w:rsid w:val="009F71A0"/>
    <w:rsid w:val="009F7376"/>
    <w:rsid w:val="009F7448"/>
    <w:rsid w:val="009F7EDA"/>
    <w:rsid w:val="00A002B9"/>
    <w:rsid w:val="00A019EE"/>
    <w:rsid w:val="00A020A2"/>
    <w:rsid w:val="00A02339"/>
    <w:rsid w:val="00A02D42"/>
    <w:rsid w:val="00A03EFC"/>
    <w:rsid w:val="00A05A40"/>
    <w:rsid w:val="00A0606C"/>
    <w:rsid w:val="00A06C1C"/>
    <w:rsid w:val="00A074FC"/>
    <w:rsid w:val="00A0799F"/>
    <w:rsid w:val="00A11A15"/>
    <w:rsid w:val="00A12680"/>
    <w:rsid w:val="00A1374E"/>
    <w:rsid w:val="00A14B25"/>
    <w:rsid w:val="00A14F78"/>
    <w:rsid w:val="00A15484"/>
    <w:rsid w:val="00A16B25"/>
    <w:rsid w:val="00A16CAB"/>
    <w:rsid w:val="00A16FD7"/>
    <w:rsid w:val="00A1782D"/>
    <w:rsid w:val="00A1797A"/>
    <w:rsid w:val="00A20F07"/>
    <w:rsid w:val="00A23446"/>
    <w:rsid w:val="00A23611"/>
    <w:rsid w:val="00A242EE"/>
    <w:rsid w:val="00A25B57"/>
    <w:rsid w:val="00A27816"/>
    <w:rsid w:val="00A27C53"/>
    <w:rsid w:val="00A3001C"/>
    <w:rsid w:val="00A3119A"/>
    <w:rsid w:val="00A31756"/>
    <w:rsid w:val="00A32798"/>
    <w:rsid w:val="00A34116"/>
    <w:rsid w:val="00A35540"/>
    <w:rsid w:val="00A355A1"/>
    <w:rsid w:val="00A3566C"/>
    <w:rsid w:val="00A362DB"/>
    <w:rsid w:val="00A36512"/>
    <w:rsid w:val="00A37B9A"/>
    <w:rsid w:val="00A37E6E"/>
    <w:rsid w:val="00A40309"/>
    <w:rsid w:val="00A41825"/>
    <w:rsid w:val="00A427C2"/>
    <w:rsid w:val="00A428A5"/>
    <w:rsid w:val="00A4353F"/>
    <w:rsid w:val="00A4378E"/>
    <w:rsid w:val="00A46BF1"/>
    <w:rsid w:val="00A46C23"/>
    <w:rsid w:val="00A4705C"/>
    <w:rsid w:val="00A473A6"/>
    <w:rsid w:val="00A47CE3"/>
    <w:rsid w:val="00A50A74"/>
    <w:rsid w:val="00A50AF2"/>
    <w:rsid w:val="00A50B96"/>
    <w:rsid w:val="00A51A8F"/>
    <w:rsid w:val="00A51E07"/>
    <w:rsid w:val="00A525E4"/>
    <w:rsid w:val="00A53630"/>
    <w:rsid w:val="00A53822"/>
    <w:rsid w:val="00A54C44"/>
    <w:rsid w:val="00A54DE5"/>
    <w:rsid w:val="00A564DD"/>
    <w:rsid w:val="00A61AD0"/>
    <w:rsid w:val="00A61E3D"/>
    <w:rsid w:val="00A6205D"/>
    <w:rsid w:val="00A62E3D"/>
    <w:rsid w:val="00A63528"/>
    <w:rsid w:val="00A6435E"/>
    <w:rsid w:val="00A6569B"/>
    <w:rsid w:val="00A66BA0"/>
    <w:rsid w:val="00A67103"/>
    <w:rsid w:val="00A67436"/>
    <w:rsid w:val="00A676BD"/>
    <w:rsid w:val="00A70307"/>
    <w:rsid w:val="00A70A18"/>
    <w:rsid w:val="00A7408B"/>
    <w:rsid w:val="00A7492C"/>
    <w:rsid w:val="00A74DA1"/>
    <w:rsid w:val="00A756D4"/>
    <w:rsid w:val="00A7631F"/>
    <w:rsid w:val="00A76CBD"/>
    <w:rsid w:val="00A77BCB"/>
    <w:rsid w:val="00A8057A"/>
    <w:rsid w:val="00A8187B"/>
    <w:rsid w:val="00A834C9"/>
    <w:rsid w:val="00A8396F"/>
    <w:rsid w:val="00A83D6D"/>
    <w:rsid w:val="00A85360"/>
    <w:rsid w:val="00A85640"/>
    <w:rsid w:val="00A865E8"/>
    <w:rsid w:val="00A87609"/>
    <w:rsid w:val="00A9081B"/>
    <w:rsid w:val="00A90929"/>
    <w:rsid w:val="00A91043"/>
    <w:rsid w:val="00A9158B"/>
    <w:rsid w:val="00A92391"/>
    <w:rsid w:val="00A92414"/>
    <w:rsid w:val="00A92B63"/>
    <w:rsid w:val="00A92BB8"/>
    <w:rsid w:val="00A93B88"/>
    <w:rsid w:val="00A93D8F"/>
    <w:rsid w:val="00A93E9C"/>
    <w:rsid w:val="00A941A5"/>
    <w:rsid w:val="00A94522"/>
    <w:rsid w:val="00A961A0"/>
    <w:rsid w:val="00A96794"/>
    <w:rsid w:val="00A97B69"/>
    <w:rsid w:val="00A97BFB"/>
    <w:rsid w:val="00A97C46"/>
    <w:rsid w:val="00AA0ED9"/>
    <w:rsid w:val="00AA2495"/>
    <w:rsid w:val="00AA26D7"/>
    <w:rsid w:val="00AA2B61"/>
    <w:rsid w:val="00AA2DA4"/>
    <w:rsid w:val="00AA31E8"/>
    <w:rsid w:val="00AA3424"/>
    <w:rsid w:val="00AA372F"/>
    <w:rsid w:val="00AA3911"/>
    <w:rsid w:val="00AA4337"/>
    <w:rsid w:val="00AA435D"/>
    <w:rsid w:val="00AA4508"/>
    <w:rsid w:val="00AA4A3A"/>
    <w:rsid w:val="00AA4F63"/>
    <w:rsid w:val="00AA5379"/>
    <w:rsid w:val="00AA5B12"/>
    <w:rsid w:val="00AA6B5E"/>
    <w:rsid w:val="00AB166B"/>
    <w:rsid w:val="00AB4D5F"/>
    <w:rsid w:val="00AB4EBA"/>
    <w:rsid w:val="00AB5273"/>
    <w:rsid w:val="00AB5708"/>
    <w:rsid w:val="00AB57E4"/>
    <w:rsid w:val="00AB594D"/>
    <w:rsid w:val="00AB7174"/>
    <w:rsid w:val="00AB7528"/>
    <w:rsid w:val="00AB76BE"/>
    <w:rsid w:val="00AC0330"/>
    <w:rsid w:val="00AC071D"/>
    <w:rsid w:val="00AC0A8E"/>
    <w:rsid w:val="00AC1CBF"/>
    <w:rsid w:val="00AC2043"/>
    <w:rsid w:val="00AC2C54"/>
    <w:rsid w:val="00AC33E3"/>
    <w:rsid w:val="00AC4254"/>
    <w:rsid w:val="00AC4EA8"/>
    <w:rsid w:val="00AC4F87"/>
    <w:rsid w:val="00AC5303"/>
    <w:rsid w:val="00AC5A3F"/>
    <w:rsid w:val="00AC5B29"/>
    <w:rsid w:val="00AC5D1A"/>
    <w:rsid w:val="00AC649F"/>
    <w:rsid w:val="00AC6669"/>
    <w:rsid w:val="00AC69C0"/>
    <w:rsid w:val="00AC6AD3"/>
    <w:rsid w:val="00AC758F"/>
    <w:rsid w:val="00AC7B14"/>
    <w:rsid w:val="00AC7C28"/>
    <w:rsid w:val="00AC7CBF"/>
    <w:rsid w:val="00AD1CD6"/>
    <w:rsid w:val="00AD1E88"/>
    <w:rsid w:val="00AD587A"/>
    <w:rsid w:val="00AD69A3"/>
    <w:rsid w:val="00AD70C0"/>
    <w:rsid w:val="00AE00F5"/>
    <w:rsid w:val="00AE14BC"/>
    <w:rsid w:val="00AE2A79"/>
    <w:rsid w:val="00AE42FE"/>
    <w:rsid w:val="00AE4A71"/>
    <w:rsid w:val="00AE645D"/>
    <w:rsid w:val="00AF0CCB"/>
    <w:rsid w:val="00AF0F3A"/>
    <w:rsid w:val="00AF10C3"/>
    <w:rsid w:val="00AF1262"/>
    <w:rsid w:val="00AF18CE"/>
    <w:rsid w:val="00AF1A26"/>
    <w:rsid w:val="00AF2BF2"/>
    <w:rsid w:val="00AF2D1F"/>
    <w:rsid w:val="00AF327D"/>
    <w:rsid w:val="00AF3AF4"/>
    <w:rsid w:val="00AF4EBB"/>
    <w:rsid w:val="00AF63E4"/>
    <w:rsid w:val="00AF6D7A"/>
    <w:rsid w:val="00AF6F5C"/>
    <w:rsid w:val="00AF7816"/>
    <w:rsid w:val="00B00570"/>
    <w:rsid w:val="00B011AE"/>
    <w:rsid w:val="00B01BAE"/>
    <w:rsid w:val="00B01D5E"/>
    <w:rsid w:val="00B01DC8"/>
    <w:rsid w:val="00B0201E"/>
    <w:rsid w:val="00B02469"/>
    <w:rsid w:val="00B0250B"/>
    <w:rsid w:val="00B025BD"/>
    <w:rsid w:val="00B0318C"/>
    <w:rsid w:val="00B036C1"/>
    <w:rsid w:val="00B041BC"/>
    <w:rsid w:val="00B0625A"/>
    <w:rsid w:val="00B0629F"/>
    <w:rsid w:val="00B06D9E"/>
    <w:rsid w:val="00B109B9"/>
    <w:rsid w:val="00B11B7F"/>
    <w:rsid w:val="00B1287C"/>
    <w:rsid w:val="00B12A97"/>
    <w:rsid w:val="00B12AD7"/>
    <w:rsid w:val="00B13090"/>
    <w:rsid w:val="00B13859"/>
    <w:rsid w:val="00B138E6"/>
    <w:rsid w:val="00B15E22"/>
    <w:rsid w:val="00B23332"/>
    <w:rsid w:val="00B24570"/>
    <w:rsid w:val="00B24AE1"/>
    <w:rsid w:val="00B250BF"/>
    <w:rsid w:val="00B25DB1"/>
    <w:rsid w:val="00B26052"/>
    <w:rsid w:val="00B26530"/>
    <w:rsid w:val="00B26B25"/>
    <w:rsid w:val="00B26D9A"/>
    <w:rsid w:val="00B2796E"/>
    <w:rsid w:val="00B310F9"/>
    <w:rsid w:val="00B31BBB"/>
    <w:rsid w:val="00B321CC"/>
    <w:rsid w:val="00B327DB"/>
    <w:rsid w:val="00B33676"/>
    <w:rsid w:val="00B34146"/>
    <w:rsid w:val="00B34AF5"/>
    <w:rsid w:val="00B34C22"/>
    <w:rsid w:val="00B3770A"/>
    <w:rsid w:val="00B37F0A"/>
    <w:rsid w:val="00B44E59"/>
    <w:rsid w:val="00B4555D"/>
    <w:rsid w:val="00B464DD"/>
    <w:rsid w:val="00B4694F"/>
    <w:rsid w:val="00B46A88"/>
    <w:rsid w:val="00B4701E"/>
    <w:rsid w:val="00B4762D"/>
    <w:rsid w:val="00B4768F"/>
    <w:rsid w:val="00B4788F"/>
    <w:rsid w:val="00B479BB"/>
    <w:rsid w:val="00B506A8"/>
    <w:rsid w:val="00B50CDC"/>
    <w:rsid w:val="00B50E04"/>
    <w:rsid w:val="00B50FC7"/>
    <w:rsid w:val="00B51358"/>
    <w:rsid w:val="00B53532"/>
    <w:rsid w:val="00B5369F"/>
    <w:rsid w:val="00B54CBD"/>
    <w:rsid w:val="00B55374"/>
    <w:rsid w:val="00B56576"/>
    <w:rsid w:val="00B56709"/>
    <w:rsid w:val="00B60623"/>
    <w:rsid w:val="00B612A3"/>
    <w:rsid w:val="00B615D5"/>
    <w:rsid w:val="00B61665"/>
    <w:rsid w:val="00B62547"/>
    <w:rsid w:val="00B629C0"/>
    <w:rsid w:val="00B62C1F"/>
    <w:rsid w:val="00B62FF7"/>
    <w:rsid w:val="00B63116"/>
    <w:rsid w:val="00B63429"/>
    <w:rsid w:val="00B63564"/>
    <w:rsid w:val="00B63691"/>
    <w:rsid w:val="00B6413F"/>
    <w:rsid w:val="00B6441E"/>
    <w:rsid w:val="00B646B8"/>
    <w:rsid w:val="00B648CF"/>
    <w:rsid w:val="00B6493B"/>
    <w:rsid w:val="00B65F3C"/>
    <w:rsid w:val="00B66FD5"/>
    <w:rsid w:val="00B67637"/>
    <w:rsid w:val="00B67B4D"/>
    <w:rsid w:val="00B7003A"/>
    <w:rsid w:val="00B7063E"/>
    <w:rsid w:val="00B721E8"/>
    <w:rsid w:val="00B723A9"/>
    <w:rsid w:val="00B72463"/>
    <w:rsid w:val="00B727DA"/>
    <w:rsid w:val="00B72B8F"/>
    <w:rsid w:val="00B741FD"/>
    <w:rsid w:val="00B74D62"/>
    <w:rsid w:val="00B7561B"/>
    <w:rsid w:val="00B7634F"/>
    <w:rsid w:val="00B76C7C"/>
    <w:rsid w:val="00B77959"/>
    <w:rsid w:val="00B77FC5"/>
    <w:rsid w:val="00B802A5"/>
    <w:rsid w:val="00B80D2E"/>
    <w:rsid w:val="00B80E9E"/>
    <w:rsid w:val="00B8175C"/>
    <w:rsid w:val="00B833BE"/>
    <w:rsid w:val="00B84EDF"/>
    <w:rsid w:val="00B85B00"/>
    <w:rsid w:val="00B85EE7"/>
    <w:rsid w:val="00B868E1"/>
    <w:rsid w:val="00B91308"/>
    <w:rsid w:val="00B91420"/>
    <w:rsid w:val="00B91DB5"/>
    <w:rsid w:val="00B92CFE"/>
    <w:rsid w:val="00B93A71"/>
    <w:rsid w:val="00B94036"/>
    <w:rsid w:val="00B94415"/>
    <w:rsid w:val="00B9470E"/>
    <w:rsid w:val="00B95FC6"/>
    <w:rsid w:val="00B961B8"/>
    <w:rsid w:val="00B969D4"/>
    <w:rsid w:val="00B97048"/>
    <w:rsid w:val="00B972FD"/>
    <w:rsid w:val="00B97FC8"/>
    <w:rsid w:val="00BA1CF3"/>
    <w:rsid w:val="00BA2303"/>
    <w:rsid w:val="00BA39A7"/>
    <w:rsid w:val="00BA4881"/>
    <w:rsid w:val="00BA599B"/>
    <w:rsid w:val="00BA5BC5"/>
    <w:rsid w:val="00BA616D"/>
    <w:rsid w:val="00BA6A6C"/>
    <w:rsid w:val="00BB018B"/>
    <w:rsid w:val="00BB02E3"/>
    <w:rsid w:val="00BB06B9"/>
    <w:rsid w:val="00BB129D"/>
    <w:rsid w:val="00BB215C"/>
    <w:rsid w:val="00BB263A"/>
    <w:rsid w:val="00BB2F08"/>
    <w:rsid w:val="00BB4B95"/>
    <w:rsid w:val="00BB5574"/>
    <w:rsid w:val="00BB5740"/>
    <w:rsid w:val="00BB59E9"/>
    <w:rsid w:val="00BB5DDA"/>
    <w:rsid w:val="00BB7ADC"/>
    <w:rsid w:val="00BB7E97"/>
    <w:rsid w:val="00BC04B2"/>
    <w:rsid w:val="00BC0D17"/>
    <w:rsid w:val="00BC159C"/>
    <w:rsid w:val="00BC2CAE"/>
    <w:rsid w:val="00BC2E3F"/>
    <w:rsid w:val="00BC3A7B"/>
    <w:rsid w:val="00BC3ADF"/>
    <w:rsid w:val="00BC4864"/>
    <w:rsid w:val="00BC4890"/>
    <w:rsid w:val="00BC48EC"/>
    <w:rsid w:val="00BC48F6"/>
    <w:rsid w:val="00BC4E50"/>
    <w:rsid w:val="00BC5AC6"/>
    <w:rsid w:val="00BC5CE2"/>
    <w:rsid w:val="00BC5DE9"/>
    <w:rsid w:val="00BC680C"/>
    <w:rsid w:val="00BC70D0"/>
    <w:rsid w:val="00BC7A8A"/>
    <w:rsid w:val="00BD01BC"/>
    <w:rsid w:val="00BD05A0"/>
    <w:rsid w:val="00BD1A8D"/>
    <w:rsid w:val="00BD26D1"/>
    <w:rsid w:val="00BD3A6C"/>
    <w:rsid w:val="00BD46EE"/>
    <w:rsid w:val="00BD4D20"/>
    <w:rsid w:val="00BD4F45"/>
    <w:rsid w:val="00BD5379"/>
    <w:rsid w:val="00BD660A"/>
    <w:rsid w:val="00BD6953"/>
    <w:rsid w:val="00BD698D"/>
    <w:rsid w:val="00BD7C3F"/>
    <w:rsid w:val="00BE0417"/>
    <w:rsid w:val="00BE0BE9"/>
    <w:rsid w:val="00BE0DC1"/>
    <w:rsid w:val="00BE12E8"/>
    <w:rsid w:val="00BE1C18"/>
    <w:rsid w:val="00BE1CC8"/>
    <w:rsid w:val="00BE1F80"/>
    <w:rsid w:val="00BE5BF3"/>
    <w:rsid w:val="00BE6020"/>
    <w:rsid w:val="00BE70DD"/>
    <w:rsid w:val="00BE76FA"/>
    <w:rsid w:val="00BE79CD"/>
    <w:rsid w:val="00BF0323"/>
    <w:rsid w:val="00BF049A"/>
    <w:rsid w:val="00BF1B0B"/>
    <w:rsid w:val="00BF236F"/>
    <w:rsid w:val="00BF383E"/>
    <w:rsid w:val="00BF447E"/>
    <w:rsid w:val="00BF487A"/>
    <w:rsid w:val="00BF721E"/>
    <w:rsid w:val="00BF75B7"/>
    <w:rsid w:val="00BF78C3"/>
    <w:rsid w:val="00C00146"/>
    <w:rsid w:val="00C0029E"/>
    <w:rsid w:val="00C01A88"/>
    <w:rsid w:val="00C01F01"/>
    <w:rsid w:val="00C03737"/>
    <w:rsid w:val="00C03CF8"/>
    <w:rsid w:val="00C04C53"/>
    <w:rsid w:val="00C0561B"/>
    <w:rsid w:val="00C05ABA"/>
    <w:rsid w:val="00C07584"/>
    <w:rsid w:val="00C07A86"/>
    <w:rsid w:val="00C07D27"/>
    <w:rsid w:val="00C1076A"/>
    <w:rsid w:val="00C10785"/>
    <w:rsid w:val="00C1079E"/>
    <w:rsid w:val="00C12BFE"/>
    <w:rsid w:val="00C15080"/>
    <w:rsid w:val="00C1564D"/>
    <w:rsid w:val="00C156E0"/>
    <w:rsid w:val="00C16246"/>
    <w:rsid w:val="00C165A6"/>
    <w:rsid w:val="00C16660"/>
    <w:rsid w:val="00C173CF"/>
    <w:rsid w:val="00C17EA7"/>
    <w:rsid w:val="00C17F43"/>
    <w:rsid w:val="00C203DE"/>
    <w:rsid w:val="00C204F9"/>
    <w:rsid w:val="00C2167D"/>
    <w:rsid w:val="00C22079"/>
    <w:rsid w:val="00C225CD"/>
    <w:rsid w:val="00C22E5A"/>
    <w:rsid w:val="00C24145"/>
    <w:rsid w:val="00C2473E"/>
    <w:rsid w:val="00C24834"/>
    <w:rsid w:val="00C250EA"/>
    <w:rsid w:val="00C25559"/>
    <w:rsid w:val="00C264DC"/>
    <w:rsid w:val="00C26928"/>
    <w:rsid w:val="00C26AD3"/>
    <w:rsid w:val="00C273EC"/>
    <w:rsid w:val="00C2761E"/>
    <w:rsid w:val="00C27E3F"/>
    <w:rsid w:val="00C3210C"/>
    <w:rsid w:val="00C321F4"/>
    <w:rsid w:val="00C33204"/>
    <w:rsid w:val="00C3327B"/>
    <w:rsid w:val="00C33F82"/>
    <w:rsid w:val="00C34C39"/>
    <w:rsid w:val="00C366D7"/>
    <w:rsid w:val="00C36BF6"/>
    <w:rsid w:val="00C36D1B"/>
    <w:rsid w:val="00C3773C"/>
    <w:rsid w:val="00C40149"/>
    <w:rsid w:val="00C40D63"/>
    <w:rsid w:val="00C41E82"/>
    <w:rsid w:val="00C4200A"/>
    <w:rsid w:val="00C42BF1"/>
    <w:rsid w:val="00C42CA2"/>
    <w:rsid w:val="00C434D7"/>
    <w:rsid w:val="00C438DD"/>
    <w:rsid w:val="00C447BD"/>
    <w:rsid w:val="00C44D6E"/>
    <w:rsid w:val="00C454F7"/>
    <w:rsid w:val="00C47AB3"/>
    <w:rsid w:val="00C47E65"/>
    <w:rsid w:val="00C502E3"/>
    <w:rsid w:val="00C50A3D"/>
    <w:rsid w:val="00C51254"/>
    <w:rsid w:val="00C51492"/>
    <w:rsid w:val="00C51697"/>
    <w:rsid w:val="00C52C67"/>
    <w:rsid w:val="00C532EE"/>
    <w:rsid w:val="00C53CC3"/>
    <w:rsid w:val="00C54DE7"/>
    <w:rsid w:val="00C55CB1"/>
    <w:rsid w:val="00C5684B"/>
    <w:rsid w:val="00C616CF"/>
    <w:rsid w:val="00C6181A"/>
    <w:rsid w:val="00C62E23"/>
    <w:rsid w:val="00C62FAB"/>
    <w:rsid w:val="00C6384A"/>
    <w:rsid w:val="00C65C32"/>
    <w:rsid w:val="00C71227"/>
    <w:rsid w:val="00C714DD"/>
    <w:rsid w:val="00C721E0"/>
    <w:rsid w:val="00C72AB8"/>
    <w:rsid w:val="00C7305F"/>
    <w:rsid w:val="00C7416E"/>
    <w:rsid w:val="00C74A0E"/>
    <w:rsid w:val="00C76812"/>
    <w:rsid w:val="00C770DD"/>
    <w:rsid w:val="00C77F0F"/>
    <w:rsid w:val="00C806FD"/>
    <w:rsid w:val="00C80B37"/>
    <w:rsid w:val="00C81AA3"/>
    <w:rsid w:val="00C82832"/>
    <w:rsid w:val="00C83786"/>
    <w:rsid w:val="00C837AD"/>
    <w:rsid w:val="00C83B3E"/>
    <w:rsid w:val="00C86994"/>
    <w:rsid w:val="00C86A65"/>
    <w:rsid w:val="00C86E39"/>
    <w:rsid w:val="00C86FF9"/>
    <w:rsid w:val="00C87A38"/>
    <w:rsid w:val="00C87FF2"/>
    <w:rsid w:val="00C90C22"/>
    <w:rsid w:val="00C92C73"/>
    <w:rsid w:val="00C9300B"/>
    <w:rsid w:val="00C93167"/>
    <w:rsid w:val="00C93A99"/>
    <w:rsid w:val="00C93B18"/>
    <w:rsid w:val="00C94858"/>
    <w:rsid w:val="00C95166"/>
    <w:rsid w:val="00C95D56"/>
    <w:rsid w:val="00C974E7"/>
    <w:rsid w:val="00CA08EC"/>
    <w:rsid w:val="00CA1091"/>
    <w:rsid w:val="00CA1A5E"/>
    <w:rsid w:val="00CA1D38"/>
    <w:rsid w:val="00CA2500"/>
    <w:rsid w:val="00CA2A76"/>
    <w:rsid w:val="00CA33A0"/>
    <w:rsid w:val="00CA4154"/>
    <w:rsid w:val="00CA5371"/>
    <w:rsid w:val="00CA63F0"/>
    <w:rsid w:val="00CA6DE6"/>
    <w:rsid w:val="00CA73C8"/>
    <w:rsid w:val="00CA7728"/>
    <w:rsid w:val="00CA78FF"/>
    <w:rsid w:val="00CA7985"/>
    <w:rsid w:val="00CA7D48"/>
    <w:rsid w:val="00CB01D1"/>
    <w:rsid w:val="00CB0E5E"/>
    <w:rsid w:val="00CB1463"/>
    <w:rsid w:val="00CB1873"/>
    <w:rsid w:val="00CB1CA8"/>
    <w:rsid w:val="00CB31DC"/>
    <w:rsid w:val="00CB40B9"/>
    <w:rsid w:val="00CB54FD"/>
    <w:rsid w:val="00CB5C1C"/>
    <w:rsid w:val="00CB6F85"/>
    <w:rsid w:val="00CB759B"/>
    <w:rsid w:val="00CB779E"/>
    <w:rsid w:val="00CC0034"/>
    <w:rsid w:val="00CC07D4"/>
    <w:rsid w:val="00CC0CB0"/>
    <w:rsid w:val="00CC1109"/>
    <w:rsid w:val="00CC13FB"/>
    <w:rsid w:val="00CC2407"/>
    <w:rsid w:val="00CC319E"/>
    <w:rsid w:val="00CC3BBA"/>
    <w:rsid w:val="00CC4CD1"/>
    <w:rsid w:val="00CC514C"/>
    <w:rsid w:val="00CC55DF"/>
    <w:rsid w:val="00CC5666"/>
    <w:rsid w:val="00CC6D9D"/>
    <w:rsid w:val="00CC71A0"/>
    <w:rsid w:val="00CD1E18"/>
    <w:rsid w:val="00CD28A0"/>
    <w:rsid w:val="00CD30BD"/>
    <w:rsid w:val="00CD389A"/>
    <w:rsid w:val="00CD5375"/>
    <w:rsid w:val="00CD564D"/>
    <w:rsid w:val="00CD733E"/>
    <w:rsid w:val="00CD7BC1"/>
    <w:rsid w:val="00CE0128"/>
    <w:rsid w:val="00CE1686"/>
    <w:rsid w:val="00CE1E86"/>
    <w:rsid w:val="00CE233E"/>
    <w:rsid w:val="00CE2839"/>
    <w:rsid w:val="00CE30C9"/>
    <w:rsid w:val="00CE3343"/>
    <w:rsid w:val="00CE44C3"/>
    <w:rsid w:val="00CE5941"/>
    <w:rsid w:val="00CE68D5"/>
    <w:rsid w:val="00CE7144"/>
    <w:rsid w:val="00CF0D6E"/>
    <w:rsid w:val="00CF25CB"/>
    <w:rsid w:val="00CF2822"/>
    <w:rsid w:val="00CF3BC5"/>
    <w:rsid w:val="00CF42E7"/>
    <w:rsid w:val="00CF4846"/>
    <w:rsid w:val="00CF4918"/>
    <w:rsid w:val="00CF656A"/>
    <w:rsid w:val="00CF6791"/>
    <w:rsid w:val="00D007E9"/>
    <w:rsid w:val="00D01009"/>
    <w:rsid w:val="00D01439"/>
    <w:rsid w:val="00D0339E"/>
    <w:rsid w:val="00D03B00"/>
    <w:rsid w:val="00D0401B"/>
    <w:rsid w:val="00D048D2"/>
    <w:rsid w:val="00D06C88"/>
    <w:rsid w:val="00D0763D"/>
    <w:rsid w:val="00D07E45"/>
    <w:rsid w:val="00D101ED"/>
    <w:rsid w:val="00D10FB3"/>
    <w:rsid w:val="00D111F3"/>
    <w:rsid w:val="00D11332"/>
    <w:rsid w:val="00D11406"/>
    <w:rsid w:val="00D1152C"/>
    <w:rsid w:val="00D11D18"/>
    <w:rsid w:val="00D13296"/>
    <w:rsid w:val="00D1396B"/>
    <w:rsid w:val="00D13A3D"/>
    <w:rsid w:val="00D13B09"/>
    <w:rsid w:val="00D13C4D"/>
    <w:rsid w:val="00D144CF"/>
    <w:rsid w:val="00D145D5"/>
    <w:rsid w:val="00D14BCE"/>
    <w:rsid w:val="00D15A86"/>
    <w:rsid w:val="00D1717C"/>
    <w:rsid w:val="00D1792B"/>
    <w:rsid w:val="00D200FA"/>
    <w:rsid w:val="00D21307"/>
    <w:rsid w:val="00D214DA"/>
    <w:rsid w:val="00D222F2"/>
    <w:rsid w:val="00D2296C"/>
    <w:rsid w:val="00D236A7"/>
    <w:rsid w:val="00D257C0"/>
    <w:rsid w:val="00D25ADE"/>
    <w:rsid w:val="00D26371"/>
    <w:rsid w:val="00D30FFE"/>
    <w:rsid w:val="00D31DCE"/>
    <w:rsid w:val="00D32143"/>
    <w:rsid w:val="00D321B4"/>
    <w:rsid w:val="00D3462A"/>
    <w:rsid w:val="00D35135"/>
    <w:rsid w:val="00D356BB"/>
    <w:rsid w:val="00D37D36"/>
    <w:rsid w:val="00D40C12"/>
    <w:rsid w:val="00D40D18"/>
    <w:rsid w:val="00D40E6F"/>
    <w:rsid w:val="00D41C19"/>
    <w:rsid w:val="00D420F0"/>
    <w:rsid w:val="00D42108"/>
    <w:rsid w:val="00D4249A"/>
    <w:rsid w:val="00D440B9"/>
    <w:rsid w:val="00D46167"/>
    <w:rsid w:val="00D503C4"/>
    <w:rsid w:val="00D505B5"/>
    <w:rsid w:val="00D5073D"/>
    <w:rsid w:val="00D50E97"/>
    <w:rsid w:val="00D50FB2"/>
    <w:rsid w:val="00D5185D"/>
    <w:rsid w:val="00D52516"/>
    <w:rsid w:val="00D52688"/>
    <w:rsid w:val="00D528BA"/>
    <w:rsid w:val="00D53B68"/>
    <w:rsid w:val="00D5428B"/>
    <w:rsid w:val="00D54D7E"/>
    <w:rsid w:val="00D55B36"/>
    <w:rsid w:val="00D56561"/>
    <w:rsid w:val="00D56D84"/>
    <w:rsid w:val="00D57196"/>
    <w:rsid w:val="00D6024F"/>
    <w:rsid w:val="00D609AD"/>
    <w:rsid w:val="00D60F6B"/>
    <w:rsid w:val="00D613B0"/>
    <w:rsid w:val="00D624C4"/>
    <w:rsid w:val="00D62D35"/>
    <w:rsid w:val="00D6381A"/>
    <w:rsid w:val="00D64CD8"/>
    <w:rsid w:val="00D64F50"/>
    <w:rsid w:val="00D66150"/>
    <w:rsid w:val="00D676D6"/>
    <w:rsid w:val="00D6773F"/>
    <w:rsid w:val="00D7068F"/>
    <w:rsid w:val="00D70E44"/>
    <w:rsid w:val="00D719FB"/>
    <w:rsid w:val="00D721B6"/>
    <w:rsid w:val="00D7298E"/>
    <w:rsid w:val="00D72DB5"/>
    <w:rsid w:val="00D72FB4"/>
    <w:rsid w:val="00D73DAE"/>
    <w:rsid w:val="00D74095"/>
    <w:rsid w:val="00D75874"/>
    <w:rsid w:val="00D75AC9"/>
    <w:rsid w:val="00D7682F"/>
    <w:rsid w:val="00D7686F"/>
    <w:rsid w:val="00D76BE9"/>
    <w:rsid w:val="00D77088"/>
    <w:rsid w:val="00D80320"/>
    <w:rsid w:val="00D80804"/>
    <w:rsid w:val="00D81AD1"/>
    <w:rsid w:val="00D81CA2"/>
    <w:rsid w:val="00D83426"/>
    <w:rsid w:val="00D83BEB"/>
    <w:rsid w:val="00D84AF4"/>
    <w:rsid w:val="00D85333"/>
    <w:rsid w:val="00D85BCD"/>
    <w:rsid w:val="00D860A3"/>
    <w:rsid w:val="00D866C0"/>
    <w:rsid w:val="00D869D2"/>
    <w:rsid w:val="00D86D0C"/>
    <w:rsid w:val="00D87379"/>
    <w:rsid w:val="00D87A4D"/>
    <w:rsid w:val="00D9097F"/>
    <w:rsid w:val="00D90D7B"/>
    <w:rsid w:val="00D9162A"/>
    <w:rsid w:val="00D9306B"/>
    <w:rsid w:val="00D94372"/>
    <w:rsid w:val="00D94983"/>
    <w:rsid w:val="00D94F4E"/>
    <w:rsid w:val="00D961FB"/>
    <w:rsid w:val="00D96321"/>
    <w:rsid w:val="00D97A5F"/>
    <w:rsid w:val="00D97D54"/>
    <w:rsid w:val="00DA08A8"/>
    <w:rsid w:val="00DA08F3"/>
    <w:rsid w:val="00DA1A57"/>
    <w:rsid w:val="00DA3552"/>
    <w:rsid w:val="00DA36AF"/>
    <w:rsid w:val="00DA3BA6"/>
    <w:rsid w:val="00DA3CD6"/>
    <w:rsid w:val="00DA42F7"/>
    <w:rsid w:val="00DA50C3"/>
    <w:rsid w:val="00DA553A"/>
    <w:rsid w:val="00DA606F"/>
    <w:rsid w:val="00DA6382"/>
    <w:rsid w:val="00DA6D39"/>
    <w:rsid w:val="00DA7C28"/>
    <w:rsid w:val="00DA7EEB"/>
    <w:rsid w:val="00DB0526"/>
    <w:rsid w:val="00DB20BC"/>
    <w:rsid w:val="00DB2766"/>
    <w:rsid w:val="00DB2AE8"/>
    <w:rsid w:val="00DB2EA0"/>
    <w:rsid w:val="00DB434F"/>
    <w:rsid w:val="00DB7854"/>
    <w:rsid w:val="00DC01A3"/>
    <w:rsid w:val="00DC05F1"/>
    <w:rsid w:val="00DC0F64"/>
    <w:rsid w:val="00DC1405"/>
    <w:rsid w:val="00DC1ABF"/>
    <w:rsid w:val="00DC345B"/>
    <w:rsid w:val="00DC35A2"/>
    <w:rsid w:val="00DC3994"/>
    <w:rsid w:val="00DC4E25"/>
    <w:rsid w:val="00DC6D42"/>
    <w:rsid w:val="00DC7420"/>
    <w:rsid w:val="00DD056F"/>
    <w:rsid w:val="00DD1647"/>
    <w:rsid w:val="00DD31E0"/>
    <w:rsid w:val="00DD382A"/>
    <w:rsid w:val="00DD4111"/>
    <w:rsid w:val="00DD4F6C"/>
    <w:rsid w:val="00DD57B1"/>
    <w:rsid w:val="00DD660E"/>
    <w:rsid w:val="00DD7855"/>
    <w:rsid w:val="00DD7E0C"/>
    <w:rsid w:val="00DE1B07"/>
    <w:rsid w:val="00DE30A1"/>
    <w:rsid w:val="00DE38B2"/>
    <w:rsid w:val="00DE5F3A"/>
    <w:rsid w:val="00DF0037"/>
    <w:rsid w:val="00DF04DF"/>
    <w:rsid w:val="00DF0F56"/>
    <w:rsid w:val="00DF1F7D"/>
    <w:rsid w:val="00DF21C4"/>
    <w:rsid w:val="00DF264C"/>
    <w:rsid w:val="00DF31CB"/>
    <w:rsid w:val="00DF3B22"/>
    <w:rsid w:val="00DF4508"/>
    <w:rsid w:val="00DF52E0"/>
    <w:rsid w:val="00DF54D1"/>
    <w:rsid w:val="00DF64F0"/>
    <w:rsid w:val="00DF6AFD"/>
    <w:rsid w:val="00DF7558"/>
    <w:rsid w:val="00DF75F3"/>
    <w:rsid w:val="00E017CE"/>
    <w:rsid w:val="00E01B99"/>
    <w:rsid w:val="00E02034"/>
    <w:rsid w:val="00E02302"/>
    <w:rsid w:val="00E02303"/>
    <w:rsid w:val="00E023A7"/>
    <w:rsid w:val="00E02836"/>
    <w:rsid w:val="00E028C7"/>
    <w:rsid w:val="00E04993"/>
    <w:rsid w:val="00E04BDD"/>
    <w:rsid w:val="00E055BE"/>
    <w:rsid w:val="00E0598B"/>
    <w:rsid w:val="00E05C54"/>
    <w:rsid w:val="00E0611C"/>
    <w:rsid w:val="00E069EC"/>
    <w:rsid w:val="00E075FF"/>
    <w:rsid w:val="00E10541"/>
    <w:rsid w:val="00E11C94"/>
    <w:rsid w:val="00E120F6"/>
    <w:rsid w:val="00E12D4F"/>
    <w:rsid w:val="00E12D73"/>
    <w:rsid w:val="00E141D1"/>
    <w:rsid w:val="00E15DED"/>
    <w:rsid w:val="00E16B35"/>
    <w:rsid w:val="00E16CD0"/>
    <w:rsid w:val="00E172C2"/>
    <w:rsid w:val="00E20247"/>
    <w:rsid w:val="00E2024B"/>
    <w:rsid w:val="00E21716"/>
    <w:rsid w:val="00E21A80"/>
    <w:rsid w:val="00E21FFC"/>
    <w:rsid w:val="00E23B09"/>
    <w:rsid w:val="00E23DE9"/>
    <w:rsid w:val="00E24EB8"/>
    <w:rsid w:val="00E265AA"/>
    <w:rsid w:val="00E26D01"/>
    <w:rsid w:val="00E27250"/>
    <w:rsid w:val="00E27EBF"/>
    <w:rsid w:val="00E3053A"/>
    <w:rsid w:val="00E314AF"/>
    <w:rsid w:val="00E31B08"/>
    <w:rsid w:val="00E32D1C"/>
    <w:rsid w:val="00E33005"/>
    <w:rsid w:val="00E33593"/>
    <w:rsid w:val="00E3409B"/>
    <w:rsid w:val="00E358EA"/>
    <w:rsid w:val="00E37C7C"/>
    <w:rsid w:val="00E404E7"/>
    <w:rsid w:val="00E416BF"/>
    <w:rsid w:val="00E440C9"/>
    <w:rsid w:val="00E4412B"/>
    <w:rsid w:val="00E447FC"/>
    <w:rsid w:val="00E449A3"/>
    <w:rsid w:val="00E44FC8"/>
    <w:rsid w:val="00E45C2C"/>
    <w:rsid w:val="00E46886"/>
    <w:rsid w:val="00E47E79"/>
    <w:rsid w:val="00E47EEC"/>
    <w:rsid w:val="00E50C65"/>
    <w:rsid w:val="00E5106C"/>
    <w:rsid w:val="00E51494"/>
    <w:rsid w:val="00E51505"/>
    <w:rsid w:val="00E51579"/>
    <w:rsid w:val="00E51875"/>
    <w:rsid w:val="00E54E18"/>
    <w:rsid w:val="00E557EE"/>
    <w:rsid w:val="00E55DCA"/>
    <w:rsid w:val="00E56518"/>
    <w:rsid w:val="00E56702"/>
    <w:rsid w:val="00E572F7"/>
    <w:rsid w:val="00E573AA"/>
    <w:rsid w:val="00E57F58"/>
    <w:rsid w:val="00E60682"/>
    <w:rsid w:val="00E619D5"/>
    <w:rsid w:val="00E619DB"/>
    <w:rsid w:val="00E628F6"/>
    <w:rsid w:val="00E638FA"/>
    <w:rsid w:val="00E63B69"/>
    <w:rsid w:val="00E64261"/>
    <w:rsid w:val="00E64AFB"/>
    <w:rsid w:val="00E6534A"/>
    <w:rsid w:val="00E65637"/>
    <w:rsid w:val="00E66532"/>
    <w:rsid w:val="00E676CE"/>
    <w:rsid w:val="00E67928"/>
    <w:rsid w:val="00E67D9E"/>
    <w:rsid w:val="00E70637"/>
    <w:rsid w:val="00E70B1B"/>
    <w:rsid w:val="00E70C1D"/>
    <w:rsid w:val="00E72016"/>
    <w:rsid w:val="00E72879"/>
    <w:rsid w:val="00E73769"/>
    <w:rsid w:val="00E73BEE"/>
    <w:rsid w:val="00E73DB9"/>
    <w:rsid w:val="00E7436C"/>
    <w:rsid w:val="00E748D5"/>
    <w:rsid w:val="00E75276"/>
    <w:rsid w:val="00E7553C"/>
    <w:rsid w:val="00E757CB"/>
    <w:rsid w:val="00E75A0D"/>
    <w:rsid w:val="00E7616F"/>
    <w:rsid w:val="00E76A7C"/>
    <w:rsid w:val="00E76DD8"/>
    <w:rsid w:val="00E77C25"/>
    <w:rsid w:val="00E818C0"/>
    <w:rsid w:val="00E81EF1"/>
    <w:rsid w:val="00E82A1C"/>
    <w:rsid w:val="00E82EDB"/>
    <w:rsid w:val="00E8327D"/>
    <w:rsid w:val="00E84557"/>
    <w:rsid w:val="00E857A2"/>
    <w:rsid w:val="00E85EA6"/>
    <w:rsid w:val="00E860F8"/>
    <w:rsid w:val="00E86B0A"/>
    <w:rsid w:val="00E86CE6"/>
    <w:rsid w:val="00E87161"/>
    <w:rsid w:val="00E872F1"/>
    <w:rsid w:val="00E874E1"/>
    <w:rsid w:val="00E87598"/>
    <w:rsid w:val="00E87906"/>
    <w:rsid w:val="00E90376"/>
    <w:rsid w:val="00E90808"/>
    <w:rsid w:val="00E92B25"/>
    <w:rsid w:val="00E92B84"/>
    <w:rsid w:val="00E937E8"/>
    <w:rsid w:val="00E93C1F"/>
    <w:rsid w:val="00E93D12"/>
    <w:rsid w:val="00EA1752"/>
    <w:rsid w:val="00EA1FD4"/>
    <w:rsid w:val="00EA23B7"/>
    <w:rsid w:val="00EA2756"/>
    <w:rsid w:val="00EA3B15"/>
    <w:rsid w:val="00EA40F2"/>
    <w:rsid w:val="00EA5DC4"/>
    <w:rsid w:val="00EA6EBA"/>
    <w:rsid w:val="00EA6ED5"/>
    <w:rsid w:val="00EA7772"/>
    <w:rsid w:val="00EA79A7"/>
    <w:rsid w:val="00EB09FB"/>
    <w:rsid w:val="00EB0A22"/>
    <w:rsid w:val="00EB0C26"/>
    <w:rsid w:val="00EB2D44"/>
    <w:rsid w:val="00EB2E7E"/>
    <w:rsid w:val="00EB346B"/>
    <w:rsid w:val="00EB3626"/>
    <w:rsid w:val="00EB3C80"/>
    <w:rsid w:val="00EB52E2"/>
    <w:rsid w:val="00EB5390"/>
    <w:rsid w:val="00EB63EC"/>
    <w:rsid w:val="00EB6E20"/>
    <w:rsid w:val="00EC05B2"/>
    <w:rsid w:val="00EC1185"/>
    <w:rsid w:val="00EC2A42"/>
    <w:rsid w:val="00EC3D77"/>
    <w:rsid w:val="00EC4001"/>
    <w:rsid w:val="00EC4544"/>
    <w:rsid w:val="00EC47B3"/>
    <w:rsid w:val="00EC5395"/>
    <w:rsid w:val="00EC676C"/>
    <w:rsid w:val="00EC6D64"/>
    <w:rsid w:val="00EC7133"/>
    <w:rsid w:val="00EC7D95"/>
    <w:rsid w:val="00ED114F"/>
    <w:rsid w:val="00ED532B"/>
    <w:rsid w:val="00ED56C6"/>
    <w:rsid w:val="00ED636F"/>
    <w:rsid w:val="00ED6521"/>
    <w:rsid w:val="00ED696B"/>
    <w:rsid w:val="00ED70D4"/>
    <w:rsid w:val="00ED76CF"/>
    <w:rsid w:val="00ED7F28"/>
    <w:rsid w:val="00EE08DF"/>
    <w:rsid w:val="00EE1353"/>
    <w:rsid w:val="00EE163A"/>
    <w:rsid w:val="00EE24C7"/>
    <w:rsid w:val="00EE3064"/>
    <w:rsid w:val="00EE3095"/>
    <w:rsid w:val="00EE3AC8"/>
    <w:rsid w:val="00EE460A"/>
    <w:rsid w:val="00EF1669"/>
    <w:rsid w:val="00EF1C04"/>
    <w:rsid w:val="00EF1EB3"/>
    <w:rsid w:val="00EF2AE9"/>
    <w:rsid w:val="00EF5328"/>
    <w:rsid w:val="00EF5600"/>
    <w:rsid w:val="00EF5E62"/>
    <w:rsid w:val="00EF65F9"/>
    <w:rsid w:val="00EF722C"/>
    <w:rsid w:val="00F00090"/>
    <w:rsid w:val="00F00958"/>
    <w:rsid w:val="00F0150C"/>
    <w:rsid w:val="00F01D1C"/>
    <w:rsid w:val="00F01E47"/>
    <w:rsid w:val="00F02F2F"/>
    <w:rsid w:val="00F0483E"/>
    <w:rsid w:val="00F04E5D"/>
    <w:rsid w:val="00F0542A"/>
    <w:rsid w:val="00F06573"/>
    <w:rsid w:val="00F103AD"/>
    <w:rsid w:val="00F108E8"/>
    <w:rsid w:val="00F11B09"/>
    <w:rsid w:val="00F11ED2"/>
    <w:rsid w:val="00F126CF"/>
    <w:rsid w:val="00F12B5E"/>
    <w:rsid w:val="00F13074"/>
    <w:rsid w:val="00F1446B"/>
    <w:rsid w:val="00F148BA"/>
    <w:rsid w:val="00F15268"/>
    <w:rsid w:val="00F1545B"/>
    <w:rsid w:val="00F16383"/>
    <w:rsid w:val="00F16E7D"/>
    <w:rsid w:val="00F173A8"/>
    <w:rsid w:val="00F17FF3"/>
    <w:rsid w:val="00F2001A"/>
    <w:rsid w:val="00F201D9"/>
    <w:rsid w:val="00F20DCD"/>
    <w:rsid w:val="00F21C3D"/>
    <w:rsid w:val="00F220A3"/>
    <w:rsid w:val="00F233BE"/>
    <w:rsid w:val="00F235B2"/>
    <w:rsid w:val="00F239BE"/>
    <w:rsid w:val="00F241CE"/>
    <w:rsid w:val="00F24820"/>
    <w:rsid w:val="00F249F4"/>
    <w:rsid w:val="00F24AAF"/>
    <w:rsid w:val="00F24DBF"/>
    <w:rsid w:val="00F254E6"/>
    <w:rsid w:val="00F25B20"/>
    <w:rsid w:val="00F27999"/>
    <w:rsid w:val="00F27A33"/>
    <w:rsid w:val="00F309E9"/>
    <w:rsid w:val="00F30E8E"/>
    <w:rsid w:val="00F31033"/>
    <w:rsid w:val="00F310B0"/>
    <w:rsid w:val="00F31523"/>
    <w:rsid w:val="00F32140"/>
    <w:rsid w:val="00F32746"/>
    <w:rsid w:val="00F34480"/>
    <w:rsid w:val="00F351F4"/>
    <w:rsid w:val="00F3552C"/>
    <w:rsid w:val="00F3629B"/>
    <w:rsid w:val="00F369E0"/>
    <w:rsid w:val="00F36BC2"/>
    <w:rsid w:val="00F409F5"/>
    <w:rsid w:val="00F420BD"/>
    <w:rsid w:val="00F4224E"/>
    <w:rsid w:val="00F42735"/>
    <w:rsid w:val="00F43E3A"/>
    <w:rsid w:val="00F44165"/>
    <w:rsid w:val="00F45F47"/>
    <w:rsid w:val="00F462FA"/>
    <w:rsid w:val="00F46DFE"/>
    <w:rsid w:val="00F47715"/>
    <w:rsid w:val="00F47DA1"/>
    <w:rsid w:val="00F50789"/>
    <w:rsid w:val="00F508F9"/>
    <w:rsid w:val="00F528ED"/>
    <w:rsid w:val="00F52BB7"/>
    <w:rsid w:val="00F52F05"/>
    <w:rsid w:val="00F5348A"/>
    <w:rsid w:val="00F549C5"/>
    <w:rsid w:val="00F54CD6"/>
    <w:rsid w:val="00F551A9"/>
    <w:rsid w:val="00F55B9A"/>
    <w:rsid w:val="00F563E5"/>
    <w:rsid w:val="00F57211"/>
    <w:rsid w:val="00F57E03"/>
    <w:rsid w:val="00F57EE2"/>
    <w:rsid w:val="00F601F2"/>
    <w:rsid w:val="00F60419"/>
    <w:rsid w:val="00F60AAA"/>
    <w:rsid w:val="00F6140D"/>
    <w:rsid w:val="00F618EC"/>
    <w:rsid w:val="00F61FE6"/>
    <w:rsid w:val="00F6272B"/>
    <w:rsid w:val="00F633D7"/>
    <w:rsid w:val="00F64AFD"/>
    <w:rsid w:val="00F650B5"/>
    <w:rsid w:val="00F653AA"/>
    <w:rsid w:val="00F65419"/>
    <w:rsid w:val="00F6576C"/>
    <w:rsid w:val="00F65CB4"/>
    <w:rsid w:val="00F67186"/>
    <w:rsid w:val="00F67217"/>
    <w:rsid w:val="00F67C2B"/>
    <w:rsid w:val="00F705A6"/>
    <w:rsid w:val="00F70E8D"/>
    <w:rsid w:val="00F71731"/>
    <w:rsid w:val="00F717B4"/>
    <w:rsid w:val="00F73AEC"/>
    <w:rsid w:val="00F73F61"/>
    <w:rsid w:val="00F742B6"/>
    <w:rsid w:val="00F74F48"/>
    <w:rsid w:val="00F758DD"/>
    <w:rsid w:val="00F80DF0"/>
    <w:rsid w:val="00F82807"/>
    <w:rsid w:val="00F83E62"/>
    <w:rsid w:val="00F84837"/>
    <w:rsid w:val="00F84999"/>
    <w:rsid w:val="00F849F6"/>
    <w:rsid w:val="00F85713"/>
    <w:rsid w:val="00F85B84"/>
    <w:rsid w:val="00F863F9"/>
    <w:rsid w:val="00F86A05"/>
    <w:rsid w:val="00F87751"/>
    <w:rsid w:val="00F909F7"/>
    <w:rsid w:val="00F919B4"/>
    <w:rsid w:val="00F9347B"/>
    <w:rsid w:val="00F93710"/>
    <w:rsid w:val="00F93E11"/>
    <w:rsid w:val="00F93E61"/>
    <w:rsid w:val="00F94416"/>
    <w:rsid w:val="00F95FFC"/>
    <w:rsid w:val="00F961CA"/>
    <w:rsid w:val="00F962CC"/>
    <w:rsid w:val="00F96464"/>
    <w:rsid w:val="00F96976"/>
    <w:rsid w:val="00F96C6F"/>
    <w:rsid w:val="00F970BC"/>
    <w:rsid w:val="00F9777D"/>
    <w:rsid w:val="00F97939"/>
    <w:rsid w:val="00FA193D"/>
    <w:rsid w:val="00FA1975"/>
    <w:rsid w:val="00FA3889"/>
    <w:rsid w:val="00FA42C7"/>
    <w:rsid w:val="00FA4733"/>
    <w:rsid w:val="00FA5503"/>
    <w:rsid w:val="00FA592B"/>
    <w:rsid w:val="00FA5A0E"/>
    <w:rsid w:val="00FA6191"/>
    <w:rsid w:val="00FA7AF3"/>
    <w:rsid w:val="00FB001B"/>
    <w:rsid w:val="00FB147C"/>
    <w:rsid w:val="00FB1C06"/>
    <w:rsid w:val="00FB2AA4"/>
    <w:rsid w:val="00FB2C81"/>
    <w:rsid w:val="00FB3904"/>
    <w:rsid w:val="00FB4910"/>
    <w:rsid w:val="00FB5307"/>
    <w:rsid w:val="00FB5BFC"/>
    <w:rsid w:val="00FB7A91"/>
    <w:rsid w:val="00FB7C79"/>
    <w:rsid w:val="00FC0012"/>
    <w:rsid w:val="00FC0806"/>
    <w:rsid w:val="00FC08DA"/>
    <w:rsid w:val="00FC3319"/>
    <w:rsid w:val="00FC4C24"/>
    <w:rsid w:val="00FC53C5"/>
    <w:rsid w:val="00FC5403"/>
    <w:rsid w:val="00FC5632"/>
    <w:rsid w:val="00FC568D"/>
    <w:rsid w:val="00FC683C"/>
    <w:rsid w:val="00FC75E8"/>
    <w:rsid w:val="00FD0048"/>
    <w:rsid w:val="00FD3B10"/>
    <w:rsid w:val="00FD5013"/>
    <w:rsid w:val="00FD638D"/>
    <w:rsid w:val="00FD67B0"/>
    <w:rsid w:val="00FD6BD1"/>
    <w:rsid w:val="00FD6E6A"/>
    <w:rsid w:val="00FD72E3"/>
    <w:rsid w:val="00FD7A2C"/>
    <w:rsid w:val="00FE035C"/>
    <w:rsid w:val="00FE095C"/>
    <w:rsid w:val="00FE1026"/>
    <w:rsid w:val="00FE1AFB"/>
    <w:rsid w:val="00FE2142"/>
    <w:rsid w:val="00FE298C"/>
    <w:rsid w:val="00FE3890"/>
    <w:rsid w:val="00FE3DC9"/>
    <w:rsid w:val="00FE40AA"/>
    <w:rsid w:val="00FE4308"/>
    <w:rsid w:val="00FE4D94"/>
    <w:rsid w:val="00FE540B"/>
    <w:rsid w:val="00FE63A4"/>
    <w:rsid w:val="00FE645A"/>
    <w:rsid w:val="00FF03A9"/>
    <w:rsid w:val="00FF14E3"/>
    <w:rsid w:val="00FF49E7"/>
    <w:rsid w:val="00FF55E4"/>
    <w:rsid w:val="00FF6B91"/>
    <w:rsid w:val="00FF6E1D"/>
    <w:rsid w:val="00FF799C"/>
    <w:rsid w:val="0160BB2B"/>
    <w:rsid w:val="04301939"/>
    <w:rsid w:val="045B504D"/>
    <w:rsid w:val="05073CD2"/>
    <w:rsid w:val="0509EB94"/>
    <w:rsid w:val="05669F41"/>
    <w:rsid w:val="06330CF6"/>
    <w:rsid w:val="063C76AE"/>
    <w:rsid w:val="0730F634"/>
    <w:rsid w:val="094B1848"/>
    <w:rsid w:val="0968B964"/>
    <w:rsid w:val="0A11B204"/>
    <w:rsid w:val="0A482AA1"/>
    <w:rsid w:val="0A9C4E6D"/>
    <w:rsid w:val="0A9DF71E"/>
    <w:rsid w:val="0AD5B267"/>
    <w:rsid w:val="0B2B250F"/>
    <w:rsid w:val="0CC9A3B8"/>
    <w:rsid w:val="0E657419"/>
    <w:rsid w:val="1001447A"/>
    <w:rsid w:val="10D5E476"/>
    <w:rsid w:val="1307E7F1"/>
    <w:rsid w:val="13C0AD33"/>
    <w:rsid w:val="145C7002"/>
    <w:rsid w:val="1649AE83"/>
    <w:rsid w:val="18A1FA06"/>
    <w:rsid w:val="18D84A21"/>
    <w:rsid w:val="18D895A8"/>
    <w:rsid w:val="19358EF0"/>
    <w:rsid w:val="19F5C350"/>
    <w:rsid w:val="1A251A83"/>
    <w:rsid w:val="1A51C7C5"/>
    <w:rsid w:val="1B54CD51"/>
    <w:rsid w:val="1CB044E7"/>
    <w:rsid w:val="1DAC671B"/>
    <w:rsid w:val="20000E19"/>
    <w:rsid w:val="21D1F49F"/>
    <w:rsid w:val="2260407F"/>
    <w:rsid w:val="22925BDA"/>
    <w:rsid w:val="2379DB79"/>
    <w:rsid w:val="2A263446"/>
    <w:rsid w:val="2AFA5375"/>
    <w:rsid w:val="2DDDFCF1"/>
    <w:rsid w:val="2E5EA20B"/>
    <w:rsid w:val="30926974"/>
    <w:rsid w:val="30C0F396"/>
    <w:rsid w:val="30C956D3"/>
    <w:rsid w:val="35446089"/>
    <w:rsid w:val="359DCAA9"/>
    <w:rsid w:val="36E8ACB9"/>
    <w:rsid w:val="36F73BEA"/>
    <w:rsid w:val="37F2B319"/>
    <w:rsid w:val="37FBA7BC"/>
    <w:rsid w:val="38EFEB44"/>
    <w:rsid w:val="39240EB9"/>
    <w:rsid w:val="39FEBDEC"/>
    <w:rsid w:val="3A6D1619"/>
    <w:rsid w:val="3BB3A20D"/>
    <w:rsid w:val="3BE768C0"/>
    <w:rsid w:val="3BF5D675"/>
    <w:rsid w:val="3C5BAF7B"/>
    <w:rsid w:val="3CB89FD7"/>
    <w:rsid w:val="3CCB10FB"/>
    <w:rsid w:val="3D59EF47"/>
    <w:rsid w:val="3E8E5273"/>
    <w:rsid w:val="43110D75"/>
    <w:rsid w:val="43AED0C5"/>
    <w:rsid w:val="44FC06CC"/>
    <w:rsid w:val="45D46ABC"/>
    <w:rsid w:val="45F9A917"/>
    <w:rsid w:val="460A7F47"/>
    <w:rsid w:val="46ED81F0"/>
    <w:rsid w:val="4ADDF06A"/>
    <w:rsid w:val="4BB6CEFE"/>
    <w:rsid w:val="4BD1C7B3"/>
    <w:rsid w:val="4C5B8DAE"/>
    <w:rsid w:val="4CB28817"/>
    <w:rsid w:val="4F876300"/>
    <w:rsid w:val="4F983930"/>
    <w:rsid w:val="4F999DA9"/>
    <w:rsid w:val="5792C35A"/>
    <w:rsid w:val="579D6A7E"/>
    <w:rsid w:val="57A4C951"/>
    <w:rsid w:val="58970E08"/>
    <w:rsid w:val="59C92E4F"/>
    <w:rsid w:val="5B298623"/>
    <w:rsid w:val="5B7F08C9"/>
    <w:rsid w:val="5D5DC154"/>
    <w:rsid w:val="5DBF8201"/>
    <w:rsid w:val="5E565498"/>
    <w:rsid w:val="5FAE5CFA"/>
    <w:rsid w:val="5FD51A91"/>
    <w:rsid w:val="602F4812"/>
    <w:rsid w:val="60A21FED"/>
    <w:rsid w:val="60ABFD65"/>
    <w:rsid w:val="61B09F6D"/>
    <w:rsid w:val="63AFC222"/>
    <w:rsid w:val="642ECE1D"/>
    <w:rsid w:val="64CD83A2"/>
    <w:rsid w:val="65FDC601"/>
    <w:rsid w:val="67B5B9C2"/>
    <w:rsid w:val="67F7557B"/>
    <w:rsid w:val="687851DA"/>
    <w:rsid w:val="68AB21B1"/>
    <w:rsid w:val="6A5B289B"/>
    <w:rsid w:val="6B7C0436"/>
    <w:rsid w:val="6BE4D294"/>
    <w:rsid w:val="6C095C12"/>
    <w:rsid w:val="6DDF56AE"/>
    <w:rsid w:val="6E069F5C"/>
    <w:rsid w:val="6E2C1CC4"/>
    <w:rsid w:val="6F26FB86"/>
    <w:rsid w:val="6F3FAE8A"/>
    <w:rsid w:val="6F639FEC"/>
    <w:rsid w:val="722B1A6F"/>
    <w:rsid w:val="72320311"/>
    <w:rsid w:val="72541418"/>
    <w:rsid w:val="73FD54B6"/>
    <w:rsid w:val="762F1F0E"/>
    <w:rsid w:val="78A5450F"/>
    <w:rsid w:val="79A3C1BE"/>
    <w:rsid w:val="7A91B325"/>
    <w:rsid w:val="7AF5F894"/>
    <w:rsid w:val="7BED1F92"/>
    <w:rsid w:val="7C6A2156"/>
    <w:rsid w:val="7D691CD4"/>
    <w:rsid w:val="7E393946"/>
    <w:rsid w:val="7FBE3446"/>
    <w:rsid w:val="7FFED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C6E759"/>
  <w15:docId w15:val="{0E408358-9985-0741-BD6F-EFEF0795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2303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next w:val="Standard"/>
    <w:link w:val="berschrift2Zchn"/>
    <w:qFormat/>
    <w:rsid w:val="00114348"/>
    <w:pPr>
      <w:keepNext/>
      <w:jc w:val="center"/>
      <w:outlineLvl w:val="1"/>
    </w:pPr>
    <w:rPr>
      <w:sz w:val="32"/>
      <w:lang w:val="x-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3BEB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83BE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83BEB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114348"/>
    <w:rPr>
      <w:rFonts w:ascii="Arial" w:eastAsia="Times New Roman" w:hAnsi="Arial" w:cs="Times New Roman"/>
      <w:sz w:val="32"/>
      <w:szCs w:val="20"/>
      <w:lang w:val="x-none" w:eastAsia="en-US"/>
    </w:rPr>
  </w:style>
  <w:style w:type="paragraph" w:customStyle="1" w:styleId="Name">
    <w:name w:val="Name"/>
    <w:basedOn w:val="Standard"/>
    <w:rsid w:val="00114348"/>
  </w:style>
  <w:style w:type="character" w:styleId="Hyperlink">
    <w:name w:val="Hyperlink"/>
    <w:basedOn w:val="Absatz-Standardschriftart"/>
    <w:uiPriority w:val="99"/>
    <w:unhideWhenUsed/>
    <w:rsid w:val="000574D0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B7A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B7AA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B7AA4"/>
    <w:rPr>
      <w:rFonts w:ascii="Arial" w:eastAsia="Times New Roman" w:hAnsi="Arial" w:cs="Times New Roman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7A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7AA4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AA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AA4"/>
    <w:rPr>
      <w:rFonts w:ascii="Tahoma" w:eastAsia="Times New Roman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FB2C81"/>
    <w:rPr>
      <w:rFonts w:ascii="Arial" w:eastAsia="Times New Roman" w:hAnsi="Arial" w:cs="Times New Roman"/>
      <w:sz w:val="22"/>
      <w:szCs w:val="20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B2C81"/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B2C81"/>
    <w:rPr>
      <w:rFonts w:ascii="Lucida Grande" w:eastAsia="Times New Roman" w:hAnsi="Lucida Grande" w:cs="Lucida Grande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Listenabsatz">
    <w:name w:val="List Paragraph"/>
    <w:basedOn w:val="Standard"/>
    <w:uiPriority w:val="34"/>
    <w:qFormat/>
    <w:rsid w:val="00FA5503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E50F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C33E3"/>
    <w:rPr>
      <w:color w:val="800080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670A0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4E370D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2A13D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25559"/>
    <w:pPr>
      <w:spacing w:before="100" w:beforeAutospacing="1" w:after="100" w:afterAutospacing="1"/>
    </w:pPr>
  </w:style>
  <w:style w:type="paragraph" w:customStyle="1" w:styleId="Adress">
    <w:name w:val="Adress"/>
    <w:basedOn w:val="Standard"/>
    <w:uiPriority w:val="99"/>
    <w:rsid w:val="00552091"/>
    <w:pPr>
      <w:keepNext/>
      <w:keepLines/>
      <w:spacing w:line="260" w:lineRule="atLeast"/>
    </w:pPr>
    <w:rPr>
      <w:sz w:val="18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EA5DC4"/>
    <w:rPr>
      <w:color w:val="605E5C"/>
      <w:shd w:val="clear" w:color="auto" w:fill="E1DFDD"/>
    </w:rPr>
  </w:style>
  <w:style w:type="paragraph" w:customStyle="1" w:styleId="PRESSRELEASE">
    <w:name w:val="PRESS RELEASE"/>
    <w:basedOn w:val="Standard"/>
    <w:uiPriority w:val="99"/>
    <w:rsid w:val="000379F0"/>
    <w:pPr>
      <w:spacing w:before="160"/>
      <w:ind w:left="567"/>
    </w:pPr>
    <w:rPr>
      <w:caps/>
      <w:color w:val="B10034"/>
      <w:sz w:val="32"/>
    </w:rPr>
  </w:style>
  <w:style w:type="character" w:customStyle="1" w:styleId="apple-converted-space">
    <w:name w:val="apple-converted-space"/>
    <w:basedOn w:val="Absatz-Standardschriftart"/>
    <w:rsid w:val="0000578B"/>
  </w:style>
  <w:style w:type="character" w:customStyle="1" w:styleId="berschrift3Zchn">
    <w:name w:val="Überschrift 3 Zchn"/>
    <w:basedOn w:val="Absatz-Standardschriftart"/>
    <w:link w:val="berschrift3"/>
    <w:uiPriority w:val="9"/>
    <w:rsid w:val="00D83BEB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83BE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83BEB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customStyle="1" w:styleId="paragraph">
    <w:name w:val="paragraph"/>
    <w:basedOn w:val="Standard"/>
    <w:rsid w:val="00AA4A3A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AA4A3A"/>
  </w:style>
  <w:style w:type="character" w:customStyle="1" w:styleId="bcx2">
    <w:name w:val="bcx2"/>
    <w:basedOn w:val="Absatz-Standardschriftart"/>
    <w:rsid w:val="00AA4A3A"/>
  </w:style>
  <w:style w:type="character" w:customStyle="1" w:styleId="eop">
    <w:name w:val="eop"/>
    <w:basedOn w:val="Absatz-Standardschriftart"/>
    <w:rsid w:val="00AA4A3A"/>
  </w:style>
  <w:style w:type="character" w:styleId="Fett">
    <w:name w:val="Strong"/>
    <w:basedOn w:val="Absatz-Standardschriftart"/>
    <w:uiPriority w:val="22"/>
    <w:qFormat/>
    <w:rsid w:val="004B1391"/>
    <w:rPr>
      <w:b/>
      <w:bCs/>
    </w:rPr>
  </w:style>
  <w:style w:type="character" w:customStyle="1" w:styleId="text">
    <w:name w:val="text"/>
    <w:basedOn w:val="Absatz-Standardschriftart"/>
    <w:rsid w:val="004B1391"/>
  </w:style>
  <w:style w:type="paragraph" w:styleId="KeinLeerraum">
    <w:name w:val="No Spacing"/>
    <w:uiPriority w:val="1"/>
    <w:qFormat/>
    <w:rsid w:val="004B1391"/>
    <w:rPr>
      <w:rFonts w:ascii="Arial" w:eastAsia="Times New Roman" w:hAnsi="Arial" w:cs="Times New Roman"/>
      <w:sz w:val="22"/>
      <w:szCs w:val="20"/>
      <w:lang w:eastAsia="en-US"/>
    </w:rPr>
  </w:style>
  <w:style w:type="table" w:styleId="Tabellenraster">
    <w:name w:val="Table Grid"/>
    <w:basedOn w:val="NormaleTabelle"/>
    <w:uiPriority w:val="59"/>
    <w:rsid w:val="00851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F54CD6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65126B"/>
    <w:rPr>
      <w:color w:val="605E5C"/>
      <w:shd w:val="clear" w:color="auto" w:fill="E1DFDD"/>
    </w:rPr>
  </w:style>
  <w:style w:type="character" w:customStyle="1" w:styleId="ui-provider">
    <w:name w:val="ui-provider"/>
    <w:basedOn w:val="Absatz-Standardschriftart"/>
    <w:rsid w:val="0077672B"/>
  </w:style>
  <w:style w:type="character" w:customStyle="1" w:styleId="yt-core-attributed-string--link-inherit-color">
    <w:name w:val="yt-core-attributed-string--link-inherit-color"/>
    <w:basedOn w:val="Absatz-Standardschriftart"/>
    <w:rsid w:val="006A48C0"/>
  </w:style>
  <w:style w:type="character" w:styleId="NichtaufgelsteErwhnung">
    <w:name w:val="Unresolved Mention"/>
    <w:basedOn w:val="Absatz-Standardschriftart"/>
    <w:uiPriority w:val="99"/>
    <w:semiHidden/>
    <w:unhideWhenUsed/>
    <w:rsid w:val="00E34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3399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2066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314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0000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760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16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4553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474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829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857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149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94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10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318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78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7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1269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1228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342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6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4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10603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961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448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06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926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02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26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212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97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659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0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8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5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8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5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8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2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0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4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6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1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8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5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constructa_d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facebook.com/Constructa.Deutschlan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ie-presse.constructa@bshg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nstructa.com/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onstructa.com/a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@constructa2128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na\Documents\Benutzerdefinierte%20Office-Vorlagen\20231130_Cons_PI_Templat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56fe1-6866-456c-9c10-1e94163cd044" xsi:nil="true"/>
    <lcf76f155ced4ddcb4097134ff3c332f xmlns="d82f4fba-8589-4897-b46f-f8bad7a760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3662A4A267354980A7015B28567732" ma:contentTypeVersion="10" ma:contentTypeDescription="Ein neues Dokument erstellen." ma:contentTypeScope="" ma:versionID="bea4d84c20cc0c5767a442f44bb8c1dd">
  <xsd:schema xmlns:xsd="http://www.w3.org/2001/XMLSchema" xmlns:xs="http://www.w3.org/2001/XMLSchema" xmlns:p="http://schemas.microsoft.com/office/2006/metadata/properties" xmlns:ns2="d82f4fba-8589-4897-b46f-f8bad7a76046" xmlns:ns3="e9856fe1-6866-456c-9c10-1e94163cd044" targetNamespace="http://schemas.microsoft.com/office/2006/metadata/properties" ma:root="true" ma:fieldsID="ea8883f3ec3539d8259ce1d2b63a3a7f" ns2:_="" ns3:_="">
    <xsd:import namespace="d82f4fba-8589-4897-b46f-f8bad7a76046"/>
    <xsd:import namespace="e9856fe1-6866-456c-9c10-1e94163cd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f4fba-8589-4897-b46f-f8bad7a760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954724f-2c92-4782-b93f-2f7028b71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56fe1-6866-456c-9c10-1e94163cd0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08da65-aab1-4e6c-b396-0f84b2f8a4e4}" ma:internalName="TaxCatchAll" ma:showField="CatchAllData" ma:web="e9856fe1-6866-456c-9c10-1e94163cd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8D2E5-6E7C-4068-A627-06E0DE99A2BB}">
  <ds:schemaRefs>
    <ds:schemaRef ds:uri="http://schemas.microsoft.com/office/2006/metadata/properties"/>
    <ds:schemaRef ds:uri="http://schemas.microsoft.com/office/infopath/2007/PartnerControls"/>
    <ds:schemaRef ds:uri="e9856fe1-6866-456c-9c10-1e94163cd044"/>
    <ds:schemaRef ds:uri="d82f4fba-8589-4897-b46f-f8bad7a76046"/>
  </ds:schemaRefs>
</ds:datastoreItem>
</file>

<file path=customXml/itemProps2.xml><?xml version="1.0" encoding="utf-8"?>
<ds:datastoreItem xmlns:ds="http://schemas.openxmlformats.org/officeDocument/2006/customXml" ds:itemID="{25CF2387-9D64-437A-A042-25E353CF7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f4fba-8589-4897-b46f-f8bad7a76046"/>
    <ds:schemaRef ds:uri="e9856fe1-6866-456c-9c10-1e94163cd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315F4-52A7-419C-9B81-B43435EC58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F589F3-B384-46AC-B36E-DB21EB7B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C:\Users\Tina\Documents\Benutzerdefinierte Office-Vorlagen\20231130_Cons_PI_Template.dotx</Template>
  <TotalTime>0</TotalTime>
  <Pages>2</Pages>
  <Words>570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Kamm und Kocks GmbH</Company>
  <LinksUpToDate>false</LinksUpToDate>
  <CharactersWithSpaces>4154</CharactersWithSpaces>
  <SharedDoc>false</SharedDoc>
  <HLinks>
    <vt:vector size="36" baseType="variant">
      <vt:variant>
        <vt:i4>1966117</vt:i4>
      </vt:variant>
      <vt:variant>
        <vt:i4>15</vt:i4>
      </vt:variant>
      <vt:variant>
        <vt:i4>0</vt:i4>
      </vt:variant>
      <vt:variant>
        <vt:i4>5</vt:i4>
      </vt:variant>
      <vt:variant>
        <vt:lpwstr>mailto:vie-presse.constructa@bshg.com</vt:lpwstr>
      </vt:variant>
      <vt:variant>
        <vt:lpwstr/>
      </vt:variant>
      <vt:variant>
        <vt:i4>4784211</vt:i4>
      </vt:variant>
      <vt:variant>
        <vt:i4>12</vt:i4>
      </vt:variant>
      <vt:variant>
        <vt:i4>0</vt:i4>
      </vt:variant>
      <vt:variant>
        <vt:i4>5</vt:i4>
      </vt:variant>
      <vt:variant>
        <vt:lpwstr>http://www.constructa.com/at</vt:lpwstr>
      </vt:variant>
      <vt:variant>
        <vt:lpwstr/>
      </vt:variant>
      <vt:variant>
        <vt:i4>2555983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https://www.youtube.com/@constructa2128</vt:lpwstr>
      </vt:variant>
      <vt:variant>
        <vt:lpwstr/>
      </vt:variant>
      <vt:variant>
        <vt:i4>1900648</vt:i4>
      </vt:variant>
      <vt:variant>
        <vt:i4>6</vt:i4>
      </vt:variant>
      <vt:variant>
        <vt:i4>0</vt:i4>
      </vt:variant>
      <vt:variant>
        <vt:i4>5</vt:i4>
      </vt:variant>
      <vt:variant>
        <vt:lpwstr>https://www.instagram.com/constructa_de/</vt:lpwstr>
      </vt:variant>
      <vt:variant>
        <vt:lpwstr/>
      </vt:variant>
      <vt:variant>
        <vt:i4>3014776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http://www.facebook.com/Constructa.Deutschland</vt:lpwstr>
      </vt:variant>
      <vt:variant>
        <vt:lpwstr/>
      </vt:variant>
      <vt:variant>
        <vt:i4>5767254</vt:i4>
      </vt:variant>
      <vt:variant>
        <vt:i4>0</vt:i4>
      </vt:variant>
      <vt:variant>
        <vt:i4>0</vt:i4>
      </vt:variant>
      <vt:variant>
        <vt:i4>5</vt:i4>
      </vt:variant>
      <vt:variant>
        <vt:lpwstr>http://www.constructa.com/de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Martina Mai</dc:creator>
  <cp:keywords/>
  <cp:lastModifiedBy>Miriam Herbstritt - Hansmann PR</cp:lastModifiedBy>
  <cp:revision>3</cp:revision>
  <cp:lastPrinted>2026-08-27T13:57:00Z</cp:lastPrinted>
  <dcterms:created xsi:type="dcterms:W3CDTF">2026-08-27T13:57:00Z</dcterms:created>
  <dcterms:modified xsi:type="dcterms:W3CDTF">2026-08-27T13:57:00Z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0x010100BE3662A4A267354980A7015B28567732</vt:lpwstr>
  </property>
</Properties>
</file>