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imes New Roman" w:hAnsi="Times New Roman" w:cs="Times New Roman"/>
          <w:caps/>
          <w:color w:val="auto"/>
          <w:kern w:val="0"/>
          <w:sz w:val="16"/>
          <w:szCs w:val="16"/>
          <w:lang w:eastAsia="en-US"/>
        </w:rPr>
        <w:id w:val="-388415555"/>
        <w:docPartObj>
          <w:docPartGallery w:val="Cover Pages"/>
          <w:docPartUnique/>
        </w:docPartObj>
      </w:sdtPr>
      <w:sdtEndPr>
        <w:rPr>
          <w:caps w:val="0"/>
          <w:sz w:val="24"/>
          <w:szCs w:val="24"/>
        </w:rPr>
      </w:sdtEndPr>
      <w:sdtContent>
        <w:p w:rsidR="00BE60B3" w:rsidRDefault="002F3705" w:rsidP="0037373F">
          <w:pPr>
            <w:pStyle w:val="Rubrik"/>
          </w:pPr>
          <w:sdt>
            <w:sdtPr>
              <w:alias w:val="Click icon at right to replace logo"/>
              <w:tag w:val="Click icon at right to replace logo"/>
              <w:id w:val="-2090688503"/>
              <w:picture/>
            </w:sdtPr>
            <w:sdtEndPr/>
            <w:sdtContent>
              <w:r w:rsidR="000925A6">
                <w:rPr>
                  <w:noProof/>
                  <w:lang w:eastAsia="en-US"/>
                </w:rPr>
                <w:drawing>
                  <wp:inline distT="0" distB="0" distL="0" distR="0" wp14:anchorId="69E36715" wp14:editId="53F66D2A">
                    <wp:extent cx="1114425" cy="907092"/>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124971" cy="915676"/>
                            </a:xfrm>
                            <a:prstGeom prst="rect">
                              <a:avLst/>
                            </a:prstGeom>
                            <a:noFill/>
                            <a:ln>
                              <a:noFill/>
                            </a:ln>
                          </pic:spPr>
                        </pic:pic>
                      </a:graphicData>
                    </a:graphic>
                  </wp:inline>
                </w:drawing>
              </w:r>
            </w:sdtContent>
          </w:sdt>
        </w:p>
        <w:p w:rsidR="00BE60B3" w:rsidRDefault="00BE60B3" w:rsidP="0037373F">
          <w:pPr>
            <w:pStyle w:val="Rubrik"/>
          </w:pPr>
        </w:p>
        <w:p w:rsidR="002B6CC0" w:rsidRDefault="002B6CC0" w:rsidP="0037373F">
          <w:pPr>
            <w:pStyle w:val="Rubrik"/>
            <w:rPr>
              <w:caps/>
              <w:sz w:val="16"/>
              <w:szCs w:val="16"/>
            </w:rPr>
          </w:pPr>
          <w:r>
            <w:rPr>
              <w:noProof/>
              <w:lang w:eastAsia="en-US"/>
            </w:rPr>
            <mc:AlternateContent>
              <mc:Choice Requires="wps">
                <w:drawing>
                  <wp:anchor distT="0" distB="0" distL="114300" distR="114300" simplePos="0" relativeHeight="251659264" behindDoc="0" locked="0" layoutInCell="1" allowOverlap="1" wp14:anchorId="2FC6CA9C" wp14:editId="7857A127">
                    <wp:simplePos x="0" y="0"/>
                    <wp:positionH relativeFrom="margin">
                      <wp:align>right</wp:align>
                    </wp:positionH>
                    <wp:positionV relativeFrom="margin">
                      <wp:posOffset>2277110</wp:posOffset>
                    </wp:positionV>
                    <wp:extent cx="5934075" cy="1463040"/>
                    <wp:effectExtent l="0" t="0" r="9525" b="6985"/>
                    <wp:wrapTopAndBottom/>
                    <wp:docPr id="2" name="Text Box 2" descr="Text box displaying document title and subtitle"/>
                    <wp:cNvGraphicFramePr/>
                    <a:graphic xmlns:a="http://schemas.openxmlformats.org/drawingml/2006/main">
                      <a:graphicData uri="http://schemas.microsoft.com/office/word/2010/wordprocessingShape">
                        <wps:wsp>
                          <wps:cNvSpPr txBox="1"/>
                          <wps:spPr>
                            <a:xfrm>
                              <a:off x="0" y="0"/>
                              <a:ext cx="5934075" cy="1463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3294" w:rsidRDefault="008F3B61" w:rsidP="002B6CC0">
                                <w:pPr>
                                  <w:pStyle w:val="Rubrik"/>
                                </w:pPr>
                                <w:r>
                                  <w:t>MEMRY</w:t>
                                </w:r>
                                <w:r w:rsidR="008E3294">
                                  <w:t xml:space="preserve"> </w:t>
                                </w:r>
                              </w:p>
                              <w:p w:rsidR="008E3294" w:rsidRPr="002B6CC0" w:rsidRDefault="00595B17" w:rsidP="002B6CC0">
                                <w:pPr>
                                  <w:pStyle w:val="Rubrik"/>
                                </w:pPr>
                                <w:r>
                                  <w:t xml:space="preserve">Press </w:t>
                                </w:r>
                                <w:r w:rsidR="00BD0724">
                                  <w:t>release</w:t>
                                </w:r>
                              </w:p>
                              <w:p w:rsidR="008E3294" w:rsidRDefault="002F3705">
                                <w:pPr>
                                  <w:pStyle w:val="Underrubrik"/>
                                </w:pPr>
                                <w:sdt>
                                  <w:sdtPr>
                                    <w:alias w:val="Subtitle"/>
                                    <w:tag w:val=""/>
                                    <w:id w:val="-1325426913"/>
                                    <w:dataBinding w:prefixMappings="xmlns:ns0='http://purl.org/dc/elements/1.1/' xmlns:ns1='http://schemas.openxmlformats.org/package/2006/metadata/core-properties' " w:xpath="/ns1:coreProperties[1]/ns0:subject[1]" w:storeItemID="{6C3C8BC8-F283-45AE-878A-BAB7291924A1}"/>
                                    <w15:appearance w15:val="hidden"/>
                                    <w:text/>
                                  </w:sdtPr>
                                  <w:sdtEndPr/>
                                  <w:sdtContent>
                                    <w:r w:rsidR="008166FE">
                                      <w:t>Q3 2015</w:t>
                                    </w:r>
                                  </w:sdtContent>
                                </w:sdt>
                              </w:p>
                              <w:p w:rsidR="009B3BAC" w:rsidRDefault="009B3BAC" w:rsidP="009B3BAC"/>
                              <w:p w:rsidR="009B3BAC" w:rsidRPr="009B3BAC" w:rsidRDefault="009B3BAC" w:rsidP="009B3BAC">
                                <w:r>
                                  <w:rPr>
                                    <w:noProof/>
                                    <w:lang w:eastAsia="en-US"/>
                                  </w:rPr>
                                  <w:drawing>
                                    <wp:inline distT="0" distB="0" distL="0" distR="0">
                                      <wp:extent cx="5927725" cy="2291080"/>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obil liggande.png"/>
                                              <pic:cNvPicPr/>
                                            </pic:nvPicPr>
                                            <pic:blipFill>
                                              <a:blip r:embed="rId11">
                                                <a:extLst>
                                                  <a:ext uri="{28A0092B-C50C-407E-A947-70E740481C1C}">
                                                    <a14:useLocalDpi xmlns:a14="http://schemas.microsoft.com/office/drawing/2010/main" val="0"/>
                                                  </a:ext>
                                                </a:extLst>
                                              </a:blip>
                                              <a:stretch>
                                                <a:fillRect/>
                                              </a:stretch>
                                            </pic:blipFill>
                                            <pic:spPr>
                                              <a:xfrm>
                                                <a:off x="0" y="0"/>
                                                <a:ext cx="5927725" cy="229108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FC6CA9C" id="_x0000_t202" coordsize="21600,21600" o:spt="202" path="m,l,21600r21600,l21600,xe">
                    <v:stroke joinstyle="miter"/>
                    <v:path gradientshapeok="t" o:connecttype="rect"/>
                  </v:shapetype>
                  <v:shape id="Text Box 2" o:spid="_x0000_s1026" type="#_x0000_t202" alt="Text box displaying document title and subtitle" style="position:absolute;margin-left:416.05pt;margin-top:179.3pt;width:467.25pt;height:115.2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" filled="f" stroked="f" strokeweight=".5pt">
                    <v:textbox style="mso-fit-shape-to-text:t" inset="0,0,0,0">
                      <w:txbxContent>
                        <w:p w:rsidR="008E3294" w:rsidRDefault="008F3B61" w:rsidP="002B6CC0">
                          <w:pPr>
                            <w:pStyle w:val="Rubrik"/>
                          </w:pPr>
                          <w:r>
                            <w:t>MEMRY</w:t>
                          </w:r>
                          <w:r w:rsidR="008E3294">
                            <w:t xml:space="preserve"> </w:t>
                          </w:r>
                        </w:p>
                        <w:p w:rsidR="008E3294" w:rsidRPr="002B6CC0" w:rsidRDefault="00595B17" w:rsidP="002B6CC0">
                          <w:pPr>
                            <w:pStyle w:val="Rubrik"/>
                          </w:pPr>
                          <w:r>
                            <w:t xml:space="preserve">Press </w:t>
                          </w:r>
                          <w:r w:rsidR="00BD0724">
                            <w:t>release</w:t>
                          </w:r>
                        </w:p>
                        <w:p w:rsidR="008E3294" w:rsidRDefault="00172F50">
                          <w:pPr>
                            <w:pStyle w:val="Underrubrik"/>
                          </w:pPr>
                          <w:sdt>
                            <w:sdtPr>
                              <w:alias w:val="Subtitle"/>
                              <w:tag w:val=""/>
                              <w:id w:val="-1325426913"/>
                              <w:dataBinding w:prefixMappings="xmlns:ns0='http://purl.org/dc/elements/1.1/' xmlns:ns1='http://schemas.openxmlformats.org/package/2006/metadata/core-properties' " w:xpath="/ns1:coreProperties[1]/ns0:subject[1]" w:storeItemID="{6C3C8BC8-F283-45AE-878A-BAB7291924A1}"/>
                              <w15:appearance w15:val="hidden"/>
                              <w:text/>
                            </w:sdtPr>
                            <w:sdtEndPr/>
                            <w:sdtContent>
                              <w:r w:rsidR="008166FE">
                                <w:t>Q3 2015</w:t>
                              </w:r>
                            </w:sdtContent>
                          </w:sdt>
                        </w:p>
                        <w:p w:rsidR="009B3BAC" w:rsidRDefault="009B3BAC" w:rsidP="009B3BAC"/>
                        <w:p w:rsidR="009B3BAC" w:rsidRPr="009B3BAC" w:rsidRDefault="009B3BAC" w:rsidP="009B3BAC">
                          <w:r>
                            <w:rPr>
                              <w:noProof/>
                              <w:lang w:eastAsia="en-US"/>
                            </w:rPr>
                            <w:drawing>
                              <wp:inline distT="0" distB="0" distL="0" distR="0">
                                <wp:extent cx="5927725" cy="2291080"/>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obil liggande.png"/>
                                        <pic:cNvPicPr/>
                                      </pic:nvPicPr>
                                      <pic:blipFill>
                                        <a:blip r:embed="rId12">
                                          <a:extLst>
                                            <a:ext uri="{28A0092B-C50C-407E-A947-70E740481C1C}">
                                              <a14:useLocalDpi xmlns:a14="http://schemas.microsoft.com/office/drawing/2010/main" val="0"/>
                                            </a:ext>
                                          </a:extLst>
                                        </a:blip>
                                        <a:stretch>
                                          <a:fillRect/>
                                        </a:stretch>
                                      </pic:blipFill>
                                      <pic:spPr>
                                        <a:xfrm>
                                          <a:off x="0" y="0"/>
                                          <a:ext cx="5927725" cy="2291080"/>
                                        </a:xfrm>
                                        <a:prstGeom prst="rect">
                                          <a:avLst/>
                                        </a:prstGeom>
                                      </pic:spPr>
                                    </pic:pic>
                                  </a:graphicData>
                                </a:graphic>
                              </wp:inline>
                            </w:drawing>
                          </w:r>
                        </w:p>
                      </w:txbxContent>
                    </v:textbox>
                    <w10:wrap type="topAndBottom" anchorx="margin" anchory="margin"/>
                  </v:shape>
                </w:pict>
              </mc:Fallback>
            </mc:AlternateContent>
          </w:r>
          <w:r>
            <w:rPr>
              <w:noProof/>
              <w:lang w:eastAsia="en-US"/>
            </w:rPr>
            <mc:AlternateContent>
              <mc:Choice Requires="wps">
                <w:drawing>
                  <wp:anchor distT="0" distB="0" distL="114300" distR="114300" simplePos="0" relativeHeight="251661312" behindDoc="0" locked="0" layoutInCell="1" allowOverlap="1" wp14:anchorId="2D0154F9" wp14:editId="27258F21">
                    <wp:simplePos x="0" y="0"/>
                    <wp:positionH relativeFrom="column">
                      <wp:posOffset>0</wp:posOffset>
                    </wp:positionH>
                    <wp:positionV relativeFrom="paragraph">
                      <wp:posOffset>6160135</wp:posOffset>
                    </wp:positionV>
                    <wp:extent cx="5943600" cy="533400"/>
                    <wp:effectExtent l="0" t="0" r="0" b="0"/>
                    <wp:wrapNone/>
                    <wp:docPr id="47" name="Rectangle 47"/>
                    <wp:cNvGraphicFramePr/>
                    <a:graphic xmlns:a="http://schemas.openxmlformats.org/drawingml/2006/main">
                      <a:graphicData uri="http://schemas.microsoft.com/office/word/2010/wordprocessingShape">
                        <wps:wsp>
                          <wps:cNvSpPr/>
                          <wps:spPr>
                            <a:xfrm>
                              <a:off x="0" y="0"/>
                              <a:ext cx="5943600" cy="533400"/>
                            </a:xfrm>
                            <a:prstGeom prst="rect">
                              <a:avLst/>
                            </a:prstGeom>
                            <a:solidFill>
                              <a:srgbClr val="5EC09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E3294" w:rsidRDefault="00BD0724" w:rsidP="00B001AC">
                                <w:pPr>
                                  <w:pStyle w:val="ContactInfo"/>
                                  <w:jc w:val="center"/>
                                </w:pPr>
                                <w:r>
                                  <w:t>WE LOVE ALBUMS |</w:t>
                                </w:r>
                                <w:r w:rsidR="008E3294">
                                  <w:t xml:space="preserve"> </w:t>
                                </w:r>
                                <w:r>
                                  <w:t>WWW.MEMRY.ME</w:t>
                                </w:r>
                                <w:hyperlink r:id="rId13" w:history="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0154F9" id="Rectangle 47" o:spid="_x0000_s1027" style="position:absolute;margin-left:0;margin-top:485.05pt;width:468pt;height:4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" fillcolor="#5ec092" stroked="f" strokeweight="1pt">
                    <v:textbox>
                      <w:txbxContent>
                        <w:p w:rsidR="008E3294" w:rsidRDefault="00BD0724" w:rsidP="00B001AC">
                          <w:pPr>
                            <w:pStyle w:val="ContactInfo"/>
                            <w:jc w:val="center"/>
                          </w:pPr>
                          <w:r>
                            <w:t>WE LOVE ALBUMS |</w:t>
                          </w:r>
                          <w:r w:rsidR="008E3294">
                            <w:t xml:space="preserve"> </w:t>
                          </w:r>
                          <w:r>
                            <w:t>WWW.MEMRY.ME</w:t>
                          </w:r>
                          <w:hyperlink r:id="rId14" w:history="1"/>
                        </w:p>
                      </w:txbxContent>
                    </v:textbox>
                  </v:rect>
                </w:pict>
              </mc:Fallback>
            </mc:AlternateContent>
          </w:r>
          <w:r>
            <w:br w:type="page"/>
          </w:r>
        </w:p>
        <w:p w:rsidR="00917556" w:rsidRDefault="002F3705" w:rsidP="00917556">
          <w:pPr>
            <w:pStyle w:val="Normalwebb"/>
            <w:spacing w:before="0" w:beforeAutospacing="0" w:after="0" w:afterAutospacing="0"/>
          </w:pPr>
        </w:p>
      </w:sdtContent>
    </w:sdt>
    <w:p w:rsidR="00F60A94" w:rsidRPr="00F75D9F" w:rsidRDefault="00AD7737" w:rsidP="00F60A94">
      <w:pPr>
        <w:pStyle w:val="Rubrik1"/>
        <w:rPr>
          <w:lang w:val="en-US"/>
        </w:rPr>
      </w:pPr>
      <w:r w:rsidRPr="00E91771">
        <w:rPr>
          <w:noProof/>
          <w:lang w:val="en-US" w:eastAsia="en-US"/>
        </w:rPr>
        <w:drawing>
          <wp:anchor distT="0" distB="0" distL="114300" distR="114300" simplePos="0" relativeHeight="251670528" behindDoc="0" locked="0" layoutInCell="1" allowOverlap="1" wp14:anchorId="4DBBD901" wp14:editId="3A80E90F">
            <wp:simplePos x="0" y="0"/>
            <wp:positionH relativeFrom="column">
              <wp:posOffset>0</wp:posOffset>
            </wp:positionH>
            <wp:positionV relativeFrom="paragraph">
              <wp:posOffset>1905</wp:posOffset>
            </wp:positionV>
            <wp:extent cx="386170" cy="314325"/>
            <wp:effectExtent l="0"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86170" cy="314325"/>
                    </a:xfrm>
                    <a:prstGeom prst="rect">
                      <a:avLst/>
                    </a:prstGeom>
                    <a:noFill/>
                    <a:ln>
                      <a:noFill/>
                    </a:ln>
                  </pic:spPr>
                </pic:pic>
              </a:graphicData>
            </a:graphic>
          </wp:anchor>
        </w:drawing>
      </w:r>
      <w:r w:rsidR="009B3BAC" w:rsidRPr="00F75D9F">
        <w:rPr>
          <w:lang w:val="en-US"/>
        </w:rPr>
        <w:t xml:space="preserve">MEMRY </w:t>
      </w:r>
      <w:r w:rsidR="005B375A" w:rsidRPr="00F75D9F">
        <w:rPr>
          <w:lang w:val="en-US"/>
        </w:rPr>
        <w:t>–</w:t>
      </w:r>
      <w:r w:rsidR="009B3BAC" w:rsidRPr="00F75D9F">
        <w:rPr>
          <w:lang w:val="en-US"/>
        </w:rPr>
        <w:t xml:space="preserve"> </w:t>
      </w:r>
      <w:r w:rsidR="007C6A3C" w:rsidRPr="00F75D9F">
        <w:rPr>
          <w:lang w:val="en-US"/>
        </w:rPr>
        <w:t>The Swedes</w:t>
      </w:r>
      <w:r w:rsidR="00776AAC">
        <w:rPr>
          <w:lang w:val="en-US"/>
        </w:rPr>
        <w:t xml:space="preserve"> who c</w:t>
      </w:r>
      <w:r w:rsidR="00F75D9F" w:rsidRPr="00F75D9F">
        <w:rPr>
          <w:lang w:val="en-US"/>
        </w:rPr>
        <w:t>hallenge</w:t>
      </w:r>
      <w:r w:rsidR="007C6A3C" w:rsidRPr="00F75D9F">
        <w:rPr>
          <w:lang w:val="en-US"/>
        </w:rPr>
        <w:t xml:space="preserve"> Facebook! </w:t>
      </w:r>
    </w:p>
    <w:p w:rsidR="002D4AE2" w:rsidRPr="00703F73" w:rsidRDefault="00703F73" w:rsidP="001C364E">
      <w:r w:rsidRPr="00703F73">
        <w:t xml:space="preserve">With an explosion of number of pictures and videos taken, the Swedish Start-up MEMRY now challenge Facebook on </w:t>
      </w:r>
      <w:r w:rsidR="00F75D9F">
        <w:t xml:space="preserve">creating </w:t>
      </w:r>
      <w:r w:rsidRPr="00703F73">
        <w:t xml:space="preserve">and sharing Albums! </w:t>
      </w:r>
    </w:p>
    <w:p w:rsidR="005B13F4" w:rsidRPr="009B3BAC" w:rsidRDefault="00DA5780" w:rsidP="001C364E">
      <w:pPr>
        <w:rPr>
          <w:lang w:val="sv-SE"/>
        </w:rPr>
      </w:pPr>
      <w:r>
        <w:rPr>
          <w:noProof/>
          <w:lang w:eastAsia="en-US"/>
        </w:rPr>
        <w:drawing>
          <wp:inline distT="0" distB="0" distL="0" distR="0">
            <wp:extent cx="5943600" cy="3067685"/>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RY - Peter &amp; Pelle_1024.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067685"/>
                    </a:xfrm>
                    <a:prstGeom prst="rect">
                      <a:avLst/>
                    </a:prstGeom>
                  </pic:spPr>
                </pic:pic>
              </a:graphicData>
            </a:graphic>
          </wp:inline>
        </w:drawing>
      </w:r>
    </w:p>
    <w:p w:rsidR="00703F73" w:rsidRPr="00703F73" w:rsidRDefault="00703F73" w:rsidP="001C364E">
      <w:r w:rsidRPr="00703F73">
        <w:t>The founders of MEMRY – Peter Jundi</w:t>
      </w:r>
      <w:r>
        <w:t xml:space="preserve">n and Pelle Kjellqvist was on the </w:t>
      </w:r>
      <w:r w:rsidRPr="00703F73">
        <w:t>music festival</w:t>
      </w:r>
      <w:r>
        <w:t xml:space="preserve"> Way Out West in Gothenburg, </w:t>
      </w:r>
      <w:r w:rsidR="006D7BB6">
        <w:t xml:space="preserve">Sweden, </w:t>
      </w:r>
      <w:r>
        <w:t>when the</w:t>
      </w:r>
      <w:r w:rsidR="000706F5">
        <w:t>y first came up with</w:t>
      </w:r>
      <w:r>
        <w:t xml:space="preserve"> MEMRY. Peter and Pelle was sitting on the train back to Stockholm, going through all the good photos and videos they been taking over the weekend. However, they didn’t want to spam their Instagram feed neither did they want to share their moments to Facebook, which have become a hysteria of links and advertising, as well as people they hardly know.</w:t>
      </w:r>
      <w:r w:rsidR="00AB056E">
        <w:t xml:space="preserve"> </w:t>
      </w:r>
      <w:r w:rsidR="00F247DE">
        <w:t>It w</w:t>
      </w:r>
      <w:r>
        <w:t xml:space="preserve">as cool to have thousands of friends a couple of years ago, but not any longer. </w:t>
      </w:r>
      <w:r w:rsidRPr="00703F73">
        <w:t xml:space="preserve"> </w:t>
      </w:r>
    </w:p>
    <w:p w:rsidR="00FE1305" w:rsidRDefault="00703F73" w:rsidP="005B13F4">
      <w:r w:rsidRPr="00703F73">
        <w:t xml:space="preserve">Then and there, late summer 2013, the idea to MEMRY was born. </w:t>
      </w:r>
      <w:r>
        <w:t xml:space="preserve">A social platform where users easily can create beautiful, epic albums, combining both photos and videos in the same album, that can either be shared with friends and family or just kept private. </w:t>
      </w:r>
    </w:p>
    <w:p w:rsidR="00703F73" w:rsidRPr="00703F73" w:rsidRDefault="00FE1305" w:rsidP="005B13F4">
      <w:r>
        <w:t xml:space="preserve">Today </w:t>
      </w:r>
      <w:r w:rsidR="002414E1">
        <w:t xml:space="preserve">MEMRY has a team of 10 people in total, live on AppStore, launching Android in October, to conquer the world </w:t>
      </w:r>
      <w:r w:rsidR="002414E1">
        <w:sym w:font="Wingdings" w:char="F04A"/>
      </w:r>
      <w:r w:rsidR="002414E1">
        <w:t xml:space="preserve">  </w:t>
      </w:r>
    </w:p>
    <w:p w:rsidR="002414E1" w:rsidRDefault="002414E1" w:rsidP="005B13F4"/>
    <w:p w:rsidR="003F5378" w:rsidRPr="00FE1305" w:rsidRDefault="003F5378" w:rsidP="005B13F4">
      <w:bookmarkStart w:id="0" w:name="_GoBack"/>
      <w:bookmarkEnd w:id="0"/>
    </w:p>
    <w:p w:rsidR="006B04B7" w:rsidRPr="0014458A" w:rsidRDefault="00FE1305" w:rsidP="006B04B7">
      <w:r>
        <w:lastRenderedPageBreak/>
        <w:t>T</w:t>
      </w:r>
      <w:r w:rsidR="0014458A" w:rsidRPr="0014458A">
        <w:t>he CEO of MEMRY, Peter Jundin, explains further that there is approximately 180% higher interaction rate on the album for</w:t>
      </w:r>
      <w:r w:rsidR="0014458A">
        <w:t>mat than single photos and status updates. People love albums, telling the full story of their travels, weddings, birthdays etc. Also adding value to small</w:t>
      </w:r>
      <w:r>
        <w:t>er</w:t>
      </w:r>
      <w:r w:rsidR="0014458A">
        <w:t xml:space="preserve"> events, like dinners, nights out with friends</w:t>
      </w:r>
      <w:r w:rsidR="00F247DE">
        <w:t xml:space="preserve"> or spending</w:t>
      </w:r>
      <w:r w:rsidR="0014458A">
        <w:t xml:space="preserve"> time with your children. </w:t>
      </w:r>
    </w:p>
    <w:p w:rsidR="0014458A" w:rsidRPr="0014458A" w:rsidRDefault="0014458A" w:rsidP="006B04B7">
      <w:r w:rsidRPr="0014458A">
        <w:t xml:space="preserve">Through MEMRY, we also solve </w:t>
      </w:r>
      <w:r w:rsidR="0072603C" w:rsidRPr="0014458A">
        <w:t>people’s</w:t>
      </w:r>
      <w:r w:rsidRPr="0014458A">
        <w:t xml:space="preserve"> problems with the storage of their</w:t>
      </w:r>
      <w:r w:rsidR="0072603C">
        <w:t xml:space="preserve"> photos and videos, by</w:t>
      </w:r>
      <w:r w:rsidRPr="0014458A">
        <w:t xml:space="preserve"> being sorted in</w:t>
      </w:r>
      <w:r w:rsidR="0072603C">
        <w:t>to</w:t>
      </w:r>
      <w:r w:rsidRPr="0014458A">
        <w:t xml:space="preserve"> albums. </w:t>
      </w:r>
      <w:r>
        <w:t>All MEMRY albums created, are automatically stored in the MEMRY Cloud, so our users always have their important and</w:t>
      </w:r>
      <w:r w:rsidR="0072603C">
        <w:t xml:space="preserve"> most</w:t>
      </w:r>
      <w:r>
        <w:t xml:space="preserve"> precious moments safely stored, even if you would delete the photos and videos on your phone because of lack of space, or by mistake. </w:t>
      </w:r>
    </w:p>
    <w:p w:rsidR="00C421BE" w:rsidRPr="00C421BE" w:rsidRDefault="00F247DE" w:rsidP="00A90069">
      <w:r>
        <w:t>According to a new survey from august 2015, made by the S</w:t>
      </w:r>
      <w:r w:rsidR="00C421BE" w:rsidRPr="00C421BE">
        <w:t xml:space="preserve">wedish </w:t>
      </w:r>
      <w:r>
        <w:t>re</w:t>
      </w:r>
      <w:r w:rsidR="00C421BE">
        <w:t>sea</w:t>
      </w:r>
      <w:r>
        <w:t>r</w:t>
      </w:r>
      <w:r w:rsidR="00C421BE">
        <w:t>ch institute Novus in Stockholm, more tha</w:t>
      </w:r>
      <w:r>
        <w:t>n 50% of all survey</w:t>
      </w:r>
      <w:r w:rsidR="00C421BE">
        <w:t xml:space="preserve"> attendee</w:t>
      </w:r>
      <w:r>
        <w:t>s</w:t>
      </w:r>
      <w:r w:rsidR="00C421BE">
        <w:t xml:space="preserve"> (3</w:t>
      </w:r>
      <w:r w:rsidR="009B2F1D">
        <w:t>.</w:t>
      </w:r>
      <w:r w:rsidR="00C421BE">
        <w:t>038 people), had the problem of running out of space on the</w:t>
      </w:r>
      <w:r>
        <w:t>i</w:t>
      </w:r>
      <w:r w:rsidR="00C421BE">
        <w:t xml:space="preserve">r smartphones, which means not being able to take any more photos or videos. The majority of these people (73%) deleted their old photos and videos, in order to take new photos and videos. </w:t>
      </w:r>
    </w:p>
    <w:p w:rsidR="00532306" w:rsidRPr="00532306" w:rsidRDefault="00532306" w:rsidP="00946D97">
      <w:r w:rsidRPr="00532306">
        <w:t xml:space="preserve">The future of </w:t>
      </w:r>
      <w:r>
        <w:t>MEMRY includes a web based photo</w:t>
      </w:r>
      <w:r w:rsidR="00F247DE">
        <w:t>b</w:t>
      </w:r>
      <w:r>
        <w:t>ook</w:t>
      </w:r>
      <w:r w:rsidRPr="00532306">
        <w:t xml:space="preserve"> </w:t>
      </w:r>
      <w:r>
        <w:t>function,</w:t>
      </w:r>
      <w:r w:rsidR="00663056">
        <w:t xml:space="preserve"> printing physical photobooks out of your MEMRY albums,</w:t>
      </w:r>
      <w:r>
        <w:t xml:space="preserve"> launching in Q4 2015, together with one of the world</w:t>
      </w:r>
      <w:r w:rsidR="00745505">
        <w:t xml:space="preserve"> leading</w:t>
      </w:r>
      <w:r>
        <w:t xml:space="preserve"> companies within supply chain, print and packaging and e-commerce – Elanders Group. Within 90 seconds, you will be able to create a photobook of selected MEMRY albums, sent to your location</w:t>
      </w:r>
      <w:r w:rsidR="009B310E">
        <w:t>,</w:t>
      </w:r>
      <w:r>
        <w:t xml:space="preserve"> all around the world.  </w:t>
      </w:r>
    </w:p>
    <w:p w:rsidR="0044231C" w:rsidRPr="009B310E" w:rsidRDefault="0044231C" w:rsidP="00A90069">
      <w:pPr>
        <w:rPr>
          <w:i/>
        </w:rPr>
      </w:pPr>
    </w:p>
    <w:p w:rsidR="00A10922" w:rsidRPr="009B310E" w:rsidRDefault="00A10922" w:rsidP="00A90069">
      <w:pPr>
        <w:rPr>
          <w:i/>
        </w:rPr>
      </w:pPr>
    </w:p>
    <w:p w:rsidR="00ED2A07" w:rsidRPr="009B310E" w:rsidRDefault="00ED2A07" w:rsidP="00A90069">
      <w:pPr>
        <w:rPr>
          <w:i/>
        </w:rPr>
      </w:pPr>
    </w:p>
    <w:p w:rsidR="00ED2A07" w:rsidRPr="009B310E" w:rsidRDefault="00ED2A07" w:rsidP="00A90069">
      <w:pPr>
        <w:rPr>
          <w:i/>
        </w:rPr>
      </w:pPr>
    </w:p>
    <w:p w:rsidR="00ED2A07" w:rsidRPr="009B310E" w:rsidRDefault="00ED2A07" w:rsidP="00A90069">
      <w:pPr>
        <w:rPr>
          <w:i/>
        </w:rPr>
      </w:pPr>
    </w:p>
    <w:p w:rsidR="00ED2A07" w:rsidRPr="009B310E" w:rsidRDefault="00ED2A07" w:rsidP="00A90069">
      <w:pPr>
        <w:rPr>
          <w:i/>
        </w:rPr>
      </w:pPr>
    </w:p>
    <w:p w:rsidR="00ED2A07" w:rsidRPr="009B310E" w:rsidRDefault="00ED2A07" w:rsidP="00A90069">
      <w:pPr>
        <w:rPr>
          <w:i/>
        </w:rPr>
      </w:pPr>
    </w:p>
    <w:p w:rsidR="00ED2A07" w:rsidRPr="009B310E" w:rsidRDefault="00ED2A07" w:rsidP="00A90069"/>
    <w:p w:rsidR="00942892" w:rsidRPr="009B310E" w:rsidRDefault="00942892" w:rsidP="00A90069"/>
    <w:p w:rsidR="001A6ABC" w:rsidRPr="009B310E" w:rsidRDefault="001A6ABC" w:rsidP="00A90069"/>
    <w:p w:rsidR="001A6ABC" w:rsidRPr="00FC037F" w:rsidRDefault="001A6ABC" w:rsidP="001A6ABC">
      <w:pPr>
        <w:pStyle w:val="Rubrik1"/>
        <w:rPr>
          <w:lang w:val="en-US"/>
        </w:rPr>
      </w:pPr>
      <w:r w:rsidRPr="00E91771">
        <w:rPr>
          <w:noProof/>
          <w:lang w:val="en-US" w:eastAsia="en-US"/>
        </w:rPr>
        <w:lastRenderedPageBreak/>
        <w:drawing>
          <wp:anchor distT="0" distB="0" distL="114300" distR="114300" simplePos="0" relativeHeight="251674624" behindDoc="0" locked="0" layoutInCell="1" allowOverlap="1" wp14:anchorId="7C9A5E6B" wp14:editId="49251932">
            <wp:simplePos x="0" y="0"/>
            <wp:positionH relativeFrom="column">
              <wp:posOffset>0</wp:posOffset>
            </wp:positionH>
            <wp:positionV relativeFrom="paragraph">
              <wp:posOffset>1905</wp:posOffset>
            </wp:positionV>
            <wp:extent cx="386170" cy="314325"/>
            <wp:effectExtent l="0" t="0" r="0" b="0"/>
            <wp:wrapSquare wrapText="bothSides"/>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86170" cy="314325"/>
                    </a:xfrm>
                    <a:prstGeom prst="rect">
                      <a:avLst/>
                    </a:prstGeom>
                    <a:noFill/>
                    <a:ln>
                      <a:noFill/>
                    </a:ln>
                  </pic:spPr>
                </pic:pic>
              </a:graphicData>
            </a:graphic>
          </wp:anchor>
        </w:drawing>
      </w:r>
      <w:r w:rsidR="00FC037F" w:rsidRPr="00FC037F">
        <w:rPr>
          <w:lang w:val="en-US"/>
        </w:rPr>
        <w:t>About</w:t>
      </w:r>
      <w:r w:rsidR="0044231C" w:rsidRPr="00FC037F">
        <w:rPr>
          <w:lang w:val="en-US"/>
        </w:rPr>
        <w:t xml:space="preserve"> MEMRY</w:t>
      </w:r>
    </w:p>
    <w:p w:rsidR="00FF19E1" w:rsidRPr="00FC037F" w:rsidRDefault="001A6ABC" w:rsidP="00FF19E1">
      <w:pPr>
        <w:tabs>
          <w:tab w:val="right" w:pos="9360"/>
        </w:tabs>
      </w:pPr>
      <w:r w:rsidRPr="00FC037F">
        <w:t>MEMRY</w:t>
      </w:r>
      <w:r w:rsidR="00D01F6E">
        <w:t xml:space="preserve"> is a registered </w:t>
      </w:r>
      <w:r w:rsidR="00FC037F" w:rsidRPr="00FC037F">
        <w:t>tr</w:t>
      </w:r>
      <w:r w:rsidR="00FC037F">
        <w:t xml:space="preserve">ademark. </w:t>
      </w:r>
      <w:r w:rsidRPr="00FC037F">
        <w:tab/>
      </w:r>
    </w:p>
    <w:p w:rsidR="00D01F6E" w:rsidRDefault="00FC037F" w:rsidP="001A6ABC">
      <w:r w:rsidRPr="00D01F6E">
        <w:t xml:space="preserve">Peter Jundin, </w:t>
      </w:r>
      <w:r w:rsidR="00DF0122">
        <w:t>CEO and</w:t>
      </w:r>
      <w:r w:rsidRPr="00D01F6E">
        <w:t xml:space="preserve"> Co-founder</w:t>
      </w:r>
      <w:r w:rsidR="001518C2">
        <w:t xml:space="preserve">, </w:t>
      </w:r>
      <w:r w:rsidR="00D01F6E" w:rsidRPr="00D01F6E">
        <w:t>graduate economist,</w:t>
      </w:r>
      <w:r w:rsidR="00D01F6E">
        <w:t xml:space="preserve"> from London</w:t>
      </w:r>
      <w:r w:rsidR="001A6ABC" w:rsidRPr="00D01F6E">
        <w:t>, University of</w:t>
      </w:r>
      <w:r w:rsidR="009549F9" w:rsidRPr="00D01F6E">
        <w:t xml:space="preserve"> Westminster, </w:t>
      </w:r>
      <w:r w:rsidR="00DF0122">
        <w:t xml:space="preserve">35 </w:t>
      </w:r>
      <w:r w:rsidR="00D01F6E">
        <w:t>years old</w:t>
      </w:r>
      <w:r w:rsidR="001A6ABC" w:rsidRPr="00D01F6E">
        <w:t xml:space="preserve">. </w:t>
      </w:r>
      <w:r w:rsidR="000445A4">
        <w:t>Previously</w:t>
      </w:r>
      <w:r w:rsidR="001518C2">
        <w:t xml:space="preserve"> </w:t>
      </w:r>
      <w:r w:rsidR="006D586C" w:rsidRPr="00D01F6E">
        <w:t>P</w:t>
      </w:r>
      <w:r w:rsidR="00D01F6E" w:rsidRPr="00D01F6E">
        <w:t>eter has worked as a search analyst on Keybroker, Digital director on Bonnier, and as a Performance marketing manager and digital project leader on the med</w:t>
      </w:r>
      <w:r w:rsidR="00D01F6E">
        <w:t xml:space="preserve">ia agency Starcom in Stockholm. </w:t>
      </w:r>
    </w:p>
    <w:p w:rsidR="001A6ABC" w:rsidRPr="001518C2" w:rsidRDefault="001A6ABC" w:rsidP="001A6ABC">
      <w:r w:rsidRPr="001518C2">
        <w:t>Pell</w:t>
      </w:r>
      <w:r w:rsidR="001518C2" w:rsidRPr="001518C2">
        <w:t>e Kjellqvist, CCO and Co-founder</w:t>
      </w:r>
      <w:r w:rsidRPr="001518C2">
        <w:t>, digital strateg</w:t>
      </w:r>
      <w:r w:rsidR="001518C2" w:rsidRPr="001518C2">
        <w:t xml:space="preserve">ist from </w:t>
      </w:r>
      <w:r w:rsidRPr="001518C2">
        <w:t>Hyper Island Stockholm</w:t>
      </w:r>
      <w:r w:rsidR="00B8200E" w:rsidRPr="001518C2">
        <w:t xml:space="preserve"> &amp; Karlskrona</w:t>
      </w:r>
      <w:r w:rsidR="00DF0122">
        <w:t xml:space="preserve">, 25 </w:t>
      </w:r>
      <w:r w:rsidR="001518C2" w:rsidRPr="001518C2">
        <w:t>year</w:t>
      </w:r>
      <w:r w:rsidR="001518C2">
        <w:t>s</w:t>
      </w:r>
      <w:r w:rsidR="001518C2" w:rsidRPr="001518C2">
        <w:t xml:space="preserve"> old</w:t>
      </w:r>
      <w:r w:rsidRPr="001518C2">
        <w:t xml:space="preserve">. </w:t>
      </w:r>
      <w:r w:rsidR="00F247DE">
        <w:t>Previously</w:t>
      </w:r>
      <w:r w:rsidR="001518C2" w:rsidRPr="001518C2">
        <w:t xml:space="preserve"> </w:t>
      </w:r>
      <w:r w:rsidR="006D586C" w:rsidRPr="001518C2">
        <w:t>P</w:t>
      </w:r>
      <w:r w:rsidR="001518C2" w:rsidRPr="001518C2">
        <w:t>elle has worked</w:t>
      </w:r>
      <w:r w:rsidRPr="001518C2">
        <w:t xml:space="preserve"> </w:t>
      </w:r>
      <w:r w:rsidR="001518C2" w:rsidRPr="001518C2">
        <w:t xml:space="preserve">as </w:t>
      </w:r>
      <w:r w:rsidR="001518C2">
        <w:t>Art Director on Digitas Stockholm and</w:t>
      </w:r>
      <w:r w:rsidRPr="001518C2">
        <w:t xml:space="preserve"> </w:t>
      </w:r>
      <w:r w:rsidR="00B8200E" w:rsidRPr="001518C2">
        <w:t xml:space="preserve">Starcom Stockholm. </w:t>
      </w:r>
    </w:p>
    <w:p w:rsidR="001A6ABC" w:rsidRPr="00997F55" w:rsidRDefault="00AF5639" w:rsidP="001A6ABC">
      <w:pPr>
        <w:rPr>
          <w:rFonts w:asciiTheme="majorHAnsi" w:hAnsiTheme="majorHAnsi"/>
          <w:sz w:val="36"/>
          <w:szCs w:val="36"/>
        </w:rPr>
      </w:pPr>
      <w:r>
        <w:rPr>
          <w:rFonts w:asciiTheme="majorHAnsi" w:hAnsiTheme="majorHAnsi"/>
          <w:sz w:val="36"/>
          <w:szCs w:val="36"/>
        </w:rPr>
        <w:t>Contact</w:t>
      </w:r>
      <w:r w:rsidR="001A6ABC" w:rsidRPr="00997F55">
        <w:rPr>
          <w:rFonts w:asciiTheme="majorHAnsi" w:hAnsiTheme="majorHAnsi"/>
          <w:sz w:val="36"/>
          <w:szCs w:val="36"/>
        </w:rPr>
        <w:t xml:space="preserve">: </w:t>
      </w:r>
    </w:p>
    <w:p w:rsidR="001A6ABC" w:rsidRPr="00FA3C19" w:rsidRDefault="001A6ABC" w:rsidP="001A6ABC">
      <w:pPr>
        <w:pStyle w:val="Normalwebb"/>
        <w:shd w:val="clear" w:color="auto" w:fill="FFFFFF"/>
        <w:rPr>
          <w:rFonts w:ascii="Arial" w:hAnsi="Arial" w:cs="Arial"/>
          <w:color w:val="500050"/>
          <w:sz w:val="18"/>
          <w:szCs w:val="18"/>
        </w:rPr>
      </w:pPr>
      <w:r w:rsidRPr="00FA3C19">
        <w:rPr>
          <w:rFonts w:ascii="Arial" w:hAnsi="Arial" w:cs="Arial"/>
          <w:b/>
          <w:bCs/>
          <w:color w:val="000000"/>
          <w:sz w:val="18"/>
          <w:szCs w:val="18"/>
        </w:rPr>
        <w:t>Peter Jundin</w:t>
      </w:r>
    </w:p>
    <w:p w:rsidR="001A6ABC" w:rsidRPr="001865F2" w:rsidRDefault="001A6ABC" w:rsidP="001A6ABC">
      <w:pPr>
        <w:pStyle w:val="Normalwebb"/>
        <w:shd w:val="clear" w:color="auto" w:fill="FFFFFF"/>
        <w:rPr>
          <w:rFonts w:ascii="Arial" w:hAnsi="Arial" w:cs="Arial"/>
          <w:color w:val="500050"/>
          <w:sz w:val="18"/>
          <w:szCs w:val="18"/>
        </w:rPr>
      </w:pPr>
      <w:r w:rsidRPr="001865F2">
        <w:rPr>
          <w:rFonts w:ascii="Arial" w:hAnsi="Arial" w:cs="Arial"/>
          <w:color w:val="000000"/>
          <w:sz w:val="18"/>
          <w:szCs w:val="18"/>
        </w:rPr>
        <w:t>CEO &amp; Co-founder</w:t>
      </w:r>
    </w:p>
    <w:p w:rsidR="001A6ABC" w:rsidRPr="00997F55" w:rsidRDefault="001A6ABC" w:rsidP="001A6ABC">
      <w:pPr>
        <w:pStyle w:val="Normalwebb"/>
        <w:shd w:val="clear" w:color="auto" w:fill="FFFFFF"/>
        <w:rPr>
          <w:rFonts w:ascii="Arial" w:hAnsi="Arial" w:cs="Arial"/>
          <w:color w:val="500050"/>
          <w:sz w:val="18"/>
          <w:szCs w:val="18"/>
        </w:rPr>
      </w:pPr>
      <w:r w:rsidRPr="001865F2">
        <w:rPr>
          <w:rFonts w:ascii="Arial" w:hAnsi="Arial" w:cs="Arial"/>
          <w:color w:val="000000"/>
          <w:sz w:val="18"/>
          <w:szCs w:val="18"/>
        </w:rPr>
        <w:t>MEMRY | </w:t>
      </w:r>
      <w:hyperlink r:id="rId16" w:tgtFrame="_blank" w:history="1">
        <w:r w:rsidRPr="001865F2">
          <w:rPr>
            <w:rStyle w:val="Hyperlnk"/>
            <w:rFonts w:ascii="Arial" w:hAnsi="Arial" w:cs="Arial"/>
            <w:color w:val="1155CC"/>
            <w:sz w:val="18"/>
            <w:szCs w:val="18"/>
          </w:rPr>
          <w:t>MEMRY.ME</w:t>
        </w:r>
      </w:hyperlink>
      <w:r w:rsidRPr="001865F2">
        <w:rPr>
          <w:rFonts w:ascii="Arial" w:hAnsi="Arial" w:cs="Arial"/>
          <w:color w:val="000000"/>
          <w:sz w:val="18"/>
          <w:szCs w:val="18"/>
        </w:rPr>
        <w:t xml:space="preserve"> | Tel: </w:t>
      </w:r>
      <w:hyperlink r:id="rId17" w:tgtFrame="_blank" w:history="1">
        <w:r w:rsidRPr="001865F2">
          <w:rPr>
            <w:rStyle w:val="Hyperlnk"/>
            <w:rFonts w:ascii="Arial" w:hAnsi="Arial" w:cs="Arial"/>
            <w:color w:val="1155CC"/>
            <w:sz w:val="18"/>
            <w:szCs w:val="18"/>
          </w:rPr>
          <w:t>+46 708500075</w:t>
        </w:r>
      </w:hyperlink>
      <w:r w:rsidRPr="001865F2">
        <w:rPr>
          <w:rFonts w:ascii="Arial" w:hAnsi="Arial" w:cs="Arial"/>
          <w:color w:val="000000"/>
          <w:sz w:val="18"/>
          <w:szCs w:val="18"/>
        </w:rPr>
        <w:t xml:space="preserve"> | </w:t>
      </w:r>
      <w:hyperlink r:id="rId18" w:tgtFrame="_blank" w:history="1">
        <w:r w:rsidRPr="001865F2">
          <w:rPr>
            <w:rStyle w:val="Hyperlnk"/>
            <w:rFonts w:ascii="Arial" w:hAnsi="Arial" w:cs="Arial"/>
            <w:b/>
            <w:bCs/>
            <w:color w:val="1155CC"/>
            <w:sz w:val="18"/>
            <w:szCs w:val="18"/>
          </w:rPr>
          <w:t>peter@memry.me</w:t>
        </w:r>
      </w:hyperlink>
      <w:r w:rsidRPr="001865F2">
        <w:rPr>
          <w:rFonts w:ascii="Arial" w:hAnsi="Arial" w:cs="Arial"/>
          <w:b/>
          <w:bCs/>
          <w:color w:val="000000"/>
          <w:sz w:val="18"/>
          <w:szCs w:val="18"/>
        </w:rPr>
        <w:t xml:space="preserve"> | </w:t>
      </w:r>
      <w:hyperlink r:id="rId19" w:tgtFrame="_blank" w:history="1">
        <w:r w:rsidRPr="001865F2">
          <w:rPr>
            <w:rStyle w:val="Hyperlnk"/>
            <w:rFonts w:ascii="Arial" w:hAnsi="Arial" w:cs="Arial"/>
            <w:b/>
            <w:bCs/>
            <w:color w:val="1155CC"/>
            <w:sz w:val="18"/>
            <w:szCs w:val="18"/>
          </w:rPr>
          <w:t>www.memry.m</w:t>
        </w:r>
      </w:hyperlink>
      <w:r w:rsidRPr="001865F2">
        <w:rPr>
          <w:rFonts w:ascii="Arial" w:hAnsi="Arial" w:cs="Arial"/>
          <w:b/>
          <w:bCs/>
          <w:color w:val="548DD4"/>
          <w:sz w:val="18"/>
          <w:szCs w:val="18"/>
        </w:rPr>
        <w:t>e</w:t>
      </w:r>
    </w:p>
    <w:p w:rsidR="001A6ABC" w:rsidRDefault="001A6ABC" w:rsidP="001A6ABC"/>
    <w:p w:rsidR="00ED2A07" w:rsidRPr="00997F55" w:rsidRDefault="00ED2A07" w:rsidP="001A6ABC"/>
    <w:p w:rsidR="00A7463E" w:rsidRPr="00612ADF" w:rsidRDefault="00A7463E" w:rsidP="00ED2A07">
      <w:pPr>
        <w:rPr>
          <w:i/>
        </w:rPr>
      </w:pPr>
    </w:p>
    <w:p w:rsidR="00ED2A07" w:rsidRPr="00612ADF" w:rsidRDefault="000445A4" w:rsidP="00ED2A07">
      <w:r w:rsidRPr="00612ADF">
        <w:t>Source</w:t>
      </w:r>
      <w:r w:rsidR="00107666" w:rsidRPr="00612ADF">
        <w:tab/>
      </w:r>
      <w:r w:rsidR="00ED2A07" w:rsidRPr="00612ADF">
        <w:t xml:space="preserve">: </w:t>
      </w:r>
    </w:p>
    <w:p w:rsidR="00ED2A07" w:rsidRPr="00612ADF" w:rsidRDefault="002F3705" w:rsidP="00ED2A07">
      <w:hyperlink r:id="rId20" w:history="1">
        <w:r w:rsidR="00ED2A07" w:rsidRPr="00612ADF">
          <w:rPr>
            <w:rStyle w:val="Hyperlnk"/>
          </w:rPr>
          <w:t>http://www.mynewsdesk.com/se/tre/pressreleases/ny-undersoekning-apparna-ryker-naer-mobilminnet-aer-fullt-1190915</w:t>
        </w:r>
      </w:hyperlink>
    </w:p>
    <w:p w:rsidR="00ED2A07" w:rsidRPr="00612ADF" w:rsidRDefault="002F3705" w:rsidP="00ED2A07">
      <w:hyperlink r:id="rId21" w:history="1">
        <w:r w:rsidR="00ED2A07" w:rsidRPr="00612ADF">
          <w:rPr>
            <w:rStyle w:val="Hyperlnk"/>
          </w:rPr>
          <w:t>http://www.fastcompany.com/3022301/work-smart/7-powerful-facebook-statistics-you-should-know-about</w:t>
        </w:r>
      </w:hyperlink>
    </w:p>
    <w:p w:rsidR="001A6ABC" w:rsidRPr="00612ADF" w:rsidRDefault="001A6ABC" w:rsidP="00AF53BD"/>
    <w:sectPr w:rsidR="001A6ABC" w:rsidRPr="00612ADF" w:rsidSect="00745B0C">
      <w:footerReference w:type="default" r:id="rId22"/>
      <w:pgSz w:w="12240" w:h="15840" w:code="1"/>
      <w:pgMar w:top="1080" w:right="1440" w:bottom="1080" w:left="1440" w:header="720" w:footer="576"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3705" w:rsidRDefault="002F3705">
      <w:pPr>
        <w:spacing w:after="0" w:line="240" w:lineRule="auto"/>
      </w:pPr>
      <w:r>
        <w:separator/>
      </w:r>
    </w:p>
  </w:endnote>
  <w:endnote w:type="continuationSeparator" w:id="0">
    <w:p w:rsidR="002F3705" w:rsidRDefault="002F3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294" w:rsidRDefault="0054044D">
    <w:pPr>
      <w:pStyle w:val="Sidfot"/>
    </w:pPr>
    <w:r>
      <w:t xml:space="preserve">MEMRY ab | </w:t>
    </w:r>
    <w:r w:rsidR="00AF4F0C">
      <w:t>www.</w:t>
    </w:r>
    <w:r>
      <w:t>MEMRY.ME</w:t>
    </w:r>
    <w:r>
      <w:tab/>
    </w:r>
    <w:r>
      <w:tab/>
    </w:r>
    <w:r w:rsidR="00AF4F0C">
      <w:tab/>
      <w:t xml:space="preserve"> peter jundin | ceo | </w:t>
    </w:r>
    <w:hyperlink r:id="rId1" w:history="1">
      <w:r w:rsidR="00AF4F0C" w:rsidRPr="004F6AA5">
        <w:rPr>
          <w:rStyle w:val="Hyperlnk"/>
        </w:rPr>
        <w:t>peter@memry.mE</w:t>
      </w:r>
    </w:hyperlink>
    <w:r w:rsidR="00AF4F0C">
      <w:t xml:space="preserve"> | tel: 0708500075</w:t>
    </w:r>
    <w:r w:rsidR="008E3294">
      <w:ptab w:relativeTo="margin" w:alignment="right" w:leader="none"/>
    </w:r>
    <w:r w:rsidR="008E3294">
      <w:fldChar w:fldCharType="begin"/>
    </w:r>
    <w:r w:rsidR="008E3294">
      <w:instrText xml:space="preserve"> PAGE   \* MERGEFORMAT </w:instrText>
    </w:r>
    <w:r w:rsidR="008E3294">
      <w:fldChar w:fldCharType="separate"/>
    </w:r>
    <w:r w:rsidR="003F5378">
      <w:rPr>
        <w:noProof/>
      </w:rPr>
      <w:t>3</w:t>
    </w:r>
    <w:r w:rsidR="008E329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3705" w:rsidRDefault="002F3705">
      <w:pPr>
        <w:spacing w:after="0" w:line="240" w:lineRule="auto"/>
      </w:pPr>
      <w:r>
        <w:separator/>
      </w:r>
    </w:p>
  </w:footnote>
  <w:footnote w:type="continuationSeparator" w:id="0">
    <w:p w:rsidR="002F3705" w:rsidRDefault="002F37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8A04A4"/>
    <w:multiLevelType w:val="multilevel"/>
    <w:tmpl w:val="531CA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7D56BC"/>
    <w:multiLevelType w:val="hybridMultilevel"/>
    <w:tmpl w:val="630C55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13E60A5B"/>
    <w:multiLevelType w:val="hybridMultilevel"/>
    <w:tmpl w:val="B3903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2C3DFB"/>
    <w:multiLevelType w:val="hybridMultilevel"/>
    <w:tmpl w:val="162E4A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1D835B5A"/>
    <w:multiLevelType w:val="hybridMultilevel"/>
    <w:tmpl w:val="1C0C43EA"/>
    <w:lvl w:ilvl="0" w:tplc="A7B6A1D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4670E3"/>
    <w:multiLevelType w:val="hybridMultilevel"/>
    <w:tmpl w:val="0E88D4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2CED4A1C"/>
    <w:multiLevelType w:val="hybridMultilevel"/>
    <w:tmpl w:val="C7BE60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2D98689B"/>
    <w:multiLevelType w:val="hybridMultilevel"/>
    <w:tmpl w:val="3076A67E"/>
    <w:lvl w:ilvl="0" w:tplc="A7D66F1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1B2450"/>
    <w:multiLevelType w:val="multilevel"/>
    <w:tmpl w:val="B7002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BF4068"/>
    <w:multiLevelType w:val="multilevel"/>
    <w:tmpl w:val="39FCD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7E568BC"/>
    <w:multiLevelType w:val="hybridMultilevel"/>
    <w:tmpl w:val="8CB0C0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4AE56C24"/>
    <w:multiLevelType w:val="hybridMultilevel"/>
    <w:tmpl w:val="C8B68AA6"/>
    <w:lvl w:ilvl="0" w:tplc="7FFA4152">
      <w:start w:val="1"/>
      <w:numFmt w:val="upperRoman"/>
      <w:pStyle w:val="Innehll1"/>
      <w:lvlText w:val="%1."/>
      <w:lvlJc w:val="left"/>
      <w:pPr>
        <w:ind w:left="576"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2D34AC"/>
    <w:multiLevelType w:val="hybridMultilevel"/>
    <w:tmpl w:val="D0CCBB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6BE33F3D"/>
    <w:multiLevelType w:val="multilevel"/>
    <w:tmpl w:val="850E01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1175366"/>
    <w:multiLevelType w:val="hybridMultilevel"/>
    <w:tmpl w:val="88746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39C6A70"/>
    <w:multiLevelType w:val="multilevel"/>
    <w:tmpl w:val="42F65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4A6443B"/>
    <w:multiLevelType w:val="multilevel"/>
    <w:tmpl w:val="BB3C6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7C87B10"/>
    <w:multiLevelType w:val="hybridMultilevel"/>
    <w:tmpl w:val="DB9A6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727DC6"/>
    <w:multiLevelType w:val="hybridMultilevel"/>
    <w:tmpl w:val="DC08B15A"/>
    <w:lvl w:ilvl="0" w:tplc="AC34BB96">
      <w:start w:val="2015"/>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9DD713D"/>
    <w:multiLevelType w:val="hybridMultilevel"/>
    <w:tmpl w:val="F3B627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7B750180"/>
    <w:multiLevelType w:val="hybridMultilevel"/>
    <w:tmpl w:val="67A221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7"/>
  </w:num>
  <w:num w:numId="4">
    <w:abstractNumId w:val="14"/>
  </w:num>
  <w:num w:numId="5">
    <w:abstractNumId w:val="2"/>
  </w:num>
  <w:num w:numId="6">
    <w:abstractNumId w:val="17"/>
  </w:num>
  <w:num w:numId="7">
    <w:abstractNumId w:val="0"/>
  </w:num>
  <w:num w:numId="8">
    <w:abstractNumId w:val="16"/>
  </w:num>
  <w:num w:numId="9">
    <w:abstractNumId w:val="9"/>
  </w:num>
  <w:num w:numId="10">
    <w:abstractNumId w:val="8"/>
  </w:num>
  <w:num w:numId="11">
    <w:abstractNumId w:val="15"/>
  </w:num>
  <w:num w:numId="12">
    <w:abstractNumId w:val="13"/>
  </w:num>
  <w:num w:numId="13">
    <w:abstractNumId w:val="20"/>
  </w:num>
  <w:num w:numId="14">
    <w:abstractNumId w:val="5"/>
  </w:num>
  <w:num w:numId="15">
    <w:abstractNumId w:val="12"/>
  </w:num>
  <w:num w:numId="16">
    <w:abstractNumId w:val="1"/>
  </w:num>
  <w:num w:numId="17">
    <w:abstractNumId w:val="6"/>
  </w:num>
  <w:num w:numId="18">
    <w:abstractNumId w:val="10"/>
  </w:num>
  <w:num w:numId="19">
    <w:abstractNumId w:val="19"/>
  </w:num>
  <w:num w:numId="20">
    <w:abstractNumId w:val="3"/>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365"/>
    <w:rsid w:val="00003532"/>
    <w:rsid w:val="00014228"/>
    <w:rsid w:val="00030A9E"/>
    <w:rsid w:val="0003610A"/>
    <w:rsid w:val="000445A4"/>
    <w:rsid w:val="000449F2"/>
    <w:rsid w:val="0004565E"/>
    <w:rsid w:val="000469A5"/>
    <w:rsid w:val="00051F47"/>
    <w:rsid w:val="00056CA9"/>
    <w:rsid w:val="00060681"/>
    <w:rsid w:val="000706F5"/>
    <w:rsid w:val="000925A6"/>
    <w:rsid w:val="00093958"/>
    <w:rsid w:val="00094691"/>
    <w:rsid w:val="00094984"/>
    <w:rsid w:val="00094F81"/>
    <w:rsid w:val="00097FB0"/>
    <w:rsid w:val="000A592D"/>
    <w:rsid w:val="000A6F92"/>
    <w:rsid w:val="000B0F6F"/>
    <w:rsid w:val="000C41FF"/>
    <w:rsid w:val="000F1154"/>
    <w:rsid w:val="000F184E"/>
    <w:rsid w:val="000F61BC"/>
    <w:rsid w:val="00107666"/>
    <w:rsid w:val="00115DD6"/>
    <w:rsid w:val="0014458A"/>
    <w:rsid w:val="001462C5"/>
    <w:rsid w:val="00146E83"/>
    <w:rsid w:val="00150EC1"/>
    <w:rsid w:val="001518C2"/>
    <w:rsid w:val="00155FD8"/>
    <w:rsid w:val="00156DE3"/>
    <w:rsid w:val="00157E2D"/>
    <w:rsid w:val="00172F50"/>
    <w:rsid w:val="00175893"/>
    <w:rsid w:val="001831B2"/>
    <w:rsid w:val="0018623D"/>
    <w:rsid w:val="001865F2"/>
    <w:rsid w:val="00187C8C"/>
    <w:rsid w:val="00195D53"/>
    <w:rsid w:val="001A3EF9"/>
    <w:rsid w:val="001A6008"/>
    <w:rsid w:val="001A6076"/>
    <w:rsid w:val="001A6ABC"/>
    <w:rsid w:val="001C364E"/>
    <w:rsid w:val="001D6EAB"/>
    <w:rsid w:val="001E100C"/>
    <w:rsid w:val="001E43E4"/>
    <w:rsid w:val="001E6A76"/>
    <w:rsid w:val="001F2BED"/>
    <w:rsid w:val="002019AE"/>
    <w:rsid w:val="00204679"/>
    <w:rsid w:val="002131F9"/>
    <w:rsid w:val="00213A83"/>
    <w:rsid w:val="0022228D"/>
    <w:rsid w:val="00237B33"/>
    <w:rsid w:val="002414E1"/>
    <w:rsid w:val="00260C92"/>
    <w:rsid w:val="00263A48"/>
    <w:rsid w:val="00282507"/>
    <w:rsid w:val="00283077"/>
    <w:rsid w:val="00285854"/>
    <w:rsid w:val="00296CF3"/>
    <w:rsid w:val="002975C6"/>
    <w:rsid w:val="002A4F5C"/>
    <w:rsid w:val="002A5046"/>
    <w:rsid w:val="002B6CC0"/>
    <w:rsid w:val="002D28C9"/>
    <w:rsid w:val="002D4AE2"/>
    <w:rsid w:val="002D7E41"/>
    <w:rsid w:val="002F3705"/>
    <w:rsid w:val="003031B2"/>
    <w:rsid w:val="003105B7"/>
    <w:rsid w:val="0031272C"/>
    <w:rsid w:val="003134B2"/>
    <w:rsid w:val="00320376"/>
    <w:rsid w:val="00321480"/>
    <w:rsid w:val="003240A3"/>
    <w:rsid w:val="00326874"/>
    <w:rsid w:val="00326D89"/>
    <w:rsid w:val="0033082E"/>
    <w:rsid w:val="003419D7"/>
    <w:rsid w:val="00343408"/>
    <w:rsid w:val="00343C5B"/>
    <w:rsid w:val="00350600"/>
    <w:rsid w:val="003577D1"/>
    <w:rsid w:val="00364858"/>
    <w:rsid w:val="00372E1F"/>
    <w:rsid w:val="0037373F"/>
    <w:rsid w:val="00385504"/>
    <w:rsid w:val="00395651"/>
    <w:rsid w:val="003A0D5B"/>
    <w:rsid w:val="003B5CB9"/>
    <w:rsid w:val="003B6704"/>
    <w:rsid w:val="003C056D"/>
    <w:rsid w:val="003C764C"/>
    <w:rsid w:val="003D0F45"/>
    <w:rsid w:val="003D2186"/>
    <w:rsid w:val="003E4945"/>
    <w:rsid w:val="003E62BC"/>
    <w:rsid w:val="003E67B7"/>
    <w:rsid w:val="003F20D8"/>
    <w:rsid w:val="003F5378"/>
    <w:rsid w:val="0040413C"/>
    <w:rsid w:val="004237C0"/>
    <w:rsid w:val="00426D06"/>
    <w:rsid w:val="004338FC"/>
    <w:rsid w:val="0044231C"/>
    <w:rsid w:val="00453A6E"/>
    <w:rsid w:val="0046765D"/>
    <w:rsid w:val="004726CB"/>
    <w:rsid w:val="0048405D"/>
    <w:rsid w:val="00490ACC"/>
    <w:rsid w:val="00495A0F"/>
    <w:rsid w:val="004A1091"/>
    <w:rsid w:val="004A10E1"/>
    <w:rsid w:val="004A46C4"/>
    <w:rsid w:val="004B556C"/>
    <w:rsid w:val="004B5AB5"/>
    <w:rsid w:val="004D5499"/>
    <w:rsid w:val="004D62A0"/>
    <w:rsid w:val="004F51F0"/>
    <w:rsid w:val="0050017E"/>
    <w:rsid w:val="0050768E"/>
    <w:rsid w:val="00510B54"/>
    <w:rsid w:val="00526866"/>
    <w:rsid w:val="00532306"/>
    <w:rsid w:val="0054044D"/>
    <w:rsid w:val="00543C7F"/>
    <w:rsid w:val="005444D2"/>
    <w:rsid w:val="00546B7F"/>
    <w:rsid w:val="0055152D"/>
    <w:rsid w:val="00585E5C"/>
    <w:rsid w:val="00590FF0"/>
    <w:rsid w:val="005929C9"/>
    <w:rsid w:val="00595B17"/>
    <w:rsid w:val="005977C4"/>
    <w:rsid w:val="005B13F4"/>
    <w:rsid w:val="005B1D28"/>
    <w:rsid w:val="005B2786"/>
    <w:rsid w:val="005B375A"/>
    <w:rsid w:val="005C14A6"/>
    <w:rsid w:val="005D06FD"/>
    <w:rsid w:val="005D6FFA"/>
    <w:rsid w:val="005E5125"/>
    <w:rsid w:val="00602F48"/>
    <w:rsid w:val="00612ADF"/>
    <w:rsid w:val="006223DB"/>
    <w:rsid w:val="006227D2"/>
    <w:rsid w:val="0064727F"/>
    <w:rsid w:val="00651527"/>
    <w:rsid w:val="00652F2E"/>
    <w:rsid w:val="00663056"/>
    <w:rsid w:val="00681CE6"/>
    <w:rsid w:val="006975E8"/>
    <w:rsid w:val="006A5DA2"/>
    <w:rsid w:val="006B04B7"/>
    <w:rsid w:val="006C5632"/>
    <w:rsid w:val="006D1513"/>
    <w:rsid w:val="006D586C"/>
    <w:rsid w:val="006D6A8F"/>
    <w:rsid w:val="006D7BB6"/>
    <w:rsid w:val="006E202E"/>
    <w:rsid w:val="006E3E43"/>
    <w:rsid w:val="006E63CE"/>
    <w:rsid w:val="006E6512"/>
    <w:rsid w:val="006F169E"/>
    <w:rsid w:val="006F5555"/>
    <w:rsid w:val="006F72B8"/>
    <w:rsid w:val="00700DB2"/>
    <w:rsid w:val="00703F73"/>
    <w:rsid w:val="00725ACD"/>
    <w:rsid w:val="0072603C"/>
    <w:rsid w:val="0073060F"/>
    <w:rsid w:val="00735298"/>
    <w:rsid w:val="0073613D"/>
    <w:rsid w:val="00741C09"/>
    <w:rsid w:val="00745505"/>
    <w:rsid w:val="00745981"/>
    <w:rsid w:val="00745B0C"/>
    <w:rsid w:val="0076529C"/>
    <w:rsid w:val="0077004B"/>
    <w:rsid w:val="00771364"/>
    <w:rsid w:val="00776AAC"/>
    <w:rsid w:val="00782357"/>
    <w:rsid w:val="007A0CBA"/>
    <w:rsid w:val="007A36C9"/>
    <w:rsid w:val="007B4268"/>
    <w:rsid w:val="007C579B"/>
    <w:rsid w:val="007C6A3C"/>
    <w:rsid w:val="007D488F"/>
    <w:rsid w:val="007D6C17"/>
    <w:rsid w:val="007E432D"/>
    <w:rsid w:val="007F4105"/>
    <w:rsid w:val="00805C1B"/>
    <w:rsid w:val="00811CFA"/>
    <w:rsid w:val="00814D37"/>
    <w:rsid w:val="008166FE"/>
    <w:rsid w:val="00834ADB"/>
    <w:rsid w:val="00836E3B"/>
    <w:rsid w:val="00877827"/>
    <w:rsid w:val="00881726"/>
    <w:rsid w:val="008A6D13"/>
    <w:rsid w:val="008A7568"/>
    <w:rsid w:val="008B390F"/>
    <w:rsid w:val="008B424F"/>
    <w:rsid w:val="008B4678"/>
    <w:rsid w:val="008E3294"/>
    <w:rsid w:val="008F3B61"/>
    <w:rsid w:val="00917556"/>
    <w:rsid w:val="00924A02"/>
    <w:rsid w:val="00927E47"/>
    <w:rsid w:val="00942892"/>
    <w:rsid w:val="00946189"/>
    <w:rsid w:val="00946D97"/>
    <w:rsid w:val="00952DB4"/>
    <w:rsid w:val="009549F9"/>
    <w:rsid w:val="009633ED"/>
    <w:rsid w:val="0096667F"/>
    <w:rsid w:val="00966C6E"/>
    <w:rsid w:val="009764C4"/>
    <w:rsid w:val="00983BD4"/>
    <w:rsid w:val="00997F55"/>
    <w:rsid w:val="009A13E0"/>
    <w:rsid w:val="009B2CC1"/>
    <w:rsid w:val="009B2F1D"/>
    <w:rsid w:val="009B310E"/>
    <w:rsid w:val="009B3BAC"/>
    <w:rsid w:val="009D49FA"/>
    <w:rsid w:val="009F2E3F"/>
    <w:rsid w:val="00A10922"/>
    <w:rsid w:val="00A14950"/>
    <w:rsid w:val="00A173BA"/>
    <w:rsid w:val="00A325DB"/>
    <w:rsid w:val="00A5763C"/>
    <w:rsid w:val="00A703A7"/>
    <w:rsid w:val="00A71929"/>
    <w:rsid w:val="00A7463E"/>
    <w:rsid w:val="00A75044"/>
    <w:rsid w:val="00A90069"/>
    <w:rsid w:val="00AB056E"/>
    <w:rsid w:val="00AD0701"/>
    <w:rsid w:val="00AD238C"/>
    <w:rsid w:val="00AD6E67"/>
    <w:rsid w:val="00AD7737"/>
    <w:rsid w:val="00AE171A"/>
    <w:rsid w:val="00AF13F4"/>
    <w:rsid w:val="00AF4F0C"/>
    <w:rsid w:val="00AF53BD"/>
    <w:rsid w:val="00AF5639"/>
    <w:rsid w:val="00AF5A8D"/>
    <w:rsid w:val="00AF7102"/>
    <w:rsid w:val="00B001AC"/>
    <w:rsid w:val="00B2256A"/>
    <w:rsid w:val="00B26AB3"/>
    <w:rsid w:val="00B3027E"/>
    <w:rsid w:val="00B355E5"/>
    <w:rsid w:val="00B375CA"/>
    <w:rsid w:val="00B54A13"/>
    <w:rsid w:val="00B66007"/>
    <w:rsid w:val="00B8200E"/>
    <w:rsid w:val="00B8495A"/>
    <w:rsid w:val="00B90365"/>
    <w:rsid w:val="00BA367D"/>
    <w:rsid w:val="00BA5525"/>
    <w:rsid w:val="00BA6F87"/>
    <w:rsid w:val="00BB1516"/>
    <w:rsid w:val="00BB6117"/>
    <w:rsid w:val="00BC2053"/>
    <w:rsid w:val="00BD0724"/>
    <w:rsid w:val="00BD4559"/>
    <w:rsid w:val="00BD50F6"/>
    <w:rsid w:val="00BE60B3"/>
    <w:rsid w:val="00BE773F"/>
    <w:rsid w:val="00BF25A3"/>
    <w:rsid w:val="00BF2F17"/>
    <w:rsid w:val="00C07A4F"/>
    <w:rsid w:val="00C17BD5"/>
    <w:rsid w:val="00C324F4"/>
    <w:rsid w:val="00C421BE"/>
    <w:rsid w:val="00C51A1E"/>
    <w:rsid w:val="00C64E53"/>
    <w:rsid w:val="00C732BC"/>
    <w:rsid w:val="00C8473C"/>
    <w:rsid w:val="00C97A74"/>
    <w:rsid w:val="00CB4592"/>
    <w:rsid w:val="00CD2C39"/>
    <w:rsid w:val="00CE7613"/>
    <w:rsid w:val="00CF68AA"/>
    <w:rsid w:val="00D01F6E"/>
    <w:rsid w:val="00D0709D"/>
    <w:rsid w:val="00D07769"/>
    <w:rsid w:val="00D15029"/>
    <w:rsid w:val="00D3268E"/>
    <w:rsid w:val="00D3660D"/>
    <w:rsid w:val="00D61A68"/>
    <w:rsid w:val="00D64B0C"/>
    <w:rsid w:val="00D7085C"/>
    <w:rsid w:val="00D712D0"/>
    <w:rsid w:val="00D8760E"/>
    <w:rsid w:val="00DA23F3"/>
    <w:rsid w:val="00DA35BA"/>
    <w:rsid w:val="00DA483E"/>
    <w:rsid w:val="00DA5780"/>
    <w:rsid w:val="00DA6ABD"/>
    <w:rsid w:val="00DB1F1D"/>
    <w:rsid w:val="00DB6130"/>
    <w:rsid w:val="00DD5401"/>
    <w:rsid w:val="00DD67DE"/>
    <w:rsid w:val="00DE16A7"/>
    <w:rsid w:val="00DF0122"/>
    <w:rsid w:val="00DF1480"/>
    <w:rsid w:val="00DF5DD9"/>
    <w:rsid w:val="00DF611E"/>
    <w:rsid w:val="00E2645F"/>
    <w:rsid w:val="00E35C57"/>
    <w:rsid w:val="00E54EF7"/>
    <w:rsid w:val="00E635B0"/>
    <w:rsid w:val="00E91771"/>
    <w:rsid w:val="00EB05EB"/>
    <w:rsid w:val="00EB39CE"/>
    <w:rsid w:val="00ED2A07"/>
    <w:rsid w:val="00EE35EC"/>
    <w:rsid w:val="00F2118D"/>
    <w:rsid w:val="00F21C69"/>
    <w:rsid w:val="00F238F8"/>
    <w:rsid w:val="00F24014"/>
    <w:rsid w:val="00F247DE"/>
    <w:rsid w:val="00F445EB"/>
    <w:rsid w:val="00F53AF1"/>
    <w:rsid w:val="00F56871"/>
    <w:rsid w:val="00F607E3"/>
    <w:rsid w:val="00F60A94"/>
    <w:rsid w:val="00F621F7"/>
    <w:rsid w:val="00F75D9F"/>
    <w:rsid w:val="00F825A6"/>
    <w:rsid w:val="00F82E52"/>
    <w:rsid w:val="00F877FE"/>
    <w:rsid w:val="00F9291A"/>
    <w:rsid w:val="00FA3C19"/>
    <w:rsid w:val="00FA7BCA"/>
    <w:rsid w:val="00FC037F"/>
    <w:rsid w:val="00FC1CA7"/>
    <w:rsid w:val="00FE1305"/>
    <w:rsid w:val="00FE32F6"/>
    <w:rsid w:val="00FE41B4"/>
    <w:rsid w:val="00FE7688"/>
    <w:rsid w:val="00FF19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DFAC3E99-D942-40DE-BDA4-D004A48C7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4C483D" w:themeColor="text2"/>
        <w:lang w:val="en-US" w:eastAsia="ja-JP" w:bidi="ar-SA"/>
      </w:rPr>
    </w:rPrDefault>
    <w:pPrDefault>
      <w:pPr>
        <w:spacing w:after="32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228"/>
    <w:rPr>
      <w:sz w:val="24"/>
    </w:rPr>
  </w:style>
  <w:style w:type="paragraph" w:styleId="Rubrik1">
    <w:name w:val="heading 1"/>
    <w:basedOn w:val="Normal"/>
    <w:next w:val="Normal"/>
    <w:link w:val="Rubrik1Char"/>
    <w:autoRedefine/>
    <w:uiPriority w:val="9"/>
    <w:qFormat/>
    <w:rsid w:val="00E91771"/>
    <w:pPr>
      <w:keepNext/>
      <w:keepLines/>
      <w:pBdr>
        <w:bottom w:val="single" w:sz="8" w:space="0" w:color="FCDBDB" w:themeColor="accent1" w:themeTint="33"/>
      </w:pBdr>
      <w:spacing w:after="200"/>
      <w:outlineLvl w:val="0"/>
    </w:pPr>
    <w:rPr>
      <w:rFonts w:asciiTheme="majorHAnsi" w:eastAsiaTheme="majorEastAsia" w:hAnsiTheme="majorHAnsi" w:cstheme="majorBidi"/>
      <w:color w:val="5EC092"/>
      <w:sz w:val="36"/>
      <w:szCs w:val="36"/>
      <w:lang w:val="sv-SE"/>
    </w:rPr>
  </w:style>
  <w:style w:type="paragraph" w:styleId="Rubrik2">
    <w:name w:val="heading 2"/>
    <w:basedOn w:val="Normal"/>
    <w:next w:val="Normal"/>
    <w:link w:val="Rubrik2Char"/>
    <w:uiPriority w:val="9"/>
    <w:unhideWhenUsed/>
    <w:qFormat/>
    <w:pPr>
      <w:keepNext/>
      <w:keepLines/>
      <w:spacing w:before="120" w:after="120" w:line="240" w:lineRule="auto"/>
      <w:outlineLvl w:val="1"/>
    </w:pPr>
    <w:rPr>
      <w:b/>
      <w:bCs/>
      <w:sz w:val="26"/>
      <w:szCs w:val="26"/>
    </w:rPr>
  </w:style>
  <w:style w:type="paragraph" w:styleId="Rubrik3">
    <w:name w:val="heading 3"/>
    <w:basedOn w:val="Normal"/>
    <w:next w:val="Normal"/>
    <w:link w:val="Rubrik3Char"/>
    <w:uiPriority w:val="9"/>
    <w:unhideWhenUsed/>
    <w:qFormat/>
    <w:pPr>
      <w:keepNext/>
      <w:keepLines/>
      <w:spacing w:before="40" w:after="0"/>
      <w:outlineLvl w:val="2"/>
    </w:pPr>
    <w:rPr>
      <w:b/>
      <w:bCs/>
      <w:i/>
      <w:iCs/>
      <w:szCs w:val="24"/>
    </w:rPr>
  </w:style>
  <w:style w:type="paragraph" w:styleId="Rubrik4">
    <w:name w:val="heading 4"/>
    <w:basedOn w:val="Normal"/>
    <w:next w:val="Normal"/>
    <w:link w:val="Rubrik4Char"/>
    <w:uiPriority w:val="9"/>
    <w:semiHidden/>
    <w:unhideWhenUsed/>
    <w:qFormat/>
    <w:pPr>
      <w:keepNext/>
      <w:keepLines/>
      <w:spacing w:before="40" w:after="0"/>
      <w:outlineLvl w:val="3"/>
    </w:pPr>
    <w:rPr>
      <w:rFonts w:asciiTheme="majorHAnsi" w:eastAsiaTheme="majorEastAsia" w:hAnsiTheme="majorHAnsi" w:cstheme="majorBidi"/>
      <w:i/>
      <w:iCs/>
      <w:color w:val="DF1010"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Logo">
    <w:name w:val="Logo"/>
    <w:basedOn w:val="Normal"/>
    <w:uiPriority w:val="99"/>
    <w:semiHidden/>
    <w:unhideWhenUsed/>
    <w:pPr>
      <w:spacing w:before="600"/>
    </w:pPr>
  </w:style>
  <w:style w:type="character" w:styleId="Platshllartext">
    <w:name w:val="Placeholder Text"/>
    <w:basedOn w:val="Standardstycketeckensnitt"/>
    <w:uiPriority w:val="99"/>
    <w:semiHidden/>
    <w:rPr>
      <w:color w:val="808080"/>
    </w:rPr>
  </w:style>
  <w:style w:type="paragraph" w:styleId="Rubrik">
    <w:name w:val="Title"/>
    <w:basedOn w:val="Normal"/>
    <w:next w:val="Normal"/>
    <w:link w:val="RubrikChar"/>
    <w:autoRedefine/>
    <w:uiPriority w:val="10"/>
    <w:qFormat/>
    <w:rsid w:val="00B90365"/>
    <w:pPr>
      <w:spacing w:after="600" w:line="240" w:lineRule="auto"/>
      <w:contextualSpacing/>
    </w:pPr>
    <w:rPr>
      <w:rFonts w:asciiTheme="majorHAnsi" w:eastAsiaTheme="majorEastAsia" w:hAnsiTheme="majorHAnsi" w:cstheme="majorBidi"/>
      <w:color w:val="5EC092"/>
      <w:kern w:val="28"/>
      <w:sz w:val="96"/>
      <w:szCs w:val="96"/>
    </w:rPr>
  </w:style>
  <w:style w:type="character" w:customStyle="1" w:styleId="RubrikChar">
    <w:name w:val="Rubrik Char"/>
    <w:basedOn w:val="Standardstycketeckensnitt"/>
    <w:link w:val="Rubrik"/>
    <w:uiPriority w:val="10"/>
    <w:rsid w:val="00B90365"/>
    <w:rPr>
      <w:rFonts w:asciiTheme="majorHAnsi" w:eastAsiaTheme="majorEastAsia" w:hAnsiTheme="majorHAnsi" w:cstheme="majorBidi"/>
      <w:color w:val="5EC092"/>
      <w:kern w:val="28"/>
      <w:sz w:val="96"/>
      <w:szCs w:val="96"/>
    </w:rPr>
  </w:style>
  <w:style w:type="paragraph" w:styleId="Underrubrik">
    <w:name w:val="Subtitle"/>
    <w:basedOn w:val="Normal"/>
    <w:next w:val="Normal"/>
    <w:link w:val="UnderrubrikChar"/>
    <w:uiPriority w:val="11"/>
    <w:qFormat/>
    <w:pPr>
      <w:numPr>
        <w:ilvl w:val="1"/>
      </w:numPr>
      <w:spacing w:after="0" w:line="240" w:lineRule="auto"/>
    </w:pPr>
    <w:rPr>
      <w:sz w:val="32"/>
      <w:szCs w:val="32"/>
    </w:rPr>
  </w:style>
  <w:style w:type="character" w:customStyle="1" w:styleId="UnderrubrikChar">
    <w:name w:val="Underrubrik Char"/>
    <w:basedOn w:val="Standardstycketeckensnitt"/>
    <w:link w:val="Underrubrik"/>
    <w:uiPriority w:val="11"/>
    <w:rPr>
      <w:sz w:val="32"/>
      <w:szCs w:val="32"/>
    </w:rPr>
  </w:style>
  <w:style w:type="paragraph" w:styleId="Ingetavstnd">
    <w:name w:val="No Spacing"/>
    <w:uiPriority w:val="1"/>
    <w:qFormat/>
    <w:pPr>
      <w:spacing w:after="0" w:line="240" w:lineRule="auto"/>
    </w:pPr>
  </w:style>
  <w:style w:type="table" w:styleId="Tabellrutnt">
    <w:name w:val="Table Grid"/>
    <w:basedOn w:val="Normaltabel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actInfo">
    <w:name w:val="Contact Info"/>
    <w:basedOn w:val="Ingetavstnd"/>
    <w:uiPriority w:val="99"/>
    <w:qFormat/>
    <w:rPr>
      <w:color w:val="FFFFFF" w:themeColor="background1"/>
      <w:sz w:val="22"/>
      <w:szCs w:val="22"/>
    </w:rPr>
  </w:style>
  <w:style w:type="paragraph" w:customStyle="1" w:styleId="TableSpace">
    <w:name w:val="Table Space"/>
    <w:basedOn w:val="Ingetavstnd"/>
    <w:uiPriority w:val="99"/>
    <w:pPr>
      <w:spacing w:line="14" w:lineRule="exact"/>
    </w:pPr>
  </w:style>
  <w:style w:type="paragraph" w:styleId="Sidhuvud">
    <w:name w:val="header"/>
    <w:basedOn w:val="Normal"/>
    <w:link w:val="SidhuvudChar"/>
    <w:uiPriority w:val="99"/>
    <w:unhideWhenUsed/>
    <w:pPr>
      <w:tabs>
        <w:tab w:val="center" w:pos="4680"/>
        <w:tab w:val="right" w:pos="9360"/>
      </w:tabs>
      <w:spacing w:after="0" w:line="240" w:lineRule="auto"/>
    </w:pPr>
  </w:style>
  <w:style w:type="character" w:customStyle="1" w:styleId="SidhuvudChar">
    <w:name w:val="Sidhuvud Char"/>
    <w:basedOn w:val="Standardstycketeckensnitt"/>
    <w:link w:val="Sidhuvud"/>
    <w:uiPriority w:val="99"/>
  </w:style>
  <w:style w:type="paragraph" w:styleId="Sidfot">
    <w:name w:val="footer"/>
    <w:basedOn w:val="Normal"/>
    <w:link w:val="SidfotChar"/>
    <w:autoRedefine/>
    <w:uiPriority w:val="99"/>
    <w:unhideWhenUsed/>
    <w:qFormat/>
    <w:rsid w:val="00B90365"/>
    <w:pPr>
      <w:spacing w:after="0" w:line="240" w:lineRule="auto"/>
    </w:pPr>
    <w:rPr>
      <w:rFonts w:asciiTheme="majorHAnsi" w:eastAsiaTheme="majorEastAsia" w:hAnsiTheme="majorHAnsi" w:cstheme="majorBidi"/>
      <w:caps/>
      <w:color w:val="5EC092"/>
      <w:sz w:val="16"/>
      <w:szCs w:val="16"/>
    </w:rPr>
  </w:style>
  <w:style w:type="character" w:customStyle="1" w:styleId="SidfotChar">
    <w:name w:val="Sidfot Char"/>
    <w:basedOn w:val="Standardstycketeckensnitt"/>
    <w:link w:val="Sidfot"/>
    <w:uiPriority w:val="99"/>
    <w:rsid w:val="00B90365"/>
    <w:rPr>
      <w:rFonts w:asciiTheme="majorHAnsi" w:eastAsiaTheme="majorEastAsia" w:hAnsiTheme="majorHAnsi" w:cstheme="majorBidi"/>
      <w:caps/>
      <w:color w:val="5EC092"/>
      <w:sz w:val="16"/>
      <w:szCs w:val="16"/>
    </w:rPr>
  </w:style>
  <w:style w:type="character" w:customStyle="1" w:styleId="Rubrik1Char">
    <w:name w:val="Rubrik 1 Char"/>
    <w:basedOn w:val="Standardstycketeckensnitt"/>
    <w:link w:val="Rubrik1"/>
    <w:uiPriority w:val="9"/>
    <w:rsid w:val="00E91771"/>
    <w:rPr>
      <w:rFonts w:asciiTheme="majorHAnsi" w:eastAsiaTheme="majorEastAsia" w:hAnsiTheme="majorHAnsi" w:cstheme="majorBidi"/>
      <w:color w:val="5EC092"/>
      <w:sz w:val="36"/>
      <w:szCs w:val="36"/>
      <w:lang w:val="sv-SE"/>
    </w:rPr>
  </w:style>
  <w:style w:type="character" w:customStyle="1" w:styleId="Rubrik2Char">
    <w:name w:val="Rubrik 2 Char"/>
    <w:basedOn w:val="Standardstycketeckensnitt"/>
    <w:link w:val="Rubrik2"/>
    <w:uiPriority w:val="9"/>
    <w:rPr>
      <w:b/>
      <w:bCs/>
      <w:sz w:val="26"/>
      <w:szCs w:val="26"/>
    </w:rPr>
  </w:style>
  <w:style w:type="paragraph" w:styleId="Innehllsfrteckningsrubrik">
    <w:name w:val="TOC Heading"/>
    <w:basedOn w:val="Rubrik1"/>
    <w:next w:val="Normal"/>
    <w:uiPriority w:val="39"/>
    <w:unhideWhenUsed/>
    <w:qFormat/>
    <w:rsid w:val="00B90365"/>
    <w:pPr>
      <w:pBdr>
        <w:bottom w:val="none" w:sz="0" w:space="0" w:color="auto"/>
      </w:pBdr>
      <w:spacing w:after="400"/>
      <w:outlineLvl w:val="9"/>
    </w:pPr>
    <w:rPr>
      <w:sz w:val="72"/>
      <w:szCs w:val="72"/>
    </w:rPr>
  </w:style>
  <w:style w:type="paragraph" w:styleId="Innehll1">
    <w:name w:val="toc 1"/>
    <w:basedOn w:val="Normal"/>
    <w:next w:val="Normal"/>
    <w:autoRedefine/>
    <w:uiPriority w:val="39"/>
    <w:unhideWhenUsed/>
    <w:pPr>
      <w:numPr>
        <w:numId w:val="1"/>
      </w:numPr>
      <w:spacing w:after="140" w:line="240" w:lineRule="auto"/>
      <w:ind w:right="3240"/>
    </w:pPr>
    <w:rPr>
      <w:b/>
      <w:bCs/>
      <w:sz w:val="26"/>
      <w:szCs w:val="26"/>
    </w:rPr>
  </w:style>
  <w:style w:type="paragraph" w:styleId="Innehll2">
    <w:name w:val="toc 2"/>
    <w:basedOn w:val="Normal"/>
    <w:next w:val="Normal"/>
    <w:autoRedefine/>
    <w:uiPriority w:val="39"/>
    <w:unhideWhenUsed/>
    <w:pPr>
      <w:tabs>
        <w:tab w:val="right" w:leader="dot" w:pos="9350"/>
      </w:tabs>
      <w:spacing w:after="100" w:line="240" w:lineRule="auto"/>
      <w:ind w:left="720" w:right="3240"/>
    </w:pPr>
    <w:rPr>
      <w:sz w:val="22"/>
      <w:szCs w:val="22"/>
    </w:rPr>
  </w:style>
  <w:style w:type="character" w:styleId="Hyperlnk">
    <w:name w:val="Hyperlink"/>
    <w:basedOn w:val="Standardstycketeckensnitt"/>
    <w:uiPriority w:val="99"/>
    <w:unhideWhenUsed/>
    <w:rPr>
      <w:color w:val="4C483D" w:themeColor="hyperlink"/>
      <w:u w:val="single"/>
    </w:rPr>
  </w:style>
  <w:style w:type="character" w:customStyle="1" w:styleId="Rubrik3Char">
    <w:name w:val="Rubrik 3 Char"/>
    <w:basedOn w:val="Standardstycketeckensnitt"/>
    <w:link w:val="Rubrik3"/>
    <w:uiPriority w:val="9"/>
    <w:rPr>
      <w:b/>
      <w:bCs/>
      <w:i/>
      <w:iCs/>
      <w:sz w:val="24"/>
      <w:szCs w:val="24"/>
    </w:rPr>
  </w:style>
  <w:style w:type="paragraph" w:customStyle="1" w:styleId="LogoAlt">
    <w:name w:val="Logo Alt."/>
    <w:basedOn w:val="Normal"/>
    <w:uiPriority w:val="99"/>
    <w:unhideWhenUsed/>
    <w:pPr>
      <w:spacing w:before="720" w:line="240" w:lineRule="auto"/>
      <w:ind w:left="720"/>
    </w:pPr>
  </w:style>
  <w:style w:type="paragraph" w:customStyle="1" w:styleId="FooterAlt">
    <w:name w:val="Footer Alt."/>
    <w:basedOn w:val="Normal"/>
    <w:uiPriority w:val="99"/>
    <w:unhideWhenUsed/>
    <w:qFormat/>
    <w:pPr>
      <w:spacing w:after="0" w:line="240" w:lineRule="auto"/>
    </w:pPr>
    <w:rPr>
      <w:i/>
      <w:iCs/>
      <w:sz w:val="18"/>
      <w:szCs w:val="18"/>
    </w:rPr>
  </w:style>
  <w:style w:type="table" w:customStyle="1" w:styleId="TipTable">
    <w:name w:val="Tip Table"/>
    <w:basedOn w:val="Normaltabell"/>
    <w:uiPriority w:val="99"/>
    <w:pPr>
      <w:spacing w:after="0" w:line="240" w:lineRule="auto"/>
    </w:pPr>
    <w:rPr>
      <w:color w:val="404040" w:themeColor="text1" w:themeTint="BF"/>
      <w:sz w:val="18"/>
      <w:szCs w:val="18"/>
    </w:rPr>
    <w:tblPr>
      <w:tblInd w:w="0" w:type="dxa"/>
      <w:tblCellMar>
        <w:top w:w="144" w:type="dxa"/>
        <w:left w:w="0" w:type="dxa"/>
        <w:bottom w:w="0" w:type="dxa"/>
        <w:right w:w="0" w:type="dxa"/>
      </w:tblCellMar>
    </w:tblPr>
    <w:tcPr>
      <w:shd w:val="clear" w:color="auto" w:fill="FCDBDB" w:themeFill="accent1" w:themeFillTint="33"/>
    </w:tcPr>
    <w:tblStylePr w:type="firstCol">
      <w:pPr>
        <w:wordWrap/>
        <w:jc w:val="center"/>
      </w:pPr>
    </w:tblStylePr>
  </w:style>
  <w:style w:type="paragraph" w:customStyle="1" w:styleId="TipText">
    <w:name w:val="Tip Text"/>
    <w:basedOn w:val="Normal"/>
    <w:uiPriority w:val="99"/>
    <w:pPr>
      <w:spacing w:before="160" w:after="160" w:line="264" w:lineRule="auto"/>
      <w:ind w:right="576"/>
    </w:pPr>
    <w:rPr>
      <w:rFonts w:asciiTheme="majorHAnsi" w:eastAsiaTheme="majorEastAsia" w:hAnsiTheme="majorHAnsi" w:cstheme="majorBidi"/>
      <w:i/>
      <w:iCs/>
      <w:sz w:val="16"/>
      <w:szCs w:val="16"/>
    </w:rPr>
  </w:style>
  <w:style w:type="paragraph" w:customStyle="1" w:styleId="Icon">
    <w:name w:val="Icon"/>
    <w:basedOn w:val="Normal"/>
    <w:uiPriority w:val="99"/>
    <w:unhideWhenUsed/>
    <w:qFormat/>
    <w:pPr>
      <w:spacing w:before="160" w:after="160" w:line="240" w:lineRule="auto"/>
      <w:jc w:val="center"/>
    </w:pPr>
  </w:style>
  <w:style w:type="character" w:customStyle="1" w:styleId="Rubrik4Char">
    <w:name w:val="Rubrik 4 Char"/>
    <w:basedOn w:val="Standardstycketeckensnitt"/>
    <w:link w:val="Rubrik4"/>
    <w:uiPriority w:val="9"/>
    <w:semiHidden/>
    <w:rPr>
      <w:rFonts w:asciiTheme="majorHAnsi" w:eastAsiaTheme="majorEastAsia" w:hAnsiTheme="majorHAnsi" w:cstheme="majorBidi"/>
      <w:i/>
      <w:iCs/>
      <w:color w:val="DF1010" w:themeColor="accent1" w:themeShade="BF"/>
    </w:rPr>
  </w:style>
  <w:style w:type="table" w:customStyle="1" w:styleId="FinancialTable">
    <w:name w:val="Financial Table"/>
    <w:basedOn w:val="Normaltabell"/>
    <w:uiPriority w:val="99"/>
    <w:pPr>
      <w:spacing w:before="60" w:after="60" w:line="240" w:lineRule="auto"/>
    </w:pPr>
    <w:tblPr>
      <w:tblStyleRowBandSize w:val="1"/>
      <w:tblInd w:w="0" w:type="dxa"/>
      <w:tblBorders>
        <w:top w:val="single" w:sz="4" w:space="0" w:color="BCB8AC" w:themeColor="text2" w:themeTint="66"/>
        <w:left w:val="single" w:sz="4" w:space="0" w:color="BCB8AC" w:themeColor="text2" w:themeTint="66"/>
        <w:bottom w:val="single" w:sz="4" w:space="0" w:color="BCB8AC" w:themeColor="text2" w:themeTint="66"/>
        <w:right w:val="single" w:sz="4" w:space="0" w:color="BCB8AC" w:themeColor="text2" w:themeTint="66"/>
        <w:insideV w:val="single" w:sz="4" w:space="0" w:color="BCB8AC" w:themeColor="text2" w:themeTint="66"/>
      </w:tblBorders>
      <w:tblCellMar>
        <w:top w:w="0" w:type="dxa"/>
        <w:left w:w="108" w:type="dxa"/>
        <w:bottom w:w="0" w:type="dxa"/>
        <w:right w:w="108" w:type="dxa"/>
      </w:tblCellMar>
    </w:tblPr>
    <w:tblStylePr w:type="firstRow">
      <w:rPr>
        <w:rFonts w:asciiTheme="majorHAnsi" w:hAnsiTheme="majorHAnsi"/>
        <w:color w:val="FFFFFF" w:themeColor="background1"/>
        <w:sz w:val="16"/>
      </w:rPr>
      <w:tblPr/>
      <w:tcPr>
        <w:shd w:val="clear" w:color="auto" w:fill="F24F4F" w:themeFill="accent1"/>
      </w:tcPr>
    </w:tblStylePr>
    <w:tblStylePr w:type="lastRow">
      <w:rPr>
        <w:rFonts w:asciiTheme="majorHAnsi" w:hAnsiTheme="majorHAnsi"/>
        <w:b/>
        <w:caps/>
        <w:smallCaps w:val="0"/>
        <w:color w:val="F24F4F"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DDBD5" w:themeFill="text2" w:themeFillTint="33"/>
      </w:tcPr>
    </w:tblStylePr>
  </w:style>
  <w:style w:type="paragraph" w:styleId="Innehll3">
    <w:name w:val="toc 3"/>
    <w:basedOn w:val="Normal"/>
    <w:next w:val="Normal"/>
    <w:autoRedefine/>
    <w:uiPriority w:val="39"/>
    <w:semiHidden/>
    <w:unhideWhenUsed/>
    <w:pPr>
      <w:spacing w:after="100"/>
      <w:ind w:left="720" w:right="3240"/>
    </w:pPr>
  </w:style>
  <w:style w:type="paragraph" w:styleId="Innehll4">
    <w:name w:val="toc 4"/>
    <w:basedOn w:val="Normal"/>
    <w:next w:val="Normal"/>
    <w:autoRedefine/>
    <w:uiPriority w:val="39"/>
    <w:semiHidden/>
    <w:unhideWhenUsed/>
    <w:pPr>
      <w:spacing w:after="100"/>
      <w:ind w:left="720" w:right="3240"/>
    </w:pPr>
  </w:style>
  <w:style w:type="paragraph" w:styleId="Liststycke">
    <w:name w:val="List Paragraph"/>
    <w:basedOn w:val="Normal"/>
    <w:uiPriority w:val="34"/>
    <w:unhideWhenUsed/>
    <w:qFormat/>
    <w:rsid w:val="00094984"/>
    <w:pPr>
      <w:ind w:left="720"/>
      <w:contextualSpacing/>
    </w:pPr>
  </w:style>
  <w:style w:type="paragraph" w:styleId="Normalwebb">
    <w:name w:val="Normal (Web)"/>
    <w:basedOn w:val="Normal"/>
    <w:uiPriority w:val="99"/>
    <w:unhideWhenUsed/>
    <w:rsid w:val="00745B0C"/>
    <w:pPr>
      <w:spacing w:before="100" w:beforeAutospacing="1" w:after="100" w:afterAutospacing="1" w:line="240" w:lineRule="auto"/>
    </w:pPr>
    <w:rPr>
      <w:rFonts w:ascii="Times New Roman" w:eastAsia="Times New Roman" w:hAnsi="Times New Roman" w:cs="Times New Roman"/>
      <w:color w:val="auto"/>
      <w:szCs w:val="24"/>
      <w:lang w:eastAsia="en-US"/>
    </w:rPr>
  </w:style>
  <w:style w:type="paragraph" w:styleId="Ballongtext">
    <w:name w:val="Balloon Text"/>
    <w:basedOn w:val="Normal"/>
    <w:link w:val="BallongtextChar"/>
    <w:uiPriority w:val="99"/>
    <w:semiHidden/>
    <w:unhideWhenUsed/>
    <w:rsid w:val="0096667F"/>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9666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011765">
      <w:bodyDiv w:val="1"/>
      <w:marLeft w:val="0"/>
      <w:marRight w:val="0"/>
      <w:marTop w:val="0"/>
      <w:marBottom w:val="0"/>
      <w:divBdr>
        <w:top w:val="none" w:sz="0" w:space="0" w:color="auto"/>
        <w:left w:val="none" w:sz="0" w:space="0" w:color="auto"/>
        <w:bottom w:val="none" w:sz="0" w:space="0" w:color="auto"/>
        <w:right w:val="none" w:sz="0" w:space="0" w:color="auto"/>
      </w:divBdr>
      <w:divsChild>
        <w:div w:id="1454400113">
          <w:marLeft w:val="0"/>
          <w:marRight w:val="0"/>
          <w:marTop w:val="0"/>
          <w:marBottom w:val="0"/>
          <w:divBdr>
            <w:top w:val="none" w:sz="0" w:space="0" w:color="auto"/>
            <w:left w:val="none" w:sz="0" w:space="0" w:color="auto"/>
            <w:bottom w:val="none" w:sz="0" w:space="0" w:color="auto"/>
            <w:right w:val="none" w:sz="0" w:space="0" w:color="auto"/>
          </w:divBdr>
        </w:div>
        <w:div w:id="257181364">
          <w:marLeft w:val="0"/>
          <w:marRight w:val="0"/>
          <w:marTop w:val="0"/>
          <w:marBottom w:val="0"/>
          <w:divBdr>
            <w:top w:val="none" w:sz="0" w:space="0" w:color="auto"/>
            <w:left w:val="none" w:sz="0" w:space="0" w:color="auto"/>
            <w:bottom w:val="none" w:sz="0" w:space="0" w:color="auto"/>
            <w:right w:val="none" w:sz="0" w:space="0" w:color="auto"/>
          </w:divBdr>
          <w:divsChild>
            <w:div w:id="577330772">
              <w:marLeft w:val="0"/>
              <w:marRight w:val="0"/>
              <w:marTop w:val="0"/>
              <w:marBottom w:val="0"/>
              <w:divBdr>
                <w:top w:val="none" w:sz="0" w:space="0" w:color="auto"/>
                <w:left w:val="none" w:sz="0" w:space="0" w:color="auto"/>
                <w:bottom w:val="none" w:sz="0" w:space="0" w:color="auto"/>
                <w:right w:val="none" w:sz="0" w:space="0" w:color="auto"/>
              </w:divBdr>
            </w:div>
            <w:div w:id="1670674017">
              <w:marLeft w:val="0"/>
              <w:marRight w:val="0"/>
              <w:marTop w:val="0"/>
              <w:marBottom w:val="0"/>
              <w:divBdr>
                <w:top w:val="none" w:sz="0" w:space="0" w:color="auto"/>
                <w:left w:val="none" w:sz="0" w:space="0" w:color="auto"/>
                <w:bottom w:val="none" w:sz="0" w:space="0" w:color="auto"/>
                <w:right w:val="none" w:sz="0" w:space="0" w:color="auto"/>
              </w:divBdr>
            </w:div>
            <w:div w:id="58376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373410">
      <w:bodyDiv w:val="1"/>
      <w:marLeft w:val="0"/>
      <w:marRight w:val="0"/>
      <w:marTop w:val="0"/>
      <w:marBottom w:val="0"/>
      <w:divBdr>
        <w:top w:val="none" w:sz="0" w:space="0" w:color="auto"/>
        <w:left w:val="none" w:sz="0" w:space="0" w:color="auto"/>
        <w:bottom w:val="none" w:sz="0" w:space="0" w:color="auto"/>
        <w:right w:val="none" w:sz="0" w:space="0" w:color="auto"/>
      </w:divBdr>
    </w:div>
    <w:div w:id="1116169364">
      <w:bodyDiv w:val="1"/>
      <w:marLeft w:val="0"/>
      <w:marRight w:val="0"/>
      <w:marTop w:val="0"/>
      <w:marBottom w:val="0"/>
      <w:divBdr>
        <w:top w:val="none" w:sz="0" w:space="0" w:color="auto"/>
        <w:left w:val="none" w:sz="0" w:space="0" w:color="auto"/>
        <w:bottom w:val="none" w:sz="0" w:space="0" w:color="auto"/>
        <w:right w:val="none" w:sz="0" w:space="0" w:color="auto"/>
      </w:divBdr>
    </w:div>
    <w:div w:id="1367675060">
      <w:bodyDiv w:val="1"/>
      <w:marLeft w:val="0"/>
      <w:marRight w:val="0"/>
      <w:marTop w:val="0"/>
      <w:marBottom w:val="0"/>
      <w:divBdr>
        <w:top w:val="none" w:sz="0" w:space="0" w:color="auto"/>
        <w:left w:val="none" w:sz="0" w:space="0" w:color="auto"/>
        <w:bottom w:val="none" w:sz="0" w:space="0" w:color="auto"/>
        <w:right w:val="none" w:sz="0" w:space="0" w:color="auto"/>
      </w:divBdr>
    </w:div>
    <w:div w:id="1376734743">
      <w:bodyDiv w:val="1"/>
      <w:marLeft w:val="0"/>
      <w:marRight w:val="0"/>
      <w:marTop w:val="0"/>
      <w:marBottom w:val="0"/>
      <w:divBdr>
        <w:top w:val="none" w:sz="0" w:space="0" w:color="auto"/>
        <w:left w:val="none" w:sz="0" w:space="0" w:color="auto"/>
        <w:bottom w:val="none" w:sz="0" w:space="0" w:color="auto"/>
        <w:right w:val="none" w:sz="0" w:space="0" w:color="auto"/>
      </w:divBdr>
    </w:div>
    <w:div w:id="1431774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memry.me" TargetMode="External"/><Relationship Id="rId18" Type="http://schemas.openxmlformats.org/officeDocument/2006/relationships/hyperlink" Target="mailto:peter@memry.me" TargetMode="External"/><Relationship Id="rId3" Type="http://schemas.openxmlformats.org/officeDocument/2006/relationships/customXml" Target="../customXml/item3.xml"/><Relationship Id="rId21" Type="http://schemas.openxmlformats.org/officeDocument/2006/relationships/hyperlink" Target="http://www.fastcompany.com/3022301/work-smart/7-powerful-facebook-statistics-you-should-know-about" TargetMode="External"/><Relationship Id="rId7" Type="http://schemas.openxmlformats.org/officeDocument/2006/relationships/webSettings" Target="webSettings.xml"/><Relationship Id="rId12" Type="http://schemas.openxmlformats.org/officeDocument/2006/relationships/image" Target="media/image20.png"/><Relationship Id="rId17" Type="http://schemas.openxmlformats.org/officeDocument/2006/relationships/hyperlink" Target="tel:%2B46%20708500075" TargetMode="External"/><Relationship Id="rId2" Type="http://schemas.openxmlformats.org/officeDocument/2006/relationships/customXml" Target="../customXml/item2.xml"/><Relationship Id="rId16" Type="http://schemas.openxmlformats.org/officeDocument/2006/relationships/hyperlink" Target="http://memry.me/" TargetMode="External"/><Relationship Id="rId20" Type="http://schemas.openxmlformats.org/officeDocument/2006/relationships/hyperlink" Target="http://www.mynewsdesk.com/se/tre/pressreleases/ny-undersoekning-apparna-ryker-naer-mobilminnet-aer-fullt-1190915"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memry.m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memry.me"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eter@memry.m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an\AppData\Roaming\Microsoft\Templates\Business%20plan.dotx" TargetMode="External"/></Relationships>
</file>

<file path=word/theme/theme1.xml><?xml version="1.0" encoding="utf-8"?>
<a:theme xmlns:a="http://schemas.openxmlformats.org/drawingml/2006/main" name="Red Business Set">
  <a:themeElements>
    <a:clrScheme name="Business Invoice">
      <a:dk1>
        <a:sysClr val="windowText" lastClr="000000"/>
      </a:dk1>
      <a:lt1>
        <a:sysClr val="window" lastClr="FFFFFF"/>
      </a:lt1>
      <a:dk2>
        <a:srgbClr val="4C483D"/>
      </a:dk2>
      <a:lt2>
        <a:srgbClr val="E4E3E2"/>
      </a:lt2>
      <a:accent1>
        <a:srgbClr val="F24F4F"/>
      </a:accent1>
      <a:accent2>
        <a:srgbClr val="8DBB70"/>
      </a:accent2>
      <a:accent3>
        <a:srgbClr val="F0BB44"/>
      </a:accent3>
      <a:accent4>
        <a:srgbClr val="61ADBF"/>
      </a:accent4>
      <a:accent5>
        <a:srgbClr val="A3648B"/>
      </a:accent5>
      <a:accent6>
        <a:srgbClr val="F8943F"/>
      </a:accent6>
      <a:hlink>
        <a:srgbClr val="4C483D"/>
      </a:hlink>
      <a:folHlink>
        <a:srgbClr val="A3648B"/>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Q3 2015</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AC9B9C-39C7-442D-A2C6-BC21F3368F0F}">
  <ds:schemaRefs>
    <ds:schemaRef ds:uri="http://schemas.microsoft.com/sharepoint/v3/contenttype/forms"/>
  </ds:schemaRefs>
</ds:datastoreItem>
</file>

<file path=customXml/itemProps3.xml><?xml version="1.0" encoding="utf-8"?>
<ds:datastoreItem xmlns:ds="http://schemas.openxmlformats.org/officeDocument/2006/customXml" ds:itemID="{6D205363-A650-454F-8245-BB883E82F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plan.dotx</Template>
  <TotalTime>0</TotalTime>
  <Pages>4</Pages>
  <Words>602</Words>
  <Characters>3433</Characters>
  <Application>Microsoft Office Word</Application>
  <DocSecurity>0</DocSecurity>
  <Lines>28</Lines>
  <Paragraphs>8</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Memry   2015</vt:lpstr>
      <vt:lpstr>Memry  Business plan 2015sfs</vt:lpstr>
    </vt:vector>
  </TitlesOfParts>
  <Company/>
  <LinksUpToDate>false</LinksUpToDate>
  <CharactersWithSpaces>4027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Memry   2015</dc:title>
  <dc:subject>Q3 2015</dc:subject>
  <dc:creator>Johan</dc:creator>
  <cp:keywords/>
  <dc:description/>
  <cp:lastModifiedBy>Peter Jundin</cp:lastModifiedBy>
  <cp:revision>2</cp:revision>
  <cp:lastPrinted>2015-09-02T14:36:00Z</cp:lastPrinted>
  <dcterms:created xsi:type="dcterms:W3CDTF">2015-09-03T08:40:00Z</dcterms:created>
  <dcterms:modified xsi:type="dcterms:W3CDTF">2015-09-03T08:40:00Z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TC038436609991</vt:lpwstr>
  </property>
</Properties>
</file>