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CE2" w:rsidRDefault="00030CE2" w:rsidP="00F44DA3">
      <w:pPr>
        <w:pStyle w:val="Rubrik1"/>
      </w:pPr>
    </w:p>
    <w:p w:rsidR="00F44DA3" w:rsidRDefault="00D260C1" w:rsidP="00F44DA3">
      <w:pPr>
        <w:pStyle w:val="Rubrik1"/>
      </w:pPr>
      <w:r>
        <w:t>Future City-tävlingen är igång!</w:t>
      </w:r>
    </w:p>
    <w:p w:rsidR="00E3470C" w:rsidRDefault="00D260C1" w:rsidP="00832125">
      <w:pPr>
        <w:rPr>
          <w:b/>
        </w:rPr>
      </w:pPr>
      <w:r w:rsidRPr="00D260C1">
        <w:rPr>
          <w:b/>
        </w:rPr>
        <w:t xml:space="preserve">I </w:t>
      </w:r>
      <w:r>
        <w:rPr>
          <w:b/>
        </w:rPr>
        <w:t>Future City 2015/2016</w:t>
      </w:r>
      <w:r w:rsidRPr="00D260C1">
        <w:rPr>
          <w:b/>
        </w:rPr>
        <w:t xml:space="preserve"> deltar 35 skolor med nästan 2 000 elever från årskurs 6-9 över hela Sverige.</w:t>
      </w:r>
      <w:r w:rsidR="00E3470C">
        <w:rPr>
          <w:b/>
        </w:rPr>
        <w:t xml:space="preserve"> De arbetar med samhällsbyggnad i Minecraft, uppsats och modell för att tävla om en plats i finalen </w:t>
      </w:r>
      <w:r w:rsidR="00821798">
        <w:rPr>
          <w:b/>
        </w:rPr>
        <w:t>den 13 april</w:t>
      </w:r>
      <w:r w:rsidR="00E3470C">
        <w:rPr>
          <w:b/>
        </w:rPr>
        <w:t xml:space="preserve"> i Stockholm.</w:t>
      </w:r>
    </w:p>
    <w:p w:rsidR="00F44DA3" w:rsidRPr="00181D8F" w:rsidRDefault="00E3470C" w:rsidP="00832125">
      <w:r w:rsidRPr="00181D8F">
        <w:t xml:space="preserve"> </w:t>
      </w:r>
    </w:p>
    <w:p w:rsidR="00E3470C" w:rsidRDefault="00E3470C" w:rsidP="000F540F">
      <w:r>
        <w:t xml:space="preserve">I </w:t>
      </w:r>
      <w:r w:rsidR="004C2DFE">
        <w:t xml:space="preserve">Future City </w:t>
      </w:r>
      <w:r>
        <w:t>möts</w:t>
      </w:r>
      <w:r w:rsidR="00912F5A">
        <w:t xml:space="preserve"> skolor och näringsliv</w:t>
      </w:r>
      <w:bookmarkStart w:id="0" w:name="_GoBack"/>
      <w:bookmarkEnd w:id="0"/>
      <w:r w:rsidR="004C2DFE">
        <w:t xml:space="preserve"> och bygger framtidens stad tillsammans. Tävlingen startade i </w:t>
      </w:r>
      <w:r w:rsidR="00821798">
        <w:t>oktober</w:t>
      </w:r>
      <w:r>
        <w:t xml:space="preserve"> och skolorna arbetar med sina projekt fram till </w:t>
      </w:r>
      <w:r w:rsidR="00821798">
        <w:t>12 februari</w:t>
      </w:r>
      <w:r>
        <w:t xml:space="preserve"> då de lämnar in tävlingsuppgifterna. </w:t>
      </w:r>
    </w:p>
    <w:p w:rsidR="00E3470C" w:rsidRDefault="00E3470C" w:rsidP="000F540F"/>
    <w:p w:rsidR="00E3470C" w:rsidRDefault="00E3470C" w:rsidP="000F540F">
      <w:r>
        <w:t xml:space="preserve">Årets övergripande tema är </w:t>
      </w:r>
      <w:r w:rsidR="00821798">
        <w:t>den digitala staden</w:t>
      </w:r>
      <w:r>
        <w:t xml:space="preserve"> och tävlingsuppgifterna är:</w:t>
      </w:r>
    </w:p>
    <w:p w:rsidR="00E3470C" w:rsidRDefault="00E3470C" w:rsidP="000F540F">
      <w:r>
        <w:t>Future City Minecraft:</w:t>
      </w:r>
      <w:r w:rsidR="00821798">
        <w:t xml:space="preserve"> Avfallshantering i framtids</w:t>
      </w:r>
      <w:r w:rsidR="00AC4D52">
        <w:t>s</w:t>
      </w:r>
      <w:r w:rsidR="00821798">
        <w:t>taden.</w:t>
      </w:r>
    </w:p>
    <w:p w:rsidR="00E3470C" w:rsidRDefault="00E3470C" w:rsidP="000F540F">
      <w:r>
        <w:t>Future City Uppsats:</w:t>
      </w:r>
      <w:r w:rsidR="00821798">
        <w:t xml:space="preserve"> Det smarta huset</w:t>
      </w:r>
    </w:p>
    <w:p w:rsidR="00E3470C" w:rsidRDefault="00E3470C" w:rsidP="000F540F">
      <w:r>
        <w:t>Future City Modell: Bygg en modell av din fr</w:t>
      </w:r>
      <w:r w:rsidR="00821798">
        <w:t>amtid</w:t>
      </w:r>
      <w:r w:rsidR="00AC4D52">
        <w:t>s</w:t>
      </w:r>
      <w:r w:rsidR="00821798">
        <w:t>s</w:t>
      </w:r>
      <w:r>
        <w:t>tad.</w:t>
      </w:r>
    </w:p>
    <w:p w:rsidR="00D260C1" w:rsidRDefault="00D260C1" w:rsidP="000F540F"/>
    <w:p w:rsidR="00D260C1" w:rsidRDefault="00D260C1" w:rsidP="000F540F">
      <w:r>
        <w:t xml:space="preserve">Här hittar du årets alla deltagande skolor: </w:t>
      </w:r>
      <w:r w:rsidR="00B71972" w:rsidRPr="00B71972">
        <w:t>http://futurecity.nu/arets-tavling/deltagare/</w:t>
      </w:r>
    </w:p>
    <w:p w:rsidR="00E3470C" w:rsidRDefault="00E3470C" w:rsidP="000F540F"/>
    <w:p w:rsidR="00E3470C" w:rsidRDefault="00E3470C" w:rsidP="000F540F">
      <w:r>
        <w:t xml:space="preserve">Den </w:t>
      </w:r>
      <w:r w:rsidR="00821798">
        <w:t>3 mars</w:t>
      </w:r>
      <w:r>
        <w:t xml:space="preserve"> presenteras de skolor som nomineras till finalen den </w:t>
      </w:r>
      <w:r w:rsidR="00821798">
        <w:t>13 april</w:t>
      </w:r>
      <w:r>
        <w:t xml:space="preserve"> i Stockholm.</w:t>
      </w:r>
    </w:p>
    <w:p w:rsidR="00E3470C" w:rsidRDefault="00E3470C" w:rsidP="000F540F"/>
    <w:p w:rsidR="00E3470C" w:rsidRDefault="00821798" w:rsidP="00E3470C">
      <w:r>
        <w:t xml:space="preserve">På plats på </w:t>
      </w:r>
      <w:r w:rsidR="00C17D7D">
        <w:t xml:space="preserve">finalen finns en jury med branschrepresentanter och på slutet av dagen koras en vinnare. </w:t>
      </w:r>
    </w:p>
    <w:p w:rsidR="00181D8F" w:rsidRPr="00181D8F" w:rsidRDefault="00E3470C" w:rsidP="00E3470C">
      <w:pPr>
        <w:pStyle w:val="Rubrik3"/>
      </w:pPr>
      <w:r>
        <w:t>Future City är ett samverkansprojekt i samhällsbyggnadssektorn</w:t>
      </w:r>
    </w:p>
    <w:p w:rsidR="00E3470C" w:rsidRDefault="00E3470C" w:rsidP="00832125">
      <w:r>
        <w:t>Future City drivs av organisationer inom samhällsbyggnadssektorn. I styrgruppe</w:t>
      </w:r>
      <w:r w:rsidR="00821798">
        <w:t>n sitter Lantmäteriet, Sveriges Byggindustrier och Trafikverket</w:t>
      </w:r>
      <w:r>
        <w:t xml:space="preserve">. </w:t>
      </w:r>
    </w:p>
    <w:p w:rsidR="00821798" w:rsidRDefault="00E3470C" w:rsidP="00832125">
      <w:r>
        <w:t>Bronsarrangör</w:t>
      </w:r>
      <w:r w:rsidR="00821798">
        <w:t>er</w:t>
      </w:r>
      <w:r>
        <w:t xml:space="preserve">: </w:t>
      </w:r>
      <w:r w:rsidR="00821798">
        <w:t>EIO, K2 och Svensk Energi.</w:t>
      </w:r>
      <w:r>
        <w:t xml:space="preserve"> </w:t>
      </w:r>
    </w:p>
    <w:p w:rsidR="00E3470C" w:rsidRDefault="00E3470C" w:rsidP="00832125">
      <w:r>
        <w:t>D</w:t>
      </w:r>
      <w:r w:rsidR="00821798">
        <w:t>ela ut ett pris: Samhällsbyggarna.</w:t>
      </w:r>
    </w:p>
    <w:p w:rsidR="00821798" w:rsidRDefault="00821798" w:rsidP="00832125">
      <w:r>
        <w:t>Partner: KTH</w:t>
      </w:r>
    </w:p>
    <w:p w:rsidR="00F44DA3" w:rsidRDefault="00E3470C" w:rsidP="00821798">
      <w:r>
        <w:t>Supportrar:</w:t>
      </w:r>
      <w:r w:rsidR="00821798" w:rsidRPr="00821798">
        <w:t xml:space="preserve"> </w:t>
      </w:r>
      <w:r w:rsidR="00821798">
        <w:t>Byggherrarna, Energi &amp; Miljötekniska Föreningen, Fastighetsbranschens Utbildningsnämnd, Infranord, IQ Samhällsbyggnad, Svenska Teknik&amp;Designföretagen och Sveriges Arkitekter.</w:t>
      </w:r>
    </w:p>
    <w:p w:rsidR="00181D8F" w:rsidRDefault="00181D8F" w:rsidP="00832125"/>
    <w:p w:rsidR="004C2DFE" w:rsidRPr="00181D8F" w:rsidRDefault="00E3470C" w:rsidP="00832125">
      <w:r>
        <w:t>Du hittar mer information på</w:t>
      </w:r>
      <w:r w:rsidR="004C2DFE" w:rsidRPr="00181D8F">
        <w:t xml:space="preserve"> futurecity.nu</w:t>
      </w:r>
    </w:p>
    <w:p w:rsidR="00C17D7D" w:rsidRDefault="00C17D7D" w:rsidP="00E3470C">
      <w:pPr>
        <w:pStyle w:val="Rubrik3"/>
      </w:pPr>
      <w:r>
        <w:t>Kontakt:</w:t>
      </w:r>
    </w:p>
    <w:p w:rsidR="00C17D7D" w:rsidRDefault="00C17D7D" w:rsidP="00832125">
      <w:r>
        <w:t>Ann-Charlotte Geissler</w:t>
      </w:r>
      <w:r w:rsidR="00030CE2">
        <w:t>, p</w:t>
      </w:r>
      <w:r>
        <w:t>rojektledare Future City</w:t>
      </w:r>
    </w:p>
    <w:p w:rsidR="00C17D7D" w:rsidRPr="00C17D7D" w:rsidRDefault="00C17D7D" w:rsidP="00832125">
      <w:pPr>
        <w:rPr>
          <w:lang w:val="en-US"/>
        </w:rPr>
      </w:pPr>
      <w:r w:rsidRPr="00C17D7D">
        <w:rPr>
          <w:lang w:val="en-US"/>
        </w:rPr>
        <w:t xml:space="preserve">E-post: </w:t>
      </w:r>
      <w:hyperlink r:id="rId6" w:history="1">
        <w:r w:rsidRPr="00C17D7D">
          <w:rPr>
            <w:rStyle w:val="Hyperlnk"/>
            <w:lang w:val="en-US"/>
          </w:rPr>
          <w:t>ann-charlotte@futurecity.nu</w:t>
        </w:r>
      </w:hyperlink>
    </w:p>
    <w:p w:rsidR="004C2DFE" w:rsidRDefault="00C17D7D" w:rsidP="00832125">
      <w:pPr>
        <w:rPr>
          <w:lang w:val="en-US"/>
        </w:rPr>
      </w:pPr>
      <w:r>
        <w:rPr>
          <w:lang w:val="en-US"/>
        </w:rPr>
        <w:t>Telefon: 0708-98 05 09</w:t>
      </w:r>
    </w:p>
    <w:sectPr w:rsidR="004C2DFE" w:rsidSect="002A1435">
      <w:headerReference w:type="default" r:id="rId7"/>
      <w:footerReference w:type="default" r:id="rId8"/>
      <w:pgSz w:w="11906" w:h="16838"/>
      <w:pgMar w:top="1985" w:right="1418" w:bottom="198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0C3" w:rsidRDefault="00D520C3" w:rsidP="0087071A">
      <w:r>
        <w:separator/>
      </w:r>
    </w:p>
  </w:endnote>
  <w:endnote w:type="continuationSeparator" w:id="0">
    <w:p w:rsidR="00D520C3" w:rsidRDefault="00D520C3" w:rsidP="00870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Arial"/>
    <w:charset w:val="00"/>
    <w:family w:val="swiss"/>
    <w:pitch w:val="variable"/>
    <w:sig w:usb0="00000001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435" w:rsidRDefault="00E45311">
    <w:pPr>
      <w:pStyle w:val="Sidfot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-897890</wp:posOffset>
              </wp:positionH>
              <wp:positionV relativeFrom="paragraph">
                <wp:posOffset>-35560</wp:posOffset>
              </wp:positionV>
              <wp:extent cx="6475095" cy="520700"/>
              <wp:effectExtent l="0" t="2540" r="4445" b="635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5095" cy="520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1435" w:rsidRPr="00475893" w:rsidRDefault="002A1435">
                          <w:r w:rsidRPr="00475893">
                            <w:rPr>
                              <w:lang w:val="en-US"/>
                            </w:rPr>
                            <w:t xml:space="preserve">Future City, </w:t>
                          </w:r>
                          <w:r w:rsidR="00216A62">
                            <w:rPr>
                              <w:lang w:val="en-US"/>
                            </w:rPr>
                            <w:t>Kalas desi</w:t>
                          </w:r>
                          <w:r w:rsidR="00821798">
                            <w:rPr>
                              <w:lang w:val="en-US"/>
                            </w:rPr>
                            <w:t>gn och kommunikation, Långskeppsgatan 3</w:t>
                          </w:r>
                          <w:r w:rsidR="00216A62">
                            <w:rPr>
                              <w:lang w:val="en-US"/>
                            </w:rPr>
                            <w:t>, 168 53 Bromma</w:t>
                          </w:r>
                          <w:r w:rsidRPr="00475893">
                            <w:t>.</w:t>
                          </w:r>
                        </w:p>
                        <w:p w:rsidR="002A1435" w:rsidRPr="00475893" w:rsidRDefault="004C2DFE" w:rsidP="002A1435">
                          <w:pPr>
                            <w:rPr>
                              <w:lang w:val="en-US"/>
                            </w:rPr>
                          </w:pPr>
                          <w:r w:rsidRPr="00475893">
                            <w:rPr>
                              <w:lang w:val="en-US"/>
                            </w:rPr>
                            <w:t xml:space="preserve">E-post: </w:t>
                          </w:r>
                          <w:r w:rsidR="00821798">
                            <w:rPr>
                              <w:lang w:val="en-US"/>
                            </w:rPr>
                            <w:t>ann-charlotte</w:t>
                          </w:r>
                          <w:r w:rsidR="00216A62" w:rsidRPr="00216A62">
                            <w:rPr>
                              <w:lang w:val="en-US"/>
                            </w:rPr>
                            <w:t>@futurecity.nu</w:t>
                          </w:r>
                          <w:r w:rsidR="00216A62">
                            <w:rPr>
                              <w:lang w:val="en-US"/>
                            </w:rPr>
                            <w:t xml:space="preserve">. </w:t>
                          </w:r>
                          <w:r w:rsidR="002A1435" w:rsidRPr="00475893">
                            <w:rPr>
                              <w:lang w:val="en-US"/>
                            </w:rPr>
                            <w:t xml:space="preserve">futurecity.nu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-70.7pt;margin-top:-2.8pt;width:509.85pt;height:4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" stroked="f">
              <v:textbox>
                <w:txbxContent>
                  <w:p w:rsidR="002A1435" w:rsidRPr="00475893" w:rsidRDefault="002A1435">
                    <w:r w:rsidRPr="00475893">
                      <w:rPr>
                        <w:lang w:val="en-US"/>
                      </w:rPr>
                      <w:t xml:space="preserve">Future City, </w:t>
                    </w:r>
                    <w:proofErr w:type="spellStart"/>
                    <w:r w:rsidR="00216A62">
                      <w:rPr>
                        <w:lang w:val="en-US"/>
                      </w:rPr>
                      <w:t>Kalas</w:t>
                    </w:r>
                    <w:proofErr w:type="spellEnd"/>
                    <w:r w:rsidR="00216A62">
                      <w:rPr>
                        <w:lang w:val="en-US"/>
                      </w:rPr>
                      <w:t xml:space="preserve"> desi</w:t>
                    </w:r>
                    <w:r w:rsidR="00821798">
                      <w:rPr>
                        <w:lang w:val="en-US"/>
                      </w:rPr>
                      <w:t xml:space="preserve">gn och </w:t>
                    </w:r>
                    <w:proofErr w:type="spellStart"/>
                    <w:r w:rsidR="00821798">
                      <w:rPr>
                        <w:lang w:val="en-US"/>
                      </w:rPr>
                      <w:t>kommunikation</w:t>
                    </w:r>
                    <w:proofErr w:type="spellEnd"/>
                    <w:r w:rsidR="00821798">
                      <w:rPr>
                        <w:lang w:val="en-US"/>
                      </w:rPr>
                      <w:t xml:space="preserve">, </w:t>
                    </w:r>
                    <w:proofErr w:type="spellStart"/>
                    <w:r w:rsidR="00821798">
                      <w:rPr>
                        <w:lang w:val="en-US"/>
                      </w:rPr>
                      <w:t>Långskeppsgatan</w:t>
                    </w:r>
                    <w:proofErr w:type="spellEnd"/>
                    <w:r w:rsidR="00821798">
                      <w:rPr>
                        <w:lang w:val="en-US"/>
                      </w:rPr>
                      <w:t xml:space="preserve"> 3</w:t>
                    </w:r>
                    <w:r w:rsidR="00216A62">
                      <w:rPr>
                        <w:lang w:val="en-US"/>
                      </w:rPr>
                      <w:t xml:space="preserve">, 168 53 </w:t>
                    </w:r>
                    <w:proofErr w:type="spellStart"/>
                    <w:r w:rsidR="00216A62">
                      <w:rPr>
                        <w:lang w:val="en-US"/>
                      </w:rPr>
                      <w:t>Bromma</w:t>
                    </w:r>
                    <w:proofErr w:type="spellEnd"/>
                    <w:r w:rsidRPr="00475893">
                      <w:t>.</w:t>
                    </w:r>
                  </w:p>
                  <w:p w:rsidR="002A1435" w:rsidRPr="00475893" w:rsidRDefault="004C2DFE" w:rsidP="002A1435">
                    <w:pPr>
                      <w:rPr>
                        <w:lang w:val="en-US"/>
                      </w:rPr>
                    </w:pPr>
                    <w:r w:rsidRPr="00475893">
                      <w:rPr>
                        <w:lang w:val="en-US"/>
                      </w:rPr>
                      <w:t xml:space="preserve">E-post: </w:t>
                    </w:r>
                    <w:r w:rsidR="00821798">
                      <w:rPr>
                        <w:lang w:val="en-US"/>
                      </w:rPr>
                      <w:t>ann-charlotte</w:t>
                    </w:r>
                    <w:r w:rsidR="00216A62" w:rsidRPr="00216A62">
                      <w:rPr>
                        <w:lang w:val="en-US"/>
                      </w:rPr>
                      <w:t>@futurecity.nu</w:t>
                    </w:r>
                    <w:r w:rsidR="00216A62">
                      <w:rPr>
                        <w:lang w:val="en-US"/>
                      </w:rPr>
                      <w:t xml:space="preserve">. </w:t>
                    </w:r>
                    <w:r w:rsidR="002A1435" w:rsidRPr="00475893">
                      <w:rPr>
                        <w:lang w:val="en-US"/>
                      </w:rPr>
                      <w:t xml:space="preserve">futurecity.nu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-1737995</wp:posOffset>
              </wp:positionH>
              <wp:positionV relativeFrom="paragraph">
                <wp:posOffset>-237490</wp:posOffset>
              </wp:positionV>
              <wp:extent cx="8281670" cy="635"/>
              <wp:effectExtent l="33655" t="38735" r="38100" b="3683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281670" cy="635"/>
                      </a:xfrm>
                      <a:prstGeom prst="straightConnector1">
                        <a:avLst/>
                      </a:prstGeom>
                      <a:noFill/>
                      <a:ln w="63500"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F8F72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136.85pt;margin-top:-18.7pt;width:652.1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" strokecolor="#e36c0a [2409]" strokeweight="5pt"/>
          </w:pict>
        </mc:Fallback>
      </mc:AlternateContent>
    </w:r>
  </w:p>
  <w:p w:rsidR="0087071A" w:rsidRPr="0087071A" w:rsidRDefault="0087071A">
    <w:pPr>
      <w:pStyle w:val="Sidfot"/>
      <w:rPr>
        <w:rFonts w:cstheme="minorHAnsi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0C3" w:rsidRDefault="00D520C3" w:rsidP="0087071A">
      <w:r>
        <w:separator/>
      </w:r>
    </w:p>
  </w:footnote>
  <w:footnote w:type="continuationSeparator" w:id="0">
    <w:p w:rsidR="00D520C3" w:rsidRDefault="00D520C3" w:rsidP="00870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71A" w:rsidRDefault="00E45311" w:rsidP="002A1435">
    <w:pPr>
      <w:pStyle w:val="Sidhuvud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-1046480</wp:posOffset>
              </wp:positionH>
              <wp:positionV relativeFrom="paragraph">
                <wp:posOffset>-173990</wp:posOffset>
              </wp:positionV>
              <wp:extent cx="4305935" cy="871855"/>
              <wp:effectExtent l="127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935" cy="8718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1435" w:rsidRDefault="002A1435"/>
                        <w:p w:rsidR="002A1435" w:rsidRDefault="002A1435"/>
                        <w:p w:rsidR="002A1435" w:rsidRDefault="002A1435" w:rsidP="002A1435">
                          <w:r w:rsidRPr="002A1435">
                            <w:rPr>
                              <w:noProof/>
                              <w:lang w:eastAsia="sv-SE"/>
                            </w:rPr>
                            <w:drawing>
                              <wp:inline distT="0" distB="0" distL="0" distR="0">
                                <wp:extent cx="2919941" cy="338278"/>
                                <wp:effectExtent l="19050" t="0" r="0" b="0"/>
                                <wp:docPr id="2" name="Bildobjekt 0" descr="FutureCity_liggande_farg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FutureCity_liggande_farg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917742" cy="33802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82.4pt;margin-top:-13.7pt;width:339.05pt;height:6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" stroked="f">
              <v:textbox>
                <w:txbxContent>
                  <w:p w:rsidR="002A1435" w:rsidRDefault="002A1435"/>
                  <w:p w:rsidR="002A1435" w:rsidRDefault="002A1435"/>
                  <w:p w:rsidR="002A1435" w:rsidRDefault="002A1435" w:rsidP="002A1435">
                    <w:r w:rsidRPr="002A1435">
                      <w:rPr>
                        <w:noProof/>
                        <w:lang w:eastAsia="sv-SE"/>
                      </w:rPr>
                      <w:drawing>
                        <wp:inline distT="0" distB="0" distL="0" distR="0">
                          <wp:extent cx="2919941" cy="338278"/>
                          <wp:effectExtent l="19050" t="0" r="0" b="0"/>
                          <wp:docPr id="2" name="Bildobjekt 0" descr="FutureCity_liggande_farg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FutureCity_liggande_farg.jp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917742" cy="33802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D7D"/>
    <w:rsid w:val="00030CE2"/>
    <w:rsid w:val="000C6597"/>
    <w:rsid w:val="000F540F"/>
    <w:rsid w:val="00144C97"/>
    <w:rsid w:val="00181D8F"/>
    <w:rsid w:val="00216A62"/>
    <w:rsid w:val="00270214"/>
    <w:rsid w:val="002A1435"/>
    <w:rsid w:val="003A679E"/>
    <w:rsid w:val="003B10E3"/>
    <w:rsid w:val="00411E3F"/>
    <w:rsid w:val="004249BB"/>
    <w:rsid w:val="00426A17"/>
    <w:rsid w:val="00463DEF"/>
    <w:rsid w:val="00475893"/>
    <w:rsid w:val="004B374A"/>
    <w:rsid w:val="004C2DFE"/>
    <w:rsid w:val="0050388B"/>
    <w:rsid w:val="00577456"/>
    <w:rsid w:val="005D7F4E"/>
    <w:rsid w:val="005D7F82"/>
    <w:rsid w:val="00604541"/>
    <w:rsid w:val="00683130"/>
    <w:rsid w:val="006973C1"/>
    <w:rsid w:val="006B415D"/>
    <w:rsid w:val="006C647E"/>
    <w:rsid w:val="00756FF4"/>
    <w:rsid w:val="00820B4B"/>
    <w:rsid w:val="00821798"/>
    <w:rsid w:val="00830ED0"/>
    <w:rsid w:val="00832125"/>
    <w:rsid w:val="00841C6F"/>
    <w:rsid w:val="0087071A"/>
    <w:rsid w:val="008E42B4"/>
    <w:rsid w:val="00912F5A"/>
    <w:rsid w:val="00922ECD"/>
    <w:rsid w:val="00965B1C"/>
    <w:rsid w:val="009757AB"/>
    <w:rsid w:val="009F62D9"/>
    <w:rsid w:val="00A62947"/>
    <w:rsid w:val="00A73291"/>
    <w:rsid w:val="00AC4D52"/>
    <w:rsid w:val="00AE3DDD"/>
    <w:rsid w:val="00B7193B"/>
    <w:rsid w:val="00B71972"/>
    <w:rsid w:val="00C17D7D"/>
    <w:rsid w:val="00C94DB9"/>
    <w:rsid w:val="00CC409E"/>
    <w:rsid w:val="00CF4A62"/>
    <w:rsid w:val="00D260C1"/>
    <w:rsid w:val="00D520C3"/>
    <w:rsid w:val="00E14FB2"/>
    <w:rsid w:val="00E3470C"/>
    <w:rsid w:val="00E45311"/>
    <w:rsid w:val="00EB1CD4"/>
    <w:rsid w:val="00EE0F2A"/>
    <w:rsid w:val="00F05571"/>
    <w:rsid w:val="00F44DA3"/>
    <w:rsid w:val="00FA47FF"/>
    <w:rsid w:val="00FE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490DE"/>
  <w15:docId w15:val="{86AA5EFA-FA0E-416B-A96C-9A434031B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ndale Sans U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9BB"/>
    <w:pPr>
      <w:widowControl w:val="0"/>
      <w:suppressAutoHyphens/>
      <w:spacing w:after="0" w:line="240" w:lineRule="auto"/>
    </w:pPr>
    <w:rPr>
      <w:rFonts w:cs="Times New Roman"/>
      <w:kern w:val="1"/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832125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40"/>
      <w:szCs w:val="32"/>
    </w:rPr>
  </w:style>
  <w:style w:type="paragraph" w:styleId="Rubrik2">
    <w:name w:val="heading 2"/>
    <w:basedOn w:val="Rubrik1"/>
    <w:next w:val="Normal"/>
    <w:link w:val="Rubrik2Char"/>
    <w:uiPriority w:val="9"/>
    <w:unhideWhenUsed/>
    <w:qFormat/>
    <w:rsid w:val="00832125"/>
    <w:pPr>
      <w:outlineLvl w:val="1"/>
    </w:pPr>
    <w:rPr>
      <w:rFonts w:eastAsiaTheme="minorHAnsi" w:cstheme="minorBidi"/>
      <w:bCs w:val="0"/>
      <w:iCs/>
      <w:sz w:val="32"/>
    </w:rPr>
  </w:style>
  <w:style w:type="paragraph" w:styleId="Rubrik3">
    <w:name w:val="heading 3"/>
    <w:basedOn w:val="Rubrik2"/>
    <w:next w:val="Normal"/>
    <w:link w:val="Rubrik3Char"/>
    <w:uiPriority w:val="9"/>
    <w:unhideWhenUsed/>
    <w:qFormat/>
    <w:rsid w:val="00832125"/>
    <w:pPr>
      <w:outlineLvl w:val="2"/>
    </w:pPr>
    <w:rPr>
      <w:bCs/>
      <w:sz w:val="28"/>
      <w:szCs w:val="26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E14FB2"/>
    <w:pPr>
      <w:keepNext/>
      <w:spacing w:before="240" w:after="60"/>
      <w:outlineLvl w:val="3"/>
    </w:pPr>
    <w:rPr>
      <w:rFonts w:eastAsiaTheme="minorEastAsia" w:cstheme="minorBidi"/>
      <w:b/>
      <w:bCs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32125"/>
    <w:rPr>
      <w:rFonts w:eastAsiaTheme="majorEastAsia" w:cstheme="majorBidi"/>
      <w:b/>
      <w:bCs/>
      <w:kern w:val="32"/>
      <w:sz w:val="40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832125"/>
    <w:rPr>
      <w:rFonts w:eastAsiaTheme="minorHAnsi"/>
      <w:b/>
      <w:iCs/>
      <w:kern w:val="32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832125"/>
    <w:rPr>
      <w:rFonts w:eastAsiaTheme="minorHAnsi"/>
      <w:b/>
      <w:bCs/>
      <w:iCs/>
      <w:kern w:val="32"/>
      <w:sz w:val="28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E14FB2"/>
    <w:rPr>
      <w:rFonts w:ascii="Verdana" w:eastAsiaTheme="minorEastAsia" w:hAnsi="Verdana" w:cstheme="minorBidi"/>
      <w:b/>
      <w:bCs/>
      <w:kern w:val="1"/>
      <w:sz w:val="22"/>
      <w:szCs w:val="28"/>
    </w:rPr>
  </w:style>
  <w:style w:type="paragraph" w:styleId="Sidhuvud">
    <w:name w:val="header"/>
    <w:basedOn w:val="Normal"/>
    <w:link w:val="SidhuvudChar"/>
    <w:uiPriority w:val="99"/>
    <w:unhideWhenUsed/>
    <w:rsid w:val="0087071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87071A"/>
    <w:rPr>
      <w:rFonts w:ascii="Verdana" w:hAnsi="Verdana" w:cs="Times New Roman"/>
      <w:kern w:val="1"/>
      <w:szCs w:val="24"/>
    </w:rPr>
  </w:style>
  <w:style w:type="paragraph" w:styleId="Sidfot">
    <w:name w:val="footer"/>
    <w:basedOn w:val="Normal"/>
    <w:link w:val="SidfotChar"/>
    <w:uiPriority w:val="99"/>
    <w:unhideWhenUsed/>
    <w:rsid w:val="0087071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87071A"/>
    <w:rPr>
      <w:rFonts w:ascii="Verdana" w:hAnsi="Verdana" w:cs="Times New Roman"/>
      <w:kern w:val="1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7071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7071A"/>
    <w:rPr>
      <w:rFonts w:ascii="Tahoma" w:hAnsi="Tahoma" w:cs="Tahoma"/>
      <w:kern w:val="1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2A14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5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-charlotte@futurecity.n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-Charlotte_2\Documents\Future%20City\Mallar\Brevmal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Brevmall.dotx</Template>
  <TotalTime>39</TotalTime>
  <Pages>1</Pages>
  <Words>266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www.futurecity.nu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Ann-Charlotte Geissler</dc:creator>
  <cp:lastModifiedBy>Ann-Charlotte Geissler</cp:lastModifiedBy>
  <cp:revision>6</cp:revision>
  <cp:lastPrinted>2016-01-08T12:51:00Z</cp:lastPrinted>
  <dcterms:created xsi:type="dcterms:W3CDTF">2016-01-11T09:18:00Z</dcterms:created>
  <dcterms:modified xsi:type="dcterms:W3CDTF">2016-01-11T21:51:00Z</dcterms:modified>
</cp:coreProperties>
</file>