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515F8" w14:textId="77777777" w:rsidR="0094125E" w:rsidRPr="00B819D1" w:rsidRDefault="0094125E" w:rsidP="00CB4C9F">
      <w:pPr>
        <w:rPr>
          <w:rFonts w:ascii="Helvetica" w:hAnsi="Helvetica" w:cs="TradeGothic"/>
        </w:rPr>
      </w:pPr>
    </w:p>
    <w:p w14:paraId="6F07712B" w14:textId="5CC5A256" w:rsidR="000E712F" w:rsidRPr="00B819D1" w:rsidRDefault="00E72C58" w:rsidP="000E712F">
      <w:pPr>
        <w:pStyle w:val="Dokumentrubrik"/>
        <w:rPr>
          <w:rFonts w:ascii="Helvetica" w:hAnsi="Helvetica"/>
          <w:bCs/>
          <w:caps w:val="0"/>
          <w:sz w:val="20"/>
          <w:szCs w:val="20"/>
          <w:lang w:eastAsia="en-US"/>
        </w:rPr>
      </w:pPr>
      <w:r w:rsidRPr="00B819D1">
        <w:rPr>
          <w:rFonts w:ascii="Helvetica" w:hAnsi="Helvetica"/>
          <w:bCs/>
          <w:caps w:val="0"/>
          <w:sz w:val="20"/>
          <w:szCs w:val="20"/>
          <w:lang w:eastAsia="en-US"/>
        </w:rPr>
        <w:t>PRESS</w:t>
      </w:r>
      <w:r w:rsidR="000E712F" w:rsidRPr="00B819D1">
        <w:rPr>
          <w:rFonts w:ascii="Helvetica" w:hAnsi="Helvetica"/>
          <w:bCs/>
          <w:caps w:val="0"/>
          <w:sz w:val="20"/>
          <w:szCs w:val="20"/>
          <w:lang w:eastAsia="en-US"/>
        </w:rPr>
        <w:t>RELEASE</w:t>
      </w:r>
    </w:p>
    <w:p w14:paraId="6C0C24B2" w14:textId="423D162F" w:rsidR="00A76A87" w:rsidRPr="00B819D1" w:rsidRDefault="00B819D1">
      <w:pPr>
        <w:rPr>
          <w:rFonts w:ascii="Helvetica" w:hAnsi="Helvetica"/>
          <w:color w:val="auto"/>
          <w:sz w:val="20"/>
          <w:szCs w:val="20"/>
        </w:rPr>
      </w:pPr>
      <w:r>
        <w:rPr>
          <w:rFonts w:ascii="Helvetica" w:hAnsi="Helvetica"/>
          <w:color w:val="auto"/>
          <w:sz w:val="20"/>
          <w:szCs w:val="20"/>
        </w:rPr>
        <w:t>31 Oktober</w:t>
      </w:r>
      <w:r w:rsidR="007B254F" w:rsidRPr="00B819D1">
        <w:rPr>
          <w:rFonts w:ascii="Helvetica" w:hAnsi="Helvetica"/>
          <w:color w:val="auto"/>
          <w:sz w:val="20"/>
          <w:szCs w:val="20"/>
        </w:rPr>
        <w:t xml:space="preserve"> 2016</w:t>
      </w:r>
    </w:p>
    <w:p w14:paraId="61587E90" w14:textId="77777777" w:rsidR="00164397" w:rsidRPr="00B819D1" w:rsidRDefault="00164397">
      <w:pPr>
        <w:rPr>
          <w:rFonts w:ascii="Helvetica" w:hAnsi="Helvetica"/>
          <w:color w:val="auto"/>
          <w:sz w:val="20"/>
          <w:szCs w:val="20"/>
        </w:rPr>
      </w:pPr>
    </w:p>
    <w:p w14:paraId="1E74ACDA" w14:textId="77777777" w:rsidR="00F35C53" w:rsidRPr="00B819D1" w:rsidRDefault="00F35C53" w:rsidP="007B254F">
      <w:pPr>
        <w:pStyle w:val="NormalWeb"/>
        <w:spacing w:before="0" w:beforeAutospacing="0" w:after="0" w:afterAutospacing="0"/>
        <w:rPr>
          <w:rFonts w:ascii="Helvetica" w:hAnsi="Helvetica"/>
          <w:b/>
          <w:bCs/>
          <w:color w:val="000000"/>
          <w:sz w:val="22"/>
          <w:szCs w:val="22"/>
          <w:lang w:val="en-GB"/>
        </w:rPr>
      </w:pPr>
    </w:p>
    <w:p w14:paraId="177FBCD0" w14:textId="77777777" w:rsidR="00B819D1" w:rsidRPr="00B819D1" w:rsidRDefault="00B819D1" w:rsidP="00707726">
      <w:pPr>
        <w:rPr>
          <w:rFonts w:ascii="Helvetica" w:hAnsi="Helvetica" w:cs="Helvetica Neue"/>
          <w:b/>
          <w:color w:val="auto"/>
          <w:sz w:val="28"/>
          <w:szCs w:val="28"/>
          <w:lang w:val="en-US"/>
        </w:rPr>
      </w:pPr>
      <w:r w:rsidRPr="00B819D1">
        <w:rPr>
          <w:rFonts w:ascii="Helvetica" w:hAnsi="Helvetica" w:cs="Helvetica Neue"/>
          <w:b/>
          <w:color w:val="auto"/>
          <w:sz w:val="28"/>
          <w:szCs w:val="28"/>
          <w:lang w:val="en-US"/>
        </w:rPr>
        <w:t>DigitasLBi lyfter kvinnliga ledare och flyttar fram positionen i Norden</w:t>
      </w:r>
    </w:p>
    <w:p w14:paraId="01A216A5" w14:textId="77777777" w:rsidR="00B819D1" w:rsidRPr="00B819D1" w:rsidRDefault="00B819D1" w:rsidP="00707726">
      <w:pPr>
        <w:rPr>
          <w:rFonts w:ascii="Helvetica" w:hAnsi="Helvetica" w:cs="Helvetica Neue"/>
          <w:color w:val="auto"/>
          <w:sz w:val="26"/>
          <w:szCs w:val="26"/>
          <w:lang w:val="en-US"/>
        </w:rPr>
      </w:pPr>
    </w:p>
    <w:p w14:paraId="454E9C76" w14:textId="63D788DC" w:rsidR="007B254F" w:rsidRPr="00B819D1" w:rsidRDefault="00B819D1" w:rsidP="007B254F">
      <w:pPr>
        <w:rPr>
          <w:rFonts w:ascii="Helvetica" w:hAnsi="Helvetica" w:cs="Helvetica Neue"/>
          <w:b/>
          <w:bCs/>
          <w:color w:val="auto"/>
          <w:lang w:val="en-US"/>
        </w:rPr>
      </w:pPr>
      <w:r w:rsidRPr="00B819D1">
        <w:rPr>
          <w:rFonts w:ascii="Helvetica" w:hAnsi="Helvetica" w:cs="Helvetica Neue"/>
          <w:b/>
          <w:bCs/>
          <w:color w:val="auto"/>
          <w:lang w:val="en-US"/>
        </w:rPr>
        <w:t>DigitasLBi tar höjd genom att slå ihop fem kontor över tre starka marknader under enad flagg. Kvinnor tar plats på ledande positioner och lyfter byråns erbjudande till nya nivåer.</w:t>
      </w:r>
    </w:p>
    <w:p w14:paraId="5EAA4A3E" w14:textId="77777777" w:rsidR="00B819D1" w:rsidRPr="00B819D1" w:rsidRDefault="00B819D1" w:rsidP="007B254F">
      <w:pPr>
        <w:rPr>
          <w:rFonts w:ascii="Helvetica" w:hAnsi="Helvetica"/>
          <w:sz w:val="20"/>
          <w:szCs w:val="20"/>
        </w:rPr>
      </w:pPr>
    </w:p>
    <w:p w14:paraId="7BF675D6"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Sammanslagningen till DigitasLBi Nordics betyder att den digitala kommunikationsbyrån breddar sitt erbjudande och effektivt spetsar kompetenser för att möta kundernas växande behov. På byrån är man mycket positiv kring den nya strukturen och laguppställningen.</w:t>
      </w:r>
    </w:p>
    <w:p w14:paraId="39138C80"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3E01EAC9"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“På DigitasLBi jobbar vi med väldigt många av nordens största och starkaste varumärken. Dessa företag står inför stora digitala omställningar och för att möta dessa krävs både specialisering och bredd, vilket en sammanslagning bäddar för. säger Pierre Renhult, VD i Sverige och Managing Director för hela Norden.</w:t>
      </w:r>
    </w:p>
    <w:p w14:paraId="6A98E427"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0675A2C9"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Expansionen skapar även möjligheter inom bolaget och i den nya ledningen tar kvinnorna plats. Pierre Renhult väljer nu efter en extern benchmark att lyfta fram interna förmågor. Karen Ruudh, kundansvarig för bland annat en av byråns största kunder Husqvarna Group, tillträder tjänsten som byråchef i Göteborg den 1:a november.</w:t>
      </w:r>
    </w:p>
    <w:p w14:paraId="69F29ABC"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1B271476" w14:textId="2956EE46"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”Att få leda arbetet med att utveckla vårt erbjudande, kunder och team över flera marknader och samtidigt kunna stärka upp lokalt med så otroligt bra kompetens känns väldigt inspirerande. Bettina Sherain vår CEO och min chef är kvinna</w:t>
      </w:r>
      <w:r w:rsidR="00FA174B">
        <w:rPr>
          <w:rFonts w:ascii="Helvetica" w:hAnsi="Helvetica" w:cs="Helvetica Neue"/>
          <w:color w:val="auto"/>
          <w:sz w:val="20"/>
          <w:szCs w:val="20"/>
          <w:lang w:val="en-US"/>
        </w:rPr>
        <w:t>, vi har en kvinnlig CTO,</w:t>
      </w:r>
      <w:r w:rsidRPr="00B819D1">
        <w:rPr>
          <w:rFonts w:ascii="Helvetica" w:hAnsi="Helvetica" w:cs="Helvetica Neue"/>
          <w:color w:val="auto"/>
          <w:sz w:val="20"/>
          <w:szCs w:val="20"/>
          <w:lang w:val="en-US"/>
        </w:rPr>
        <w:t xml:space="preserve"> och nu är dessutom 3 av våra 5 byråchefer kvinnor och det känns helt rätt”, kommenterar Pierre Renhult.</w:t>
      </w:r>
    </w:p>
    <w:p w14:paraId="4548B780"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11B49207"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Tack vare den nya nordiska organisationen får kunderna tillgång till 250 kompetenser med både spets och bredd för att lösa strategi, kommunikation, teknologi, data och aktivering. Från det största kontoret i Göteborg ser Karen Ruudh fram emot utmaningen att leda en tredjedel av dessa mot framtiden.</w:t>
      </w:r>
    </w:p>
    <w:p w14:paraId="5752D8EE"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2058F9C1"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“Jag är väldigt glad över min nya roll som byråchef för Göteborg och chansen att tillsammans med kollegor och kunder över hela norden fortsätta skapa möjligheter kring digital transformation. Med den nya nordiska strukturen kan vi erbjuda ett holistiskt tänkande men lika viktigt är det för mig att inspirera och skapa en attraktiv arbetsplats lokalt där expertis och kompetens får växa och ta plats” säger Karen Ruudh.</w:t>
      </w:r>
    </w:p>
    <w:p w14:paraId="10722C0B" w14:textId="77777777" w:rsidR="00B819D1" w:rsidRPr="00B819D1" w:rsidRDefault="00B819D1" w:rsidP="00B819D1">
      <w:pPr>
        <w:widowControl w:val="0"/>
        <w:autoSpaceDE w:val="0"/>
        <w:autoSpaceDN w:val="0"/>
        <w:adjustRightInd w:val="0"/>
        <w:rPr>
          <w:rFonts w:ascii="Helvetica" w:hAnsi="Helvetica" w:cs="Calibri"/>
          <w:color w:val="auto"/>
          <w:sz w:val="20"/>
          <w:szCs w:val="20"/>
          <w:lang w:val="en-US"/>
        </w:rPr>
      </w:pPr>
      <w:r w:rsidRPr="00B819D1">
        <w:rPr>
          <w:rFonts w:ascii="Helvetica" w:hAnsi="Helvetica" w:cs="Helvetica Neue"/>
          <w:color w:val="auto"/>
          <w:sz w:val="20"/>
          <w:szCs w:val="20"/>
          <w:lang w:val="en-US"/>
        </w:rPr>
        <w:t> </w:t>
      </w:r>
    </w:p>
    <w:p w14:paraId="7288562A" w14:textId="07106E0D" w:rsidR="007B254F" w:rsidRPr="00B819D1" w:rsidRDefault="00B819D1" w:rsidP="00B819D1">
      <w:pPr>
        <w:rPr>
          <w:rFonts w:ascii="Helvetica" w:hAnsi="Helvetica"/>
          <w:sz w:val="20"/>
          <w:szCs w:val="20"/>
        </w:rPr>
      </w:pPr>
      <w:r w:rsidRPr="00B819D1">
        <w:rPr>
          <w:rFonts w:ascii="Helvetica" w:hAnsi="Helvetica" w:cs="Helvetica Neue"/>
          <w:color w:val="auto"/>
          <w:sz w:val="20"/>
          <w:szCs w:val="20"/>
          <w:lang w:val="en-US"/>
        </w:rPr>
        <w:t>Parallellt med rollen som byråchef behåller Karen Ruudh kundansvaret för Husqvarna Group, vilket är ett självklart sätt att arbeta för en kundfokuserad byrå. Lika självklart som det är för DigitasLBi att ha en jämn könsfördelning inom ledningen, en annars ovanlig syn in i byråbranschen.</w:t>
      </w:r>
    </w:p>
    <w:p w14:paraId="290DC359" w14:textId="77777777" w:rsidR="00EF14B2" w:rsidRPr="009F0954" w:rsidRDefault="00EF14B2" w:rsidP="00AA2368">
      <w:pPr>
        <w:rPr>
          <w:rFonts w:ascii="Helvetica" w:hAnsi="Helvetica"/>
          <w:b/>
          <w:bCs/>
          <w:sz w:val="20"/>
          <w:szCs w:val="20"/>
          <w:lang w:val="en-US" w:eastAsia="en-US"/>
        </w:rPr>
      </w:pPr>
    </w:p>
    <w:p w14:paraId="100BF232" w14:textId="77777777" w:rsidR="00EF14B2" w:rsidRPr="009F0954" w:rsidRDefault="00EF14B2" w:rsidP="00AA2368">
      <w:pPr>
        <w:rPr>
          <w:rFonts w:ascii="Helvetica" w:hAnsi="Helvetica"/>
          <w:b/>
          <w:bCs/>
          <w:sz w:val="20"/>
          <w:szCs w:val="20"/>
          <w:lang w:val="en-US" w:eastAsia="en-US"/>
        </w:rPr>
      </w:pPr>
    </w:p>
    <w:p w14:paraId="355718DE" w14:textId="77777777" w:rsidR="00EF14B2" w:rsidRPr="009F0954" w:rsidRDefault="00EF14B2" w:rsidP="00AA2368">
      <w:pPr>
        <w:rPr>
          <w:rFonts w:ascii="Helvetica" w:hAnsi="Helvetica"/>
          <w:b/>
          <w:bCs/>
          <w:sz w:val="20"/>
          <w:szCs w:val="20"/>
          <w:lang w:val="en-US" w:eastAsia="en-US"/>
        </w:rPr>
      </w:pPr>
    </w:p>
    <w:p w14:paraId="6961D908" w14:textId="77777777" w:rsidR="00EF14B2" w:rsidRPr="009F0954" w:rsidRDefault="00EF14B2" w:rsidP="00AA2368">
      <w:pPr>
        <w:rPr>
          <w:rFonts w:ascii="Helvetica" w:hAnsi="Helvetica"/>
          <w:b/>
          <w:bCs/>
          <w:sz w:val="20"/>
          <w:szCs w:val="20"/>
          <w:lang w:val="en-US" w:eastAsia="en-US"/>
        </w:rPr>
      </w:pPr>
    </w:p>
    <w:p w14:paraId="69D006AF" w14:textId="77777777" w:rsidR="00EF14B2" w:rsidRPr="009F0954" w:rsidRDefault="00EF14B2" w:rsidP="00AA2368">
      <w:pPr>
        <w:rPr>
          <w:rFonts w:ascii="Helvetica" w:hAnsi="Helvetica"/>
          <w:b/>
          <w:bCs/>
          <w:sz w:val="20"/>
          <w:szCs w:val="20"/>
          <w:lang w:val="en-US" w:eastAsia="en-US"/>
        </w:rPr>
      </w:pPr>
    </w:p>
    <w:p w14:paraId="1C5AAA36" w14:textId="77777777" w:rsidR="00B819D1" w:rsidRDefault="00B819D1" w:rsidP="007B254F">
      <w:pPr>
        <w:pStyle w:val="NormalWeb"/>
        <w:spacing w:before="0" w:beforeAutospacing="0" w:after="0" w:afterAutospacing="0"/>
        <w:rPr>
          <w:rFonts w:ascii="Helvetica" w:eastAsia="Arial Unicode MS" w:hAnsi="Helvetica" w:cs="Arial"/>
          <w:color w:val="000000"/>
          <w:u w:color="000000"/>
          <w:lang w:val="en-GB" w:eastAsia="sv-SE"/>
        </w:rPr>
      </w:pPr>
    </w:p>
    <w:p w14:paraId="378BFF21" w14:textId="5774C0F4" w:rsidR="007B254F" w:rsidRPr="009F0954" w:rsidRDefault="004C5812" w:rsidP="007B254F">
      <w:pPr>
        <w:pStyle w:val="NormalWeb"/>
        <w:spacing w:before="0" w:beforeAutospacing="0" w:after="0" w:afterAutospacing="0"/>
        <w:rPr>
          <w:rFonts w:ascii="Helvetica" w:hAnsi="Helvetica"/>
          <w:lang w:val="en-GB"/>
        </w:rPr>
      </w:pPr>
      <w:r w:rsidRPr="009F0954">
        <w:rPr>
          <w:rFonts w:ascii="Helvetica" w:hAnsi="Helvetica"/>
          <w:b/>
          <w:bCs/>
          <w:color w:val="000000"/>
          <w:lang w:val="en-GB"/>
        </w:rPr>
        <w:t>Om DigitasLBi</w:t>
      </w:r>
    </w:p>
    <w:p w14:paraId="6FB43601" w14:textId="1A33EB2C" w:rsidR="00D643A8" w:rsidRPr="00C413DC" w:rsidRDefault="00C413DC" w:rsidP="00B819D1">
      <w:pPr>
        <w:widowControl w:val="0"/>
        <w:autoSpaceDE w:val="0"/>
        <w:autoSpaceDN w:val="0"/>
        <w:adjustRightInd w:val="0"/>
        <w:rPr>
          <w:rFonts w:ascii="Helvetica Neue" w:hAnsi="Helvetica Neue" w:cs="Helvetica Neue"/>
          <w:color w:val="000000" w:themeColor="text1"/>
          <w:sz w:val="20"/>
          <w:szCs w:val="20"/>
          <w:lang w:val="en-US"/>
        </w:rPr>
      </w:pPr>
      <w:r w:rsidRPr="00C413DC">
        <w:rPr>
          <w:rFonts w:ascii="Helvetica Neue" w:hAnsi="Helvetica Neue" w:cs="Helvetica Neue"/>
          <w:color w:val="000000" w:themeColor="text1"/>
          <w:sz w:val="20"/>
          <w:szCs w:val="20"/>
          <w:lang w:val="en-US"/>
        </w:rPr>
        <w:t>DigitasLBi ä</w:t>
      </w:r>
      <w:r w:rsidR="00196BC3">
        <w:rPr>
          <w:rFonts w:ascii="Helvetica Neue" w:hAnsi="Helvetica Neue" w:cs="Helvetica Neue"/>
          <w:color w:val="000000" w:themeColor="text1"/>
          <w:sz w:val="20"/>
          <w:szCs w:val="20"/>
          <w:lang w:val="en-US"/>
        </w:rPr>
        <w:t>r en digital kommunikationsbyrå</w:t>
      </w:r>
      <w:r w:rsidRPr="00C413DC">
        <w:rPr>
          <w:rFonts w:ascii="Helvetica Neue" w:hAnsi="Helvetica Neue" w:cs="Helvetica Neue"/>
          <w:color w:val="000000" w:themeColor="text1"/>
          <w:sz w:val="20"/>
          <w:szCs w:val="20"/>
          <w:lang w:val="en-US"/>
        </w:rPr>
        <w:t xml:space="preserve"> som erbjuder kundanpassade lösningar inom alla digitala discipliner</w:t>
      </w:r>
      <w:r w:rsidR="00196BC3">
        <w:rPr>
          <w:rFonts w:ascii="Helvetica Neue" w:hAnsi="Helvetica Neue" w:cs="Helvetica Neue"/>
          <w:color w:val="000000" w:themeColor="text1"/>
          <w:sz w:val="20"/>
          <w:szCs w:val="20"/>
          <w:lang w:val="en-US"/>
        </w:rPr>
        <w:t>,</w:t>
      </w:r>
      <w:r w:rsidRPr="00C413DC">
        <w:rPr>
          <w:rFonts w:ascii="Helvetica Neue" w:hAnsi="Helvetica Neue" w:cs="Helvetica Neue"/>
          <w:color w:val="000000" w:themeColor="text1"/>
          <w:sz w:val="20"/>
          <w:szCs w:val="20"/>
          <w:lang w:val="en-US"/>
        </w:rPr>
        <w:t xml:space="preserve"> i såväl Norden som globalt. Byrån arbetar för internationella företag s</w:t>
      </w:r>
      <w:r>
        <w:rPr>
          <w:rFonts w:ascii="Helvetica Neue" w:hAnsi="Helvetica Neue" w:cs="Helvetica Neue"/>
          <w:color w:val="000000" w:themeColor="text1"/>
          <w:sz w:val="20"/>
          <w:szCs w:val="20"/>
          <w:lang w:val="en-US"/>
        </w:rPr>
        <w:t>om IKEA, Volvo, Reebok och Husqvarna</w:t>
      </w:r>
      <w:r w:rsidRPr="00C413DC">
        <w:rPr>
          <w:rFonts w:ascii="Helvetica Neue" w:hAnsi="Helvetica Neue" w:cs="Helvetica Neue"/>
          <w:color w:val="000000" w:themeColor="text1"/>
          <w:sz w:val="20"/>
          <w:szCs w:val="20"/>
          <w:lang w:val="en-US"/>
        </w:rPr>
        <w:t>, och består i Norden av 250 digitala specialister i Sverige, Danmark och</w:t>
      </w:r>
      <w:r w:rsidR="009E06B0">
        <w:rPr>
          <w:rFonts w:ascii="Helvetica Neue" w:hAnsi="Helvetica Neue" w:cs="Helvetica Neue"/>
          <w:color w:val="000000" w:themeColor="text1"/>
          <w:sz w:val="20"/>
          <w:szCs w:val="20"/>
          <w:lang w:val="en-US"/>
        </w:rPr>
        <w:t xml:space="preserve"> Norge. Globalt har DigitasLBi 7</w:t>
      </w:r>
      <w:bookmarkStart w:id="0" w:name="_GoBack"/>
      <w:bookmarkEnd w:id="0"/>
      <w:r w:rsidRPr="00C413DC">
        <w:rPr>
          <w:rFonts w:ascii="Helvetica Neue" w:hAnsi="Helvetica Neue" w:cs="Helvetica Neue"/>
          <w:color w:val="000000" w:themeColor="text1"/>
          <w:sz w:val="20"/>
          <w:szCs w:val="20"/>
          <w:lang w:val="en-US"/>
        </w:rPr>
        <w:t xml:space="preserve"> 000 medarbetare på 40 kontor i 25 länder. </w:t>
      </w:r>
    </w:p>
    <w:p w14:paraId="13FD29D8" w14:textId="77777777" w:rsidR="00C413DC" w:rsidRPr="009F0954" w:rsidRDefault="00C413DC" w:rsidP="00C413DC">
      <w:pPr>
        <w:rPr>
          <w:rFonts w:ascii="Helvetica" w:hAnsi="Helvetica"/>
        </w:rPr>
      </w:pPr>
    </w:p>
    <w:p w14:paraId="5AB499D7" w14:textId="5D40AA04" w:rsidR="00310CDF" w:rsidRPr="00C413DC" w:rsidRDefault="00CE537A" w:rsidP="00974663">
      <w:pPr>
        <w:widowControl w:val="0"/>
        <w:autoSpaceDE w:val="0"/>
        <w:autoSpaceDN w:val="0"/>
        <w:adjustRightInd w:val="0"/>
        <w:spacing w:after="240"/>
        <w:rPr>
          <w:rFonts w:ascii="Helvetica" w:hAnsi="Helvetica"/>
          <w:b/>
          <w:bCs/>
          <w:sz w:val="20"/>
          <w:szCs w:val="20"/>
          <w:lang w:eastAsia="en-US"/>
        </w:rPr>
      </w:pPr>
      <w:r w:rsidRPr="00C413DC">
        <w:rPr>
          <w:rFonts w:ascii="Helvetica" w:hAnsi="Helvetica"/>
          <w:b/>
          <w:bCs/>
          <w:sz w:val="20"/>
          <w:szCs w:val="20"/>
          <w:lang w:eastAsia="en-US"/>
        </w:rPr>
        <w:t>Presskontakt</w:t>
      </w:r>
      <w:r w:rsidR="00974663" w:rsidRPr="00C413DC">
        <w:rPr>
          <w:rFonts w:ascii="Helvetica" w:hAnsi="Helvetica"/>
          <w:b/>
          <w:bCs/>
          <w:sz w:val="20"/>
          <w:szCs w:val="20"/>
          <w:lang w:eastAsia="en-US"/>
        </w:rPr>
        <w:br/>
      </w:r>
      <w:r w:rsidR="00245967" w:rsidRPr="00C413DC">
        <w:rPr>
          <w:rFonts w:ascii="Helvetica" w:hAnsi="Helvetica"/>
          <w:sz w:val="20"/>
          <w:szCs w:val="20"/>
          <w:lang w:eastAsia="en-US"/>
        </w:rPr>
        <w:t>Sandra Kvis</w:t>
      </w:r>
      <w:r w:rsidR="00974663" w:rsidRPr="00C413DC">
        <w:rPr>
          <w:rFonts w:ascii="Helvetica" w:hAnsi="Helvetica"/>
          <w:sz w:val="20"/>
          <w:szCs w:val="20"/>
          <w:lang w:eastAsia="en-US"/>
        </w:rPr>
        <w:t>t</w:t>
      </w:r>
      <w:r w:rsidR="00974663" w:rsidRPr="00C413DC">
        <w:rPr>
          <w:rFonts w:ascii="Helvetica" w:hAnsi="Helvetica"/>
          <w:sz w:val="20"/>
          <w:szCs w:val="20"/>
          <w:lang w:eastAsia="en-US"/>
        </w:rPr>
        <w:br/>
      </w:r>
      <w:r w:rsidR="00310CDF" w:rsidRPr="00C413DC">
        <w:rPr>
          <w:rFonts w:ascii="Helvetica" w:hAnsi="Helvetica"/>
          <w:sz w:val="20"/>
          <w:szCs w:val="20"/>
          <w:lang w:eastAsia="en-US"/>
        </w:rPr>
        <w:t>DigitasLBi Nordics</w:t>
      </w:r>
      <w:r w:rsidR="00974663" w:rsidRPr="00C413DC">
        <w:rPr>
          <w:rFonts w:ascii="Helvetica" w:hAnsi="Helvetica"/>
          <w:b/>
          <w:bCs/>
          <w:sz w:val="20"/>
          <w:szCs w:val="20"/>
          <w:lang w:eastAsia="en-US"/>
        </w:rPr>
        <w:br/>
      </w:r>
      <w:r w:rsidR="00310CDF" w:rsidRPr="00C413DC">
        <w:rPr>
          <w:rFonts w:ascii="Helvetica" w:hAnsi="Helvetica"/>
          <w:sz w:val="20"/>
          <w:szCs w:val="20"/>
          <w:lang w:eastAsia="en-US"/>
        </w:rPr>
        <w:t xml:space="preserve">Tel: </w:t>
      </w:r>
      <w:r w:rsidR="00C413DC" w:rsidRPr="00C413DC">
        <w:rPr>
          <w:rFonts w:ascii="Helvetica" w:hAnsi="Helvetica" w:cs="Arial"/>
          <w:color w:val="3B3B3B"/>
          <w:sz w:val="20"/>
          <w:szCs w:val="20"/>
          <w:lang w:val="en-US"/>
        </w:rPr>
        <w:t>+46 709 412 606</w:t>
      </w:r>
      <w:r w:rsidR="00974663" w:rsidRPr="00C413DC">
        <w:rPr>
          <w:rFonts w:ascii="Helvetica" w:hAnsi="Helvetica"/>
          <w:b/>
          <w:bCs/>
          <w:sz w:val="20"/>
          <w:szCs w:val="20"/>
          <w:lang w:eastAsia="en-US"/>
        </w:rPr>
        <w:br/>
      </w:r>
      <w:r w:rsidR="00310CDF" w:rsidRPr="00C413DC">
        <w:rPr>
          <w:rFonts w:ascii="Helvetica" w:hAnsi="Helvetica"/>
          <w:sz w:val="20"/>
          <w:szCs w:val="20"/>
          <w:lang w:eastAsia="en-US"/>
        </w:rPr>
        <w:t xml:space="preserve">E-mail: </w:t>
      </w:r>
      <w:hyperlink r:id="rId8" w:history="1">
        <w:r w:rsidR="00245967" w:rsidRPr="00C413DC">
          <w:rPr>
            <w:rFonts w:ascii="Helvetica" w:hAnsi="Helvetica"/>
            <w:sz w:val="20"/>
            <w:szCs w:val="20"/>
            <w:lang w:eastAsia="en-US"/>
          </w:rPr>
          <w:t>sandra.kvist@digitaslbi.com</w:t>
        </w:r>
      </w:hyperlink>
    </w:p>
    <w:p w14:paraId="6F88A578" w14:textId="77777777" w:rsidR="00D643A8" w:rsidRPr="000F1733" w:rsidRDefault="00D643A8" w:rsidP="004B55DC">
      <w:pPr>
        <w:rPr>
          <w:rFonts w:ascii="Times New Roman" w:hAnsi="Times New Roman"/>
        </w:rPr>
      </w:pPr>
    </w:p>
    <w:sectPr w:rsidR="00D643A8" w:rsidRPr="000F1733" w:rsidSect="00E10857">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416" w:bottom="1135" w:left="2268" w:header="709" w:footer="127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BAF94" w14:textId="77777777" w:rsidR="00040538" w:rsidRDefault="00040538">
      <w:r>
        <w:separator/>
      </w:r>
    </w:p>
  </w:endnote>
  <w:endnote w:type="continuationSeparator" w:id="0">
    <w:p w14:paraId="1D9950EC" w14:textId="77777777" w:rsidR="00040538" w:rsidRDefault="0004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otham Light">
    <w:altName w:val="Times New Roman"/>
    <w:charset w:val="00"/>
    <w:family w:val="auto"/>
    <w:pitch w:val="variable"/>
    <w:sig w:usb0="A100007F" w:usb1="40000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TradeGothic">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11502" w14:textId="77777777" w:rsidR="00C70783" w:rsidRDefault="00C707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34BA0" w14:textId="77777777" w:rsidR="000A42C2" w:rsidRDefault="000A42C2" w:rsidP="00E7212D">
    <w:pPr>
      <w:pStyle w:val="Footer"/>
      <w:pBdr>
        <w:top w:val="single" w:sz="4" w:space="1" w:color="FF99CC"/>
      </w:pBdr>
      <w:jc w:val="right"/>
      <w:rPr>
        <w:sz w:val="16"/>
        <w:lang w:val="sv-SE"/>
      </w:rPr>
    </w:pPr>
  </w:p>
  <w:p w14:paraId="47949414" w14:textId="77777777" w:rsidR="00F57ABF" w:rsidRDefault="00F57ABF" w:rsidP="00F57ABF">
    <w:pPr>
      <w:pStyle w:val="Footer"/>
      <w:pBdr>
        <w:top w:val="single" w:sz="4" w:space="1" w:color="FF99CC"/>
      </w:pBdr>
      <w:jc w:val="right"/>
      <w:rPr>
        <w:sz w:val="16"/>
        <w:lang w:val="sv-SE"/>
      </w:rPr>
    </w:pPr>
    <w:r>
      <w:rPr>
        <w:sz w:val="16"/>
        <w:lang w:val="sv-SE"/>
      </w:rPr>
      <w:t>DigitasLBi Nordics, Sveavägen 24-26, 111 57 Stockholm, Sweden</w:t>
    </w:r>
  </w:p>
  <w:p w14:paraId="2A01B10A" w14:textId="77777777" w:rsidR="00F57ABF" w:rsidRDefault="00F57ABF" w:rsidP="00F57ABF">
    <w:pPr>
      <w:pStyle w:val="Footer"/>
      <w:jc w:val="right"/>
      <w:rPr>
        <w:sz w:val="16"/>
      </w:rPr>
    </w:pPr>
    <w:r>
      <w:rPr>
        <w:sz w:val="16"/>
      </w:rPr>
      <w:t>Phone +46 (0)8-410 327 00, info@digitaslbi.com, www.digitaslbi.com</w:t>
    </w:r>
  </w:p>
  <w:p w14:paraId="1D8BC040" w14:textId="77777777" w:rsidR="000A42C2" w:rsidRPr="00E7212D" w:rsidRDefault="000A42C2" w:rsidP="00E7212D">
    <w:pPr>
      <w:pStyle w:val="Footer"/>
      <w:rPr>
        <w:rStyle w:val="PageNumber"/>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8997" w14:textId="0938E1D5" w:rsidR="000A42C2" w:rsidRDefault="000A42C2" w:rsidP="00BC3CAE">
    <w:pPr>
      <w:pStyle w:val="Footer"/>
      <w:pBdr>
        <w:top w:val="single" w:sz="4" w:space="1" w:color="FF99CC"/>
      </w:pBdr>
      <w:jc w:val="right"/>
      <w:rPr>
        <w:sz w:val="16"/>
        <w:lang w:val="sv-SE"/>
      </w:rPr>
    </w:pPr>
    <w:r>
      <w:rPr>
        <w:sz w:val="16"/>
        <w:lang w:val="sv-SE"/>
      </w:rPr>
      <w:t xml:space="preserve">DigitasLBi </w:t>
    </w:r>
    <w:r w:rsidR="00D643A8">
      <w:rPr>
        <w:sz w:val="16"/>
        <w:lang w:val="sv-SE"/>
      </w:rPr>
      <w:t>Nordics</w:t>
    </w:r>
    <w:r w:rsidR="00C70783">
      <w:rPr>
        <w:sz w:val="16"/>
        <w:lang w:val="sv-SE"/>
      </w:rPr>
      <w:t>, Östra Larmgatan 16, 411 07, Gothenburg</w:t>
    </w:r>
    <w:r>
      <w:rPr>
        <w:sz w:val="16"/>
        <w:lang w:val="sv-SE"/>
      </w:rPr>
      <w:t>, Sweden</w:t>
    </w:r>
  </w:p>
  <w:p w14:paraId="3E192F83" w14:textId="0534EF64" w:rsidR="000A42C2" w:rsidRDefault="000A42C2" w:rsidP="00BC3CAE">
    <w:pPr>
      <w:pStyle w:val="Footer"/>
      <w:jc w:val="right"/>
      <w:rPr>
        <w:sz w:val="16"/>
      </w:rPr>
    </w:pPr>
    <w:r>
      <w:rPr>
        <w:sz w:val="16"/>
      </w:rPr>
      <w:t xml:space="preserve">Phone </w:t>
    </w:r>
    <w:r w:rsidR="00C70783">
      <w:rPr>
        <w:sz w:val="16"/>
      </w:rPr>
      <w:t>+46 (0)31- 760 00</w:t>
    </w:r>
    <w:r>
      <w:rPr>
        <w:sz w:val="16"/>
      </w:rPr>
      <w:t xml:space="preserve"> 00, info@digit</w:t>
    </w:r>
    <w:r w:rsidR="00D643A8">
      <w:rPr>
        <w:sz w:val="16"/>
      </w:rPr>
      <w:t>aslbi.com, www.digitaslbi.com</w:t>
    </w:r>
  </w:p>
  <w:p w14:paraId="0B6447C0" w14:textId="3B263EDD" w:rsidR="000A42C2" w:rsidRPr="00BC3CAE" w:rsidRDefault="000A42C2" w:rsidP="00BC3CA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4966B" w14:textId="77777777" w:rsidR="00040538" w:rsidRDefault="00040538">
      <w:r>
        <w:separator/>
      </w:r>
    </w:p>
  </w:footnote>
  <w:footnote w:type="continuationSeparator" w:id="0">
    <w:p w14:paraId="0F12CD51" w14:textId="77777777" w:rsidR="00040538" w:rsidRDefault="000405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8FBCB" w14:textId="77777777" w:rsidR="00C70783" w:rsidRDefault="00C7078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354C0" w14:textId="77777777" w:rsidR="000A42C2" w:rsidRDefault="000A42C2">
    <w:pPr>
      <w:pStyle w:val="Header"/>
      <w:jc w:val="right"/>
    </w:pPr>
  </w:p>
  <w:p w14:paraId="72571F2A" w14:textId="77777777" w:rsidR="000A42C2" w:rsidRDefault="000A42C2">
    <w:pPr>
      <w:pStyle w:val="Header"/>
      <w:jc w:val="right"/>
    </w:pPr>
  </w:p>
  <w:p w14:paraId="13539129" w14:textId="77777777" w:rsidR="000A42C2" w:rsidRDefault="000A42C2">
    <w:pPr>
      <w:pStyle w:val="Header"/>
      <w:jc w:val="righ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A5878" w14:textId="0B7DFF05" w:rsidR="000A42C2" w:rsidRDefault="000A42C2" w:rsidP="00D44E62">
    <w:pPr>
      <w:pStyle w:val="Header"/>
      <w:tabs>
        <w:tab w:val="left" w:pos="7371"/>
        <w:tab w:val="left" w:pos="8505"/>
      </w:tabs>
      <w:ind w:right="567"/>
      <w:jc w:val="right"/>
    </w:pPr>
    <w:r>
      <w:tab/>
      <w:t xml:space="preserve">    </w:t>
    </w:r>
    <w:r>
      <w:rPr>
        <w:noProof/>
        <w:lang w:val="en-US" w:eastAsia="en-US"/>
      </w:rPr>
      <w:drawing>
        <wp:inline distT="0" distB="0" distL="0" distR="0" wp14:anchorId="073AA3BC" wp14:editId="6FA82921">
          <wp:extent cx="486696" cy="558800"/>
          <wp:effectExtent l="0" t="0" r="0" b="0"/>
          <wp:docPr id="6" name="Picture 6" descr="Projects:_Internal:_Stockholm:Mallar:DigitasLBi MALLAR:DigitasLBi Logo II:DLBi-2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_Internal:_Stockholm:Mallar:DigitasLBi MALLAR:DigitasLBi Logo II:DLBi-2C-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227" cy="559410"/>
                  </a:xfrm>
                  <a:prstGeom prst="rect">
                    <a:avLst/>
                  </a:prstGeom>
                  <a:noFill/>
                  <a:ln>
                    <a:noFill/>
                  </a:ln>
                </pic:spPr>
              </pic:pic>
            </a:graphicData>
          </a:graphic>
        </wp:inline>
      </w:drawing>
    </w:r>
    <w:r>
      <w:t xml:space="preserve">      </w:t>
    </w:r>
  </w:p>
  <w:p w14:paraId="1EF0EA48" w14:textId="77777777" w:rsidR="000A42C2" w:rsidRDefault="000A42C2" w:rsidP="00D44E62">
    <w:pPr>
      <w:pStyle w:val="Header"/>
      <w:tabs>
        <w:tab w:val="left" w:pos="7371"/>
        <w:tab w:val="left" w:pos="8505"/>
      </w:tabs>
      <w:ind w:right="567"/>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B292290"/>
    <w:multiLevelType w:val="hybridMultilevel"/>
    <w:tmpl w:val="216E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9A5901"/>
    <w:multiLevelType w:val="hybridMultilevel"/>
    <w:tmpl w:val="79BCC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9A621B"/>
    <w:multiLevelType w:val="hybridMultilevel"/>
    <w:tmpl w:val="C1B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417981"/>
    <w:multiLevelType w:val="hybridMultilevel"/>
    <w:tmpl w:val="1DDA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6F5C7C"/>
    <w:multiLevelType w:val="hybridMultilevel"/>
    <w:tmpl w:val="A400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hideSpellingErrors/>
  <w:hideGrammaticalErrors/>
  <w:attachedTemplate r:id="rId1"/>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79"/>
    <w:rsid w:val="0000118D"/>
    <w:rsid w:val="00001C6E"/>
    <w:rsid w:val="00004782"/>
    <w:rsid w:val="000050EF"/>
    <w:rsid w:val="000057A1"/>
    <w:rsid w:val="00006DCD"/>
    <w:rsid w:val="0001160C"/>
    <w:rsid w:val="0001286A"/>
    <w:rsid w:val="00015024"/>
    <w:rsid w:val="0001627E"/>
    <w:rsid w:val="00016518"/>
    <w:rsid w:val="00016726"/>
    <w:rsid w:val="000200D8"/>
    <w:rsid w:val="0002093E"/>
    <w:rsid w:val="000218AB"/>
    <w:rsid w:val="0002746D"/>
    <w:rsid w:val="00030001"/>
    <w:rsid w:val="0003021D"/>
    <w:rsid w:val="0003299C"/>
    <w:rsid w:val="00033305"/>
    <w:rsid w:val="00034F69"/>
    <w:rsid w:val="00036F8B"/>
    <w:rsid w:val="00040538"/>
    <w:rsid w:val="00040870"/>
    <w:rsid w:val="00043D2D"/>
    <w:rsid w:val="00044121"/>
    <w:rsid w:val="000513B3"/>
    <w:rsid w:val="00055738"/>
    <w:rsid w:val="00055999"/>
    <w:rsid w:val="000565EE"/>
    <w:rsid w:val="00056F3B"/>
    <w:rsid w:val="000644F4"/>
    <w:rsid w:val="000652BD"/>
    <w:rsid w:val="000666E3"/>
    <w:rsid w:val="00066F8F"/>
    <w:rsid w:val="00074D6A"/>
    <w:rsid w:val="00075FFB"/>
    <w:rsid w:val="00077B62"/>
    <w:rsid w:val="00077CAD"/>
    <w:rsid w:val="00082114"/>
    <w:rsid w:val="00083301"/>
    <w:rsid w:val="00083F3A"/>
    <w:rsid w:val="00084B7D"/>
    <w:rsid w:val="00085F74"/>
    <w:rsid w:val="00087D0F"/>
    <w:rsid w:val="00090674"/>
    <w:rsid w:val="00092063"/>
    <w:rsid w:val="000933B9"/>
    <w:rsid w:val="00093ED6"/>
    <w:rsid w:val="00093F80"/>
    <w:rsid w:val="00094C83"/>
    <w:rsid w:val="00094CDA"/>
    <w:rsid w:val="000A2284"/>
    <w:rsid w:val="000A2B6C"/>
    <w:rsid w:val="000A2CE0"/>
    <w:rsid w:val="000A3676"/>
    <w:rsid w:val="000A3E11"/>
    <w:rsid w:val="000A42C2"/>
    <w:rsid w:val="000A5F27"/>
    <w:rsid w:val="000A60D0"/>
    <w:rsid w:val="000A6AE2"/>
    <w:rsid w:val="000A6E7E"/>
    <w:rsid w:val="000A7390"/>
    <w:rsid w:val="000B0D2A"/>
    <w:rsid w:val="000B1A07"/>
    <w:rsid w:val="000B2731"/>
    <w:rsid w:val="000B385F"/>
    <w:rsid w:val="000B46CE"/>
    <w:rsid w:val="000B478D"/>
    <w:rsid w:val="000B642F"/>
    <w:rsid w:val="000B654F"/>
    <w:rsid w:val="000B662D"/>
    <w:rsid w:val="000C07CC"/>
    <w:rsid w:val="000C0981"/>
    <w:rsid w:val="000C23EF"/>
    <w:rsid w:val="000C312C"/>
    <w:rsid w:val="000C4EFD"/>
    <w:rsid w:val="000C6C8F"/>
    <w:rsid w:val="000C79B3"/>
    <w:rsid w:val="000D032A"/>
    <w:rsid w:val="000D09F9"/>
    <w:rsid w:val="000D5EBB"/>
    <w:rsid w:val="000D72F6"/>
    <w:rsid w:val="000D7820"/>
    <w:rsid w:val="000D7B98"/>
    <w:rsid w:val="000E0518"/>
    <w:rsid w:val="000E2BBF"/>
    <w:rsid w:val="000E319B"/>
    <w:rsid w:val="000E396E"/>
    <w:rsid w:val="000E5907"/>
    <w:rsid w:val="000E596A"/>
    <w:rsid w:val="000E6CBE"/>
    <w:rsid w:val="000E712F"/>
    <w:rsid w:val="000E756B"/>
    <w:rsid w:val="000F085B"/>
    <w:rsid w:val="000F1733"/>
    <w:rsid w:val="000F2EF4"/>
    <w:rsid w:val="000F3DAA"/>
    <w:rsid w:val="000F4427"/>
    <w:rsid w:val="000F5AD8"/>
    <w:rsid w:val="000F5BC4"/>
    <w:rsid w:val="000F6B37"/>
    <w:rsid w:val="000F6FB8"/>
    <w:rsid w:val="000F70BC"/>
    <w:rsid w:val="000F787A"/>
    <w:rsid w:val="001028DC"/>
    <w:rsid w:val="00102B66"/>
    <w:rsid w:val="00102F38"/>
    <w:rsid w:val="00106B43"/>
    <w:rsid w:val="001074F5"/>
    <w:rsid w:val="00110D80"/>
    <w:rsid w:val="0011107E"/>
    <w:rsid w:val="0011157E"/>
    <w:rsid w:val="00111E8A"/>
    <w:rsid w:val="001123C2"/>
    <w:rsid w:val="00112A78"/>
    <w:rsid w:val="00113569"/>
    <w:rsid w:val="00113930"/>
    <w:rsid w:val="00115F38"/>
    <w:rsid w:val="00120934"/>
    <w:rsid w:val="00121190"/>
    <w:rsid w:val="001227E4"/>
    <w:rsid w:val="0012666E"/>
    <w:rsid w:val="001269D1"/>
    <w:rsid w:val="00127E12"/>
    <w:rsid w:val="0013047A"/>
    <w:rsid w:val="00130792"/>
    <w:rsid w:val="00130A4F"/>
    <w:rsid w:val="00131333"/>
    <w:rsid w:val="00133B15"/>
    <w:rsid w:val="001341D6"/>
    <w:rsid w:val="001356DC"/>
    <w:rsid w:val="00136687"/>
    <w:rsid w:val="00137F24"/>
    <w:rsid w:val="00140690"/>
    <w:rsid w:val="00140B77"/>
    <w:rsid w:val="00142093"/>
    <w:rsid w:val="0014263B"/>
    <w:rsid w:val="00143EB9"/>
    <w:rsid w:val="00144801"/>
    <w:rsid w:val="00147DB4"/>
    <w:rsid w:val="00150B85"/>
    <w:rsid w:val="00151271"/>
    <w:rsid w:val="001544E6"/>
    <w:rsid w:val="00156008"/>
    <w:rsid w:val="00156AEE"/>
    <w:rsid w:val="001606B8"/>
    <w:rsid w:val="00160E4F"/>
    <w:rsid w:val="00161E47"/>
    <w:rsid w:val="001620CD"/>
    <w:rsid w:val="00162812"/>
    <w:rsid w:val="001631EE"/>
    <w:rsid w:val="00163592"/>
    <w:rsid w:val="00163B34"/>
    <w:rsid w:val="00164397"/>
    <w:rsid w:val="001648B5"/>
    <w:rsid w:val="001663A6"/>
    <w:rsid w:val="00167003"/>
    <w:rsid w:val="00167BA2"/>
    <w:rsid w:val="001702C5"/>
    <w:rsid w:val="00170E57"/>
    <w:rsid w:val="00172650"/>
    <w:rsid w:val="00174263"/>
    <w:rsid w:val="00175342"/>
    <w:rsid w:val="00175A7F"/>
    <w:rsid w:val="001777F1"/>
    <w:rsid w:val="00177E29"/>
    <w:rsid w:val="00180331"/>
    <w:rsid w:val="0018057B"/>
    <w:rsid w:val="001815A5"/>
    <w:rsid w:val="0018251B"/>
    <w:rsid w:val="001830AF"/>
    <w:rsid w:val="00183EE9"/>
    <w:rsid w:val="00185536"/>
    <w:rsid w:val="00185AC6"/>
    <w:rsid w:val="00185DF6"/>
    <w:rsid w:val="001865BF"/>
    <w:rsid w:val="0019192A"/>
    <w:rsid w:val="00193702"/>
    <w:rsid w:val="001941D1"/>
    <w:rsid w:val="001945A2"/>
    <w:rsid w:val="00194EB2"/>
    <w:rsid w:val="00195AD4"/>
    <w:rsid w:val="001969DB"/>
    <w:rsid w:val="00196BC3"/>
    <w:rsid w:val="0019740A"/>
    <w:rsid w:val="00197F82"/>
    <w:rsid w:val="001A11B2"/>
    <w:rsid w:val="001A12F4"/>
    <w:rsid w:val="001A1FBC"/>
    <w:rsid w:val="001A1FDC"/>
    <w:rsid w:val="001A22C5"/>
    <w:rsid w:val="001A2731"/>
    <w:rsid w:val="001A309F"/>
    <w:rsid w:val="001A4311"/>
    <w:rsid w:val="001A6510"/>
    <w:rsid w:val="001A6557"/>
    <w:rsid w:val="001A69D4"/>
    <w:rsid w:val="001A6D16"/>
    <w:rsid w:val="001A76DC"/>
    <w:rsid w:val="001A7979"/>
    <w:rsid w:val="001B1EC7"/>
    <w:rsid w:val="001B272A"/>
    <w:rsid w:val="001B361B"/>
    <w:rsid w:val="001B3BCB"/>
    <w:rsid w:val="001B4115"/>
    <w:rsid w:val="001B55E8"/>
    <w:rsid w:val="001B5705"/>
    <w:rsid w:val="001C2E2F"/>
    <w:rsid w:val="001C303D"/>
    <w:rsid w:val="001C50F5"/>
    <w:rsid w:val="001C5760"/>
    <w:rsid w:val="001C58CE"/>
    <w:rsid w:val="001C5BE0"/>
    <w:rsid w:val="001C685F"/>
    <w:rsid w:val="001C71C3"/>
    <w:rsid w:val="001C76CB"/>
    <w:rsid w:val="001D00FA"/>
    <w:rsid w:val="001D38AD"/>
    <w:rsid w:val="001D40FE"/>
    <w:rsid w:val="001D5641"/>
    <w:rsid w:val="001D7EB7"/>
    <w:rsid w:val="001E04BA"/>
    <w:rsid w:val="001E05D5"/>
    <w:rsid w:val="001E097A"/>
    <w:rsid w:val="001E66B8"/>
    <w:rsid w:val="001E66FA"/>
    <w:rsid w:val="001F0112"/>
    <w:rsid w:val="001F021C"/>
    <w:rsid w:val="001F07DA"/>
    <w:rsid w:val="001F0C94"/>
    <w:rsid w:val="001F2724"/>
    <w:rsid w:val="001F2C6F"/>
    <w:rsid w:val="001F738E"/>
    <w:rsid w:val="001F7DC9"/>
    <w:rsid w:val="001F7F80"/>
    <w:rsid w:val="00203A95"/>
    <w:rsid w:val="0020592D"/>
    <w:rsid w:val="002067D6"/>
    <w:rsid w:val="00206DE2"/>
    <w:rsid w:val="002079E4"/>
    <w:rsid w:val="0021111D"/>
    <w:rsid w:val="00211682"/>
    <w:rsid w:val="00211A18"/>
    <w:rsid w:val="00211FEB"/>
    <w:rsid w:val="002124B7"/>
    <w:rsid w:val="002139B7"/>
    <w:rsid w:val="00213AC4"/>
    <w:rsid w:val="0021438A"/>
    <w:rsid w:val="002144DE"/>
    <w:rsid w:val="002159C5"/>
    <w:rsid w:val="00215EDF"/>
    <w:rsid w:val="00215F66"/>
    <w:rsid w:val="00216A38"/>
    <w:rsid w:val="00216D6E"/>
    <w:rsid w:val="00217095"/>
    <w:rsid w:val="0022003B"/>
    <w:rsid w:val="002212F4"/>
    <w:rsid w:val="002214FE"/>
    <w:rsid w:val="00221EE6"/>
    <w:rsid w:val="0022222C"/>
    <w:rsid w:val="002223D7"/>
    <w:rsid w:val="00222E8B"/>
    <w:rsid w:val="002266FC"/>
    <w:rsid w:val="002267F7"/>
    <w:rsid w:val="0022703C"/>
    <w:rsid w:val="00227804"/>
    <w:rsid w:val="002278EF"/>
    <w:rsid w:val="002326AC"/>
    <w:rsid w:val="002327DA"/>
    <w:rsid w:val="00234F1D"/>
    <w:rsid w:val="00235549"/>
    <w:rsid w:val="002356F8"/>
    <w:rsid w:val="00235A52"/>
    <w:rsid w:val="00236389"/>
    <w:rsid w:val="00236FE1"/>
    <w:rsid w:val="00237B7E"/>
    <w:rsid w:val="00237CD2"/>
    <w:rsid w:val="002412DC"/>
    <w:rsid w:val="00243A03"/>
    <w:rsid w:val="00245967"/>
    <w:rsid w:val="00245DE9"/>
    <w:rsid w:val="00246656"/>
    <w:rsid w:val="002470BB"/>
    <w:rsid w:val="00250A35"/>
    <w:rsid w:val="002537EA"/>
    <w:rsid w:val="00255B56"/>
    <w:rsid w:val="002565B4"/>
    <w:rsid w:val="00256B4D"/>
    <w:rsid w:val="00262464"/>
    <w:rsid w:val="00262CFE"/>
    <w:rsid w:val="00262EBF"/>
    <w:rsid w:val="00264B03"/>
    <w:rsid w:val="00265728"/>
    <w:rsid w:val="0026593F"/>
    <w:rsid w:val="00265FB3"/>
    <w:rsid w:val="002679F1"/>
    <w:rsid w:val="00272BC7"/>
    <w:rsid w:val="0027308F"/>
    <w:rsid w:val="002753BC"/>
    <w:rsid w:val="00280424"/>
    <w:rsid w:val="00282296"/>
    <w:rsid w:val="00282870"/>
    <w:rsid w:val="00292E9B"/>
    <w:rsid w:val="002944F7"/>
    <w:rsid w:val="002950B3"/>
    <w:rsid w:val="00295B6C"/>
    <w:rsid w:val="00296310"/>
    <w:rsid w:val="002A00AC"/>
    <w:rsid w:val="002A2C8D"/>
    <w:rsid w:val="002A4CDF"/>
    <w:rsid w:val="002A56D8"/>
    <w:rsid w:val="002A58D0"/>
    <w:rsid w:val="002A5DA6"/>
    <w:rsid w:val="002A7A74"/>
    <w:rsid w:val="002B2455"/>
    <w:rsid w:val="002B2A11"/>
    <w:rsid w:val="002B38C1"/>
    <w:rsid w:val="002B5228"/>
    <w:rsid w:val="002B57F1"/>
    <w:rsid w:val="002B5BFE"/>
    <w:rsid w:val="002B5D87"/>
    <w:rsid w:val="002B77F2"/>
    <w:rsid w:val="002C0BF9"/>
    <w:rsid w:val="002C1341"/>
    <w:rsid w:val="002C24CE"/>
    <w:rsid w:val="002C2BF0"/>
    <w:rsid w:val="002C378C"/>
    <w:rsid w:val="002C4362"/>
    <w:rsid w:val="002C6487"/>
    <w:rsid w:val="002C6D5E"/>
    <w:rsid w:val="002D0489"/>
    <w:rsid w:val="002D08E6"/>
    <w:rsid w:val="002D0A5E"/>
    <w:rsid w:val="002D3E5C"/>
    <w:rsid w:val="002D5C1E"/>
    <w:rsid w:val="002D60B9"/>
    <w:rsid w:val="002D6B0F"/>
    <w:rsid w:val="002D6E26"/>
    <w:rsid w:val="002D6E6A"/>
    <w:rsid w:val="002D6F79"/>
    <w:rsid w:val="002D76F8"/>
    <w:rsid w:val="002D788F"/>
    <w:rsid w:val="002E1699"/>
    <w:rsid w:val="002E2FEA"/>
    <w:rsid w:val="002E3BFD"/>
    <w:rsid w:val="002E3C86"/>
    <w:rsid w:val="002E3E80"/>
    <w:rsid w:val="002E47EA"/>
    <w:rsid w:val="002E4B3A"/>
    <w:rsid w:val="002E57F2"/>
    <w:rsid w:val="002E60F5"/>
    <w:rsid w:val="002E7176"/>
    <w:rsid w:val="002F0843"/>
    <w:rsid w:val="002F119E"/>
    <w:rsid w:val="002F25F9"/>
    <w:rsid w:val="002F5886"/>
    <w:rsid w:val="002F5CB5"/>
    <w:rsid w:val="002F61C5"/>
    <w:rsid w:val="002F6846"/>
    <w:rsid w:val="002F6E41"/>
    <w:rsid w:val="002F7185"/>
    <w:rsid w:val="002F75EC"/>
    <w:rsid w:val="00300ACE"/>
    <w:rsid w:val="00301741"/>
    <w:rsid w:val="00302C5C"/>
    <w:rsid w:val="00304E00"/>
    <w:rsid w:val="0030576E"/>
    <w:rsid w:val="00305848"/>
    <w:rsid w:val="0030632B"/>
    <w:rsid w:val="00306370"/>
    <w:rsid w:val="00310642"/>
    <w:rsid w:val="00310CDF"/>
    <w:rsid w:val="00310E5D"/>
    <w:rsid w:val="003110F6"/>
    <w:rsid w:val="00311249"/>
    <w:rsid w:val="003113A7"/>
    <w:rsid w:val="0031145A"/>
    <w:rsid w:val="003123A3"/>
    <w:rsid w:val="00312E3C"/>
    <w:rsid w:val="00313DE9"/>
    <w:rsid w:val="00314083"/>
    <w:rsid w:val="00316B25"/>
    <w:rsid w:val="00316EC7"/>
    <w:rsid w:val="00320FF9"/>
    <w:rsid w:val="00321314"/>
    <w:rsid w:val="003218B3"/>
    <w:rsid w:val="00322E40"/>
    <w:rsid w:val="003233FD"/>
    <w:rsid w:val="003240C7"/>
    <w:rsid w:val="003248A2"/>
    <w:rsid w:val="00325C03"/>
    <w:rsid w:val="00325DAD"/>
    <w:rsid w:val="003265EB"/>
    <w:rsid w:val="00327D3D"/>
    <w:rsid w:val="003303D1"/>
    <w:rsid w:val="00330F08"/>
    <w:rsid w:val="00332A93"/>
    <w:rsid w:val="00333B20"/>
    <w:rsid w:val="00337967"/>
    <w:rsid w:val="0034002D"/>
    <w:rsid w:val="003408B5"/>
    <w:rsid w:val="00340D9D"/>
    <w:rsid w:val="00341D24"/>
    <w:rsid w:val="00342238"/>
    <w:rsid w:val="003427F5"/>
    <w:rsid w:val="00344460"/>
    <w:rsid w:val="0034515A"/>
    <w:rsid w:val="003467F3"/>
    <w:rsid w:val="003473C1"/>
    <w:rsid w:val="00347924"/>
    <w:rsid w:val="00351130"/>
    <w:rsid w:val="003513DF"/>
    <w:rsid w:val="00352699"/>
    <w:rsid w:val="00354CFF"/>
    <w:rsid w:val="00354F53"/>
    <w:rsid w:val="00355010"/>
    <w:rsid w:val="00357777"/>
    <w:rsid w:val="003614FA"/>
    <w:rsid w:val="00362BFE"/>
    <w:rsid w:val="00362EDB"/>
    <w:rsid w:val="00363EC6"/>
    <w:rsid w:val="00364823"/>
    <w:rsid w:val="003658F7"/>
    <w:rsid w:val="003669B7"/>
    <w:rsid w:val="00366B0D"/>
    <w:rsid w:val="0036722C"/>
    <w:rsid w:val="0037075F"/>
    <w:rsid w:val="003712CB"/>
    <w:rsid w:val="00372043"/>
    <w:rsid w:val="00373CEB"/>
    <w:rsid w:val="00374112"/>
    <w:rsid w:val="00374C28"/>
    <w:rsid w:val="0037570B"/>
    <w:rsid w:val="003771EB"/>
    <w:rsid w:val="003772AA"/>
    <w:rsid w:val="00380021"/>
    <w:rsid w:val="00381063"/>
    <w:rsid w:val="00381B0F"/>
    <w:rsid w:val="00384006"/>
    <w:rsid w:val="00384C6E"/>
    <w:rsid w:val="003861C4"/>
    <w:rsid w:val="003869FF"/>
    <w:rsid w:val="00387177"/>
    <w:rsid w:val="00387215"/>
    <w:rsid w:val="00387A53"/>
    <w:rsid w:val="00387DBC"/>
    <w:rsid w:val="00391237"/>
    <w:rsid w:val="003926F7"/>
    <w:rsid w:val="003927BF"/>
    <w:rsid w:val="0039405D"/>
    <w:rsid w:val="00394207"/>
    <w:rsid w:val="003961F8"/>
    <w:rsid w:val="00397A3F"/>
    <w:rsid w:val="003A19B0"/>
    <w:rsid w:val="003A1A65"/>
    <w:rsid w:val="003A1A97"/>
    <w:rsid w:val="003A23E9"/>
    <w:rsid w:val="003A2EFA"/>
    <w:rsid w:val="003A310F"/>
    <w:rsid w:val="003A47DB"/>
    <w:rsid w:val="003A5FE5"/>
    <w:rsid w:val="003A67D4"/>
    <w:rsid w:val="003A763A"/>
    <w:rsid w:val="003B0876"/>
    <w:rsid w:val="003B1053"/>
    <w:rsid w:val="003B1B5E"/>
    <w:rsid w:val="003B1F55"/>
    <w:rsid w:val="003B5230"/>
    <w:rsid w:val="003B6047"/>
    <w:rsid w:val="003C0058"/>
    <w:rsid w:val="003C24F7"/>
    <w:rsid w:val="003C29D9"/>
    <w:rsid w:val="003C3D6B"/>
    <w:rsid w:val="003C51A8"/>
    <w:rsid w:val="003C6D48"/>
    <w:rsid w:val="003C7D93"/>
    <w:rsid w:val="003D11E7"/>
    <w:rsid w:val="003D18A5"/>
    <w:rsid w:val="003D1A3E"/>
    <w:rsid w:val="003D1D9E"/>
    <w:rsid w:val="003D268A"/>
    <w:rsid w:val="003D334A"/>
    <w:rsid w:val="003D5314"/>
    <w:rsid w:val="003D5735"/>
    <w:rsid w:val="003D67EF"/>
    <w:rsid w:val="003D737F"/>
    <w:rsid w:val="003D7E28"/>
    <w:rsid w:val="003D7F01"/>
    <w:rsid w:val="003E5B04"/>
    <w:rsid w:val="003E65D4"/>
    <w:rsid w:val="003E74C2"/>
    <w:rsid w:val="003E7B5D"/>
    <w:rsid w:val="003F0917"/>
    <w:rsid w:val="003F4C17"/>
    <w:rsid w:val="003F5D9F"/>
    <w:rsid w:val="003F653C"/>
    <w:rsid w:val="003F75D0"/>
    <w:rsid w:val="003F7FBC"/>
    <w:rsid w:val="0040079D"/>
    <w:rsid w:val="00401634"/>
    <w:rsid w:val="00401D5A"/>
    <w:rsid w:val="004022EC"/>
    <w:rsid w:val="00402E43"/>
    <w:rsid w:val="00403E09"/>
    <w:rsid w:val="00404ECB"/>
    <w:rsid w:val="00406440"/>
    <w:rsid w:val="00407389"/>
    <w:rsid w:val="00411600"/>
    <w:rsid w:val="004121B2"/>
    <w:rsid w:val="00414344"/>
    <w:rsid w:val="004147D3"/>
    <w:rsid w:val="004169A6"/>
    <w:rsid w:val="00416D3E"/>
    <w:rsid w:val="0041728E"/>
    <w:rsid w:val="00420781"/>
    <w:rsid w:val="00421143"/>
    <w:rsid w:val="004216BE"/>
    <w:rsid w:val="0042177E"/>
    <w:rsid w:val="00422762"/>
    <w:rsid w:val="004264DC"/>
    <w:rsid w:val="0042683D"/>
    <w:rsid w:val="00430259"/>
    <w:rsid w:val="00430E91"/>
    <w:rsid w:val="00431261"/>
    <w:rsid w:val="00431353"/>
    <w:rsid w:val="00431A31"/>
    <w:rsid w:val="00431CD1"/>
    <w:rsid w:val="00432D3D"/>
    <w:rsid w:val="00434406"/>
    <w:rsid w:val="0043462B"/>
    <w:rsid w:val="00435734"/>
    <w:rsid w:val="0043605B"/>
    <w:rsid w:val="00437AFE"/>
    <w:rsid w:val="0044009E"/>
    <w:rsid w:val="0044038D"/>
    <w:rsid w:val="00441A78"/>
    <w:rsid w:val="00442977"/>
    <w:rsid w:val="004436D3"/>
    <w:rsid w:val="00443945"/>
    <w:rsid w:val="004444A0"/>
    <w:rsid w:val="00444745"/>
    <w:rsid w:val="004454B9"/>
    <w:rsid w:val="00450E06"/>
    <w:rsid w:val="00451E8A"/>
    <w:rsid w:val="00453554"/>
    <w:rsid w:val="00455843"/>
    <w:rsid w:val="00455859"/>
    <w:rsid w:val="00455A31"/>
    <w:rsid w:val="004571F0"/>
    <w:rsid w:val="004607F1"/>
    <w:rsid w:val="004609B1"/>
    <w:rsid w:val="0046175A"/>
    <w:rsid w:val="004644D4"/>
    <w:rsid w:val="00464ED3"/>
    <w:rsid w:val="00465A30"/>
    <w:rsid w:val="004664C9"/>
    <w:rsid w:val="00466A31"/>
    <w:rsid w:val="00466CFD"/>
    <w:rsid w:val="00467ABA"/>
    <w:rsid w:val="00470835"/>
    <w:rsid w:val="00470FDA"/>
    <w:rsid w:val="004712D7"/>
    <w:rsid w:val="00471CFA"/>
    <w:rsid w:val="00473232"/>
    <w:rsid w:val="00473E43"/>
    <w:rsid w:val="00474550"/>
    <w:rsid w:val="00476D05"/>
    <w:rsid w:val="0048006E"/>
    <w:rsid w:val="004812B6"/>
    <w:rsid w:val="00481F12"/>
    <w:rsid w:val="00483998"/>
    <w:rsid w:val="00484137"/>
    <w:rsid w:val="00485BE7"/>
    <w:rsid w:val="00485D97"/>
    <w:rsid w:val="004860E2"/>
    <w:rsid w:val="004865BA"/>
    <w:rsid w:val="004878DD"/>
    <w:rsid w:val="00490566"/>
    <w:rsid w:val="0049147E"/>
    <w:rsid w:val="004918FE"/>
    <w:rsid w:val="00493035"/>
    <w:rsid w:val="00493591"/>
    <w:rsid w:val="0049367F"/>
    <w:rsid w:val="0049389D"/>
    <w:rsid w:val="00493DD6"/>
    <w:rsid w:val="004940A1"/>
    <w:rsid w:val="0049469C"/>
    <w:rsid w:val="0049581B"/>
    <w:rsid w:val="004959C3"/>
    <w:rsid w:val="00496083"/>
    <w:rsid w:val="004961E0"/>
    <w:rsid w:val="00497AD9"/>
    <w:rsid w:val="004A0171"/>
    <w:rsid w:val="004A1919"/>
    <w:rsid w:val="004A1B27"/>
    <w:rsid w:val="004A33D6"/>
    <w:rsid w:val="004A43F9"/>
    <w:rsid w:val="004A4F54"/>
    <w:rsid w:val="004A59AA"/>
    <w:rsid w:val="004A5B84"/>
    <w:rsid w:val="004A6DEB"/>
    <w:rsid w:val="004A7D49"/>
    <w:rsid w:val="004B0DF3"/>
    <w:rsid w:val="004B1342"/>
    <w:rsid w:val="004B1943"/>
    <w:rsid w:val="004B1D6E"/>
    <w:rsid w:val="004B40AC"/>
    <w:rsid w:val="004B50BC"/>
    <w:rsid w:val="004B54FC"/>
    <w:rsid w:val="004B55DC"/>
    <w:rsid w:val="004B5794"/>
    <w:rsid w:val="004B5B2D"/>
    <w:rsid w:val="004B6263"/>
    <w:rsid w:val="004C07D6"/>
    <w:rsid w:val="004C4665"/>
    <w:rsid w:val="004C56AE"/>
    <w:rsid w:val="004C5812"/>
    <w:rsid w:val="004D07D8"/>
    <w:rsid w:val="004D1A48"/>
    <w:rsid w:val="004D1EC7"/>
    <w:rsid w:val="004D2CEA"/>
    <w:rsid w:val="004D391B"/>
    <w:rsid w:val="004D451B"/>
    <w:rsid w:val="004D7AD7"/>
    <w:rsid w:val="004E14DC"/>
    <w:rsid w:val="004E1D4C"/>
    <w:rsid w:val="004E2477"/>
    <w:rsid w:val="004E473B"/>
    <w:rsid w:val="004E4771"/>
    <w:rsid w:val="004E4F43"/>
    <w:rsid w:val="004E53FA"/>
    <w:rsid w:val="004E69F5"/>
    <w:rsid w:val="004E6E1D"/>
    <w:rsid w:val="004F0519"/>
    <w:rsid w:val="004F1349"/>
    <w:rsid w:val="004F319A"/>
    <w:rsid w:val="004F44BE"/>
    <w:rsid w:val="004F45BB"/>
    <w:rsid w:val="004F4707"/>
    <w:rsid w:val="004F48A9"/>
    <w:rsid w:val="004F5127"/>
    <w:rsid w:val="004F55E3"/>
    <w:rsid w:val="004F6FD4"/>
    <w:rsid w:val="00500738"/>
    <w:rsid w:val="00503672"/>
    <w:rsid w:val="00504FF0"/>
    <w:rsid w:val="005055B0"/>
    <w:rsid w:val="005057A7"/>
    <w:rsid w:val="00506933"/>
    <w:rsid w:val="00507B52"/>
    <w:rsid w:val="00507C44"/>
    <w:rsid w:val="00507F93"/>
    <w:rsid w:val="0051078E"/>
    <w:rsid w:val="00510800"/>
    <w:rsid w:val="00510FE5"/>
    <w:rsid w:val="00511248"/>
    <w:rsid w:val="005113D9"/>
    <w:rsid w:val="00513309"/>
    <w:rsid w:val="0051581A"/>
    <w:rsid w:val="00515843"/>
    <w:rsid w:val="00517539"/>
    <w:rsid w:val="0051753E"/>
    <w:rsid w:val="00517C77"/>
    <w:rsid w:val="005208BD"/>
    <w:rsid w:val="00520FDB"/>
    <w:rsid w:val="00521868"/>
    <w:rsid w:val="00522B60"/>
    <w:rsid w:val="00523767"/>
    <w:rsid w:val="00524146"/>
    <w:rsid w:val="00524FEC"/>
    <w:rsid w:val="005251F8"/>
    <w:rsid w:val="00525A29"/>
    <w:rsid w:val="00525E02"/>
    <w:rsid w:val="00526FB1"/>
    <w:rsid w:val="0053099F"/>
    <w:rsid w:val="00530AF4"/>
    <w:rsid w:val="005320E6"/>
    <w:rsid w:val="00532208"/>
    <w:rsid w:val="00534ACB"/>
    <w:rsid w:val="00535B1D"/>
    <w:rsid w:val="00535FE2"/>
    <w:rsid w:val="00536669"/>
    <w:rsid w:val="00540931"/>
    <w:rsid w:val="00541B7A"/>
    <w:rsid w:val="005432C6"/>
    <w:rsid w:val="00545266"/>
    <w:rsid w:val="00545273"/>
    <w:rsid w:val="005462EB"/>
    <w:rsid w:val="00546C54"/>
    <w:rsid w:val="00546DF3"/>
    <w:rsid w:val="00546E24"/>
    <w:rsid w:val="00546E9A"/>
    <w:rsid w:val="005505C9"/>
    <w:rsid w:val="00551D01"/>
    <w:rsid w:val="00553920"/>
    <w:rsid w:val="005573CA"/>
    <w:rsid w:val="00561DC7"/>
    <w:rsid w:val="00561DF4"/>
    <w:rsid w:val="0056251D"/>
    <w:rsid w:val="00562E59"/>
    <w:rsid w:val="00564314"/>
    <w:rsid w:val="00564351"/>
    <w:rsid w:val="00564D5A"/>
    <w:rsid w:val="00566122"/>
    <w:rsid w:val="00566737"/>
    <w:rsid w:val="00566A35"/>
    <w:rsid w:val="005673CD"/>
    <w:rsid w:val="005673D7"/>
    <w:rsid w:val="00570C5F"/>
    <w:rsid w:val="00571C74"/>
    <w:rsid w:val="00573E47"/>
    <w:rsid w:val="00573F10"/>
    <w:rsid w:val="005742B9"/>
    <w:rsid w:val="00574632"/>
    <w:rsid w:val="00580EF5"/>
    <w:rsid w:val="00581EEC"/>
    <w:rsid w:val="00582680"/>
    <w:rsid w:val="005830E9"/>
    <w:rsid w:val="005839E9"/>
    <w:rsid w:val="00584DE8"/>
    <w:rsid w:val="00585A76"/>
    <w:rsid w:val="00585D20"/>
    <w:rsid w:val="00586492"/>
    <w:rsid w:val="00586926"/>
    <w:rsid w:val="005907F2"/>
    <w:rsid w:val="005909C3"/>
    <w:rsid w:val="00592883"/>
    <w:rsid w:val="005931FB"/>
    <w:rsid w:val="00593B30"/>
    <w:rsid w:val="00596212"/>
    <w:rsid w:val="00597F8A"/>
    <w:rsid w:val="005A080F"/>
    <w:rsid w:val="005A2A9C"/>
    <w:rsid w:val="005A2ACA"/>
    <w:rsid w:val="005A3356"/>
    <w:rsid w:val="005A4B4F"/>
    <w:rsid w:val="005A5662"/>
    <w:rsid w:val="005A6CC6"/>
    <w:rsid w:val="005B00F4"/>
    <w:rsid w:val="005B226F"/>
    <w:rsid w:val="005B2AE1"/>
    <w:rsid w:val="005B64E6"/>
    <w:rsid w:val="005B72BE"/>
    <w:rsid w:val="005B7315"/>
    <w:rsid w:val="005C0070"/>
    <w:rsid w:val="005C0285"/>
    <w:rsid w:val="005C0AE8"/>
    <w:rsid w:val="005C0C30"/>
    <w:rsid w:val="005C0D2F"/>
    <w:rsid w:val="005C1688"/>
    <w:rsid w:val="005C31A7"/>
    <w:rsid w:val="005C4A89"/>
    <w:rsid w:val="005C63BD"/>
    <w:rsid w:val="005D0C97"/>
    <w:rsid w:val="005D2995"/>
    <w:rsid w:val="005D32D9"/>
    <w:rsid w:val="005D4231"/>
    <w:rsid w:val="005E1D01"/>
    <w:rsid w:val="005E3138"/>
    <w:rsid w:val="005E3AAC"/>
    <w:rsid w:val="005E4654"/>
    <w:rsid w:val="005E6B69"/>
    <w:rsid w:val="005E763B"/>
    <w:rsid w:val="005E7EFE"/>
    <w:rsid w:val="005F0DB2"/>
    <w:rsid w:val="005F4482"/>
    <w:rsid w:val="005F53AC"/>
    <w:rsid w:val="005F5C2F"/>
    <w:rsid w:val="005F6BA9"/>
    <w:rsid w:val="005F7531"/>
    <w:rsid w:val="005F7B7C"/>
    <w:rsid w:val="00600F04"/>
    <w:rsid w:val="006012E6"/>
    <w:rsid w:val="00601348"/>
    <w:rsid w:val="006026DF"/>
    <w:rsid w:val="0060420C"/>
    <w:rsid w:val="0060485E"/>
    <w:rsid w:val="00605B86"/>
    <w:rsid w:val="006113BE"/>
    <w:rsid w:val="006124CD"/>
    <w:rsid w:val="00612A9B"/>
    <w:rsid w:val="00613DB9"/>
    <w:rsid w:val="00614FFD"/>
    <w:rsid w:val="0061594A"/>
    <w:rsid w:val="006163C5"/>
    <w:rsid w:val="00617022"/>
    <w:rsid w:val="00617F79"/>
    <w:rsid w:val="00621B66"/>
    <w:rsid w:val="00622247"/>
    <w:rsid w:val="00622AD9"/>
    <w:rsid w:val="00622E27"/>
    <w:rsid w:val="00623525"/>
    <w:rsid w:val="00623F3D"/>
    <w:rsid w:val="00624423"/>
    <w:rsid w:val="00630012"/>
    <w:rsid w:val="0063095C"/>
    <w:rsid w:val="00632883"/>
    <w:rsid w:val="006355E6"/>
    <w:rsid w:val="00635F21"/>
    <w:rsid w:val="006360F0"/>
    <w:rsid w:val="00636FD3"/>
    <w:rsid w:val="00637673"/>
    <w:rsid w:val="00640413"/>
    <w:rsid w:val="00640F29"/>
    <w:rsid w:val="006503B5"/>
    <w:rsid w:val="0065148E"/>
    <w:rsid w:val="00651703"/>
    <w:rsid w:val="00652ACF"/>
    <w:rsid w:val="00653164"/>
    <w:rsid w:val="00655227"/>
    <w:rsid w:val="006552A8"/>
    <w:rsid w:val="006558D9"/>
    <w:rsid w:val="00656208"/>
    <w:rsid w:val="00656C51"/>
    <w:rsid w:val="00660320"/>
    <w:rsid w:val="00660325"/>
    <w:rsid w:val="006605C3"/>
    <w:rsid w:val="00660B47"/>
    <w:rsid w:val="00661492"/>
    <w:rsid w:val="00662799"/>
    <w:rsid w:val="00662FBE"/>
    <w:rsid w:val="00663179"/>
    <w:rsid w:val="0066397C"/>
    <w:rsid w:val="00663BA0"/>
    <w:rsid w:val="00664957"/>
    <w:rsid w:val="006701C9"/>
    <w:rsid w:val="006740AF"/>
    <w:rsid w:val="006748B1"/>
    <w:rsid w:val="006749DC"/>
    <w:rsid w:val="00674DA8"/>
    <w:rsid w:val="00675370"/>
    <w:rsid w:val="00676153"/>
    <w:rsid w:val="00676185"/>
    <w:rsid w:val="0067749A"/>
    <w:rsid w:val="006806D0"/>
    <w:rsid w:val="00680FF1"/>
    <w:rsid w:val="006822DE"/>
    <w:rsid w:val="00683C09"/>
    <w:rsid w:val="0068472E"/>
    <w:rsid w:val="00685630"/>
    <w:rsid w:val="00685FC6"/>
    <w:rsid w:val="0068609F"/>
    <w:rsid w:val="00686CBF"/>
    <w:rsid w:val="0068742E"/>
    <w:rsid w:val="00692C5D"/>
    <w:rsid w:val="006931FA"/>
    <w:rsid w:val="00693211"/>
    <w:rsid w:val="0069699A"/>
    <w:rsid w:val="00696E07"/>
    <w:rsid w:val="0069798A"/>
    <w:rsid w:val="006A0B87"/>
    <w:rsid w:val="006A14B0"/>
    <w:rsid w:val="006A568C"/>
    <w:rsid w:val="006A6B3A"/>
    <w:rsid w:val="006A6B45"/>
    <w:rsid w:val="006A6D14"/>
    <w:rsid w:val="006B02C3"/>
    <w:rsid w:val="006B0941"/>
    <w:rsid w:val="006B12ED"/>
    <w:rsid w:val="006B1485"/>
    <w:rsid w:val="006B2212"/>
    <w:rsid w:val="006B27C9"/>
    <w:rsid w:val="006B52FA"/>
    <w:rsid w:val="006B6387"/>
    <w:rsid w:val="006B7208"/>
    <w:rsid w:val="006C1711"/>
    <w:rsid w:val="006C18F5"/>
    <w:rsid w:val="006C2AFE"/>
    <w:rsid w:val="006C38D8"/>
    <w:rsid w:val="006C540C"/>
    <w:rsid w:val="006C59A4"/>
    <w:rsid w:val="006C68F5"/>
    <w:rsid w:val="006C7204"/>
    <w:rsid w:val="006C77E7"/>
    <w:rsid w:val="006D068B"/>
    <w:rsid w:val="006D1F91"/>
    <w:rsid w:val="006D2DFA"/>
    <w:rsid w:val="006D5A7C"/>
    <w:rsid w:val="006D781A"/>
    <w:rsid w:val="006E1AC1"/>
    <w:rsid w:val="006E2D78"/>
    <w:rsid w:val="006E39A8"/>
    <w:rsid w:val="006E4E0F"/>
    <w:rsid w:val="006E64B8"/>
    <w:rsid w:val="006E7909"/>
    <w:rsid w:val="006E7CDF"/>
    <w:rsid w:val="006F0BBE"/>
    <w:rsid w:val="006F13E4"/>
    <w:rsid w:val="006F4466"/>
    <w:rsid w:val="006F459F"/>
    <w:rsid w:val="006F4B7F"/>
    <w:rsid w:val="006F50B7"/>
    <w:rsid w:val="006F51B7"/>
    <w:rsid w:val="006F7A80"/>
    <w:rsid w:val="006F7C2C"/>
    <w:rsid w:val="006F7CBD"/>
    <w:rsid w:val="006F7CD9"/>
    <w:rsid w:val="00700081"/>
    <w:rsid w:val="0070042A"/>
    <w:rsid w:val="00701611"/>
    <w:rsid w:val="0070252F"/>
    <w:rsid w:val="00702E56"/>
    <w:rsid w:val="00702F75"/>
    <w:rsid w:val="00703E54"/>
    <w:rsid w:val="0070615B"/>
    <w:rsid w:val="0070675D"/>
    <w:rsid w:val="00707228"/>
    <w:rsid w:val="00707726"/>
    <w:rsid w:val="007109E1"/>
    <w:rsid w:val="00710A9A"/>
    <w:rsid w:val="0071160D"/>
    <w:rsid w:val="00711B19"/>
    <w:rsid w:val="00712615"/>
    <w:rsid w:val="00712F6D"/>
    <w:rsid w:val="00715D32"/>
    <w:rsid w:val="00716742"/>
    <w:rsid w:val="00717D1F"/>
    <w:rsid w:val="00721521"/>
    <w:rsid w:val="00721B0A"/>
    <w:rsid w:val="00724629"/>
    <w:rsid w:val="00724F14"/>
    <w:rsid w:val="00727607"/>
    <w:rsid w:val="00727B3B"/>
    <w:rsid w:val="00730454"/>
    <w:rsid w:val="00730F91"/>
    <w:rsid w:val="00733A94"/>
    <w:rsid w:val="007367BB"/>
    <w:rsid w:val="00737CC6"/>
    <w:rsid w:val="0074158E"/>
    <w:rsid w:val="00741898"/>
    <w:rsid w:val="00741C46"/>
    <w:rsid w:val="007432EA"/>
    <w:rsid w:val="007445B1"/>
    <w:rsid w:val="00745592"/>
    <w:rsid w:val="007459EB"/>
    <w:rsid w:val="00745F28"/>
    <w:rsid w:val="00747C8A"/>
    <w:rsid w:val="00750543"/>
    <w:rsid w:val="00751249"/>
    <w:rsid w:val="00752D65"/>
    <w:rsid w:val="00753784"/>
    <w:rsid w:val="007538AF"/>
    <w:rsid w:val="00754E23"/>
    <w:rsid w:val="0075515D"/>
    <w:rsid w:val="00755171"/>
    <w:rsid w:val="007556CE"/>
    <w:rsid w:val="00755B57"/>
    <w:rsid w:val="00756BD0"/>
    <w:rsid w:val="007606B8"/>
    <w:rsid w:val="00760885"/>
    <w:rsid w:val="00764A5A"/>
    <w:rsid w:val="007659A5"/>
    <w:rsid w:val="007660FE"/>
    <w:rsid w:val="00766629"/>
    <w:rsid w:val="007675D3"/>
    <w:rsid w:val="007700FB"/>
    <w:rsid w:val="007709ED"/>
    <w:rsid w:val="0077150B"/>
    <w:rsid w:val="007718EC"/>
    <w:rsid w:val="00772778"/>
    <w:rsid w:val="00772FA4"/>
    <w:rsid w:val="00773C67"/>
    <w:rsid w:val="0077417C"/>
    <w:rsid w:val="00774535"/>
    <w:rsid w:val="00776A1D"/>
    <w:rsid w:val="007802C8"/>
    <w:rsid w:val="00780C73"/>
    <w:rsid w:val="00781C11"/>
    <w:rsid w:val="00783E7D"/>
    <w:rsid w:val="00784277"/>
    <w:rsid w:val="00786B97"/>
    <w:rsid w:val="007876A5"/>
    <w:rsid w:val="00791075"/>
    <w:rsid w:val="00791457"/>
    <w:rsid w:val="00791971"/>
    <w:rsid w:val="00792C84"/>
    <w:rsid w:val="00792D8E"/>
    <w:rsid w:val="00793B37"/>
    <w:rsid w:val="00793B78"/>
    <w:rsid w:val="007968D4"/>
    <w:rsid w:val="00796CF9"/>
    <w:rsid w:val="0079705E"/>
    <w:rsid w:val="007978A4"/>
    <w:rsid w:val="007A0438"/>
    <w:rsid w:val="007A1CAF"/>
    <w:rsid w:val="007A32DB"/>
    <w:rsid w:val="007A492C"/>
    <w:rsid w:val="007A4E53"/>
    <w:rsid w:val="007A6761"/>
    <w:rsid w:val="007B254F"/>
    <w:rsid w:val="007B26BE"/>
    <w:rsid w:val="007B2FCA"/>
    <w:rsid w:val="007B53CB"/>
    <w:rsid w:val="007C01A7"/>
    <w:rsid w:val="007C0998"/>
    <w:rsid w:val="007C0E59"/>
    <w:rsid w:val="007C10EB"/>
    <w:rsid w:val="007C1314"/>
    <w:rsid w:val="007C53F7"/>
    <w:rsid w:val="007C659F"/>
    <w:rsid w:val="007C7027"/>
    <w:rsid w:val="007D103B"/>
    <w:rsid w:val="007D40B2"/>
    <w:rsid w:val="007D44D6"/>
    <w:rsid w:val="007D4746"/>
    <w:rsid w:val="007D5F2A"/>
    <w:rsid w:val="007D5FF5"/>
    <w:rsid w:val="007D7517"/>
    <w:rsid w:val="007D7D53"/>
    <w:rsid w:val="007E039F"/>
    <w:rsid w:val="007E1555"/>
    <w:rsid w:val="007E1CED"/>
    <w:rsid w:val="007E25BC"/>
    <w:rsid w:val="007E439F"/>
    <w:rsid w:val="007E589E"/>
    <w:rsid w:val="007E5B99"/>
    <w:rsid w:val="007E7A3A"/>
    <w:rsid w:val="007F0E57"/>
    <w:rsid w:val="007F1523"/>
    <w:rsid w:val="007F175C"/>
    <w:rsid w:val="007F3902"/>
    <w:rsid w:val="007F40E3"/>
    <w:rsid w:val="007F505A"/>
    <w:rsid w:val="007F79D7"/>
    <w:rsid w:val="00801496"/>
    <w:rsid w:val="00802571"/>
    <w:rsid w:val="00802844"/>
    <w:rsid w:val="00802B3F"/>
    <w:rsid w:val="00803010"/>
    <w:rsid w:val="00803CD0"/>
    <w:rsid w:val="00804FD7"/>
    <w:rsid w:val="00805C50"/>
    <w:rsid w:val="00806D24"/>
    <w:rsid w:val="00810C87"/>
    <w:rsid w:val="00810E37"/>
    <w:rsid w:val="00811CCA"/>
    <w:rsid w:val="00811FEB"/>
    <w:rsid w:val="00812DD3"/>
    <w:rsid w:val="00813040"/>
    <w:rsid w:val="00814117"/>
    <w:rsid w:val="0081419A"/>
    <w:rsid w:val="00814727"/>
    <w:rsid w:val="00814BA2"/>
    <w:rsid w:val="00814C46"/>
    <w:rsid w:val="00820732"/>
    <w:rsid w:val="008230F2"/>
    <w:rsid w:val="00823588"/>
    <w:rsid w:val="0082367D"/>
    <w:rsid w:val="00826AB9"/>
    <w:rsid w:val="00826B3C"/>
    <w:rsid w:val="00827777"/>
    <w:rsid w:val="00830CEA"/>
    <w:rsid w:val="00832F6C"/>
    <w:rsid w:val="00834ABD"/>
    <w:rsid w:val="00834B8A"/>
    <w:rsid w:val="0083663B"/>
    <w:rsid w:val="008379C2"/>
    <w:rsid w:val="0084046C"/>
    <w:rsid w:val="00841D39"/>
    <w:rsid w:val="008421B3"/>
    <w:rsid w:val="0084308E"/>
    <w:rsid w:val="008464F7"/>
    <w:rsid w:val="008501AE"/>
    <w:rsid w:val="00850202"/>
    <w:rsid w:val="0085184E"/>
    <w:rsid w:val="00853998"/>
    <w:rsid w:val="00853CF3"/>
    <w:rsid w:val="0085480E"/>
    <w:rsid w:val="00855860"/>
    <w:rsid w:val="00856CBF"/>
    <w:rsid w:val="008601FB"/>
    <w:rsid w:val="00860763"/>
    <w:rsid w:val="00860FD2"/>
    <w:rsid w:val="0086277F"/>
    <w:rsid w:val="0086322F"/>
    <w:rsid w:val="008633AA"/>
    <w:rsid w:val="00863F3E"/>
    <w:rsid w:val="00863FDA"/>
    <w:rsid w:val="0086707F"/>
    <w:rsid w:val="0087090F"/>
    <w:rsid w:val="00870974"/>
    <w:rsid w:val="0087168D"/>
    <w:rsid w:val="00872205"/>
    <w:rsid w:val="00872E1F"/>
    <w:rsid w:val="008757C1"/>
    <w:rsid w:val="008759EE"/>
    <w:rsid w:val="008764F9"/>
    <w:rsid w:val="00877535"/>
    <w:rsid w:val="00881CE9"/>
    <w:rsid w:val="00881F0F"/>
    <w:rsid w:val="008825B6"/>
    <w:rsid w:val="00882B52"/>
    <w:rsid w:val="00884120"/>
    <w:rsid w:val="008843CA"/>
    <w:rsid w:val="00884B73"/>
    <w:rsid w:val="0088516C"/>
    <w:rsid w:val="00886FFC"/>
    <w:rsid w:val="00887707"/>
    <w:rsid w:val="0089019E"/>
    <w:rsid w:val="0089063A"/>
    <w:rsid w:val="00891525"/>
    <w:rsid w:val="008915EE"/>
    <w:rsid w:val="00893BAF"/>
    <w:rsid w:val="008940E7"/>
    <w:rsid w:val="00894CB6"/>
    <w:rsid w:val="00896521"/>
    <w:rsid w:val="00896ADF"/>
    <w:rsid w:val="0089705F"/>
    <w:rsid w:val="008976CC"/>
    <w:rsid w:val="008A039C"/>
    <w:rsid w:val="008A26C5"/>
    <w:rsid w:val="008A6FA9"/>
    <w:rsid w:val="008A71AA"/>
    <w:rsid w:val="008B4890"/>
    <w:rsid w:val="008B49F3"/>
    <w:rsid w:val="008B4AA9"/>
    <w:rsid w:val="008B6928"/>
    <w:rsid w:val="008C0376"/>
    <w:rsid w:val="008C0E44"/>
    <w:rsid w:val="008C1CA5"/>
    <w:rsid w:val="008C1F5D"/>
    <w:rsid w:val="008C1F77"/>
    <w:rsid w:val="008C2470"/>
    <w:rsid w:val="008C2F8A"/>
    <w:rsid w:val="008C35E8"/>
    <w:rsid w:val="008C57F0"/>
    <w:rsid w:val="008C6C90"/>
    <w:rsid w:val="008C6E64"/>
    <w:rsid w:val="008D0149"/>
    <w:rsid w:val="008D015E"/>
    <w:rsid w:val="008D0DF7"/>
    <w:rsid w:val="008D26C1"/>
    <w:rsid w:val="008D42DE"/>
    <w:rsid w:val="008D6A10"/>
    <w:rsid w:val="008D706C"/>
    <w:rsid w:val="008D7699"/>
    <w:rsid w:val="008D7904"/>
    <w:rsid w:val="008E05B5"/>
    <w:rsid w:val="008E1E30"/>
    <w:rsid w:val="008E2555"/>
    <w:rsid w:val="008E4065"/>
    <w:rsid w:val="008E4289"/>
    <w:rsid w:val="008E6BF5"/>
    <w:rsid w:val="008F12B8"/>
    <w:rsid w:val="008F2253"/>
    <w:rsid w:val="008F321A"/>
    <w:rsid w:val="008F47A4"/>
    <w:rsid w:val="008F4CA2"/>
    <w:rsid w:val="008F62CE"/>
    <w:rsid w:val="008F669B"/>
    <w:rsid w:val="008F762C"/>
    <w:rsid w:val="008F7C9F"/>
    <w:rsid w:val="00900516"/>
    <w:rsid w:val="00900969"/>
    <w:rsid w:val="00901BC7"/>
    <w:rsid w:val="00903F87"/>
    <w:rsid w:val="00905A09"/>
    <w:rsid w:val="00906B22"/>
    <w:rsid w:val="009076D9"/>
    <w:rsid w:val="009100DF"/>
    <w:rsid w:val="00910288"/>
    <w:rsid w:val="00910431"/>
    <w:rsid w:val="009105A5"/>
    <w:rsid w:val="009105F3"/>
    <w:rsid w:val="00910BF3"/>
    <w:rsid w:val="00911D2A"/>
    <w:rsid w:val="00911E00"/>
    <w:rsid w:val="00911FF9"/>
    <w:rsid w:val="0091360B"/>
    <w:rsid w:val="00913E20"/>
    <w:rsid w:val="009142DE"/>
    <w:rsid w:val="00914491"/>
    <w:rsid w:val="009144CD"/>
    <w:rsid w:val="00914780"/>
    <w:rsid w:val="00915148"/>
    <w:rsid w:val="00916AEE"/>
    <w:rsid w:val="009170A6"/>
    <w:rsid w:val="00920274"/>
    <w:rsid w:val="00920E2E"/>
    <w:rsid w:val="00922898"/>
    <w:rsid w:val="009229F0"/>
    <w:rsid w:val="00922D8D"/>
    <w:rsid w:val="00923FAE"/>
    <w:rsid w:val="0092632C"/>
    <w:rsid w:val="00926AC1"/>
    <w:rsid w:val="0092708E"/>
    <w:rsid w:val="00927799"/>
    <w:rsid w:val="0093100E"/>
    <w:rsid w:val="00931D50"/>
    <w:rsid w:val="00931DA1"/>
    <w:rsid w:val="00931FF0"/>
    <w:rsid w:val="00932718"/>
    <w:rsid w:val="009329D8"/>
    <w:rsid w:val="009340E0"/>
    <w:rsid w:val="00934A10"/>
    <w:rsid w:val="00935DA9"/>
    <w:rsid w:val="009368BF"/>
    <w:rsid w:val="00936AC4"/>
    <w:rsid w:val="00937054"/>
    <w:rsid w:val="009370B9"/>
    <w:rsid w:val="00937E3A"/>
    <w:rsid w:val="0094125E"/>
    <w:rsid w:val="00941A6E"/>
    <w:rsid w:val="00941AC0"/>
    <w:rsid w:val="009423FA"/>
    <w:rsid w:val="00943A26"/>
    <w:rsid w:val="00944022"/>
    <w:rsid w:val="00945DD1"/>
    <w:rsid w:val="00947AD5"/>
    <w:rsid w:val="009508EB"/>
    <w:rsid w:val="00950FEE"/>
    <w:rsid w:val="00951DF8"/>
    <w:rsid w:val="009525EF"/>
    <w:rsid w:val="0096392C"/>
    <w:rsid w:val="009644B1"/>
    <w:rsid w:val="00964871"/>
    <w:rsid w:val="00965E4E"/>
    <w:rsid w:val="00970494"/>
    <w:rsid w:val="009706BB"/>
    <w:rsid w:val="00971602"/>
    <w:rsid w:val="00972792"/>
    <w:rsid w:val="00972877"/>
    <w:rsid w:val="00974663"/>
    <w:rsid w:val="0097560E"/>
    <w:rsid w:val="00975B27"/>
    <w:rsid w:val="00977A8D"/>
    <w:rsid w:val="00977F06"/>
    <w:rsid w:val="009805A4"/>
    <w:rsid w:val="009810DE"/>
    <w:rsid w:val="009823F3"/>
    <w:rsid w:val="00984860"/>
    <w:rsid w:val="00984C85"/>
    <w:rsid w:val="00984D52"/>
    <w:rsid w:val="009857DD"/>
    <w:rsid w:val="00985F9A"/>
    <w:rsid w:val="00986050"/>
    <w:rsid w:val="00986E8C"/>
    <w:rsid w:val="009871C4"/>
    <w:rsid w:val="009903A8"/>
    <w:rsid w:val="009922CA"/>
    <w:rsid w:val="00993590"/>
    <w:rsid w:val="00995F80"/>
    <w:rsid w:val="00996E65"/>
    <w:rsid w:val="00997FE5"/>
    <w:rsid w:val="009A0524"/>
    <w:rsid w:val="009A2B12"/>
    <w:rsid w:val="009A2D5C"/>
    <w:rsid w:val="009A33D7"/>
    <w:rsid w:val="009A4767"/>
    <w:rsid w:val="009A4943"/>
    <w:rsid w:val="009A4AA6"/>
    <w:rsid w:val="009A6EE2"/>
    <w:rsid w:val="009B01EE"/>
    <w:rsid w:val="009C040C"/>
    <w:rsid w:val="009C0994"/>
    <w:rsid w:val="009C0D7D"/>
    <w:rsid w:val="009C185B"/>
    <w:rsid w:val="009C1940"/>
    <w:rsid w:val="009C1B79"/>
    <w:rsid w:val="009C24E5"/>
    <w:rsid w:val="009C3926"/>
    <w:rsid w:val="009C4D80"/>
    <w:rsid w:val="009C5B1A"/>
    <w:rsid w:val="009C62D0"/>
    <w:rsid w:val="009C7367"/>
    <w:rsid w:val="009C7F6F"/>
    <w:rsid w:val="009D01EF"/>
    <w:rsid w:val="009D0939"/>
    <w:rsid w:val="009D0D6F"/>
    <w:rsid w:val="009D0E30"/>
    <w:rsid w:val="009D1F2F"/>
    <w:rsid w:val="009D2119"/>
    <w:rsid w:val="009D26DB"/>
    <w:rsid w:val="009D2A53"/>
    <w:rsid w:val="009D2D3A"/>
    <w:rsid w:val="009D3167"/>
    <w:rsid w:val="009D3A5F"/>
    <w:rsid w:val="009D4769"/>
    <w:rsid w:val="009D6886"/>
    <w:rsid w:val="009D70F6"/>
    <w:rsid w:val="009D728B"/>
    <w:rsid w:val="009E06B0"/>
    <w:rsid w:val="009E148C"/>
    <w:rsid w:val="009E300F"/>
    <w:rsid w:val="009E3ACE"/>
    <w:rsid w:val="009E47D0"/>
    <w:rsid w:val="009E4C32"/>
    <w:rsid w:val="009F0954"/>
    <w:rsid w:val="009F0FAF"/>
    <w:rsid w:val="009F1CC9"/>
    <w:rsid w:val="009F2EDD"/>
    <w:rsid w:val="009F5EAB"/>
    <w:rsid w:val="009F5FE7"/>
    <w:rsid w:val="009F6F94"/>
    <w:rsid w:val="009F71B6"/>
    <w:rsid w:val="009F7F76"/>
    <w:rsid w:val="00A00892"/>
    <w:rsid w:val="00A017B3"/>
    <w:rsid w:val="00A0311E"/>
    <w:rsid w:val="00A0662B"/>
    <w:rsid w:val="00A0668D"/>
    <w:rsid w:val="00A067D9"/>
    <w:rsid w:val="00A06E26"/>
    <w:rsid w:val="00A07056"/>
    <w:rsid w:val="00A07126"/>
    <w:rsid w:val="00A07ADA"/>
    <w:rsid w:val="00A1031B"/>
    <w:rsid w:val="00A10410"/>
    <w:rsid w:val="00A126C6"/>
    <w:rsid w:val="00A1286A"/>
    <w:rsid w:val="00A12A14"/>
    <w:rsid w:val="00A1309D"/>
    <w:rsid w:val="00A138E3"/>
    <w:rsid w:val="00A1396B"/>
    <w:rsid w:val="00A1472E"/>
    <w:rsid w:val="00A14C7D"/>
    <w:rsid w:val="00A1568E"/>
    <w:rsid w:val="00A164D9"/>
    <w:rsid w:val="00A17B9D"/>
    <w:rsid w:val="00A17DCD"/>
    <w:rsid w:val="00A21BC8"/>
    <w:rsid w:val="00A21C0A"/>
    <w:rsid w:val="00A21DE2"/>
    <w:rsid w:val="00A22036"/>
    <w:rsid w:val="00A23B84"/>
    <w:rsid w:val="00A24EA5"/>
    <w:rsid w:val="00A254BB"/>
    <w:rsid w:val="00A26B9E"/>
    <w:rsid w:val="00A270E3"/>
    <w:rsid w:val="00A277C1"/>
    <w:rsid w:val="00A31644"/>
    <w:rsid w:val="00A31D0E"/>
    <w:rsid w:val="00A3271E"/>
    <w:rsid w:val="00A3278A"/>
    <w:rsid w:val="00A332DF"/>
    <w:rsid w:val="00A337AC"/>
    <w:rsid w:val="00A37761"/>
    <w:rsid w:val="00A37A4C"/>
    <w:rsid w:val="00A4003D"/>
    <w:rsid w:val="00A4048F"/>
    <w:rsid w:val="00A42372"/>
    <w:rsid w:val="00A444AC"/>
    <w:rsid w:val="00A448A5"/>
    <w:rsid w:val="00A46571"/>
    <w:rsid w:val="00A46F2D"/>
    <w:rsid w:val="00A47225"/>
    <w:rsid w:val="00A50CBD"/>
    <w:rsid w:val="00A51546"/>
    <w:rsid w:val="00A5434B"/>
    <w:rsid w:val="00A55361"/>
    <w:rsid w:val="00A6094C"/>
    <w:rsid w:val="00A620F4"/>
    <w:rsid w:val="00A62470"/>
    <w:rsid w:val="00A63031"/>
    <w:rsid w:val="00A634F3"/>
    <w:rsid w:val="00A645D8"/>
    <w:rsid w:val="00A6463C"/>
    <w:rsid w:val="00A6686F"/>
    <w:rsid w:val="00A67443"/>
    <w:rsid w:val="00A72DD3"/>
    <w:rsid w:val="00A73009"/>
    <w:rsid w:val="00A731DB"/>
    <w:rsid w:val="00A73426"/>
    <w:rsid w:val="00A73857"/>
    <w:rsid w:val="00A74069"/>
    <w:rsid w:val="00A76136"/>
    <w:rsid w:val="00A76A87"/>
    <w:rsid w:val="00A76E73"/>
    <w:rsid w:val="00A779C6"/>
    <w:rsid w:val="00A80E56"/>
    <w:rsid w:val="00A811EF"/>
    <w:rsid w:val="00A81FCD"/>
    <w:rsid w:val="00A82E8A"/>
    <w:rsid w:val="00A839F3"/>
    <w:rsid w:val="00A849B3"/>
    <w:rsid w:val="00A84B5F"/>
    <w:rsid w:val="00A86155"/>
    <w:rsid w:val="00A8711A"/>
    <w:rsid w:val="00A8727D"/>
    <w:rsid w:val="00A90BFC"/>
    <w:rsid w:val="00A90D83"/>
    <w:rsid w:val="00A917E5"/>
    <w:rsid w:val="00A92A90"/>
    <w:rsid w:val="00A92FD1"/>
    <w:rsid w:val="00A94B42"/>
    <w:rsid w:val="00A96FA4"/>
    <w:rsid w:val="00A974D3"/>
    <w:rsid w:val="00A979E3"/>
    <w:rsid w:val="00AA1641"/>
    <w:rsid w:val="00AA2368"/>
    <w:rsid w:val="00AA2F05"/>
    <w:rsid w:val="00AA2F2C"/>
    <w:rsid w:val="00AA2F3E"/>
    <w:rsid w:val="00AA3454"/>
    <w:rsid w:val="00AA3CCA"/>
    <w:rsid w:val="00AA5305"/>
    <w:rsid w:val="00AA6DB0"/>
    <w:rsid w:val="00AA71C6"/>
    <w:rsid w:val="00AA71C7"/>
    <w:rsid w:val="00AA771B"/>
    <w:rsid w:val="00AA7996"/>
    <w:rsid w:val="00AA7C30"/>
    <w:rsid w:val="00AB028E"/>
    <w:rsid w:val="00AB20D0"/>
    <w:rsid w:val="00AB2394"/>
    <w:rsid w:val="00AB32BB"/>
    <w:rsid w:val="00AB35E4"/>
    <w:rsid w:val="00AB6B42"/>
    <w:rsid w:val="00AB6CC5"/>
    <w:rsid w:val="00AB78FC"/>
    <w:rsid w:val="00AC02E7"/>
    <w:rsid w:val="00AC2179"/>
    <w:rsid w:val="00AC27DA"/>
    <w:rsid w:val="00AC2928"/>
    <w:rsid w:val="00AC2D14"/>
    <w:rsid w:val="00AC3C57"/>
    <w:rsid w:val="00AC4579"/>
    <w:rsid w:val="00AC6A66"/>
    <w:rsid w:val="00AC79F4"/>
    <w:rsid w:val="00AC7AD7"/>
    <w:rsid w:val="00AD3CF0"/>
    <w:rsid w:val="00AD4371"/>
    <w:rsid w:val="00AD47A3"/>
    <w:rsid w:val="00AD506A"/>
    <w:rsid w:val="00AD5EF9"/>
    <w:rsid w:val="00AD68A6"/>
    <w:rsid w:val="00AD74E4"/>
    <w:rsid w:val="00AD76F1"/>
    <w:rsid w:val="00AD783D"/>
    <w:rsid w:val="00AD7CC2"/>
    <w:rsid w:val="00AE0092"/>
    <w:rsid w:val="00AE18C5"/>
    <w:rsid w:val="00AE21D1"/>
    <w:rsid w:val="00AE2549"/>
    <w:rsid w:val="00AE3296"/>
    <w:rsid w:val="00AE4152"/>
    <w:rsid w:val="00AE47F8"/>
    <w:rsid w:val="00AE59CA"/>
    <w:rsid w:val="00AE5BB1"/>
    <w:rsid w:val="00AF11B5"/>
    <w:rsid w:val="00AF1EC8"/>
    <w:rsid w:val="00AF2CA1"/>
    <w:rsid w:val="00AF30E1"/>
    <w:rsid w:val="00AF401F"/>
    <w:rsid w:val="00AF4224"/>
    <w:rsid w:val="00B004A3"/>
    <w:rsid w:val="00B006BA"/>
    <w:rsid w:val="00B02D87"/>
    <w:rsid w:val="00B0445A"/>
    <w:rsid w:val="00B05CDB"/>
    <w:rsid w:val="00B07A4B"/>
    <w:rsid w:val="00B116D1"/>
    <w:rsid w:val="00B11C8A"/>
    <w:rsid w:val="00B121DB"/>
    <w:rsid w:val="00B15008"/>
    <w:rsid w:val="00B152E5"/>
    <w:rsid w:val="00B15AAC"/>
    <w:rsid w:val="00B16328"/>
    <w:rsid w:val="00B169B9"/>
    <w:rsid w:val="00B173D3"/>
    <w:rsid w:val="00B17D23"/>
    <w:rsid w:val="00B23002"/>
    <w:rsid w:val="00B232BA"/>
    <w:rsid w:val="00B239BA"/>
    <w:rsid w:val="00B263D3"/>
    <w:rsid w:val="00B270DB"/>
    <w:rsid w:val="00B2749E"/>
    <w:rsid w:val="00B31BB3"/>
    <w:rsid w:val="00B33EBC"/>
    <w:rsid w:val="00B357C4"/>
    <w:rsid w:val="00B3746D"/>
    <w:rsid w:val="00B411DF"/>
    <w:rsid w:val="00B41AD0"/>
    <w:rsid w:val="00B436D2"/>
    <w:rsid w:val="00B437C2"/>
    <w:rsid w:val="00B44149"/>
    <w:rsid w:val="00B446A5"/>
    <w:rsid w:val="00B45B58"/>
    <w:rsid w:val="00B51AD3"/>
    <w:rsid w:val="00B527F3"/>
    <w:rsid w:val="00B52997"/>
    <w:rsid w:val="00B52CAA"/>
    <w:rsid w:val="00B53380"/>
    <w:rsid w:val="00B54A71"/>
    <w:rsid w:val="00B55BB5"/>
    <w:rsid w:val="00B55F08"/>
    <w:rsid w:val="00B56C44"/>
    <w:rsid w:val="00B572EA"/>
    <w:rsid w:val="00B57B89"/>
    <w:rsid w:val="00B57BB1"/>
    <w:rsid w:val="00B602C0"/>
    <w:rsid w:val="00B61902"/>
    <w:rsid w:val="00B6523A"/>
    <w:rsid w:val="00B665DB"/>
    <w:rsid w:val="00B66720"/>
    <w:rsid w:val="00B66A75"/>
    <w:rsid w:val="00B6796E"/>
    <w:rsid w:val="00B72703"/>
    <w:rsid w:val="00B7540E"/>
    <w:rsid w:val="00B76E19"/>
    <w:rsid w:val="00B772AD"/>
    <w:rsid w:val="00B80399"/>
    <w:rsid w:val="00B80ED0"/>
    <w:rsid w:val="00B819D1"/>
    <w:rsid w:val="00B8227A"/>
    <w:rsid w:val="00B82C8E"/>
    <w:rsid w:val="00B85C5D"/>
    <w:rsid w:val="00B85F23"/>
    <w:rsid w:val="00B86896"/>
    <w:rsid w:val="00B9062E"/>
    <w:rsid w:val="00B91F99"/>
    <w:rsid w:val="00B940CC"/>
    <w:rsid w:val="00B942D2"/>
    <w:rsid w:val="00B97384"/>
    <w:rsid w:val="00BA3981"/>
    <w:rsid w:val="00BA4170"/>
    <w:rsid w:val="00BA5B16"/>
    <w:rsid w:val="00BA698D"/>
    <w:rsid w:val="00BA74D2"/>
    <w:rsid w:val="00BB099C"/>
    <w:rsid w:val="00BB3462"/>
    <w:rsid w:val="00BB3657"/>
    <w:rsid w:val="00BB60FE"/>
    <w:rsid w:val="00BB6268"/>
    <w:rsid w:val="00BB7494"/>
    <w:rsid w:val="00BC207D"/>
    <w:rsid w:val="00BC3CAE"/>
    <w:rsid w:val="00BC579E"/>
    <w:rsid w:val="00BC621E"/>
    <w:rsid w:val="00BC6582"/>
    <w:rsid w:val="00BC6AA2"/>
    <w:rsid w:val="00BC78C8"/>
    <w:rsid w:val="00BD010B"/>
    <w:rsid w:val="00BD11F2"/>
    <w:rsid w:val="00BD1E3B"/>
    <w:rsid w:val="00BD33C8"/>
    <w:rsid w:val="00BD396C"/>
    <w:rsid w:val="00BD4CCA"/>
    <w:rsid w:val="00BD4F6E"/>
    <w:rsid w:val="00BD544D"/>
    <w:rsid w:val="00BD728D"/>
    <w:rsid w:val="00BE027C"/>
    <w:rsid w:val="00BE0322"/>
    <w:rsid w:val="00BE2208"/>
    <w:rsid w:val="00BE45E1"/>
    <w:rsid w:val="00BE4657"/>
    <w:rsid w:val="00BE4E57"/>
    <w:rsid w:val="00BE73B3"/>
    <w:rsid w:val="00BE79A8"/>
    <w:rsid w:val="00BF0F6E"/>
    <w:rsid w:val="00BF1762"/>
    <w:rsid w:val="00BF225D"/>
    <w:rsid w:val="00BF27FE"/>
    <w:rsid w:val="00BF356C"/>
    <w:rsid w:val="00BF482D"/>
    <w:rsid w:val="00BF4C01"/>
    <w:rsid w:val="00BF5557"/>
    <w:rsid w:val="00BF7819"/>
    <w:rsid w:val="00BF78D1"/>
    <w:rsid w:val="00C02118"/>
    <w:rsid w:val="00C0257A"/>
    <w:rsid w:val="00C03697"/>
    <w:rsid w:val="00C0383A"/>
    <w:rsid w:val="00C056D0"/>
    <w:rsid w:val="00C06C52"/>
    <w:rsid w:val="00C10455"/>
    <w:rsid w:val="00C11176"/>
    <w:rsid w:val="00C11FD4"/>
    <w:rsid w:val="00C126B8"/>
    <w:rsid w:val="00C12F01"/>
    <w:rsid w:val="00C1530B"/>
    <w:rsid w:val="00C15524"/>
    <w:rsid w:val="00C15647"/>
    <w:rsid w:val="00C16B49"/>
    <w:rsid w:val="00C16BED"/>
    <w:rsid w:val="00C171D2"/>
    <w:rsid w:val="00C1767F"/>
    <w:rsid w:val="00C204F4"/>
    <w:rsid w:val="00C21A31"/>
    <w:rsid w:val="00C232BE"/>
    <w:rsid w:val="00C25343"/>
    <w:rsid w:val="00C263F0"/>
    <w:rsid w:val="00C270D2"/>
    <w:rsid w:val="00C27A87"/>
    <w:rsid w:val="00C30710"/>
    <w:rsid w:val="00C3075E"/>
    <w:rsid w:val="00C32F42"/>
    <w:rsid w:val="00C34D2F"/>
    <w:rsid w:val="00C36C60"/>
    <w:rsid w:val="00C413DC"/>
    <w:rsid w:val="00C418B4"/>
    <w:rsid w:val="00C420F1"/>
    <w:rsid w:val="00C438E5"/>
    <w:rsid w:val="00C43A89"/>
    <w:rsid w:val="00C43DB9"/>
    <w:rsid w:val="00C440DD"/>
    <w:rsid w:val="00C4424B"/>
    <w:rsid w:val="00C44FBE"/>
    <w:rsid w:val="00C45027"/>
    <w:rsid w:val="00C45838"/>
    <w:rsid w:val="00C46988"/>
    <w:rsid w:val="00C47AA7"/>
    <w:rsid w:val="00C501AD"/>
    <w:rsid w:val="00C502CC"/>
    <w:rsid w:val="00C508E5"/>
    <w:rsid w:val="00C541E9"/>
    <w:rsid w:val="00C5507A"/>
    <w:rsid w:val="00C56299"/>
    <w:rsid w:val="00C5717B"/>
    <w:rsid w:val="00C57A71"/>
    <w:rsid w:val="00C61499"/>
    <w:rsid w:val="00C62673"/>
    <w:rsid w:val="00C63088"/>
    <w:rsid w:val="00C63990"/>
    <w:rsid w:val="00C64200"/>
    <w:rsid w:val="00C649E0"/>
    <w:rsid w:val="00C6581A"/>
    <w:rsid w:val="00C667E5"/>
    <w:rsid w:val="00C67E06"/>
    <w:rsid w:val="00C70783"/>
    <w:rsid w:val="00C70D4D"/>
    <w:rsid w:val="00C73FE0"/>
    <w:rsid w:val="00C748DE"/>
    <w:rsid w:val="00C764C1"/>
    <w:rsid w:val="00C80C5A"/>
    <w:rsid w:val="00C8419C"/>
    <w:rsid w:val="00C85F14"/>
    <w:rsid w:val="00C860EF"/>
    <w:rsid w:val="00C87A64"/>
    <w:rsid w:val="00C87CED"/>
    <w:rsid w:val="00C87EB1"/>
    <w:rsid w:val="00C91E99"/>
    <w:rsid w:val="00C92B4F"/>
    <w:rsid w:val="00C92D9B"/>
    <w:rsid w:val="00C93691"/>
    <w:rsid w:val="00C937C6"/>
    <w:rsid w:val="00C93962"/>
    <w:rsid w:val="00C941C6"/>
    <w:rsid w:val="00CA166F"/>
    <w:rsid w:val="00CA16C7"/>
    <w:rsid w:val="00CA217C"/>
    <w:rsid w:val="00CA5151"/>
    <w:rsid w:val="00CA5857"/>
    <w:rsid w:val="00CA752C"/>
    <w:rsid w:val="00CA79F2"/>
    <w:rsid w:val="00CB0BA0"/>
    <w:rsid w:val="00CB1B57"/>
    <w:rsid w:val="00CB31A4"/>
    <w:rsid w:val="00CB332F"/>
    <w:rsid w:val="00CB391B"/>
    <w:rsid w:val="00CB4C9F"/>
    <w:rsid w:val="00CB5CE6"/>
    <w:rsid w:val="00CB605A"/>
    <w:rsid w:val="00CC2CEF"/>
    <w:rsid w:val="00CC2F33"/>
    <w:rsid w:val="00CC2FC0"/>
    <w:rsid w:val="00CC36F4"/>
    <w:rsid w:val="00CC3933"/>
    <w:rsid w:val="00CC4255"/>
    <w:rsid w:val="00CC4947"/>
    <w:rsid w:val="00CC690F"/>
    <w:rsid w:val="00CC706B"/>
    <w:rsid w:val="00CD1CA6"/>
    <w:rsid w:val="00CD374E"/>
    <w:rsid w:val="00CD3DDE"/>
    <w:rsid w:val="00CD3FAA"/>
    <w:rsid w:val="00CD4243"/>
    <w:rsid w:val="00CD755F"/>
    <w:rsid w:val="00CE1390"/>
    <w:rsid w:val="00CE22B5"/>
    <w:rsid w:val="00CE537A"/>
    <w:rsid w:val="00CE57AA"/>
    <w:rsid w:val="00CF157C"/>
    <w:rsid w:val="00CF1DDA"/>
    <w:rsid w:val="00CF2884"/>
    <w:rsid w:val="00CF28C3"/>
    <w:rsid w:val="00CF3562"/>
    <w:rsid w:val="00CF4399"/>
    <w:rsid w:val="00CF6C45"/>
    <w:rsid w:val="00D00179"/>
    <w:rsid w:val="00D00B74"/>
    <w:rsid w:val="00D01A5B"/>
    <w:rsid w:val="00D02EC8"/>
    <w:rsid w:val="00D04645"/>
    <w:rsid w:val="00D04A20"/>
    <w:rsid w:val="00D06573"/>
    <w:rsid w:val="00D07C71"/>
    <w:rsid w:val="00D109A5"/>
    <w:rsid w:val="00D109B4"/>
    <w:rsid w:val="00D10A13"/>
    <w:rsid w:val="00D11BE6"/>
    <w:rsid w:val="00D125E3"/>
    <w:rsid w:val="00D132C1"/>
    <w:rsid w:val="00D13D23"/>
    <w:rsid w:val="00D13D26"/>
    <w:rsid w:val="00D14E1A"/>
    <w:rsid w:val="00D164EC"/>
    <w:rsid w:val="00D1697C"/>
    <w:rsid w:val="00D2005F"/>
    <w:rsid w:val="00D22544"/>
    <w:rsid w:val="00D2299A"/>
    <w:rsid w:val="00D24F30"/>
    <w:rsid w:val="00D251A4"/>
    <w:rsid w:val="00D256BB"/>
    <w:rsid w:val="00D262F1"/>
    <w:rsid w:val="00D31435"/>
    <w:rsid w:val="00D319A7"/>
    <w:rsid w:val="00D31ED3"/>
    <w:rsid w:val="00D33475"/>
    <w:rsid w:val="00D33563"/>
    <w:rsid w:val="00D33F23"/>
    <w:rsid w:val="00D3462F"/>
    <w:rsid w:val="00D34780"/>
    <w:rsid w:val="00D42002"/>
    <w:rsid w:val="00D43B83"/>
    <w:rsid w:val="00D44E62"/>
    <w:rsid w:val="00D46373"/>
    <w:rsid w:val="00D46828"/>
    <w:rsid w:val="00D50DEC"/>
    <w:rsid w:val="00D547EA"/>
    <w:rsid w:val="00D55935"/>
    <w:rsid w:val="00D55941"/>
    <w:rsid w:val="00D56B6A"/>
    <w:rsid w:val="00D627A9"/>
    <w:rsid w:val="00D63CAC"/>
    <w:rsid w:val="00D63F9C"/>
    <w:rsid w:val="00D643A8"/>
    <w:rsid w:val="00D6446B"/>
    <w:rsid w:val="00D64794"/>
    <w:rsid w:val="00D65071"/>
    <w:rsid w:val="00D658B5"/>
    <w:rsid w:val="00D665CC"/>
    <w:rsid w:val="00D67755"/>
    <w:rsid w:val="00D71E92"/>
    <w:rsid w:val="00D72035"/>
    <w:rsid w:val="00D72E6D"/>
    <w:rsid w:val="00D7348B"/>
    <w:rsid w:val="00D73CF6"/>
    <w:rsid w:val="00D74D65"/>
    <w:rsid w:val="00D75856"/>
    <w:rsid w:val="00D75D40"/>
    <w:rsid w:val="00D75DDD"/>
    <w:rsid w:val="00D763B8"/>
    <w:rsid w:val="00D80DF1"/>
    <w:rsid w:val="00D83692"/>
    <w:rsid w:val="00D842BF"/>
    <w:rsid w:val="00D847B5"/>
    <w:rsid w:val="00D862A3"/>
    <w:rsid w:val="00D91699"/>
    <w:rsid w:val="00D92885"/>
    <w:rsid w:val="00D92C8B"/>
    <w:rsid w:val="00D93D1C"/>
    <w:rsid w:val="00D94BC3"/>
    <w:rsid w:val="00D95DF2"/>
    <w:rsid w:val="00D967A1"/>
    <w:rsid w:val="00D968FA"/>
    <w:rsid w:val="00DA1CEC"/>
    <w:rsid w:val="00DA598A"/>
    <w:rsid w:val="00DA65AF"/>
    <w:rsid w:val="00DA6860"/>
    <w:rsid w:val="00DA74BA"/>
    <w:rsid w:val="00DB0172"/>
    <w:rsid w:val="00DB0792"/>
    <w:rsid w:val="00DB0CDD"/>
    <w:rsid w:val="00DB0DCC"/>
    <w:rsid w:val="00DB2DD3"/>
    <w:rsid w:val="00DB66F1"/>
    <w:rsid w:val="00DC0D6D"/>
    <w:rsid w:val="00DC0F2F"/>
    <w:rsid w:val="00DC12DC"/>
    <w:rsid w:val="00DC1D42"/>
    <w:rsid w:val="00DC36D6"/>
    <w:rsid w:val="00DC3F49"/>
    <w:rsid w:val="00DC77A6"/>
    <w:rsid w:val="00DD0251"/>
    <w:rsid w:val="00DD06A0"/>
    <w:rsid w:val="00DD12C2"/>
    <w:rsid w:val="00DD1765"/>
    <w:rsid w:val="00DD2AD0"/>
    <w:rsid w:val="00DD353C"/>
    <w:rsid w:val="00DD5B1C"/>
    <w:rsid w:val="00DE09F1"/>
    <w:rsid w:val="00DE0B67"/>
    <w:rsid w:val="00DE1050"/>
    <w:rsid w:val="00DE189F"/>
    <w:rsid w:val="00DE1EB2"/>
    <w:rsid w:val="00DE265C"/>
    <w:rsid w:val="00DE38CC"/>
    <w:rsid w:val="00DF19A7"/>
    <w:rsid w:val="00DF2DE8"/>
    <w:rsid w:val="00DF31FA"/>
    <w:rsid w:val="00DF38C9"/>
    <w:rsid w:val="00DF4EC6"/>
    <w:rsid w:val="00E00D5D"/>
    <w:rsid w:val="00E01D28"/>
    <w:rsid w:val="00E023A3"/>
    <w:rsid w:val="00E03826"/>
    <w:rsid w:val="00E0396A"/>
    <w:rsid w:val="00E05569"/>
    <w:rsid w:val="00E07623"/>
    <w:rsid w:val="00E10857"/>
    <w:rsid w:val="00E10F7D"/>
    <w:rsid w:val="00E11C2B"/>
    <w:rsid w:val="00E12DB3"/>
    <w:rsid w:val="00E139FD"/>
    <w:rsid w:val="00E13BC4"/>
    <w:rsid w:val="00E14116"/>
    <w:rsid w:val="00E153C4"/>
    <w:rsid w:val="00E211F6"/>
    <w:rsid w:val="00E2153C"/>
    <w:rsid w:val="00E223CA"/>
    <w:rsid w:val="00E24093"/>
    <w:rsid w:val="00E24D26"/>
    <w:rsid w:val="00E25B7B"/>
    <w:rsid w:val="00E25CEA"/>
    <w:rsid w:val="00E2664D"/>
    <w:rsid w:val="00E30419"/>
    <w:rsid w:val="00E30D27"/>
    <w:rsid w:val="00E3276A"/>
    <w:rsid w:val="00E32ECE"/>
    <w:rsid w:val="00E41AC9"/>
    <w:rsid w:val="00E455AA"/>
    <w:rsid w:val="00E474A9"/>
    <w:rsid w:val="00E47F21"/>
    <w:rsid w:val="00E509C4"/>
    <w:rsid w:val="00E50F9E"/>
    <w:rsid w:val="00E51386"/>
    <w:rsid w:val="00E51932"/>
    <w:rsid w:val="00E5345C"/>
    <w:rsid w:val="00E556C1"/>
    <w:rsid w:val="00E55FD8"/>
    <w:rsid w:val="00E5665D"/>
    <w:rsid w:val="00E56900"/>
    <w:rsid w:val="00E606BF"/>
    <w:rsid w:val="00E60C44"/>
    <w:rsid w:val="00E6108C"/>
    <w:rsid w:val="00E6184E"/>
    <w:rsid w:val="00E63857"/>
    <w:rsid w:val="00E63E2A"/>
    <w:rsid w:val="00E6755E"/>
    <w:rsid w:val="00E7114F"/>
    <w:rsid w:val="00E71397"/>
    <w:rsid w:val="00E7212D"/>
    <w:rsid w:val="00E727CF"/>
    <w:rsid w:val="00E7298D"/>
    <w:rsid w:val="00E72C58"/>
    <w:rsid w:val="00E72CA0"/>
    <w:rsid w:val="00E73161"/>
    <w:rsid w:val="00E7577B"/>
    <w:rsid w:val="00E76628"/>
    <w:rsid w:val="00E769F4"/>
    <w:rsid w:val="00E76C2C"/>
    <w:rsid w:val="00E76C60"/>
    <w:rsid w:val="00E772E0"/>
    <w:rsid w:val="00E8051C"/>
    <w:rsid w:val="00E81BAD"/>
    <w:rsid w:val="00E82352"/>
    <w:rsid w:val="00E82D38"/>
    <w:rsid w:val="00E82EE9"/>
    <w:rsid w:val="00E83525"/>
    <w:rsid w:val="00E84C57"/>
    <w:rsid w:val="00E905D6"/>
    <w:rsid w:val="00E92472"/>
    <w:rsid w:val="00E92ACE"/>
    <w:rsid w:val="00E943D3"/>
    <w:rsid w:val="00E94AFE"/>
    <w:rsid w:val="00E94C3D"/>
    <w:rsid w:val="00E95E38"/>
    <w:rsid w:val="00E96318"/>
    <w:rsid w:val="00E96AB6"/>
    <w:rsid w:val="00E9770A"/>
    <w:rsid w:val="00EA0D72"/>
    <w:rsid w:val="00EA2FBB"/>
    <w:rsid w:val="00EA4127"/>
    <w:rsid w:val="00EA4509"/>
    <w:rsid w:val="00EA5B4A"/>
    <w:rsid w:val="00EA64B2"/>
    <w:rsid w:val="00EA6725"/>
    <w:rsid w:val="00EB2856"/>
    <w:rsid w:val="00EB395E"/>
    <w:rsid w:val="00EB3ED6"/>
    <w:rsid w:val="00EB4ADF"/>
    <w:rsid w:val="00EB5C46"/>
    <w:rsid w:val="00EB69F3"/>
    <w:rsid w:val="00EB6E37"/>
    <w:rsid w:val="00EB7FC7"/>
    <w:rsid w:val="00EC141F"/>
    <w:rsid w:val="00EC2357"/>
    <w:rsid w:val="00EC244F"/>
    <w:rsid w:val="00EC5954"/>
    <w:rsid w:val="00EC60DF"/>
    <w:rsid w:val="00EC62B9"/>
    <w:rsid w:val="00EC68E5"/>
    <w:rsid w:val="00EC6C0B"/>
    <w:rsid w:val="00EC7ABD"/>
    <w:rsid w:val="00ED0A60"/>
    <w:rsid w:val="00ED1968"/>
    <w:rsid w:val="00ED32E6"/>
    <w:rsid w:val="00ED45DE"/>
    <w:rsid w:val="00ED49CC"/>
    <w:rsid w:val="00ED4CF4"/>
    <w:rsid w:val="00ED6611"/>
    <w:rsid w:val="00ED6B6F"/>
    <w:rsid w:val="00EE02A0"/>
    <w:rsid w:val="00EE0424"/>
    <w:rsid w:val="00EE1A0A"/>
    <w:rsid w:val="00EE34F7"/>
    <w:rsid w:val="00EE48FA"/>
    <w:rsid w:val="00EE5598"/>
    <w:rsid w:val="00EE697C"/>
    <w:rsid w:val="00EE6A51"/>
    <w:rsid w:val="00EE790D"/>
    <w:rsid w:val="00EE796B"/>
    <w:rsid w:val="00EF14B2"/>
    <w:rsid w:val="00EF1F29"/>
    <w:rsid w:val="00EF2B0D"/>
    <w:rsid w:val="00EF327C"/>
    <w:rsid w:val="00EF65EC"/>
    <w:rsid w:val="00EF6C7D"/>
    <w:rsid w:val="00F000E7"/>
    <w:rsid w:val="00F00154"/>
    <w:rsid w:val="00F0118A"/>
    <w:rsid w:val="00F02E8E"/>
    <w:rsid w:val="00F03D97"/>
    <w:rsid w:val="00F0471A"/>
    <w:rsid w:val="00F0533A"/>
    <w:rsid w:val="00F05550"/>
    <w:rsid w:val="00F05DE6"/>
    <w:rsid w:val="00F07341"/>
    <w:rsid w:val="00F07527"/>
    <w:rsid w:val="00F076B7"/>
    <w:rsid w:val="00F07E95"/>
    <w:rsid w:val="00F10170"/>
    <w:rsid w:val="00F11264"/>
    <w:rsid w:val="00F11518"/>
    <w:rsid w:val="00F1172B"/>
    <w:rsid w:val="00F12FB4"/>
    <w:rsid w:val="00F13044"/>
    <w:rsid w:val="00F134EA"/>
    <w:rsid w:val="00F15AF3"/>
    <w:rsid w:val="00F17A68"/>
    <w:rsid w:val="00F17EE6"/>
    <w:rsid w:val="00F20E91"/>
    <w:rsid w:val="00F21756"/>
    <w:rsid w:val="00F21DFC"/>
    <w:rsid w:val="00F2548D"/>
    <w:rsid w:val="00F25DE9"/>
    <w:rsid w:val="00F26A59"/>
    <w:rsid w:val="00F31DF1"/>
    <w:rsid w:val="00F32FA2"/>
    <w:rsid w:val="00F330F4"/>
    <w:rsid w:val="00F3328F"/>
    <w:rsid w:val="00F33D61"/>
    <w:rsid w:val="00F354C2"/>
    <w:rsid w:val="00F35C53"/>
    <w:rsid w:val="00F43F2A"/>
    <w:rsid w:val="00F45B05"/>
    <w:rsid w:val="00F4631B"/>
    <w:rsid w:val="00F4686D"/>
    <w:rsid w:val="00F47071"/>
    <w:rsid w:val="00F47157"/>
    <w:rsid w:val="00F52554"/>
    <w:rsid w:val="00F527AB"/>
    <w:rsid w:val="00F531DD"/>
    <w:rsid w:val="00F540C8"/>
    <w:rsid w:val="00F5453F"/>
    <w:rsid w:val="00F55EAD"/>
    <w:rsid w:val="00F570B0"/>
    <w:rsid w:val="00F57A50"/>
    <w:rsid w:val="00F57ABF"/>
    <w:rsid w:val="00F67A86"/>
    <w:rsid w:val="00F7194A"/>
    <w:rsid w:val="00F73324"/>
    <w:rsid w:val="00F7360A"/>
    <w:rsid w:val="00F73F69"/>
    <w:rsid w:val="00F744C0"/>
    <w:rsid w:val="00F752CC"/>
    <w:rsid w:val="00F759A8"/>
    <w:rsid w:val="00F77F27"/>
    <w:rsid w:val="00F80C5E"/>
    <w:rsid w:val="00F80F04"/>
    <w:rsid w:val="00F81A6D"/>
    <w:rsid w:val="00F81D6C"/>
    <w:rsid w:val="00F835E1"/>
    <w:rsid w:val="00F83B26"/>
    <w:rsid w:val="00F83F75"/>
    <w:rsid w:val="00F857B9"/>
    <w:rsid w:val="00F86B65"/>
    <w:rsid w:val="00F87EF1"/>
    <w:rsid w:val="00F90DE3"/>
    <w:rsid w:val="00F910A5"/>
    <w:rsid w:val="00F923C3"/>
    <w:rsid w:val="00F92B41"/>
    <w:rsid w:val="00F92EC2"/>
    <w:rsid w:val="00F93ED1"/>
    <w:rsid w:val="00F944C2"/>
    <w:rsid w:val="00F9644A"/>
    <w:rsid w:val="00F965CE"/>
    <w:rsid w:val="00F9723B"/>
    <w:rsid w:val="00F974A7"/>
    <w:rsid w:val="00F979EC"/>
    <w:rsid w:val="00FA174B"/>
    <w:rsid w:val="00FA3131"/>
    <w:rsid w:val="00FA3938"/>
    <w:rsid w:val="00FA4927"/>
    <w:rsid w:val="00FA5A92"/>
    <w:rsid w:val="00FB2002"/>
    <w:rsid w:val="00FB3C3B"/>
    <w:rsid w:val="00FB4862"/>
    <w:rsid w:val="00FB4ADA"/>
    <w:rsid w:val="00FB5E75"/>
    <w:rsid w:val="00FB62C6"/>
    <w:rsid w:val="00FB663F"/>
    <w:rsid w:val="00FB6BE0"/>
    <w:rsid w:val="00FB706C"/>
    <w:rsid w:val="00FB7326"/>
    <w:rsid w:val="00FB7880"/>
    <w:rsid w:val="00FB7B0A"/>
    <w:rsid w:val="00FB7F51"/>
    <w:rsid w:val="00FC0D70"/>
    <w:rsid w:val="00FC336B"/>
    <w:rsid w:val="00FC37AA"/>
    <w:rsid w:val="00FC444F"/>
    <w:rsid w:val="00FC6AC5"/>
    <w:rsid w:val="00FC76A4"/>
    <w:rsid w:val="00FD0B83"/>
    <w:rsid w:val="00FD0FAC"/>
    <w:rsid w:val="00FD1C27"/>
    <w:rsid w:val="00FD21A1"/>
    <w:rsid w:val="00FD3721"/>
    <w:rsid w:val="00FD4D1C"/>
    <w:rsid w:val="00FD515E"/>
    <w:rsid w:val="00FD63F2"/>
    <w:rsid w:val="00FD6844"/>
    <w:rsid w:val="00FD6D40"/>
    <w:rsid w:val="00FD6EBA"/>
    <w:rsid w:val="00FD7D48"/>
    <w:rsid w:val="00FE06CF"/>
    <w:rsid w:val="00FE0C5F"/>
    <w:rsid w:val="00FE121D"/>
    <w:rsid w:val="00FE339B"/>
    <w:rsid w:val="00FE3A9E"/>
    <w:rsid w:val="00FE498D"/>
    <w:rsid w:val="00FE6972"/>
    <w:rsid w:val="00FE6FA4"/>
    <w:rsid w:val="00FE7991"/>
    <w:rsid w:val="00FE7A17"/>
    <w:rsid w:val="00FF0745"/>
    <w:rsid w:val="00FF11C0"/>
    <w:rsid w:val="00FF3BCC"/>
    <w:rsid w:val="00FF3C20"/>
    <w:rsid w:val="00FF47C8"/>
    <w:rsid w:val="00FF4969"/>
    <w:rsid w:val="00FF5648"/>
    <w:rsid w:val="00FF7ECF"/>
    <w:rsid w:val="00FF7F9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D22E4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sv-SE" w:bidi="ar-SA"/>
      </w:rPr>
    </w:rPrDefault>
    <w:pPrDefault/>
  </w:docDefaults>
  <w:latentStyles w:defLockedState="0" w:defUIPriority="0" w:defSemiHidden="0" w:defUnhideWhenUsed="0" w:defQFormat="0" w:count="380">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F2A"/>
    <w:rPr>
      <w:rFonts w:ascii="Arial" w:hAnsi="Arial"/>
      <w:color w:val="000000"/>
      <w:lang w:val="en-GB"/>
    </w:rPr>
  </w:style>
  <w:style w:type="paragraph" w:styleId="Heading1">
    <w:name w:val="heading 1"/>
    <w:basedOn w:val="Normal"/>
    <w:next w:val="Normal"/>
    <w:qFormat/>
    <w:rsid w:val="00AA771B"/>
    <w:pPr>
      <w:keepNext/>
      <w:outlineLvl w:val="0"/>
    </w:pPr>
    <w:rPr>
      <w:rFonts w:ascii="AvantGarde" w:hAnsi="AvantGarde"/>
      <w:b/>
      <w:sz w:val="28"/>
    </w:rPr>
  </w:style>
  <w:style w:type="paragraph" w:styleId="Heading2">
    <w:name w:val="heading 2"/>
    <w:basedOn w:val="Heading1"/>
    <w:next w:val="Normal"/>
    <w:qFormat/>
    <w:rsid w:val="00AA771B"/>
    <w:pPr>
      <w:spacing w:before="120"/>
      <w:outlineLvl w:val="1"/>
    </w:pPr>
    <w:rPr>
      <w:rFonts w:ascii="Arial" w:hAnsi="Arial"/>
      <w:sz w:val="20"/>
    </w:rPr>
  </w:style>
  <w:style w:type="paragraph" w:styleId="Heading3">
    <w:name w:val="heading 3"/>
    <w:basedOn w:val="Normal"/>
    <w:next w:val="Normal"/>
    <w:qFormat/>
    <w:rsid w:val="00AA771B"/>
    <w:pPr>
      <w:keepNext/>
      <w:outlineLvl w:val="2"/>
    </w:pPr>
    <w:rPr>
      <w:rFonts w:ascii="AvantGarde" w:hAnsi="AvantGarde"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andardstycketeckensnitt1">
    <w:name w:val="Standardstycketeckensnitt1"/>
    <w:semiHidden/>
    <w:rsid w:val="00AA771B"/>
  </w:style>
  <w:style w:type="paragraph" w:styleId="Header">
    <w:name w:val="header"/>
    <w:basedOn w:val="Normal"/>
    <w:rsid w:val="00AA771B"/>
    <w:pPr>
      <w:tabs>
        <w:tab w:val="center" w:pos="4536"/>
        <w:tab w:val="right" w:pos="9072"/>
      </w:tabs>
    </w:pPr>
  </w:style>
  <w:style w:type="paragraph" w:styleId="Footer">
    <w:name w:val="footer"/>
    <w:basedOn w:val="Normal"/>
    <w:rsid w:val="00AA771B"/>
    <w:pPr>
      <w:tabs>
        <w:tab w:val="center" w:pos="4536"/>
        <w:tab w:val="right" w:pos="9072"/>
      </w:tabs>
    </w:pPr>
  </w:style>
  <w:style w:type="character" w:styleId="PageNumber">
    <w:name w:val="page number"/>
    <w:basedOn w:val="Standardstycketeckensnitt1"/>
    <w:rsid w:val="00AA771B"/>
  </w:style>
  <w:style w:type="paragraph" w:customStyle="1" w:styleId="Ballongtext1">
    <w:name w:val="Ballongtext1"/>
    <w:basedOn w:val="Normal"/>
    <w:semiHidden/>
    <w:rsid w:val="00AA771B"/>
    <w:rPr>
      <w:rFonts w:ascii="Tahoma" w:hAnsi="Tahoma" w:cs="Georgia"/>
      <w:sz w:val="16"/>
      <w:szCs w:val="16"/>
    </w:rPr>
  </w:style>
  <w:style w:type="character" w:styleId="Hyperlink">
    <w:name w:val="Hyperlink"/>
    <w:basedOn w:val="Standardstycketeckensnitt1"/>
    <w:rsid w:val="00AA771B"/>
    <w:rPr>
      <w:rFonts w:ascii="Verdana" w:hAnsi="Verdana" w:hint="default"/>
      <w:color w:val="333333"/>
      <w:sz w:val="15"/>
      <w:szCs w:val="15"/>
      <w:u w:val="single"/>
    </w:rPr>
  </w:style>
  <w:style w:type="character" w:styleId="FootnoteReference">
    <w:name w:val="footnote reference"/>
    <w:basedOn w:val="Standardstycketeckensnitt1"/>
    <w:semiHidden/>
    <w:rsid w:val="00AA771B"/>
    <w:rPr>
      <w:vertAlign w:val="superscript"/>
    </w:rPr>
  </w:style>
  <w:style w:type="paragraph" w:styleId="BodyText">
    <w:name w:val="Body Text"/>
    <w:basedOn w:val="Normal"/>
    <w:link w:val="BodyTextChar"/>
    <w:rsid w:val="00443945"/>
    <w:pPr>
      <w:spacing w:line="300" w:lineRule="atLeast"/>
    </w:pPr>
    <w:rPr>
      <w:rFonts w:ascii="Georgia" w:hAnsi="Georgia"/>
      <w:sz w:val="20"/>
    </w:rPr>
  </w:style>
  <w:style w:type="paragraph" w:customStyle="1" w:styleId="Dokumentrubrik">
    <w:name w:val="Dokumentrubrik"/>
    <w:basedOn w:val="Heading1"/>
    <w:rsid w:val="00AA771B"/>
    <w:rPr>
      <w:rFonts w:ascii="Arial" w:hAnsi="Arial"/>
      <w:caps/>
      <w:sz w:val="32"/>
    </w:rPr>
  </w:style>
  <w:style w:type="paragraph" w:customStyle="1" w:styleId="Ingress">
    <w:name w:val="Ingress"/>
    <w:basedOn w:val="BodyText"/>
    <w:rsid w:val="00AA771B"/>
    <w:rPr>
      <w:i/>
      <w:lang w:val="cs-CZ"/>
    </w:rPr>
  </w:style>
  <w:style w:type="paragraph" w:customStyle="1" w:styleId="Ledtext1">
    <w:name w:val="Ledtext1"/>
    <w:basedOn w:val="Normal"/>
    <w:rsid w:val="00AA771B"/>
    <w:rPr>
      <w:b/>
      <w:sz w:val="18"/>
    </w:rPr>
  </w:style>
  <w:style w:type="paragraph" w:customStyle="1" w:styleId="Ledtext2">
    <w:name w:val="Ledtext2"/>
    <w:basedOn w:val="Ledtext1"/>
    <w:next w:val="BodyText"/>
    <w:rsid w:val="00AA771B"/>
    <w:rPr>
      <w:sz w:val="20"/>
    </w:rPr>
  </w:style>
  <w:style w:type="paragraph" w:customStyle="1" w:styleId="TabellText">
    <w:name w:val="TabellText"/>
    <w:basedOn w:val="BodyText"/>
    <w:rsid w:val="00AA771B"/>
    <w:rPr>
      <w:rFonts w:ascii="Arial" w:hAnsi="Arial"/>
      <w:lang w:val="sv-SE"/>
    </w:rPr>
  </w:style>
  <w:style w:type="paragraph" w:customStyle="1" w:styleId="Ballongtext2">
    <w:name w:val="Ballongtext2"/>
    <w:basedOn w:val="Normal"/>
    <w:semiHidden/>
    <w:rsid w:val="00AA771B"/>
    <w:rPr>
      <w:rFonts w:ascii="Tahoma" w:hAnsi="Tahoma" w:cs="Verdana"/>
      <w:sz w:val="16"/>
      <w:szCs w:val="16"/>
    </w:rPr>
  </w:style>
  <w:style w:type="character" w:customStyle="1" w:styleId="foldmrub">
    <w:name w:val="foldmrub"/>
    <w:basedOn w:val="DefaultParagraphFont"/>
    <w:rsid w:val="00442977"/>
  </w:style>
  <w:style w:type="character" w:customStyle="1" w:styleId="foldmtext">
    <w:name w:val="foldmtext"/>
    <w:basedOn w:val="DefaultParagraphFont"/>
    <w:rsid w:val="00442977"/>
  </w:style>
  <w:style w:type="paragraph" w:styleId="BalloonText">
    <w:name w:val="Balloon Text"/>
    <w:basedOn w:val="Normal"/>
    <w:link w:val="BalloonTextChar"/>
    <w:rsid w:val="00E50F9E"/>
    <w:rPr>
      <w:rFonts w:ascii="Lucida Grande" w:hAnsi="Lucida Grande"/>
      <w:sz w:val="18"/>
      <w:szCs w:val="18"/>
    </w:rPr>
  </w:style>
  <w:style w:type="character" w:customStyle="1" w:styleId="BalloonTextChar">
    <w:name w:val="Balloon Text Char"/>
    <w:basedOn w:val="DefaultParagraphFont"/>
    <w:link w:val="BalloonText"/>
    <w:rsid w:val="00E50F9E"/>
    <w:rPr>
      <w:rFonts w:ascii="Lucida Grande" w:hAnsi="Lucida Grande"/>
      <w:color w:val="000000"/>
      <w:sz w:val="18"/>
      <w:szCs w:val="18"/>
      <w:lang w:val="en-GB"/>
    </w:rPr>
  </w:style>
  <w:style w:type="paragraph" w:styleId="BodyText2">
    <w:name w:val="Body Text 2"/>
    <w:basedOn w:val="Normal"/>
    <w:link w:val="BodyText2Char"/>
    <w:rsid w:val="00D01A5B"/>
    <w:pPr>
      <w:spacing w:after="120" w:line="480" w:lineRule="auto"/>
    </w:pPr>
  </w:style>
  <w:style w:type="character" w:customStyle="1" w:styleId="BodyTextChar">
    <w:name w:val="Body Text Char"/>
    <w:basedOn w:val="DefaultParagraphFont"/>
    <w:link w:val="BodyText"/>
    <w:rsid w:val="00F03D97"/>
    <w:rPr>
      <w:rFonts w:ascii="Georgia" w:hAnsi="Georgia"/>
      <w:color w:val="000000"/>
      <w:sz w:val="20"/>
      <w:lang w:val="en-GB"/>
    </w:rPr>
  </w:style>
  <w:style w:type="character" w:customStyle="1" w:styleId="BodyText2Char">
    <w:name w:val="Body Text 2 Char"/>
    <w:basedOn w:val="DefaultParagraphFont"/>
    <w:link w:val="BodyText2"/>
    <w:rsid w:val="00D01A5B"/>
    <w:rPr>
      <w:rFonts w:ascii="Arial" w:hAnsi="Arial"/>
      <w:color w:val="000000"/>
      <w:lang w:val="en-GB"/>
    </w:rPr>
  </w:style>
  <w:style w:type="table" w:styleId="TableGrid">
    <w:name w:val="Table Grid"/>
    <w:basedOn w:val="TableNormal"/>
    <w:rsid w:val="00AB78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BE4E57"/>
    <w:pPr>
      <w:ind w:left="720"/>
      <w:contextualSpacing/>
    </w:pPr>
  </w:style>
  <w:style w:type="paragraph" w:styleId="NormalWeb">
    <w:name w:val="Normal (Web)"/>
    <w:basedOn w:val="Normal"/>
    <w:uiPriority w:val="99"/>
    <w:unhideWhenUsed/>
    <w:rsid w:val="0086277F"/>
    <w:pPr>
      <w:spacing w:before="100" w:beforeAutospacing="1" w:after="100" w:afterAutospacing="1"/>
    </w:pPr>
    <w:rPr>
      <w:rFonts w:ascii="Times" w:hAnsi="Times"/>
      <w:color w:val="auto"/>
      <w:sz w:val="20"/>
      <w:szCs w:val="20"/>
      <w:lang w:val="sv-SE" w:eastAsia="en-US"/>
    </w:rPr>
  </w:style>
  <w:style w:type="paragraph" w:customStyle="1" w:styleId="Pa0">
    <w:name w:val="Pa0"/>
    <w:basedOn w:val="Normal"/>
    <w:next w:val="Normal"/>
    <w:uiPriority w:val="99"/>
    <w:rsid w:val="006F7CBD"/>
    <w:pPr>
      <w:widowControl w:val="0"/>
      <w:autoSpaceDE w:val="0"/>
      <w:autoSpaceDN w:val="0"/>
      <w:adjustRightInd w:val="0"/>
      <w:spacing w:line="241" w:lineRule="atLeast"/>
    </w:pPr>
    <w:rPr>
      <w:rFonts w:ascii="Gotham Light" w:hAnsi="Gotham Light"/>
      <w:color w:val="auto"/>
      <w:lang w:val="en-US"/>
    </w:rPr>
  </w:style>
  <w:style w:type="character" w:customStyle="1" w:styleId="A1">
    <w:name w:val="A1"/>
    <w:uiPriority w:val="99"/>
    <w:rsid w:val="006F7CBD"/>
    <w:rPr>
      <w:rFonts w:cs="Gotham Light"/>
      <w:color w:val="808284"/>
      <w:sz w:val="36"/>
      <w:szCs w:val="36"/>
    </w:rPr>
  </w:style>
  <w:style w:type="character" w:styleId="CommentReference">
    <w:name w:val="annotation reference"/>
    <w:basedOn w:val="DefaultParagraphFont"/>
    <w:semiHidden/>
    <w:unhideWhenUsed/>
    <w:rsid w:val="00F17EE6"/>
    <w:rPr>
      <w:sz w:val="18"/>
      <w:szCs w:val="18"/>
    </w:rPr>
  </w:style>
  <w:style w:type="paragraph" w:styleId="CommentText">
    <w:name w:val="annotation text"/>
    <w:basedOn w:val="Normal"/>
    <w:link w:val="CommentTextChar"/>
    <w:semiHidden/>
    <w:unhideWhenUsed/>
    <w:rsid w:val="00F17EE6"/>
  </w:style>
  <w:style w:type="character" w:customStyle="1" w:styleId="CommentTextChar">
    <w:name w:val="Comment Text Char"/>
    <w:basedOn w:val="DefaultParagraphFont"/>
    <w:link w:val="CommentText"/>
    <w:semiHidden/>
    <w:rsid w:val="00F17EE6"/>
    <w:rPr>
      <w:rFonts w:ascii="Arial" w:hAnsi="Arial"/>
      <w:color w:val="000000"/>
      <w:lang w:val="en-GB"/>
    </w:rPr>
  </w:style>
  <w:style w:type="paragraph" w:styleId="CommentSubject">
    <w:name w:val="annotation subject"/>
    <w:basedOn w:val="CommentText"/>
    <w:next w:val="CommentText"/>
    <w:link w:val="CommentSubjectChar"/>
    <w:semiHidden/>
    <w:unhideWhenUsed/>
    <w:rsid w:val="00F17EE6"/>
    <w:rPr>
      <w:b/>
      <w:bCs/>
      <w:sz w:val="20"/>
      <w:szCs w:val="20"/>
    </w:rPr>
  </w:style>
  <w:style w:type="character" w:customStyle="1" w:styleId="CommentSubjectChar">
    <w:name w:val="Comment Subject Char"/>
    <w:basedOn w:val="CommentTextChar"/>
    <w:link w:val="CommentSubject"/>
    <w:semiHidden/>
    <w:rsid w:val="00F17EE6"/>
    <w:rPr>
      <w:rFonts w:ascii="Arial" w:hAnsi="Arial"/>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331">
      <w:bodyDiv w:val="1"/>
      <w:marLeft w:val="0"/>
      <w:marRight w:val="0"/>
      <w:marTop w:val="0"/>
      <w:marBottom w:val="0"/>
      <w:divBdr>
        <w:top w:val="none" w:sz="0" w:space="0" w:color="auto"/>
        <w:left w:val="none" w:sz="0" w:space="0" w:color="auto"/>
        <w:bottom w:val="none" w:sz="0" w:space="0" w:color="auto"/>
        <w:right w:val="none" w:sz="0" w:space="0" w:color="auto"/>
      </w:divBdr>
    </w:div>
    <w:div w:id="132406924">
      <w:bodyDiv w:val="1"/>
      <w:marLeft w:val="0"/>
      <w:marRight w:val="0"/>
      <w:marTop w:val="0"/>
      <w:marBottom w:val="0"/>
      <w:divBdr>
        <w:top w:val="none" w:sz="0" w:space="0" w:color="auto"/>
        <w:left w:val="none" w:sz="0" w:space="0" w:color="auto"/>
        <w:bottom w:val="none" w:sz="0" w:space="0" w:color="auto"/>
        <w:right w:val="none" w:sz="0" w:space="0" w:color="auto"/>
      </w:divBdr>
    </w:div>
    <w:div w:id="283003506">
      <w:bodyDiv w:val="1"/>
      <w:marLeft w:val="0"/>
      <w:marRight w:val="0"/>
      <w:marTop w:val="0"/>
      <w:marBottom w:val="0"/>
      <w:divBdr>
        <w:top w:val="none" w:sz="0" w:space="0" w:color="auto"/>
        <w:left w:val="none" w:sz="0" w:space="0" w:color="auto"/>
        <w:bottom w:val="none" w:sz="0" w:space="0" w:color="auto"/>
        <w:right w:val="none" w:sz="0" w:space="0" w:color="auto"/>
      </w:divBdr>
    </w:div>
    <w:div w:id="287124213">
      <w:bodyDiv w:val="1"/>
      <w:marLeft w:val="0"/>
      <w:marRight w:val="0"/>
      <w:marTop w:val="0"/>
      <w:marBottom w:val="0"/>
      <w:divBdr>
        <w:top w:val="none" w:sz="0" w:space="0" w:color="auto"/>
        <w:left w:val="none" w:sz="0" w:space="0" w:color="auto"/>
        <w:bottom w:val="none" w:sz="0" w:space="0" w:color="auto"/>
        <w:right w:val="none" w:sz="0" w:space="0" w:color="auto"/>
      </w:divBdr>
    </w:div>
    <w:div w:id="343367449">
      <w:bodyDiv w:val="1"/>
      <w:marLeft w:val="0"/>
      <w:marRight w:val="0"/>
      <w:marTop w:val="0"/>
      <w:marBottom w:val="0"/>
      <w:divBdr>
        <w:top w:val="none" w:sz="0" w:space="0" w:color="auto"/>
        <w:left w:val="none" w:sz="0" w:space="0" w:color="auto"/>
        <w:bottom w:val="none" w:sz="0" w:space="0" w:color="auto"/>
        <w:right w:val="none" w:sz="0" w:space="0" w:color="auto"/>
      </w:divBdr>
    </w:div>
    <w:div w:id="384108922">
      <w:bodyDiv w:val="1"/>
      <w:marLeft w:val="0"/>
      <w:marRight w:val="0"/>
      <w:marTop w:val="0"/>
      <w:marBottom w:val="0"/>
      <w:divBdr>
        <w:top w:val="none" w:sz="0" w:space="0" w:color="auto"/>
        <w:left w:val="none" w:sz="0" w:space="0" w:color="auto"/>
        <w:bottom w:val="none" w:sz="0" w:space="0" w:color="auto"/>
        <w:right w:val="none" w:sz="0" w:space="0" w:color="auto"/>
      </w:divBdr>
    </w:div>
    <w:div w:id="438985182">
      <w:bodyDiv w:val="1"/>
      <w:marLeft w:val="0"/>
      <w:marRight w:val="0"/>
      <w:marTop w:val="0"/>
      <w:marBottom w:val="0"/>
      <w:divBdr>
        <w:top w:val="none" w:sz="0" w:space="0" w:color="auto"/>
        <w:left w:val="none" w:sz="0" w:space="0" w:color="auto"/>
        <w:bottom w:val="none" w:sz="0" w:space="0" w:color="auto"/>
        <w:right w:val="none" w:sz="0" w:space="0" w:color="auto"/>
      </w:divBdr>
    </w:div>
    <w:div w:id="442698296">
      <w:bodyDiv w:val="1"/>
      <w:marLeft w:val="0"/>
      <w:marRight w:val="0"/>
      <w:marTop w:val="0"/>
      <w:marBottom w:val="0"/>
      <w:divBdr>
        <w:top w:val="none" w:sz="0" w:space="0" w:color="auto"/>
        <w:left w:val="none" w:sz="0" w:space="0" w:color="auto"/>
        <w:bottom w:val="none" w:sz="0" w:space="0" w:color="auto"/>
        <w:right w:val="none" w:sz="0" w:space="0" w:color="auto"/>
      </w:divBdr>
    </w:div>
    <w:div w:id="520898958">
      <w:bodyDiv w:val="1"/>
      <w:marLeft w:val="0"/>
      <w:marRight w:val="0"/>
      <w:marTop w:val="0"/>
      <w:marBottom w:val="0"/>
      <w:divBdr>
        <w:top w:val="none" w:sz="0" w:space="0" w:color="auto"/>
        <w:left w:val="none" w:sz="0" w:space="0" w:color="auto"/>
        <w:bottom w:val="none" w:sz="0" w:space="0" w:color="auto"/>
        <w:right w:val="none" w:sz="0" w:space="0" w:color="auto"/>
      </w:divBdr>
    </w:div>
    <w:div w:id="564725767">
      <w:bodyDiv w:val="1"/>
      <w:marLeft w:val="0"/>
      <w:marRight w:val="0"/>
      <w:marTop w:val="0"/>
      <w:marBottom w:val="0"/>
      <w:divBdr>
        <w:top w:val="none" w:sz="0" w:space="0" w:color="auto"/>
        <w:left w:val="none" w:sz="0" w:space="0" w:color="auto"/>
        <w:bottom w:val="none" w:sz="0" w:space="0" w:color="auto"/>
        <w:right w:val="none" w:sz="0" w:space="0" w:color="auto"/>
      </w:divBdr>
    </w:div>
    <w:div w:id="741374808">
      <w:bodyDiv w:val="1"/>
      <w:marLeft w:val="0"/>
      <w:marRight w:val="0"/>
      <w:marTop w:val="0"/>
      <w:marBottom w:val="0"/>
      <w:divBdr>
        <w:top w:val="none" w:sz="0" w:space="0" w:color="auto"/>
        <w:left w:val="none" w:sz="0" w:space="0" w:color="auto"/>
        <w:bottom w:val="none" w:sz="0" w:space="0" w:color="auto"/>
        <w:right w:val="none" w:sz="0" w:space="0" w:color="auto"/>
      </w:divBdr>
    </w:div>
    <w:div w:id="742066897">
      <w:bodyDiv w:val="1"/>
      <w:marLeft w:val="0"/>
      <w:marRight w:val="0"/>
      <w:marTop w:val="0"/>
      <w:marBottom w:val="0"/>
      <w:divBdr>
        <w:top w:val="none" w:sz="0" w:space="0" w:color="auto"/>
        <w:left w:val="none" w:sz="0" w:space="0" w:color="auto"/>
        <w:bottom w:val="none" w:sz="0" w:space="0" w:color="auto"/>
        <w:right w:val="none" w:sz="0" w:space="0" w:color="auto"/>
      </w:divBdr>
    </w:div>
    <w:div w:id="847719828">
      <w:bodyDiv w:val="1"/>
      <w:marLeft w:val="0"/>
      <w:marRight w:val="0"/>
      <w:marTop w:val="0"/>
      <w:marBottom w:val="0"/>
      <w:divBdr>
        <w:top w:val="none" w:sz="0" w:space="0" w:color="auto"/>
        <w:left w:val="none" w:sz="0" w:space="0" w:color="auto"/>
        <w:bottom w:val="none" w:sz="0" w:space="0" w:color="auto"/>
        <w:right w:val="none" w:sz="0" w:space="0" w:color="auto"/>
      </w:divBdr>
    </w:div>
    <w:div w:id="896667062">
      <w:bodyDiv w:val="1"/>
      <w:marLeft w:val="0"/>
      <w:marRight w:val="0"/>
      <w:marTop w:val="0"/>
      <w:marBottom w:val="0"/>
      <w:divBdr>
        <w:top w:val="none" w:sz="0" w:space="0" w:color="auto"/>
        <w:left w:val="none" w:sz="0" w:space="0" w:color="auto"/>
        <w:bottom w:val="none" w:sz="0" w:space="0" w:color="auto"/>
        <w:right w:val="none" w:sz="0" w:space="0" w:color="auto"/>
      </w:divBdr>
    </w:div>
    <w:div w:id="1275594606">
      <w:bodyDiv w:val="1"/>
      <w:marLeft w:val="0"/>
      <w:marRight w:val="0"/>
      <w:marTop w:val="0"/>
      <w:marBottom w:val="0"/>
      <w:divBdr>
        <w:top w:val="none" w:sz="0" w:space="0" w:color="auto"/>
        <w:left w:val="none" w:sz="0" w:space="0" w:color="auto"/>
        <w:bottom w:val="none" w:sz="0" w:space="0" w:color="auto"/>
        <w:right w:val="none" w:sz="0" w:space="0" w:color="auto"/>
      </w:divBdr>
    </w:div>
    <w:div w:id="1347749069">
      <w:bodyDiv w:val="1"/>
      <w:marLeft w:val="0"/>
      <w:marRight w:val="0"/>
      <w:marTop w:val="0"/>
      <w:marBottom w:val="0"/>
      <w:divBdr>
        <w:top w:val="none" w:sz="0" w:space="0" w:color="auto"/>
        <w:left w:val="none" w:sz="0" w:space="0" w:color="auto"/>
        <w:bottom w:val="none" w:sz="0" w:space="0" w:color="auto"/>
        <w:right w:val="none" w:sz="0" w:space="0" w:color="auto"/>
      </w:divBdr>
    </w:div>
    <w:div w:id="1355379335">
      <w:bodyDiv w:val="1"/>
      <w:marLeft w:val="0"/>
      <w:marRight w:val="0"/>
      <w:marTop w:val="0"/>
      <w:marBottom w:val="0"/>
      <w:divBdr>
        <w:top w:val="none" w:sz="0" w:space="0" w:color="auto"/>
        <w:left w:val="none" w:sz="0" w:space="0" w:color="auto"/>
        <w:bottom w:val="none" w:sz="0" w:space="0" w:color="auto"/>
        <w:right w:val="none" w:sz="0" w:space="0" w:color="auto"/>
      </w:divBdr>
    </w:div>
    <w:div w:id="1401095899">
      <w:bodyDiv w:val="1"/>
      <w:marLeft w:val="0"/>
      <w:marRight w:val="0"/>
      <w:marTop w:val="0"/>
      <w:marBottom w:val="0"/>
      <w:divBdr>
        <w:top w:val="none" w:sz="0" w:space="0" w:color="auto"/>
        <w:left w:val="none" w:sz="0" w:space="0" w:color="auto"/>
        <w:bottom w:val="none" w:sz="0" w:space="0" w:color="auto"/>
        <w:right w:val="none" w:sz="0" w:space="0" w:color="auto"/>
      </w:divBdr>
    </w:div>
    <w:div w:id="1499811530">
      <w:bodyDiv w:val="1"/>
      <w:marLeft w:val="0"/>
      <w:marRight w:val="0"/>
      <w:marTop w:val="0"/>
      <w:marBottom w:val="0"/>
      <w:divBdr>
        <w:top w:val="none" w:sz="0" w:space="0" w:color="auto"/>
        <w:left w:val="none" w:sz="0" w:space="0" w:color="auto"/>
        <w:bottom w:val="none" w:sz="0" w:space="0" w:color="auto"/>
        <w:right w:val="none" w:sz="0" w:space="0" w:color="auto"/>
      </w:divBdr>
    </w:div>
    <w:div w:id="1641226675">
      <w:bodyDiv w:val="1"/>
      <w:marLeft w:val="0"/>
      <w:marRight w:val="0"/>
      <w:marTop w:val="0"/>
      <w:marBottom w:val="0"/>
      <w:divBdr>
        <w:top w:val="none" w:sz="0" w:space="0" w:color="auto"/>
        <w:left w:val="none" w:sz="0" w:space="0" w:color="auto"/>
        <w:bottom w:val="none" w:sz="0" w:space="0" w:color="auto"/>
        <w:right w:val="none" w:sz="0" w:space="0" w:color="auto"/>
      </w:divBdr>
    </w:div>
    <w:div w:id="1899322234">
      <w:bodyDiv w:val="1"/>
      <w:marLeft w:val="0"/>
      <w:marRight w:val="0"/>
      <w:marTop w:val="0"/>
      <w:marBottom w:val="0"/>
      <w:divBdr>
        <w:top w:val="none" w:sz="0" w:space="0" w:color="auto"/>
        <w:left w:val="none" w:sz="0" w:space="0" w:color="auto"/>
        <w:bottom w:val="none" w:sz="0" w:space="0" w:color="auto"/>
        <w:right w:val="none" w:sz="0" w:space="0" w:color="auto"/>
      </w:divBdr>
    </w:div>
    <w:div w:id="1977563694">
      <w:bodyDiv w:val="1"/>
      <w:marLeft w:val="0"/>
      <w:marRight w:val="0"/>
      <w:marTop w:val="0"/>
      <w:marBottom w:val="0"/>
      <w:divBdr>
        <w:top w:val="none" w:sz="0" w:space="0" w:color="auto"/>
        <w:left w:val="none" w:sz="0" w:space="0" w:color="auto"/>
        <w:bottom w:val="none" w:sz="0" w:space="0" w:color="auto"/>
        <w:right w:val="none" w:sz="0" w:space="0" w:color="auto"/>
      </w:divBdr>
    </w:div>
    <w:div w:id="20634050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franciska.unger@digitaslbi.com" TargetMode="Externa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jsan:Users:Maria:Documents:_PROJECTS_SYRUP_STHLM:Offerter:Offert_mall_maria%20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141E-0252-CF40-B01A-7BD231FB3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Majsan:Users:Maria:Documents:_PROJECTS_SYRUP_STHLM:Offerter:Offert_mall_maria 2.dot</Template>
  <TotalTime>8</TotalTime>
  <Pages>2</Pages>
  <Words>465</Words>
  <Characters>2653</Characters>
  <Application>Microsoft Macintosh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Kostnadsberäkning/Offert</vt:lpstr>
      <vt:lpstr>PRESS RELEASE</vt:lpstr>
    </vt:vector>
  </TitlesOfParts>
  <Manager/>
  <Company/>
  <LinksUpToDate>false</LinksUpToDate>
  <CharactersWithSpaces>3112</CharactersWithSpaces>
  <SharedDoc>false</SharedDoc>
  <HyperlinkBase/>
  <HLinks>
    <vt:vector size="6" baseType="variant">
      <vt:variant>
        <vt:i4>589919</vt:i4>
      </vt:variant>
      <vt:variant>
        <vt:i4>3265</vt:i4>
      </vt:variant>
      <vt:variant>
        <vt:i4>1026</vt:i4>
      </vt:variant>
      <vt:variant>
        <vt:i4>1</vt:i4>
      </vt:variant>
      <vt:variant>
        <vt:lpwstr>starring_rosa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Kostnadsberäkning/Offert</dc:title>
  <dc:subject/>
  <dc:creator>Maria Segevret</dc:creator>
  <cp:keywords/>
  <cp:lastModifiedBy>Microsoft Office User</cp:lastModifiedBy>
  <cp:revision>5</cp:revision>
  <cp:lastPrinted>2016-06-13T07:34:00Z</cp:lastPrinted>
  <dcterms:created xsi:type="dcterms:W3CDTF">2016-10-31T11:57:00Z</dcterms:created>
  <dcterms:modified xsi:type="dcterms:W3CDTF">2016-10-31T13:59:00Z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1131858287</vt:i4>
  </property>
  <property fmtid="{D5CDD505-2E9C-101B-9397-08002B2CF9AE}" pid="3" name="_EmailSubject">
    <vt:lpwstr>tidplan</vt:lpwstr>
  </property>
  <property fmtid="{D5CDD505-2E9C-101B-9397-08002B2CF9AE}" pid="4" name="_AuthorEmail">
    <vt:lpwstr>johanna.jarnfeldt@moonwalk.se</vt:lpwstr>
  </property>
  <property fmtid="{D5CDD505-2E9C-101B-9397-08002B2CF9AE}" pid="5" name="_AuthorEmailDisplayName">
    <vt:lpwstr>Johanna Järnfeldt</vt:lpwstr>
  </property>
  <property fmtid="{D5CDD505-2E9C-101B-9397-08002B2CF9AE}" pid="6" name="_ReviewingToolsShownOnce">
    <vt:lpwstr/>
  </property>
</Properties>
</file>