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BF4DA4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Mitsubishi </w:t>
      </w:r>
      <w:proofErr w:type="spellStart"/>
      <w:r w:rsidR="00D9788B">
        <w:rPr>
          <w:rFonts w:ascii="MMC OFFICE" w:eastAsia="ヒラギノ角ゴ Std W4" w:hAnsi="MMC OFFICE"/>
          <w:b/>
          <w:sz w:val="24"/>
          <w:lang w:val="nb-NO"/>
        </w:rPr>
        <w:t>Outlander</w:t>
      </w:r>
      <w:proofErr w:type="spellEnd"/>
      <w:r w:rsidR="00D9788B">
        <w:rPr>
          <w:rFonts w:ascii="MMC OFFICE" w:eastAsia="ヒラギノ角ゴ Std W4" w:hAnsi="MMC OFFICE"/>
          <w:b/>
          <w:sz w:val="24"/>
          <w:lang w:val="nb-NO"/>
        </w:rPr>
        <w:t xml:space="preserve"> PHEV</w:t>
      </w:r>
      <w:bookmarkStart w:id="0" w:name="_GoBack"/>
      <w:bookmarkEnd w:id="0"/>
      <w:r w:rsidR="00D9788B">
        <w:rPr>
          <w:rFonts w:ascii="MMC OFFICE" w:eastAsia="ヒラギノ角ゴ Std W4" w:hAnsi="MMC OFFICE"/>
          <w:b/>
          <w:sz w:val="24"/>
          <w:lang w:val="nb-NO"/>
        </w:rPr>
        <w:br/>
      </w:r>
      <w:r w:rsidR="00D9788B">
        <w:rPr>
          <w:rFonts w:ascii="MMC OFFICE" w:eastAsia="ヒラギノ角ゴ Std W4" w:hAnsi="MMC OFFICE"/>
          <w:b/>
          <w:sz w:val="24"/>
          <w:lang w:val="nb-NO"/>
        </w:rPr>
        <w:br/>
        <w:t>Fem</w:t>
      </w:r>
      <w:r w:rsidR="009E7E04">
        <w:rPr>
          <w:rFonts w:ascii="MMC OFFICE" w:eastAsia="ヒラギノ角ゴ Std W4" w:hAnsi="MMC OFFICE"/>
          <w:b/>
          <w:sz w:val="24"/>
          <w:lang w:val="nb-NO"/>
        </w:rPr>
        <w:t xml:space="preserve"> år på rad foran – og </w:t>
      </w:r>
      <w:r w:rsidR="00D9788B">
        <w:rPr>
          <w:rFonts w:ascii="MMC OFFICE" w:eastAsia="ヒラギノ角ゴ Std W4" w:hAnsi="MMC OFFICE"/>
          <w:b/>
          <w:sz w:val="24"/>
          <w:lang w:val="nb-NO"/>
        </w:rPr>
        <w:t>fortsatt</w:t>
      </w:r>
      <w:r w:rsidR="009E7E04">
        <w:rPr>
          <w:rFonts w:ascii="MMC OFFICE" w:eastAsia="ヒラギノ角ゴ Std W4" w:hAnsi="MMC OFFICE"/>
          <w:b/>
          <w:sz w:val="24"/>
          <w:lang w:val="nb-NO"/>
        </w:rPr>
        <w:t xml:space="preserve"> først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F11CAB" w:rsidRPr="00D9788B" w:rsidRDefault="00D9788B" w:rsidP="00CA7E09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Mitsubishi Motors sin </w:t>
      </w:r>
      <w:proofErr w:type="spellStart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ladbare</w:t>
      </w:r>
      <w:proofErr w:type="spellEnd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hybridmodell </w:t>
      </w:r>
      <w:proofErr w:type="spellStart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Outlander</w:t>
      </w:r>
      <w:proofErr w:type="spellEnd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PHEV (Plug-in hybrid Electric </w:t>
      </w:r>
      <w:proofErr w:type="spellStart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Vehicle</w:t>
      </w:r>
      <w:proofErr w:type="spellEnd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) startet sin globale karriere i Nederland den 21</w:t>
      </w:r>
      <w:r w:rsidR="00A177FD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oktober 2013.</w:t>
      </w: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D9788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En helt unik bil</w:t>
      </w:r>
    </w:p>
    <w:p w:rsidR="000F2A6A" w:rsidRDefault="00D9788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Ett år etter verdenspremieren i 2012 under Paris Motor Sh</w:t>
      </w:r>
      <w:r w:rsidR="00694E0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ow, utforsket Mitsubishi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ukjent terreng med denne bilen, den første SUV 4WD med to elektriske motorer basert på en hel</w:t>
      </w:r>
      <w:r w:rsidR="009C7B9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elektrisk plattform.</w:t>
      </w:r>
    </w:p>
    <w:p w:rsidR="009C7B97" w:rsidRPr="009C7B97" w:rsidRDefault="009C7B97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På den tiden var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ladbare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hybridbilko</w:t>
      </w:r>
      <w:r w:rsidR="00A177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nkurrenter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nærmest ikke</w:t>
      </w:r>
      <w:r w:rsidR="00A177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-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eksisterende og elektriske biler mest egnet til bykjøring, og ikke i stand til å tilby 800+ km </w:t>
      </w:r>
      <w:r w:rsidR="00A177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rekkevidde 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uten </w:t>
      </w:r>
      <w:r w:rsidR="00A177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«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rekkeviddeangst</w:t>
      </w:r>
      <w:r w:rsidR="00A177FD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»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som en fullastet familiebil som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kunne. </w:t>
      </w:r>
    </w:p>
    <w:p w:rsidR="00812C3D" w:rsidRDefault="009333DB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drawing>
          <wp:inline distT="0" distB="0" distL="0" distR="0">
            <wp:extent cx="5363845" cy="3042285"/>
            <wp:effectExtent l="0" t="0" r="8255" b="571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lander PHEV - MY13 vs MY19 3-4 fro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B4" w:rsidRDefault="009C7B9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Fortsatt unik</w:t>
      </w:r>
    </w:p>
    <w:p w:rsidR="009C7B97" w:rsidRPr="009C7B97" w:rsidRDefault="009C7B97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Fem år etter er pioneren </w:t>
      </w:r>
      <w:r w:rsidR="000E353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markedsleder blant </w:t>
      </w:r>
      <w:proofErr w:type="spellStart"/>
      <w:r w:rsidR="000E353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ladbare</w:t>
      </w:r>
      <w:proofErr w:type="spellEnd"/>
      <w:r w:rsidR="000E3535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hybridbiler i Europa, uansett segment, merke eller karosseritype med 115.448 salg totalt (til september 30. 2018). Og fortsatt selger den svært godt, selv i bilproduserende land som Tyskland og Sverige.</w:t>
      </w: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E3535" w:rsidRDefault="000E3535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lastRenderedPageBreak/>
        <w:t>Spiller fortsatt solo</w:t>
      </w:r>
    </w:p>
    <w:p w:rsidR="00812C3D" w:rsidRPr="000E3535" w:rsidRDefault="000E3535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Fem år etter, med lanseringen av den mer sofistikerte og avanserte 2019-modellen spiller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fortsatt solo og mer nå under den strengere målemetoden for utslipp og drivstofforbruk; WLTP. Med et CO2-utslipp på lave 46 g/km ligger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godt an til å beholde sin posisjon som markedsleder i Europa.</w:t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  <w:r w:rsidR="00694E0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br/>
      </w:r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I Norge er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den mest solgte </w:t>
      </w:r>
      <w:proofErr w:type="spellStart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ladbare</w:t>
      </w:r>
      <w:proofErr w:type="spellEnd"/>
      <w:r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hybridbilen i 2014, 2015, 2016, 2017 og hittil i 2018.</w:t>
      </w:r>
      <w:r w:rsidR="00694E0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Over 13.500 nye </w:t>
      </w:r>
      <w:proofErr w:type="spellStart"/>
      <w:r w:rsidR="00694E0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>Outlander</w:t>
      </w:r>
      <w:proofErr w:type="spellEnd"/>
      <w:r w:rsidR="00694E07">
        <w:rPr>
          <w:rFonts w:ascii="MMC OFFICE" w:eastAsia="Meiryo UI" w:hAnsi="MMC OFFICE" w:cs="Calibri"/>
          <w:color w:val="000000"/>
          <w:sz w:val="20"/>
          <w:szCs w:val="16"/>
          <w:lang w:val="nb-NO"/>
        </w:rPr>
        <w:t xml:space="preserve"> PHEV er totalt registrert så langt.</w:t>
      </w:r>
    </w:p>
    <w:p w:rsidR="0085508A" w:rsidRDefault="0085508A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694E07" w:rsidRDefault="00694E0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E6B" w:rsidRDefault="00D33E6B" w:rsidP="00D50D5F">
      <w:r>
        <w:separator/>
      </w:r>
    </w:p>
  </w:endnote>
  <w:endnote w:type="continuationSeparator" w:id="0">
    <w:p w:rsidR="00D33E6B" w:rsidRDefault="00D33E6B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E6B" w:rsidRDefault="00D33E6B" w:rsidP="00D50D5F">
      <w:r>
        <w:separator/>
      </w:r>
    </w:p>
  </w:footnote>
  <w:footnote w:type="continuationSeparator" w:id="0">
    <w:p w:rsidR="00D33E6B" w:rsidRDefault="00D33E6B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D9788B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29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oktober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D9788B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29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oktober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4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2"/>
  </w:num>
  <w:num w:numId="7">
    <w:abstractNumId w:val="14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71CB6"/>
    <w:rsid w:val="00074246"/>
    <w:rsid w:val="00082330"/>
    <w:rsid w:val="00082712"/>
    <w:rsid w:val="000847BF"/>
    <w:rsid w:val="0008601E"/>
    <w:rsid w:val="000903C1"/>
    <w:rsid w:val="00095156"/>
    <w:rsid w:val="00095E30"/>
    <w:rsid w:val="000A18BE"/>
    <w:rsid w:val="000B375F"/>
    <w:rsid w:val="000C28ED"/>
    <w:rsid w:val="000C3053"/>
    <w:rsid w:val="000D7501"/>
    <w:rsid w:val="000E3535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5D3E"/>
    <w:rsid w:val="001F69AA"/>
    <w:rsid w:val="00215B31"/>
    <w:rsid w:val="00237617"/>
    <w:rsid w:val="002376B3"/>
    <w:rsid w:val="002626CA"/>
    <w:rsid w:val="00263906"/>
    <w:rsid w:val="002643D9"/>
    <w:rsid w:val="00264D31"/>
    <w:rsid w:val="00275911"/>
    <w:rsid w:val="00285534"/>
    <w:rsid w:val="002A3D43"/>
    <w:rsid w:val="002A56AB"/>
    <w:rsid w:val="002B4634"/>
    <w:rsid w:val="002C1F3E"/>
    <w:rsid w:val="002C586B"/>
    <w:rsid w:val="002D7BF5"/>
    <w:rsid w:val="002E4CC2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404D49"/>
    <w:rsid w:val="00407D26"/>
    <w:rsid w:val="004207E4"/>
    <w:rsid w:val="004312D5"/>
    <w:rsid w:val="004544D6"/>
    <w:rsid w:val="004662C8"/>
    <w:rsid w:val="004735D7"/>
    <w:rsid w:val="004C280A"/>
    <w:rsid w:val="004D071E"/>
    <w:rsid w:val="004D7C9B"/>
    <w:rsid w:val="005406BB"/>
    <w:rsid w:val="00545F7A"/>
    <w:rsid w:val="005719F7"/>
    <w:rsid w:val="00583967"/>
    <w:rsid w:val="005A391B"/>
    <w:rsid w:val="005F21EF"/>
    <w:rsid w:val="005F588F"/>
    <w:rsid w:val="00612160"/>
    <w:rsid w:val="00641B5B"/>
    <w:rsid w:val="00680E83"/>
    <w:rsid w:val="00694E07"/>
    <w:rsid w:val="006E2DA8"/>
    <w:rsid w:val="006E377F"/>
    <w:rsid w:val="006F0FC4"/>
    <w:rsid w:val="007167D1"/>
    <w:rsid w:val="00730061"/>
    <w:rsid w:val="007312BF"/>
    <w:rsid w:val="00741249"/>
    <w:rsid w:val="0074418A"/>
    <w:rsid w:val="007460E3"/>
    <w:rsid w:val="00750079"/>
    <w:rsid w:val="00760F12"/>
    <w:rsid w:val="00777CAD"/>
    <w:rsid w:val="007943B7"/>
    <w:rsid w:val="00797EE9"/>
    <w:rsid w:val="007E4350"/>
    <w:rsid w:val="007F526B"/>
    <w:rsid w:val="00801A41"/>
    <w:rsid w:val="00801FB4"/>
    <w:rsid w:val="00812C3D"/>
    <w:rsid w:val="008344AD"/>
    <w:rsid w:val="0085508A"/>
    <w:rsid w:val="00857E29"/>
    <w:rsid w:val="008731A1"/>
    <w:rsid w:val="00881895"/>
    <w:rsid w:val="00882422"/>
    <w:rsid w:val="00884F9B"/>
    <w:rsid w:val="008D5F9C"/>
    <w:rsid w:val="008E51E1"/>
    <w:rsid w:val="009013BB"/>
    <w:rsid w:val="00902C84"/>
    <w:rsid w:val="00931BBF"/>
    <w:rsid w:val="009333DB"/>
    <w:rsid w:val="00943965"/>
    <w:rsid w:val="00955E5F"/>
    <w:rsid w:val="00960D48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177FD"/>
    <w:rsid w:val="00A31137"/>
    <w:rsid w:val="00A31FDC"/>
    <w:rsid w:val="00A52B8B"/>
    <w:rsid w:val="00A54B58"/>
    <w:rsid w:val="00A81313"/>
    <w:rsid w:val="00A86220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E3A24"/>
    <w:rsid w:val="00B017ED"/>
    <w:rsid w:val="00B02CF7"/>
    <w:rsid w:val="00B0318F"/>
    <w:rsid w:val="00B03575"/>
    <w:rsid w:val="00B157BD"/>
    <w:rsid w:val="00B34140"/>
    <w:rsid w:val="00B446F1"/>
    <w:rsid w:val="00B52148"/>
    <w:rsid w:val="00B65561"/>
    <w:rsid w:val="00B67D53"/>
    <w:rsid w:val="00B94A78"/>
    <w:rsid w:val="00B96568"/>
    <w:rsid w:val="00BA0CC8"/>
    <w:rsid w:val="00BA42F5"/>
    <w:rsid w:val="00BB1ABA"/>
    <w:rsid w:val="00BE7C40"/>
    <w:rsid w:val="00BF0F42"/>
    <w:rsid w:val="00BF4DA4"/>
    <w:rsid w:val="00C07109"/>
    <w:rsid w:val="00C1121B"/>
    <w:rsid w:val="00C11AED"/>
    <w:rsid w:val="00C23D63"/>
    <w:rsid w:val="00C27903"/>
    <w:rsid w:val="00C46E88"/>
    <w:rsid w:val="00C61A50"/>
    <w:rsid w:val="00C71D4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D01E07"/>
    <w:rsid w:val="00D06931"/>
    <w:rsid w:val="00D109F1"/>
    <w:rsid w:val="00D10C87"/>
    <w:rsid w:val="00D15FE6"/>
    <w:rsid w:val="00D33E6B"/>
    <w:rsid w:val="00D50D5F"/>
    <w:rsid w:val="00D65723"/>
    <w:rsid w:val="00D6577A"/>
    <w:rsid w:val="00D80DDD"/>
    <w:rsid w:val="00D82E46"/>
    <w:rsid w:val="00D9788B"/>
    <w:rsid w:val="00DD20A9"/>
    <w:rsid w:val="00DD7103"/>
    <w:rsid w:val="00DE4483"/>
    <w:rsid w:val="00DE7F97"/>
    <w:rsid w:val="00E07300"/>
    <w:rsid w:val="00E246F5"/>
    <w:rsid w:val="00E64E01"/>
    <w:rsid w:val="00E7346B"/>
    <w:rsid w:val="00E86A82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F07950"/>
    <w:rsid w:val="00F11CAB"/>
    <w:rsid w:val="00F82305"/>
    <w:rsid w:val="00F82644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446F7AB3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EB47A-ACBB-4D04-9D33-4F89AFA0D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48</TotalTime>
  <Pages>1</Pages>
  <Words>456</Words>
  <Characters>2417</Characters>
  <Application>Microsoft Office Word</Application>
  <DocSecurity>0</DocSecurity>
  <Lines>20</Lines>
  <Paragraphs>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7</cp:revision>
  <cp:lastPrinted>2018-10-19T07:53:00Z</cp:lastPrinted>
  <dcterms:created xsi:type="dcterms:W3CDTF">2018-10-19T06:27:00Z</dcterms:created>
  <dcterms:modified xsi:type="dcterms:W3CDTF">2018-10-19T07:57:00Z</dcterms:modified>
  <cp:category>NONE</cp:category>
</cp:coreProperties>
</file>