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82E9" w14:textId="0BE276CB" w:rsidR="009F291F" w:rsidRDefault="0066534B" w:rsidP="009F291F">
      <w:pPr>
        <w:pStyle w:val="Rubrik"/>
      </w:pPr>
      <w:proofErr w:type="spellStart"/>
      <w:r>
        <w:t>Krydda</w:t>
      </w:r>
      <w:proofErr w:type="spellEnd"/>
      <w:r w:rsidR="00C64D97">
        <w:t xml:space="preserve"> </w:t>
      </w:r>
      <w:proofErr w:type="spellStart"/>
      <w:r w:rsidR="00C64D97">
        <w:t>hösten</w:t>
      </w:r>
      <w:proofErr w:type="spellEnd"/>
      <w:r w:rsidR="00C64D97">
        <w:t xml:space="preserve"> med </w:t>
      </w:r>
      <w:proofErr w:type="spellStart"/>
      <w:r w:rsidR="00C64D97">
        <w:t>persillade</w:t>
      </w:r>
      <w:proofErr w:type="spellEnd"/>
    </w:p>
    <w:p w14:paraId="6F45F783" w14:textId="325EF070" w:rsidR="009F291F" w:rsidRDefault="00236F3C" w:rsidP="00733A21">
      <w:pPr>
        <w:pStyle w:val="Inledning"/>
        <w:tabs>
          <w:tab w:val="left" w:pos="1418"/>
        </w:tabs>
        <w:spacing w:after="360"/>
      </w:pPr>
      <w:proofErr w:type="spellStart"/>
      <w:r w:rsidRPr="00236F3C">
        <w:t>Persillade</w:t>
      </w:r>
      <w:proofErr w:type="spellEnd"/>
      <w:r w:rsidRPr="00236F3C">
        <w:t xml:space="preserve"> är en klassisk, fransk kryddblandning som består av persilja, vitl</w:t>
      </w:r>
      <w:r w:rsidR="0066534B">
        <w:t>ök och salt. Användningsområdet är oändligt</w:t>
      </w:r>
      <w:r w:rsidRPr="00236F3C">
        <w:t xml:space="preserve"> och sedan snart ett decennium har den funnits i butikernas kryddhyllor med Santa Maria som avsändare.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5239"/>
      </w:tblGrid>
      <w:tr w:rsidR="00A914A6" w14:paraId="72799FB4" w14:textId="77777777" w:rsidTr="00E90016">
        <w:trPr>
          <w:trHeight w:hRule="exact" w:val="1191"/>
        </w:trPr>
        <w:tc>
          <w:tcPr>
            <w:tcW w:w="5238" w:type="dxa"/>
            <w:vMerge w:val="restart"/>
            <w:tcMar>
              <w:left w:w="0" w:type="dxa"/>
              <w:right w:w="0" w:type="dxa"/>
            </w:tcMar>
          </w:tcPr>
          <w:p w14:paraId="1B9A707B" w14:textId="50692C7C" w:rsidR="00236F3C" w:rsidRPr="00236F3C" w:rsidRDefault="00236F3C" w:rsidP="00236F3C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proofErr w:type="gramStart"/>
            <w:r w:rsidRPr="00236F3C">
              <w:rPr>
                <w:lang w:val="sv-SE"/>
              </w:rPr>
              <w:t>-</w:t>
            </w:r>
            <w:proofErr w:type="gramEnd"/>
            <w:r>
              <w:rPr>
                <w:lang w:val="sv-SE"/>
              </w:rPr>
              <w:t xml:space="preserve"> </w:t>
            </w:r>
            <w:r w:rsidRPr="00236F3C">
              <w:rPr>
                <w:lang w:val="sv-SE"/>
              </w:rPr>
              <w:t xml:space="preserve">Det är enkelheten som gör den så användbar, säger Patrik Ericsson, produktutvecklare på Santa Maria och kreatören bakom </w:t>
            </w:r>
            <w:proofErr w:type="spellStart"/>
            <w:r w:rsidRPr="00236F3C">
              <w:rPr>
                <w:lang w:val="sv-SE"/>
              </w:rPr>
              <w:t>persillade</w:t>
            </w:r>
            <w:proofErr w:type="spellEnd"/>
            <w:r w:rsidRPr="00236F3C">
              <w:rPr>
                <w:lang w:val="sv-SE"/>
              </w:rPr>
              <w:t xml:space="preserve">. Vi tyckte att den fattades i den svenska kryddhyllan och till vår glädje togs den emot väldigt positivt. </w:t>
            </w:r>
          </w:p>
          <w:p w14:paraId="2D82EF4F" w14:textId="5075051A" w:rsid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 xml:space="preserve">   </w:t>
            </w:r>
            <w:proofErr w:type="spellStart"/>
            <w:r w:rsidRPr="002B6249">
              <w:rPr>
                <w:lang w:val="sv-SE"/>
              </w:rPr>
              <w:t>Persillade</w:t>
            </w:r>
            <w:proofErr w:type="spellEnd"/>
            <w:r w:rsidRPr="002B6249">
              <w:rPr>
                <w:lang w:val="sv-SE"/>
              </w:rPr>
              <w:t xml:space="preserve"> är en kryddblandning för vitlöksälskarna som använder den till vitlöksbröd, till kryddsmör, kalla såser eller som </w:t>
            </w:r>
            <w:proofErr w:type="spellStart"/>
            <w:r w:rsidRPr="002B6249">
              <w:rPr>
                <w:lang w:val="sv-SE"/>
              </w:rPr>
              <w:t>rub</w:t>
            </w:r>
            <w:proofErr w:type="spellEnd"/>
            <w:r w:rsidRPr="002B6249">
              <w:rPr>
                <w:lang w:val="sv-SE"/>
              </w:rPr>
              <w:t xml:space="preserve"> på alltifrån lamm till grillad fisk. </w:t>
            </w:r>
          </w:p>
          <w:p w14:paraId="7D03E67D" w14:textId="5D272605" w:rsid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proofErr w:type="gramStart"/>
            <w:r w:rsidRPr="002B6249">
              <w:rPr>
                <w:lang w:val="sv-SE"/>
              </w:rPr>
              <w:t>-</w:t>
            </w:r>
            <w:proofErr w:type="gramEnd"/>
            <w:r>
              <w:rPr>
                <w:lang w:val="sv-SE"/>
              </w:rPr>
              <w:t xml:space="preserve"> </w:t>
            </w:r>
            <w:r w:rsidRPr="002B6249">
              <w:rPr>
                <w:lang w:val="sv-SE"/>
              </w:rPr>
              <w:t>Min favorit är att blanda den med rivet bröd och olja och använda den som panering på musslor, fortsätter Patrik</w:t>
            </w:r>
            <w:r w:rsidR="000E5341">
              <w:rPr>
                <w:lang w:val="sv-SE"/>
              </w:rPr>
              <w:t xml:space="preserve"> Ericsson</w:t>
            </w:r>
            <w:r w:rsidRPr="002B6249">
              <w:rPr>
                <w:lang w:val="sv-SE"/>
              </w:rPr>
              <w:t xml:space="preserve">. </w:t>
            </w:r>
          </w:p>
          <w:p w14:paraId="460655E2" w14:textId="30E5198C" w:rsid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 xml:space="preserve">   </w:t>
            </w:r>
            <w:r w:rsidRPr="002B6249">
              <w:rPr>
                <w:lang w:val="sv-SE"/>
              </w:rPr>
              <w:t xml:space="preserve">Namnet </w:t>
            </w:r>
            <w:proofErr w:type="spellStart"/>
            <w:r w:rsidRPr="002B6249">
              <w:rPr>
                <w:lang w:val="sv-SE"/>
              </w:rPr>
              <w:t>persillade</w:t>
            </w:r>
            <w:proofErr w:type="spellEnd"/>
            <w:r w:rsidRPr="002B6249">
              <w:rPr>
                <w:lang w:val="sv-SE"/>
              </w:rPr>
              <w:t xml:space="preserve"> kommer från det franska namnet för persilja – </w:t>
            </w:r>
            <w:proofErr w:type="spellStart"/>
            <w:r w:rsidRPr="002B6249">
              <w:rPr>
                <w:lang w:val="sv-SE"/>
              </w:rPr>
              <w:t>persil</w:t>
            </w:r>
            <w:proofErr w:type="spellEnd"/>
            <w:r w:rsidRPr="002B6249">
              <w:rPr>
                <w:lang w:val="sv-SE"/>
              </w:rPr>
              <w:t xml:space="preserve">. Dock är det från Tyskland som den kraftfulla och aromatiska bladpersilja som används i Santa Marias kryddblandning kommer ifrån. </w:t>
            </w:r>
          </w:p>
          <w:p w14:paraId="504B6E79" w14:textId="1D84BDEA" w:rsidR="008935A6" w:rsidRDefault="008935A6" w:rsidP="008935A6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proofErr w:type="gramStart"/>
            <w:r w:rsidRPr="008935A6">
              <w:rPr>
                <w:lang w:val="sv-SE"/>
              </w:rPr>
              <w:t>-</w:t>
            </w:r>
            <w:proofErr w:type="gramEnd"/>
            <w:r>
              <w:rPr>
                <w:lang w:val="sv-SE"/>
              </w:rPr>
              <w:t xml:space="preserve"> </w:t>
            </w:r>
            <w:r w:rsidRPr="008935A6">
              <w:rPr>
                <w:lang w:val="sv-SE"/>
              </w:rPr>
              <w:t xml:space="preserve">Vitlöken däremot kommer från Kalifornien, helt enkelt för att den är bäst i torkad form. Även saltet är valt med omsorg. Ett mineralrikt </w:t>
            </w:r>
            <w:proofErr w:type="spellStart"/>
            <w:r w:rsidRPr="008935A6">
              <w:rPr>
                <w:lang w:val="sv-SE"/>
              </w:rPr>
              <w:t>bergssalt</w:t>
            </w:r>
            <w:proofErr w:type="spellEnd"/>
            <w:r w:rsidRPr="008935A6">
              <w:rPr>
                <w:lang w:val="sv-SE"/>
              </w:rPr>
              <w:t xml:space="preserve"> </w:t>
            </w:r>
            <w:bookmarkStart w:id="0" w:name="_GoBack"/>
            <w:bookmarkEnd w:id="0"/>
            <w:r w:rsidRPr="008935A6">
              <w:rPr>
                <w:lang w:val="sv-SE"/>
              </w:rPr>
              <w:t xml:space="preserve">som malts i olika strukturer. Det gör vi för att kryddorna ska blanda sig perfekt och inte separeras i kryddburken. </w:t>
            </w:r>
          </w:p>
          <w:p w14:paraId="4E672957" w14:textId="1C027D80" w:rsidR="008935A6" w:rsidRDefault="008935A6" w:rsidP="008935A6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 xml:space="preserve">   </w:t>
            </w:r>
            <w:r w:rsidRPr="008935A6">
              <w:rPr>
                <w:lang w:val="sv-SE"/>
              </w:rPr>
              <w:t xml:space="preserve">Förra året såldes nästan </w:t>
            </w:r>
            <w:proofErr w:type="gramStart"/>
            <w:r w:rsidRPr="008935A6">
              <w:rPr>
                <w:lang w:val="sv-SE"/>
              </w:rPr>
              <w:t>100.000</w:t>
            </w:r>
            <w:proofErr w:type="gramEnd"/>
            <w:r w:rsidRPr="008935A6">
              <w:rPr>
                <w:lang w:val="sv-SE"/>
              </w:rPr>
              <w:t xml:space="preserve"> kryddglas med </w:t>
            </w:r>
            <w:proofErr w:type="spellStart"/>
            <w:r w:rsidRPr="008935A6">
              <w:rPr>
                <w:lang w:val="sv-SE"/>
              </w:rPr>
              <w:t>persillade</w:t>
            </w:r>
            <w:proofErr w:type="spellEnd"/>
            <w:r w:rsidRPr="008935A6">
              <w:rPr>
                <w:lang w:val="sv-SE"/>
              </w:rPr>
              <w:t xml:space="preserve"> från Santa Maria och den blir allt mer populär. </w:t>
            </w:r>
          </w:p>
          <w:p w14:paraId="46912677" w14:textId="5FA80784" w:rsidR="008935A6" w:rsidRDefault="00A346C8" w:rsidP="00A346C8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  <w:proofErr w:type="gramStart"/>
            <w:r w:rsidRPr="00A346C8">
              <w:rPr>
                <w:lang w:val="sv-SE"/>
              </w:rPr>
              <w:t>-</w:t>
            </w:r>
            <w:proofErr w:type="gramEnd"/>
            <w:r>
              <w:rPr>
                <w:lang w:val="sv-SE"/>
              </w:rPr>
              <w:t xml:space="preserve"> </w:t>
            </w:r>
            <w:r w:rsidR="008935A6" w:rsidRPr="008935A6">
              <w:rPr>
                <w:lang w:val="sv-SE"/>
              </w:rPr>
              <w:t xml:space="preserve">Det visar att de klassiska smakerna står sig och att många uppskattar de här kryddblandningarna som underlättar i vardagen, avslutar Ericsson. </w:t>
            </w:r>
          </w:p>
          <w:p w14:paraId="36CC189B" w14:textId="77777777" w:rsidR="00A346C8" w:rsidRDefault="00A346C8" w:rsidP="00A346C8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673903AB" w14:textId="77777777" w:rsidR="00A346C8" w:rsidRPr="006B7F42" w:rsidRDefault="00A346C8" w:rsidP="00A346C8">
            <w:pPr>
              <w:pStyle w:val="Ingetavstnd"/>
              <w:rPr>
                <w:b/>
                <w:sz w:val="16"/>
              </w:rPr>
            </w:pPr>
            <w:proofErr w:type="spellStart"/>
            <w:r w:rsidRPr="006B7F42">
              <w:rPr>
                <w:b/>
                <w:sz w:val="16"/>
              </w:rPr>
              <w:t>Bilder</w:t>
            </w:r>
            <w:proofErr w:type="spellEnd"/>
            <w:r w:rsidRPr="006B7F42">
              <w:rPr>
                <w:b/>
                <w:sz w:val="16"/>
              </w:rPr>
              <w:t>:</w:t>
            </w:r>
          </w:p>
          <w:p w14:paraId="114EA27F" w14:textId="77777777" w:rsidR="00A346C8" w:rsidRPr="006B7F42" w:rsidRDefault="00A346C8" w:rsidP="00A346C8">
            <w:pPr>
              <w:spacing w:line="240" w:lineRule="atLeast"/>
              <w:rPr>
                <w:i/>
                <w:sz w:val="18"/>
              </w:rPr>
            </w:pPr>
            <w:proofErr w:type="spellStart"/>
            <w:r w:rsidRPr="006B7F42">
              <w:rPr>
                <w:i/>
                <w:sz w:val="18"/>
              </w:rPr>
              <w:t>Som</w:t>
            </w:r>
            <w:proofErr w:type="spellEnd"/>
            <w:r w:rsidRPr="006B7F42">
              <w:rPr>
                <w:i/>
                <w:sz w:val="18"/>
              </w:rPr>
              <w:t xml:space="preserve"> journalist </w:t>
            </w:r>
            <w:proofErr w:type="spellStart"/>
            <w:r w:rsidRPr="006B7F42">
              <w:rPr>
                <w:i/>
                <w:sz w:val="18"/>
              </w:rPr>
              <w:t>är</w:t>
            </w:r>
            <w:proofErr w:type="spellEnd"/>
            <w:r w:rsidRPr="006B7F42">
              <w:rPr>
                <w:i/>
                <w:sz w:val="18"/>
              </w:rPr>
              <w:t xml:space="preserve"> du </w:t>
            </w:r>
            <w:proofErr w:type="spellStart"/>
            <w:r w:rsidRPr="006B7F42">
              <w:rPr>
                <w:i/>
                <w:sz w:val="18"/>
              </w:rPr>
              <w:t>välkommen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att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använda</w:t>
            </w:r>
            <w:proofErr w:type="spellEnd"/>
            <w:r w:rsidRPr="006B7F42">
              <w:rPr>
                <w:i/>
                <w:sz w:val="18"/>
              </w:rPr>
              <w:t xml:space="preserve"> Santa Marias </w:t>
            </w:r>
            <w:proofErr w:type="spellStart"/>
            <w:r w:rsidRPr="006B7F42">
              <w:rPr>
                <w:i/>
                <w:sz w:val="18"/>
              </w:rPr>
              <w:t>bildbank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för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redaktionellt</w:t>
            </w:r>
            <w:proofErr w:type="spellEnd"/>
            <w:r w:rsidRPr="006B7F42">
              <w:rPr>
                <w:i/>
                <w:sz w:val="18"/>
              </w:rPr>
              <w:t xml:space="preserve"> material </w:t>
            </w:r>
            <w:proofErr w:type="spellStart"/>
            <w:r w:rsidRPr="006B7F42">
              <w:rPr>
                <w:i/>
                <w:sz w:val="18"/>
              </w:rPr>
              <w:t>där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källan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anges</w:t>
            </w:r>
            <w:proofErr w:type="spellEnd"/>
            <w:r w:rsidRPr="006B7F42">
              <w:rPr>
                <w:i/>
                <w:sz w:val="18"/>
              </w:rPr>
              <w:t xml:space="preserve">. </w:t>
            </w:r>
            <w:proofErr w:type="spellStart"/>
            <w:r w:rsidRPr="006B7F42">
              <w:rPr>
                <w:i/>
                <w:sz w:val="18"/>
              </w:rPr>
              <w:t>Skapa</w:t>
            </w:r>
            <w:proofErr w:type="spellEnd"/>
            <w:r w:rsidRPr="006B7F42">
              <w:rPr>
                <w:i/>
                <w:sz w:val="18"/>
              </w:rPr>
              <w:t xml:space="preserve"> din </w:t>
            </w:r>
            <w:proofErr w:type="spellStart"/>
            <w:r w:rsidRPr="006B7F42">
              <w:rPr>
                <w:i/>
                <w:sz w:val="18"/>
              </w:rPr>
              <w:t>personliga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inloggning</w:t>
            </w:r>
            <w:proofErr w:type="spellEnd"/>
            <w:r w:rsidRPr="006B7F42">
              <w:rPr>
                <w:i/>
                <w:sz w:val="18"/>
              </w:rPr>
              <w:t xml:space="preserve"> </w:t>
            </w:r>
            <w:proofErr w:type="spellStart"/>
            <w:r w:rsidRPr="006B7F42">
              <w:rPr>
                <w:i/>
                <w:sz w:val="18"/>
              </w:rPr>
              <w:t>på</w:t>
            </w:r>
            <w:proofErr w:type="spellEnd"/>
            <w:r w:rsidRPr="006B7F42">
              <w:rPr>
                <w:i/>
                <w:sz w:val="18"/>
              </w:rPr>
              <w:t xml:space="preserve">: </w:t>
            </w:r>
            <w:r w:rsidRPr="006B7F42">
              <w:rPr>
                <w:b/>
                <w:i/>
                <w:sz w:val="18"/>
              </w:rPr>
              <w:t>http://system3.fototext.se/santamaria</w:t>
            </w:r>
          </w:p>
          <w:p w14:paraId="4C3531D0" w14:textId="77777777" w:rsidR="00A346C8" w:rsidRPr="008935A6" w:rsidRDefault="00A346C8" w:rsidP="00A346C8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26955984" w14:textId="77777777" w:rsidR="008935A6" w:rsidRPr="008935A6" w:rsidRDefault="008935A6" w:rsidP="008935A6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7FFC5719" w14:textId="77777777" w:rsidR="008935A6" w:rsidRPr="008935A6" w:rsidRDefault="008935A6" w:rsidP="008935A6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6011E4FA" w14:textId="77777777" w:rsid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1592842B" w14:textId="77777777" w:rsidR="002B6249" w:rsidRP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3451A15E" w14:textId="77777777" w:rsidR="002B6249" w:rsidRPr="002B6249" w:rsidRDefault="002B6249" w:rsidP="002B6249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  <w:p w14:paraId="0ED9D10A" w14:textId="77777777" w:rsidR="00A914A6" w:rsidRDefault="00A914A6" w:rsidP="00236F3C">
            <w:pPr>
              <w:pStyle w:val="Punktlista"/>
              <w:numPr>
                <w:ilvl w:val="0"/>
                <w:numId w:val="0"/>
              </w:num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31FC8B20" w14:textId="46A3667B" w:rsidR="00A346C8" w:rsidRPr="006B7F42" w:rsidRDefault="00A346C8" w:rsidP="00A346C8">
            <w:pPr>
              <w:pStyle w:val="Ingetavstnd"/>
              <w:rPr>
                <w:b/>
                <w:sz w:val="16"/>
              </w:rPr>
            </w:pPr>
            <w:proofErr w:type="spellStart"/>
            <w:r w:rsidRPr="006B7F42">
              <w:rPr>
                <w:b/>
                <w:sz w:val="16"/>
              </w:rPr>
              <w:t>För</w:t>
            </w:r>
            <w:proofErr w:type="spellEnd"/>
            <w:r w:rsidRPr="006B7F42">
              <w:rPr>
                <w:b/>
                <w:sz w:val="16"/>
              </w:rPr>
              <w:t xml:space="preserve"> </w:t>
            </w:r>
            <w:proofErr w:type="spellStart"/>
            <w:r w:rsidRPr="006B7F42">
              <w:rPr>
                <w:b/>
                <w:sz w:val="16"/>
              </w:rPr>
              <w:t>mer</w:t>
            </w:r>
            <w:proofErr w:type="spellEnd"/>
            <w:r w:rsidRPr="006B7F42">
              <w:rPr>
                <w:b/>
                <w:sz w:val="16"/>
              </w:rPr>
              <w:t xml:space="preserve"> information</w:t>
            </w:r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och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varuprover</w:t>
            </w:r>
            <w:proofErr w:type="spellEnd"/>
            <w:r w:rsidRPr="006B7F42">
              <w:rPr>
                <w:b/>
                <w:sz w:val="16"/>
              </w:rPr>
              <w:t xml:space="preserve"> </w:t>
            </w:r>
            <w:proofErr w:type="spellStart"/>
            <w:r w:rsidRPr="006B7F42">
              <w:rPr>
                <w:b/>
                <w:sz w:val="16"/>
              </w:rPr>
              <w:t>kontakta</w:t>
            </w:r>
            <w:proofErr w:type="spellEnd"/>
            <w:r w:rsidRPr="006B7F42">
              <w:rPr>
                <w:b/>
                <w:sz w:val="16"/>
              </w:rPr>
              <w:t>:</w:t>
            </w:r>
          </w:p>
          <w:p w14:paraId="40720AFD" w14:textId="77777777" w:rsidR="00A346C8" w:rsidRPr="006B7F42" w:rsidRDefault="00A346C8" w:rsidP="00A346C8">
            <w:pPr>
              <w:pStyle w:val="Ingetavstnd"/>
              <w:spacing w:line="240" w:lineRule="atLeast"/>
              <w:rPr>
                <w:i/>
                <w:sz w:val="16"/>
              </w:rPr>
            </w:pPr>
            <w:r w:rsidRPr="006B7F42">
              <w:rPr>
                <w:i/>
                <w:sz w:val="16"/>
              </w:rPr>
              <w:t xml:space="preserve">Per </w:t>
            </w:r>
            <w:proofErr w:type="spellStart"/>
            <w:r w:rsidRPr="006B7F42">
              <w:rPr>
                <w:i/>
                <w:sz w:val="16"/>
              </w:rPr>
              <w:t>Hållander</w:t>
            </w:r>
            <w:proofErr w:type="spellEnd"/>
            <w:r w:rsidRPr="006B7F42">
              <w:rPr>
                <w:i/>
                <w:sz w:val="16"/>
              </w:rPr>
              <w:t>, Country Manager, Santa Maria AB</w:t>
            </w:r>
          </w:p>
          <w:p w14:paraId="721C66DF" w14:textId="77777777" w:rsidR="00A346C8" w:rsidRPr="006B7F42" w:rsidRDefault="00A346C8" w:rsidP="00A346C8">
            <w:pPr>
              <w:pStyle w:val="Ingetavstnd"/>
              <w:spacing w:line="240" w:lineRule="atLeast"/>
              <w:rPr>
                <w:i/>
                <w:sz w:val="16"/>
              </w:rPr>
            </w:pPr>
            <w:proofErr w:type="gramStart"/>
            <w:r w:rsidRPr="006B7F42">
              <w:rPr>
                <w:i/>
                <w:sz w:val="16"/>
              </w:rPr>
              <w:t>per.hallander@santamaria.se</w:t>
            </w:r>
            <w:proofErr w:type="gramEnd"/>
            <w:r w:rsidRPr="006B7F42">
              <w:rPr>
                <w:i/>
                <w:sz w:val="16"/>
              </w:rPr>
              <w:t xml:space="preserve">, </w:t>
            </w:r>
            <w:proofErr w:type="spellStart"/>
            <w:r w:rsidRPr="006B7F42">
              <w:rPr>
                <w:i/>
                <w:sz w:val="16"/>
              </w:rPr>
              <w:t>telefon</w:t>
            </w:r>
            <w:proofErr w:type="spellEnd"/>
            <w:r w:rsidRPr="006B7F42">
              <w:rPr>
                <w:i/>
                <w:sz w:val="16"/>
              </w:rPr>
              <w:t xml:space="preserve"> 031-67 42 00</w:t>
            </w:r>
          </w:p>
          <w:p w14:paraId="55352281" w14:textId="7D975749" w:rsidR="00A914A6" w:rsidRDefault="00A914A6" w:rsidP="00B42A2B"/>
        </w:tc>
      </w:tr>
      <w:tr w:rsidR="00A914A6" w14:paraId="163C953D" w14:textId="77777777" w:rsidTr="008935A6">
        <w:trPr>
          <w:trHeight w:hRule="exact" w:val="9169"/>
        </w:trPr>
        <w:tc>
          <w:tcPr>
            <w:tcW w:w="5238" w:type="dxa"/>
            <w:vMerge/>
            <w:tcMar>
              <w:left w:w="0" w:type="dxa"/>
              <w:right w:w="0" w:type="dxa"/>
            </w:tcMar>
          </w:tcPr>
          <w:p w14:paraId="3EF0AB5C" w14:textId="77777777" w:rsidR="00A914A6" w:rsidRDefault="00A914A6" w:rsidP="009F291F"/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31EAC2B6" w14:textId="2026A8E0" w:rsidR="00A914A6" w:rsidRDefault="00A346C8" w:rsidP="009F291F">
            <w:r>
              <w:rPr>
                <w:noProof/>
                <w:lang w:val="sv-SE" w:eastAsia="sv-SE"/>
              </w:rPr>
              <w:drawing>
                <wp:inline distT="0" distB="0" distL="0" distR="0" wp14:anchorId="0629638F" wp14:editId="48986CFD">
                  <wp:extent cx="3064933" cy="4699635"/>
                  <wp:effectExtent l="0" t="0" r="889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bster_persillade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1"/>
                          <a:stretch/>
                        </pic:blipFill>
                        <pic:spPr bwMode="auto">
                          <a:xfrm>
                            <a:off x="0" y="0"/>
                            <a:ext cx="3064933" cy="469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AE89D" w14:textId="4892A1ED" w:rsidR="009F291F" w:rsidRDefault="009F291F" w:rsidP="002779AD"/>
    <w:sectPr w:rsidR="009F291F" w:rsidSect="00FA1C7E">
      <w:headerReference w:type="default" r:id="rId9"/>
      <w:footerReference w:type="default" r:id="rId10"/>
      <w:pgSz w:w="11906" w:h="16838" w:code="9"/>
      <w:pgMar w:top="1928" w:right="851" w:bottom="1418" w:left="79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093E4" w14:textId="77777777" w:rsidR="002779AD" w:rsidRDefault="002779AD" w:rsidP="009F291F">
      <w:pPr>
        <w:spacing w:after="0" w:line="240" w:lineRule="auto"/>
      </w:pPr>
      <w:r>
        <w:separator/>
      </w:r>
    </w:p>
  </w:endnote>
  <w:endnote w:type="continuationSeparator" w:id="0">
    <w:p w14:paraId="4ECA9207" w14:textId="77777777" w:rsidR="002779AD" w:rsidRDefault="002779AD" w:rsidP="009F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42E31" w14:textId="77777777" w:rsidR="002779AD" w:rsidRDefault="002779AD" w:rsidP="00040657">
    <w:pPr>
      <w:pStyle w:val="Sidfot"/>
      <w:pBdr>
        <w:top w:val="single" w:sz="4" w:space="1" w:color="000000" w:themeColor="text1"/>
      </w:pBdr>
      <w:spacing w:line="240" w:lineRule="auto"/>
    </w:pPr>
  </w:p>
  <w:p w14:paraId="01AD10EE" w14:textId="77777777" w:rsidR="002779AD" w:rsidRPr="0044237E" w:rsidRDefault="002779AD" w:rsidP="009F291F">
    <w:pPr>
      <w:pStyle w:val="Sidfot"/>
      <w:spacing w:line="240" w:lineRule="auto"/>
      <w:rPr>
        <w:i/>
      </w:rPr>
    </w:pPr>
    <w:r w:rsidRPr="0044237E">
      <w:rPr>
        <w:i/>
      </w:rPr>
      <w:t xml:space="preserve">Santa Maria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Europas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ledande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smaksättningsföretag</w:t>
    </w:r>
    <w:proofErr w:type="spellEnd"/>
    <w:r w:rsidRPr="0044237E">
      <w:rPr>
        <w:i/>
      </w:rPr>
      <w:t xml:space="preserve">. </w:t>
    </w:r>
    <w:proofErr w:type="spellStart"/>
    <w:r w:rsidRPr="0044237E">
      <w:rPr>
        <w:i/>
      </w:rPr>
      <w:t>Affärsidén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att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utveckla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driva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mattrender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våra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varugrupper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Kryddor</w:t>
    </w:r>
    <w:proofErr w:type="spellEnd"/>
    <w:r w:rsidRPr="0044237E">
      <w:rPr>
        <w:i/>
      </w:rPr>
      <w:t xml:space="preserve">, </w:t>
    </w:r>
    <w:proofErr w:type="spellStart"/>
    <w:r w:rsidRPr="0044237E">
      <w:rPr>
        <w:i/>
      </w:rPr>
      <w:t>Färska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Örter</w:t>
    </w:r>
    <w:proofErr w:type="spellEnd"/>
    <w:r w:rsidRPr="0044237E">
      <w:rPr>
        <w:i/>
      </w:rPr>
      <w:t>,</w:t>
    </w:r>
  </w:p>
  <w:p w14:paraId="676F2924" w14:textId="59964BD2" w:rsidR="002779AD" w:rsidRPr="0044237E" w:rsidRDefault="002779AD" w:rsidP="009F291F">
    <w:pPr>
      <w:pStyle w:val="Sidfot"/>
      <w:spacing w:line="240" w:lineRule="auto"/>
      <w:rPr>
        <w:i/>
      </w:rPr>
    </w:pPr>
    <w:proofErr w:type="spellStart"/>
    <w:r w:rsidRPr="0044237E">
      <w:rPr>
        <w:i/>
      </w:rPr>
      <w:t>Mexikanskt</w:t>
    </w:r>
    <w:proofErr w:type="spellEnd"/>
    <w:r w:rsidRPr="0044237E">
      <w:rPr>
        <w:i/>
      </w:rPr>
      <w:t xml:space="preserve">, Thai, India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BBQ. </w:t>
    </w:r>
    <w:proofErr w:type="spellStart"/>
    <w:r w:rsidRPr="0044237E">
      <w:rPr>
        <w:i/>
      </w:rPr>
      <w:t>Produktutveckling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kvalitet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Santa Marias </w:t>
    </w:r>
    <w:proofErr w:type="spellStart"/>
    <w:r w:rsidRPr="0044237E">
      <w:rPr>
        <w:i/>
      </w:rPr>
      <w:t>hörnstenar</w:t>
    </w:r>
    <w:proofErr w:type="spellEnd"/>
    <w:r w:rsidRPr="0044237E">
      <w:rPr>
        <w:i/>
      </w:rPr>
      <w:t xml:space="preserve">. Vi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en del </w:t>
    </w:r>
    <w:proofErr w:type="spellStart"/>
    <w:r w:rsidRPr="0044237E">
      <w:rPr>
        <w:i/>
      </w:rPr>
      <w:t>av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Paulig</w:t>
    </w:r>
    <w:proofErr w:type="spellEnd"/>
    <w:r w:rsidRPr="0044237E">
      <w:rPr>
        <w:i/>
      </w:rPr>
      <w:t xml:space="preserve"> Group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ing</w:t>
    </w:r>
    <w:r>
      <w:rPr>
        <w:i/>
      </w:rPr>
      <w:t>år</w:t>
    </w:r>
    <w:proofErr w:type="spellEnd"/>
    <w:r>
      <w:rPr>
        <w:i/>
      </w:rPr>
      <w:t xml:space="preserve"> </w:t>
    </w:r>
    <w:proofErr w:type="spellStart"/>
    <w:r>
      <w:rPr>
        <w:i/>
      </w:rPr>
      <w:t>i</w:t>
    </w:r>
    <w:proofErr w:type="spellEnd"/>
    <w:r>
      <w:rPr>
        <w:i/>
      </w:rPr>
      <w:t xml:space="preserve"> </w:t>
    </w:r>
    <w:proofErr w:type="spellStart"/>
    <w:r>
      <w:rPr>
        <w:i/>
      </w:rPr>
      <w:t>divisionen</w:t>
    </w:r>
    <w:proofErr w:type="spellEnd"/>
    <w:r>
      <w:rPr>
        <w:i/>
      </w:rPr>
      <w:t xml:space="preserve"> </w:t>
    </w:r>
    <w:proofErr w:type="spellStart"/>
    <w:r>
      <w:rPr>
        <w:i/>
      </w:rPr>
      <w:t>Världens</w:t>
    </w:r>
    <w:proofErr w:type="spellEnd"/>
    <w:r>
      <w:rPr>
        <w:i/>
      </w:rPr>
      <w:t xml:space="preserve"> mat &amp; </w:t>
    </w:r>
    <w:proofErr w:type="spellStart"/>
    <w:r>
      <w:rPr>
        <w:i/>
      </w:rPr>
      <w:t>k</w:t>
    </w:r>
    <w:r w:rsidRPr="0044237E">
      <w:rPr>
        <w:i/>
      </w:rPr>
      <w:t>ryddor</w:t>
    </w:r>
    <w:proofErr w:type="spellEnd"/>
    <w:r w:rsidRPr="0044237E">
      <w:rPr>
        <w:i/>
      </w:rPr>
      <w:t>.</w:t>
    </w:r>
  </w:p>
  <w:p w14:paraId="2E8A2A24" w14:textId="77777777" w:rsidR="002779AD" w:rsidRPr="0044237E" w:rsidRDefault="002779AD" w:rsidP="009F291F">
    <w:pPr>
      <w:pStyle w:val="Sidfot"/>
      <w:spacing w:line="240" w:lineRule="auto"/>
      <w:rPr>
        <w:i/>
      </w:rPr>
    </w:pPr>
    <w:proofErr w:type="spellStart"/>
    <w:r w:rsidRPr="0044237E">
      <w:rPr>
        <w:i/>
      </w:rPr>
      <w:t>Paulig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grundades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år</w:t>
    </w:r>
    <w:proofErr w:type="spellEnd"/>
    <w:r w:rsidRPr="0044237E">
      <w:rPr>
        <w:i/>
      </w:rPr>
      <w:t xml:space="preserve"> 1876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ett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familjeägt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internationellt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företag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inom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livsmedelsindustrin</w:t>
    </w:r>
    <w:proofErr w:type="spellEnd"/>
    <w:r w:rsidRPr="0044237E">
      <w:rPr>
        <w:i/>
      </w:rPr>
      <w:t xml:space="preserve">, </w:t>
    </w:r>
    <w:proofErr w:type="spellStart"/>
    <w:r w:rsidRPr="0044237E">
      <w:rPr>
        <w:i/>
      </w:rPr>
      <w:t>som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är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känt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för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kvalitetsprodukter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inom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världens</w:t>
    </w:r>
    <w:proofErr w:type="spellEnd"/>
    <w:r w:rsidRPr="0044237E">
      <w:rPr>
        <w:i/>
      </w:rPr>
      <w:t xml:space="preserve"> mat, </w:t>
    </w:r>
    <w:proofErr w:type="spellStart"/>
    <w:r w:rsidRPr="0044237E">
      <w:rPr>
        <w:i/>
      </w:rPr>
      <w:t>kryddor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kaffe</w:t>
    </w:r>
    <w:proofErr w:type="spellEnd"/>
    <w:r w:rsidRPr="0044237E">
      <w:rPr>
        <w:i/>
      </w:rPr>
      <w:t>.</w:t>
    </w:r>
  </w:p>
  <w:p w14:paraId="057F6C51" w14:textId="77777777" w:rsidR="002779AD" w:rsidRPr="0044237E" w:rsidRDefault="002779AD" w:rsidP="009F291F">
    <w:pPr>
      <w:pStyle w:val="Sidfot"/>
      <w:rPr>
        <w:i/>
      </w:rPr>
    </w:pPr>
    <w:r w:rsidRPr="0044237E">
      <w:rPr>
        <w:i/>
      </w:rPr>
      <w:t xml:space="preserve">I </w:t>
    </w:r>
    <w:proofErr w:type="spellStart"/>
    <w:r w:rsidRPr="0044237E">
      <w:rPr>
        <w:i/>
      </w:rPr>
      <w:t>koncernen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ingår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närmare</w:t>
    </w:r>
    <w:proofErr w:type="spellEnd"/>
    <w:r w:rsidRPr="0044237E">
      <w:rPr>
        <w:i/>
      </w:rPr>
      <w:t xml:space="preserve"> 2 000 </w:t>
    </w:r>
    <w:proofErr w:type="spellStart"/>
    <w:r w:rsidRPr="0044237E">
      <w:rPr>
        <w:i/>
      </w:rPr>
      <w:t>medarbetare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i</w:t>
    </w:r>
    <w:proofErr w:type="spellEnd"/>
    <w:r w:rsidRPr="0044237E">
      <w:rPr>
        <w:i/>
      </w:rPr>
      <w:t xml:space="preserve"> 15 </w:t>
    </w:r>
    <w:proofErr w:type="spellStart"/>
    <w:r w:rsidRPr="0044237E">
      <w:rPr>
        <w:i/>
      </w:rPr>
      <w:t>länder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och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omsättningen</w:t>
    </w:r>
    <w:proofErr w:type="spellEnd"/>
    <w:r w:rsidRPr="0044237E">
      <w:rPr>
        <w:i/>
      </w:rPr>
      <w:t xml:space="preserve"> </w:t>
    </w:r>
    <w:proofErr w:type="spellStart"/>
    <w:r w:rsidRPr="0044237E">
      <w:rPr>
        <w:i/>
      </w:rPr>
      <w:t>år</w:t>
    </w:r>
    <w:proofErr w:type="spellEnd"/>
    <w:r w:rsidRPr="0044237E">
      <w:rPr>
        <w:i/>
      </w:rPr>
      <w:t xml:space="preserve"> 2012 </w:t>
    </w:r>
    <w:proofErr w:type="spellStart"/>
    <w:r w:rsidRPr="0044237E">
      <w:rPr>
        <w:i/>
      </w:rPr>
      <w:t>var</w:t>
    </w:r>
    <w:proofErr w:type="spellEnd"/>
    <w:r w:rsidRPr="0044237E">
      <w:rPr>
        <w:i/>
      </w:rPr>
      <w:t xml:space="preserve"> 858 </w:t>
    </w:r>
    <w:proofErr w:type="spellStart"/>
    <w:r w:rsidRPr="0044237E">
      <w:rPr>
        <w:i/>
      </w:rPr>
      <w:t>miljoner</w:t>
    </w:r>
    <w:proofErr w:type="spellEnd"/>
    <w:r w:rsidRPr="0044237E">
      <w:rPr>
        <w:i/>
      </w:rPr>
      <w:t xml:space="preserve"> euro.</w:t>
    </w:r>
  </w:p>
  <w:p w14:paraId="046B0C9D" w14:textId="77777777" w:rsidR="002779AD" w:rsidRDefault="002779AD" w:rsidP="009F291F">
    <w:pPr>
      <w:pStyle w:val="Sidfot"/>
    </w:pPr>
  </w:p>
  <w:p w14:paraId="19CF8475" w14:textId="77777777" w:rsidR="002779AD" w:rsidRDefault="002779AD" w:rsidP="009F291F">
    <w:pPr>
      <w:pStyle w:val="Sidfot"/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8"/>
      <w:gridCol w:w="5239"/>
    </w:tblGrid>
    <w:tr w:rsidR="002779AD" w:rsidRPr="00A67931" w14:paraId="1CD783D5" w14:textId="77777777" w:rsidTr="009F291F">
      <w:tc>
        <w:tcPr>
          <w:tcW w:w="5238" w:type="dxa"/>
        </w:tcPr>
        <w:p w14:paraId="4919306E" w14:textId="77777777" w:rsidR="002779AD" w:rsidRDefault="002779AD" w:rsidP="009F291F">
          <w:pPr>
            <w:pStyle w:val="Sidfot"/>
            <w:spacing w:line="240" w:lineRule="auto"/>
          </w:pPr>
          <w:r w:rsidRPr="00CB7AE4">
            <w:rPr>
              <w:b/>
            </w:rPr>
            <w:t>Santa Maria AB</w:t>
          </w:r>
          <w:r>
            <w:t xml:space="preserve"> </w:t>
          </w:r>
          <w:proofErr w:type="spellStart"/>
          <w:r>
            <w:t>Neongatan</w:t>
          </w:r>
          <w:proofErr w:type="spellEnd"/>
          <w:r>
            <w:t xml:space="preserve"> 5, PO Box 63, SE-431 21 </w:t>
          </w:r>
          <w:proofErr w:type="spellStart"/>
          <w:r>
            <w:t>Mölndal</w:t>
          </w:r>
          <w:proofErr w:type="spellEnd"/>
          <w:r>
            <w:t>, Sweden</w:t>
          </w:r>
        </w:p>
        <w:p w14:paraId="6663C114" w14:textId="77777777" w:rsidR="002779AD" w:rsidRDefault="002779AD" w:rsidP="009F291F">
          <w:pPr>
            <w:pStyle w:val="Sidfot"/>
          </w:pPr>
          <w:r>
            <w:t xml:space="preserve">Tel +46 31 67 42 00 | </w:t>
          </w:r>
          <w:r w:rsidRPr="009F291F">
            <w:t>www.santamaria.se</w:t>
          </w:r>
        </w:p>
      </w:tc>
      <w:tc>
        <w:tcPr>
          <w:tcW w:w="5239" w:type="dxa"/>
        </w:tcPr>
        <w:p w14:paraId="1BF3034B" w14:textId="77777777" w:rsidR="002779AD" w:rsidRPr="00A67931" w:rsidRDefault="002779AD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  <w:sz w:val="10"/>
              <w:szCs w:val="10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>WORLD FOODS &amp; FLAVOURING DIVISION</w:t>
          </w:r>
        </w:p>
        <w:p w14:paraId="54D224B8" w14:textId="77777777" w:rsidR="002779AD" w:rsidRPr="00A67931" w:rsidRDefault="002779AD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 xml:space="preserve">OF </w:t>
          </w:r>
          <w:r w:rsidRPr="00A67931">
            <w:rPr>
              <w:rFonts w:asciiTheme="minorHAnsi" w:hAnsiTheme="minorHAnsi"/>
              <w:b/>
              <w:sz w:val="10"/>
              <w:szCs w:val="10"/>
            </w:rPr>
            <w:t>PAULIG GROUP</w:t>
          </w:r>
        </w:p>
      </w:tc>
    </w:tr>
  </w:tbl>
  <w:p w14:paraId="12E945D1" w14:textId="77777777" w:rsidR="002779AD" w:rsidRDefault="002779AD" w:rsidP="009F291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2C47F6" w14:textId="77777777" w:rsidR="002779AD" w:rsidRDefault="002779AD" w:rsidP="009F291F">
      <w:pPr>
        <w:spacing w:after="0" w:line="240" w:lineRule="auto"/>
      </w:pPr>
      <w:r>
        <w:separator/>
      </w:r>
    </w:p>
  </w:footnote>
  <w:footnote w:type="continuationSeparator" w:id="0">
    <w:p w14:paraId="1BE4A3C8" w14:textId="77777777" w:rsidR="002779AD" w:rsidRDefault="002779AD" w:rsidP="009F2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F69D4" w14:textId="7D51B062" w:rsidR="002779AD" w:rsidRPr="00040657" w:rsidRDefault="002779AD">
    <w:pPr>
      <w:pStyle w:val="Sidhuvud"/>
      <w:rPr>
        <w:color w:val="A6A6A6" w:themeColor="background1" w:themeShade="A6"/>
      </w:rPr>
    </w:pPr>
    <w:r w:rsidRPr="00040657">
      <w:rPr>
        <w:noProof/>
        <w:color w:val="A6A6A6" w:themeColor="background1" w:themeShade="A6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CE1C11" wp14:editId="1A179517">
              <wp:simplePos x="0" y="0"/>
              <wp:positionH relativeFrom="column">
                <wp:posOffset>-504190</wp:posOffset>
              </wp:positionH>
              <wp:positionV relativeFrom="paragraph">
                <wp:posOffset>-431800</wp:posOffset>
              </wp:positionV>
              <wp:extent cx="360000" cy="1356527"/>
              <wp:effectExtent l="0" t="0" r="254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356527"/>
                      </a:xfrm>
                      <a:prstGeom prst="rect">
                        <a:avLst/>
                      </a:prstGeom>
                      <a:solidFill>
                        <a:srgbClr val="0037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ktangel 3" o:spid="_x0000_s1026" style="position:absolute;margin-left:-39.65pt;margin-top:-33.95pt;width:28.35pt;height:10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" fillcolor="#00377b" stroked="f" strokeweight="2pt"/>
          </w:pict>
        </mc:Fallback>
      </mc:AlternateContent>
    </w:r>
    <w:r w:rsidRPr="00040657">
      <w:rPr>
        <w:noProof/>
        <w:color w:val="A6A6A6" w:themeColor="background1" w:themeShade="A6"/>
        <w:lang w:val="sv-SE" w:eastAsia="sv-SE"/>
      </w:rPr>
      <w:drawing>
        <wp:anchor distT="0" distB="0" distL="114300" distR="114300" simplePos="0" relativeHeight="251659264" behindDoc="0" locked="0" layoutInCell="1" allowOverlap="1" wp14:anchorId="15BF4FD3" wp14:editId="67661B88">
          <wp:simplePos x="0" y="0"/>
          <wp:positionH relativeFrom="column">
            <wp:posOffset>5671080</wp:posOffset>
          </wp:positionH>
          <wp:positionV relativeFrom="paragraph">
            <wp:posOffset>48895</wp:posOffset>
          </wp:positionV>
          <wp:extent cx="900000" cy="311789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PMS-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11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53022">
      <w:rPr>
        <w:color w:val="A6A6A6" w:themeColor="background1" w:themeShade="A6"/>
      </w:rPr>
      <w:t>NYHET</w:t>
    </w:r>
    <w:proofErr w:type="spellEnd"/>
  </w:p>
  <w:p w14:paraId="27DBCC79" w14:textId="77777777" w:rsidR="002779AD" w:rsidRPr="00040657" w:rsidRDefault="002779AD">
    <w:pPr>
      <w:pStyle w:val="Sidhuvud"/>
      <w:rPr>
        <w:color w:val="A6A6A6" w:themeColor="background1" w:themeShade="A6"/>
      </w:rPr>
    </w:pPr>
    <w:r>
      <w:rPr>
        <w:color w:val="A6A6A6" w:themeColor="background1" w:themeShade="A6"/>
      </w:rPr>
      <w:t xml:space="preserve">September </w:t>
    </w:r>
    <w:r w:rsidRPr="00040657">
      <w:rPr>
        <w:color w:val="A6A6A6" w:themeColor="background1" w:themeShade="A6"/>
      </w:rPr>
      <w:t>2013</w:t>
    </w:r>
  </w:p>
  <w:p w14:paraId="36400B5C" w14:textId="77777777" w:rsidR="002779AD" w:rsidRPr="00F807E7" w:rsidRDefault="002779AD">
    <w:pPr>
      <w:pStyle w:val="Sidhuvud"/>
      <w:rPr>
        <w:color w:val="00377B"/>
      </w:rPr>
    </w:pPr>
    <w:r w:rsidRPr="00F807E7">
      <w:rPr>
        <w:color w:val="00377B"/>
      </w:rPr>
      <w:t>SPICES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9FA5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19DC871E"/>
    <w:lvl w:ilvl="0">
      <w:start w:val="1"/>
      <w:numFmt w:val="bullet"/>
      <w:pStyle w:val="Punktlista"/>
      <w:lvlText w:val="­"/>
      <w:lvlJc w:val="left"/>
      <w:pPr>
        <w:ind w:left="360" w:hanging="360"/>
      </w:pPr>
      <w:rPr>
        <w:rFonts w:ascii="Candara" w:hAnsi="Candara" w:hint="default"/>
      </w:rPr>
    </w:lvl>
  </w:abstractNum>
  <w:abstractNum w:abstractNumId="2">
    <w:nsid w:val="1C3E35EC"/>
    <w:multiLevelType w:val="hybridMultilevel"/>
    <w:tmpl w:val="A31ABBE0"/>
    <w:lvl w:ilvl="0" w:tplc="10D2B69A">
      <w:start w:val="1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D6CEF"/>
    <w:multiLevelType w:val="hybridMultilevel"/>
    <w:tmpl w:val="17AED5AC"/>
    <w:lvl w:ilvl="0" w:tplc="9668B556">
      <w:start w:val="1"/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F48F8"/>
    <w:multiLevelType w:val="hybridMultilevel"/>
    <w:tmpl w:val="0F14B80C"/>
    <w:lvl w:ilvl="0" w:tplc="5E84895C">
      <w:start w:val="1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61806"/>
    <w:multiLevelType w:val="hybridMultilevel"/>
    <w:tmpl w:val="62000FA6"/>
    <w:lvl w:ilvl="0" w:tplc="CCE4D420">
      <w:start w:val="1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DD4F30"/>
    <w:multiLevelType w:val="hybridMultilevel"/>
    <w:tmpl w:val="D55A75C2"/>
    <w:lvl w:ilvl="0" w:tplc="2BD85630">
      <w:start w:val="1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D97"/>
    <w:rsid w:val="000228C5"/>
    <w:rsid w:val="00040657"/>
    <w:rsid w:val="000A6EEF"/>
    <w:rsid w:val="000C2C79"/>
    <w:rsid w:val="000E5341"/>
    <w:rsid w:val="00236F3C"/>
    <w:rsid w:val="002779AD"/>
    <w:rsid w:val="002875CF"/>
    <w:rsid w:val="002A3A53"/>
    <w:rsid w:val="002B6249"/>
    <w:rsid w:val="002D2738"/>
    <w:rsid w:val="002F1FD9"/>
    <w:rsid w:val="003228A4"/>
    <w:rsid w:val="00353022"/>
    <w:rsid w:val="00390A12"/>
    <w:rsid w:val="003E0E0B"/>
    <w:rsid w:val="003F0C6F"/>
    <w:rsid w:val="0044237E"/>
    <w:rsid w:val="005C5C30"/>
    <w:rsid w:val="005F0C6A"/>
    <w:rsid w:val="0066534B"/>
    <w:rsid w:val="006B7F42"/>
    <w:rsid w:val="006D0614"/>
    <w:rsid w:val="00712046"/>
    <w:rsid w:val="00733A21"/>
    <w:rsid w:val="00737C73"/>
    <w:rsid w:val="007B547A"/>
    <w:rsid w:val="00864D50"/>
    <w:rsid w:val="008935A6"/>
    <w:rsid w:val="008D780A"/>
    <w:rsid w:val="00901CE6"/>
    <w:rsid w:val="00923F7D"/>
    <w:rsid w:val="009A3CF1"/>
    <w:rsid w:val="009F291F"/>
    <w:rsid w:val="00A346C8"/>
    <w:rsid w:val="00A67931"/>
    <w:rsid w:val="00A82BCA"/>
    <w:rsid w:val="00A914A6"/>
    <w:rsid w:val="00B42A2B"/>
    <w:rsid w:val="00BB2A1C"/>
    <w:rsid w:val="00C03710"/>
    <w:rsid w:val="00C54FFE"/>
    <w:rsid w:val="00C64389"/>
    <w:rsid w:val="00C64D97"/>
    <w:rsid w:val="00C97AF2"/>
    <w:rsid w:val="00CB7AE4"/>
    <w:rsid w:val="00CE7F95"/>
    <w:rsid w:val="00D5233D"/>
    <w:rsid w:val="00D57707"/>
    <w:rsid w:val="00E860E3"/>
    <w:rsid w:val="00E90016"/>
    <w:rsid w:val="00F807E7"/>
    <w:rsid w:val="00FA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949E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semiHidden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:Documents:SALT:SANTA%20MARIA:Pressrum:NYA%20MALLAR%20PM:Pressmeddelande%20SPICES.dotx" TargetMode="External"/></Relationships>
</file>

<file path=word/theme/theme1.xml><?xml version="1.0" encoding="utf-8"?>
<a:theme xmlns:a="http://schemas.openxmlformats.org/drawingml/2006/main" name="Office Theme">
  <a:themeElements>
    <a:clrScheme name="Santa Maria">
      <a:dk1>
        <a:sysClr val="windowText" lastClr="000000"/>
      </a:dk1>
      <a:lt1>
        <a:sysClr val="window" lastClr="FFFFFF"/>
      </a:lt1>
      <a:dk2>
        <a:srgbClr val="231F20"/>
      </a:dk2>
      <a:lt2>
        <a:srgbClr val="63646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nta Mar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 SPICES.dotx</Template>
  <TotalTime>4</TotalTime>
  <Pages>2</Pages>
  <Words>295</Words>
  <Characters>1569</Characters>
  <Application>Microsoft Macintosh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Henning Moberg</dc:creator>
  <cp:lastModifiedBy>Anna Henning Moberg</cp:lastModifiedBy>
  <cp:revision>5</cp:revision>
  <cp:lastPrinted>2013-09-03T19:34:00Z</cp:lastPrinted>
  <dcterms:created xsi:type="dcterms:W3CDTF">2013-09-03T19:35:00Z</dcterms:created>
  <dcterms:modified xsi:type="dcterms:W3CDTF">2013-09-04T13:57:00Z</dcterms:modified>
</cp:coreProperties>
</file>