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B2" w:rsidRPr="00B443B2" w:rsidRDefault="00D9434D" w:rsidP="00871E91">
      <w:pPr>
        <w:pStyle w:val="HuvudRubrik"/>
      </w:pPr>
      <w:r>
        <w:rPr>
          <w:rFonts w:cs="HelveticaNeue-Light"/>
          <w:noProof/>
          <w:color w:val="000000"/>
          <w:szCs w:val="9"/>
          <w:lang w:eastAsia="sv-SE"/>
        </w:rPr>
        <w:drawing>
          <wp:anchor distT="0" distB="0" distL="114300" distR="114300" simplePos="0" relativeHeight="251658240" behindDoc="0" locked="0" layoutInCell="1" allowOverlap="1" wp14:anchorId="78216AB5" wp14:editId="35079D29">
            <wp:simplePos x="0" y="0"/>
            <wp:positionH relativeFrom="column">
              <wp:posOffset>3943350</wp:posOffset>
            </wp:positionH>
            <wp:positionV relativeFrom="paragraph">
              <wp:posOffset>-137160</wp:posOffset>
            </wp:positionV>
            <wp:extent cx="1351280" cy="115570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ens Karlsk_symbol_eps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 w:rsidR="00644E8D">
        <w:br/>
      </w:r>
      <w:r w:rsidR="001659D8">
        <w:t>Karlskrona lanserar årets roligaste kort!</w:t>
      </w:r>
      <w:r w:rsidR="00CD0BEC">
        <w:br/>
      </w:r>
    </w:p>
    <w:p w:rsidR="00F24F85" w:rsidRDefault="00644E8D" w:rsidP="008D3AA9">
      <w:pPr>
        <w:rPr>
          <w:rFonts w:cs="HelveticaNeue-Light"/>
          <w:color w:val="000000"/>
          <w:szCs w:val="9"/>
        </w:rPr>
      </w:pPr>
      <w:r>
        <w:rPr>
          <w:rFonts w:cs="HelveticaNeue-Light"/>
          <w:color w:val="000000"/>
          <w:szCs w:val="9"/>
        </w:rPr>
        <w:br/>
      </w:r>
      <w:r w:rsidR="009113F3" w:rsidRPr="009113F3">
        <w:rPr>
          <w:rFonts w:cs="HelveticaNeue-Light"/>
          <w:color w:val="000000"/>
          <w:szCs w:val="9"/>
        </w:rPr>
        <w:t xml:space="preserve">12 aktörer inom Karlskronas besöksnäring har gått samman om att gemensamt marknadsföra </w:t>
      </w:r>
      <w:r w:rsidR="002D799A">
        <w:rPr>
          <w:rFonts w:cs="HelveticaNeue-Light"/>
          <w:color w:val="000000"/>
          <w:szCs w:val="9"/>
        </w:rPr>
        <w:t xml:space="preserve">sig mot </w:t>
      </w:r>
      <w:r>
        <w:rPr>
          <w:rFonts w:cs="HelveticaNeue-Light"/>
          <w:color w:val="000000"/>
          <w:szCs w:val="9"/>
        </w:rPr>
        <w:br/>
      </w:r>
      <w:r w:rsidR="002D799A">
        <w:rPr>
          <w:rFonts w:cs="HelveticaNeue-Light"/>
          <w:color w:val="000000"/>
          <w:szCs w:val="9"/>
        </w:rPr>
        <w:t xml:space="preserve">barnfamiljer </w:t>
      </w:r>
      <w:r w:rsidR="009113F3" w:rsidRPr="009113F3">
        <w:rPr>
          <w:rFonts w:cs="HelveticaNeue-Light"/>
          <w:color w:val="000000"/>
          <w:szCs w:val="9"/>
        </w:rPr>
        <w:t xml:space="preserve">under epitetet "Barnens roliga Karlskrona". </w:t>
      </w:r>
      <w:r w:rsidR="001F60E1">
        <w:rPr>
          <w:rFonts w:cs="HelveticaNeue-Light"/>
          <w:color w:val="000000"/>
          <w:szCs w:val="9"/>
        </w:rPr>
        <w:t>Nu lanserar</w:t>
      </w:r>
      <w:r w:rsidR="001659D8">
        <w:rPr>
          <w:rFonts w:cs="HelveticaNeue-Light"/>
          <w:color w:val="000000"/>
          <w:szCs w:val="9"/>
        </w:rPr>
        <w:t xml:space="preserve"> de ett förmånskort med massor av erbjudanden</w:t>
      </w:r>
      <w:r w:rsidR="001659D8">
        <w:rPr>
          <w:rFonts w:cs="HelveticaNeue-Light"/>
          <w:color w:val="000000"/>
          <w:szCs w:val="9"/>
        </w:rPr>
        <w:br/>
        <w:t xml:space="preserve">och förmåner. </w:t>
      </w:r>
    </w:p>
    <w:p w:rsidR="000804C3" w:rsidRDefault="00F24F85" w:rsidP="000804C3">
      <w:pPr>
        <w:rPr>
          <w:color w:val="1F497D"/>
        </w:rPr>
      </w:pPr>
      <w:r w:rsidRPr="000804C3">
        <w:rPr>
          <w:rFonts w:cs="HelveticaNeue-Light"/>
          <w:i/>
          <w:color w:val="000000"/>
          <w:szCs w:val="9"/>
        </w:rPr>
        <w:t>"</w:t>
      </w:r>
      <w:r w:rsidR="000804C3" w:rsidRPr="000804C3">
        <w:rPr>
          <w:i/>
          <w:color w:val="1F497D"/>
        </w:rPr>
        <w:t>Det är helt fantastiskt!  Karlskrona är dubbelt så bra som alla an</w:t>
      </w:r>
      <w:r w:rsidR="00DD2206">
        <w:rPr>
          <w:i/>
          <w:color w:val="1F497D"/>
        </w:rPr>
        <w:t>dra, både soligast och roligast!",</w:t>
      </w:r>
      <w:r w:rsidR="00DD2206" w:rsidRPr="00DD2206">
        <w:rPr>
          <w:color w:val="1F497D"/>
        </w:rPr>
        <w:t xml:space="preserve"> </w:t>
      </w:r>
      <w:r w:rsidR="00DD2206">
        <w:rPr>
          <w:color w:val="1F497D"/>
        </w:rPr>
        <w:t xml:space="preserve">säger </w:t>
      </w:r>
      <w:r w:rsidR="00DD2206">
        <w:rPr>
          <w:color w:val="1F497D"/>
        </w:rPr>
        <w:br/>
      </w:r>
      <w:r w:rsidR="00DD2206">
        <w:rPr>
          <w:color w:val="1F497D"/>
        </w:rPr>
        <w:t>Christer Ericsson på Boda Borg/Säljö Udde</w:t>
      </w:r>
      <w:r w:rsidR="00DD2206">
        <w:rPr>
          <w:color w:val="1F497D"/>
        </w:rPr>
        <w:t xml:space="preserve">. </w:t>
      </w:r>
      <w:r w:rsidR="000804C3" w:rsidRPr="000804C3">
        <w:rPr>
          <w:i/>
          <w:color w:val="1F497D"/>
        </w:rPr>
        <w:t xml:space="preserve">När vi tillsammans i Karlskrona gör en satsning mot alla barn, </w:t>
      </w:r>
      <w:r w:rsidR="00DD2206">
        <w:rPr>
          <w:i/>
          <w:color w:val="1F497D"/>
        </w:rPr>
        <w:br/>
      </w:r>
      <w:r w:rsidR="000804C3" w:rsidRPr="000804C3">
        <w:rPr>
          <w:i/>
          <w:color w:val="1F497D"/>
        </w:rPr>
        <w:t xml:space="preserve">kan vi klart konstatera att oavsett, vilken vind, vatten, sol eller form av leklust du har, så kan vi erbjuda något för alla! </w:t>
      </w:r>
      <w:r w:rsidR="00DD2206">
        <w:rPr>
          <w:i/>
          <w:color w:val="1F497D"/>
        </w:rPr>
        <w:br/>
      </w:r>
      <w:r w:rsidR="000804C3" w:rsidRPr="000804C3">
        <w:rPr>
          <w:i/>
          <w:color w:val="1F497D"/>
        </w:rPr>
        <w:t>Att vi tillsammans kan nå framgångar, känns extra roligt!”</w:t>
      </w:r>
      <w:r w:rsidR="00DD2206">
        <w:rPr>
          <w:color w:val="1F497D"/>
        </w:rPr>
        <w:t>.</w:t>
      </w:r>
    </w:p>
    <w:p w:rsidR="00F24F85" w:rsidRDefault="00F24F85" w:rsidP="008D3AA9">
      <w:pPr>
        <w:rPr>
          <w:rFonts w:cs="HelveticaNeue-Light"/>
          <w:color w:val="000000"/>
          <w:szCs w:val="9"/>
        </w:rPr>
      </w:pPr>
    </w:p>
    <w:p w:rsidR="001516F9" w:rsidRDefault="00F24F85" w:rsidP="001516F9">
      <w:r>
        <w:rPr>
          <w:rFonts w:cs="HelveticaNeue-Light"/>
          <w:color w:val="000000"/>
          <w:szCs w:val="9"/>
        </w:rPr>
        <w:t xml:space="preserve">Marknadsföringen </w:t>
      </w:r>
      <w:r w:rsidR="00CD0BEC">
        <w:rPr>
          <w:rFonts w:cs="HelveticaNeue-Light"/>
          <w:color w:val="000000"/>
          <w:szCs w:val="9"/>
        </w:rPr>
        <w:t>av kortet sker genom reklam i radio och</w:t>
      </w:r>
      <w:bookmarkStart w:id="0" w:name="_GoBack"/>
      <w:bookmarkEnd w:id="0"/>
      <w:r w:rsidR="00CD0BEC">
        <w:rPr>
          <w:rFonts w:cs="HelveticaNeue-Light"/>
          <w:color w:val="000000"/>
          <w:szCs w:val="9"/>
        </w:rPr>
        <w:t xml:space="preserve"> TV, </w:t>
      </w:r>
      <w:proofErr w:type="spellStart"/>
      <w:r w:rsidR="00CD0BEC">
        <w:rPr>
          <w:rFonts w:cs="HelveticaNeue-Light"/>
          <w:color w:val="000000"/>
          <w:szCs w:val="9"/>
        </w:rPr>
        <w:t>bannerannonser</w:t>
      </w:r>
      <w:proofErr w:type="spellEnd"/>
      <w:r w:rsidR="00CD0BEC">
        <w:rPr>
          <w:rFonts w:cs="HelveticaNeue-Light"/>
          <w:color w:val="000000"/>
          <w:szCs w:val="9"/>
        </w:rPr>
        <w:t xml:space="preserve"> och trycksaker. </w:t>
      </w:r>
      <w:r w:rsidR="00644E8D">
        <w:rPr>
          <w:rFonts w:cs="HelveticaNeue-Light"/>
          <w:color w:val="000000"/>
          <w:szCs w:val="9"/>
        </w:rPr>
        <w:br/>
      </w:r>
      <w:r w:rsidR="00CD0BEC">
        <w:rPr>
          <w:rFonts w:cs="HelveticaNeue-Light"/>
          <w:color w:val="000000"/>
          <w:szCs w:val="9"/>
        </w:rPr>
        <w:t>De som köper kortet får en trevlig informationsfolder med en karta över deltagande aktörer.</w:t>
      </w:r>
      <w:r w:rsidR="002D799A">
        <w:rPr>
          <w:rFonts w:cs="HelveticaNeue-Light"/>
          <w:color w:val="000000"/>
          <w:szCs w:val="9"/>
        </w:rPr>
        <w:br/>
      </w:r>
      <w:r w:rsidR="002D799A">
        <w:rPr>
          <w:rFonts w:cs="HelveticaNeue-Light"/>
          <w:color w:val="000000"/>
          <w:szCs w:val="9"/>
        </w:rPr>
        <w:br/>
      </w:r>
      <w:r w:rsidRPr="000804C3">
        <w:rPr>
          <w:i/>
          <w:color w:val="1F497D"/>
        </w:rPr>
        <w:t>"</w:t>
      </w:r>
      <w:r w:rsidR="001516F9" w:rsidRPr="000804C3">
        <w:rPr>
          <w:i/>
          <w:color w:val="1F497D"/>
        </w:rPr>
        <w:t xml:space="preserve">Barnfamiljerna är vårt starkaste kort inför framtiden på en ökande, starkt konkurrerande marknad. </w:t>
      </w:r>
      <w:r w:rsidR="00644E8D" w:rsidRPr="000804C3">
        <w:rPr>
          <w:i/>
          <w:color w:val="1F497D"/>
        </w:rPr>
        <w:br/>
      </w:r>
      <w:r w:rsidR="001516F9" w:rsidRPr="000804C3">
        <w:rPr>
          <w:i/>
          <w:color w:val="1F497D"/>
        </w:rPr>
        <w:t xml:space="preserve">Stora kundgrupper såsom 40-talisterna kommer att minska som turistgrupp och därför måste man vara ute tidigt </w:t>
      </w:r>
      <w:r w:rsidR="00644E8D" w:rsidRPr="000804C3">
        <w:rPr>
          <w:i/>
          <w:color w:val="1F497D"/>
        </w:rPr>
        <w:br/>
      </w:r>
      <w:r w:rsidR="003965EE">
        <w:rPr>
          <w:i/>
          <w:color w:val="1F497D"/>
        </w:rPr>
        <w:t>för att n</w:t>
      </w:r>
      <w:r w:rsidR="001516F9" w:rsidRPr="000804C3">
        <w:rPr>
          <w:i/>
          <w:color w:val="1F497D"/>
        </w:rPr>
        <w:t xml:space="preserve">å barnfamiljerna. Karlskrona med sitt läge och sina kvalitativa besöksmål för barn lockar fler och fler familjer </w:t>
      </w:r>
      <w:r w:rsidR="00644E8D" w:rsidRPr="000804C3">
        <w:rPr>
          <w:i/>
          <w:color w:val="1F497D"/>
        </w:rPr>
        <w:br/>
      </w:r>
      <w:r w:rsidR="001516F9" w:rsidRPr="000804C3">
        <w:rPr>
          <w:i/>
          <w:color w:val="1F497D"/>
        </w:rPr>
        <w:t>och har fortfarande en mycket stor potential"</w:t>
      </w:r>
      <w:r w:rsidR="001516F9" w:rsidRPr="001516F9">
        <w:t>, säger Thomas Berg som äger Dragsö Camping &amp; Stugby.</w:t>
      </w:r>
      <w:r w:rsidR="00644E8D">
        <w:br/>
      </w:r>
    </w:p>
    <w:p w:rsidR="00DE2069" w:rsidRDefault="00F24F85" w:rsidP="00644E8D">
      <w:pPr>
        <w:rPr>
          <w:rFonts w:cs="HelveticaNeue-Light"/>
          <w:color w:val="000000"/>
          <w:szCs w:val="9"/>
        </w:rPr>
      </w:pPr>
      <w:r>
        <w:rPr>
          <w:rFonts w:cs="HelveticaNeue-Light"/>
          <w:color w:val="000000"/>
          <w:szCs w:val="9"/>
        </w:rPr>
        <w:t>Barnens roliga Karlskrona-kortet kostar 60 kronor/person</w:t>
      </w:r>
      <w:r w:rsidR="00CD0BEC">
        <w:rPr>
          <w:rFonts w:cs="HelveticaNeue-Light"/>
          <w:color w:val="000000"/>
          <w:szCs w:val="9"/>
        </w:rPr>
        <w:t>, gäller hela året</w:t>
      </w:r>
      <w:r>
        <w:rPr>
          <w:rFonts w:cs="HelveticaNeue-Light"/>
          <w:color w:val="000000"/>
          <w:szCs w:val="9"/>
        </w:rPr>
        <w:t xml:space="preserve"> och kan köpas hos de flesta av </w:t>
      </w:r>
      <w:r w:rsidR="00644E8D">
        <w:rPr>
          <w:rFonts w:cs="HelveticaNeue-Light"/>
          <w:color w:val="000000"/>
          <w:szCs w:val="9"/>
        </w:rPr>
        <w:br/>
      </w:r>
      <w:r>
        <w:rPr>
          <w:rFonts w:cs="HelveticaNeue-Light"/>
          <w:color w:val="000000"/>
          <w:szCs w:val="9"/>
        </w:rPr>
        <w:t>medverkande aktörer. Barnfamiljer som köper kortet kommer även bjudas på en liten överraskni</w:t>
      </w:r>
      <w:r w:rsidR="0034075B">
        <w:rPr>
          <w:rFonts w:cs="HelveticaNeue-Light"/>
          <w:color w:val="000000"/>
          <w:szCs w:val="9"/>
        </w:rPr>
        <w:t>ng hä</w:t>
      </w:r>
      <w:r w:rsidR="00D9434D">
        <w:rPr>
          <w:rFonts w:cs="HelveticaNeue-Light"/>
          <w:color w:val="000000"/>
          <w:szCs w:val="9"/>
        </w:rPr>
        <w:t xml:space="preserve">r och var. </w:t>
      </w:r>
      <w:r w:rsidR="00644E8D">
        <w:rPr>
          <w:rFonts w:cs="HelveticaNeue-Light"/>
          <w:color w:val="000000"/>
          <w:szCs w:val="9"/>
        </w:rPr>
        <w:br/>
      </w:r>
      <w:r w:rsidR="00D9434D">
        <w:rPr>
          <w:rFonts w:cs="HelveticaNeue-Light"/>
          <w:color w:val="000000"/>
          <w:szCs w:val="9"/>
        </w:rPr>
        <w:t>Det kommer i tillägg</w:t>
      </w:r>
      <w:r w:rsidR="0034075B">
        <w:rPr>
          <w:rFonts w:cs="HelveticaNeue-Light"/>
          <w:color w:val="000000"/>
          <w:szCs w:val="9"/>
        </w:rPr>
        <w:t xml:space="preserve"> att </w:t>
      </w:r>
      <w:r>
        <w:rPr>
          <w:rFonts w:cs="HelveticaNeue-Light"/>
          <w:color w:val="000000"/>
          <w:szCs w:val="9"/>
        </w:rPr>
        <w:t>finnas ett antal tävlingar med fina priser knutna till kortköpet. Bland a</w:t>
      </w:r>
      <w:r w:rsidR="00CD0BEC">
        <w:rPr>
          <w:rFonts w:cs="HelveticaNeue-Light"/>
          <w:color w:val="000000"/>
          <w:szCs w:val="9"/>
        </w:rPr>
        <w:t xml:space="preserve">nnat blir det dragning </w:t>
      </w:r>
      <w:r w:rsidR="00644E8D">
        <w:rPr>
          <w:rFonts w:cs="HelveticaNeue-Light"/>
          <w:color w:val="000000"/>
          <w:szCs w:val="9"/>
        </w:rPr>
        <w:br/>
      </w:r>
      <w:r w:rsidR="00CD0BEC">
        <w:rPr>
          <w:rFonts w:cs="HelveticaNeue-Light"/>
          <w:color w:val="000000"/>
          <w:szCs w:val="9"/>
        </w:rPr>
        <w:t>av en</w:t>
      </w:r>
      <w:r>
        <w:rPr>
          <w:rFonts w:cs="HelveticaNeue-Light"/>
          <w:color w:val="000000"/>
          <w:szCs w:val="9"/>
        </w:rPr>
        <w:t xml:space="preserve"> skön 24-timmars Karlskronavistelse bland de som registrerar sig på hemsidan www.visitkarlskrona.se</w:t>
      </w:r>
      <w:r w:rsidR="00CD0BEC">
        <w:rPr>
          <w:rFonts w:cs="HelveticaNeue-Light"/>
          <w:color w:val="000000"/>
          <w:szCs w:val="9"/>
        </w:rPr>
        <w:t xml:space="preserve">. </w:t>
      </w:r>
      <w:r w:rsidR="00CD0BEC">
        <w:rPr>
          <w:rFonts w:cs="HelveticaNeue-Light"/>
          <w:color w:val="000000"/>
          <w:szCs w:val="9"/>
        </w:rPr>
        <w:br/>
      </w:r>
      <w:r w:rsidR="00CD0BEC">
        <w:rPr>
          <w:rFonts w:cs="HelveticaNeue-Light"/>
          <w:color w:val="000000"/>
          <w:szCs w:val="9"/>
        </w:rPr>
        <w:br/>
      </w:r>
      <w:r w:rsidR="00CD0BEC" w:rsidRPr="000804C3">
        <w:rPr>
          <w:i/>
          <w:color w:val="1F497D"/>
        </w:rPr>
        <w:t>"</w:t>
      </w:r>
      <w:r w:rsidR="00BB6DD8" w:rsidRPr="000804C3">
        <w:rPr>
          <w:i/>
          <w:color w:val="1F497D"/>
        </w:rPr>
        <w:t xml:space="preserve">För vår del ser vi samarbeten som detta – som rör ett helt koncept från produktframtagning till marknadsföring </w:t>
      </w:r>
      <w:r w:rsidR="00644E8D" w:rsidRPr="000804C3">
        <w:rPr>
          <w:i/>
          <w:color w:val="1F497D"/>
        </w:rPr>
        <w:br/>
      </w:r>
      <w:r w:rsidR="00BB6DD8" w:rsidRPr="000804C3">
        <w:rPr>
          <w:i/>
          <w:color w:val="1F497D"/>
        </w:rPr>
        <w:t xml:space="preserve">och långsiktig kontakt med besökare som nyckeln till framgång att utveckla Karlskronas attraktionskraft och därmed </w:t>
      </w:r>
      <w:r w:rsidR="00644E8D" w:rsidRPr="000804C3">
        <w:rPr>
          <w:i/>
          <w:color w:val="1F497D"/>
        </w:rPr>
        <w:br/>
      </w:r>
      <w:r w:rsidR="00BB6DD8" w:rsidRPr="000804C3">
        <w:rPr>
          <w:i/>
          <w:color w:val="1F497D"/>
        </w:rPr>
        <w:t xml:space="preserve">locka fler – och återkommande – besökare. Barnfamiljen är en mycket viktig målgrupp, och som vi alla vet – om barnen </w:t>
      </w:r>
      <w:r w:rsidR="00644E8D" w:rsidRPr="000804C3">
        <w:rPr>
          <w:i/>
          <w:color w:val="1F497D"/>
        </w:rPr>
        <w:br/>
      </w:r>
      <w:r w:rsidR="00BB6DD8" w:rsidRPr="000804C3">
        <w:rPr>
          <w:i/>
          <w:color w:val="1F497D"/>
        </w:rPr>
        <w:t xml:space="preserve">är glada och nöjda, är föräldrarna oftast det också. Barnens roliga Karlskrona kommer att göra att vi har många glada </w:t>
      </w:r>
      <w:r w:rsidR="00644E8D" w:rsidRPr="000804C3">
        <w:rPr>
          <w:i/>
          <w:color w:val="1F497D"/>
        </w:rPr>
        <w:br/>
      </w:r>
      <w:r w:rsidR="00BB6DD8" w:rsidRPr="000804C3">
        <w:rPr>
          <w:i/>
          <w:color w:val="1F497D"/>
        </w:rPr>
        <w:t>och nöjda barnfamiljer i staden, både tillresande och fast boende",</w:t>
      </w:r>
      <w:r w:rsidR="00BB6DD8">
        <w:rPr>
          <w:i/>
          <w:color w:val="1F497D"/>
        </w:rPr>
        <w:t xml:space="preserve"> </w:t>
      </w:r>
      <w:r w:rsidR="00CD0BEC">
        <w:rPr>
          <w:rFonts w:cs="HelveticaNeue-Light"/>
          <w:color w:val="000000"/>
          <w:szCs w:val="9"/>
        </w:rPr>
        <w:t xml:space="preserve">avslutar Louise Carlberg, </w:t>
      </w:r>
      <w:r w:rsidR="001659D8">
        <w:rPr>
          <w:rFonts w:cs="HelveticaNeue-Light"/>
          <w:color w:val="000000"/>
          <w:szCs w:val="9"/>
        </w:rPr>
        <w:t>verksamhetsu</w:t>
      </w:r>
      <w:r w:rsidR="00CD0BEC">
        <w:rPr>
          <w:rFonts w:cs="HelveticaNeue-Light"/>
          <w:color w:val="000000"/>
          <w:szCs w:val="9"/>
        </w:rPr>
        <w:t xml:space="preserve">tvecklare </w:t>
      </w:r>
      <w:r w:rsidR="001659D8">
        <w:rPr>
          <w:rFonts w:cs="HelveticaNeue-Light"/>
          <w:color w:val="000000"/>
          <w:szCs w:val="9"/>
        </w:rPr>
        <w:br/>
      </w:r>
      <w:r w:rsidR="00CD0BEC">
        <w:rPr>
          <w:rFonts w:cs="HelveticaNeue-Light"/>
          <w:color w:val="000000"/>
          <w:szCs w:val="9"/>
        </w:rPr>
        <w:t>på Marinmuseum.</w:t>
      </w:r>
      <w:r w:rsidR="00CD0BEC">
        <w:rPr>
          <w:rFonts w:cs="HelveticaNeue-Light"/>
          <w:color w:val="000000"/>
          <w:szCs w:val="9"/>
        </w:rPr>
        <w:br/>
      </w:r>
      <w:r w:rsidR="00644E8D">
        <w:rPr>
          <w:rFonts w:cs="HelveticaNeue-Light"/>
          <w:color w:val="000000"/>
          <w:szCs w:val="9"/>
        </w:rPr>
        <w:br/>
      </w:r>
      <w:r w:rsidR="00644E8D">
        <w:rPr>
          <w:rFonts w:cs="HelveticaNeue-Light"/>
          <w:color w:val="000000"/>
          <w:szCs w:val="9"/>
        </w:rPr>
        <w:br/>
      </w:r>
      <w:r w:rsidR="00CD0BEC">
        <w:rPr>
          <w:rFonts w:cs="HelveticaNeue-Light"/>
          <w:color w:val="000000"/>
          <w:szCs w:val="9"/>
        </w:rPr>
        <w:br/>
      </w:r>
      <w:r w:rsidR="00D9434D" w:rsidRPr="00644E8D">
        <w:rPr>
          <w:rFonts w:cs="HelveticaNeue-Light"/>
          <w:b/>
          <w:color w:val="000000"/>
          <w:szCs w:val="9"/>
        </w:rPr>
        <w:t>Medverkande aktörer:</w:t>
      </w:r>
      <w:r w:rsidR="00D9434D" w:rsidRPr="00644E8D">
        <w:rPr>
          <w:rFonts w:cs="HelveticaNeue-Light"/>
          <w:color w:val="000000"/>
          <w:szCs w:val="9"/>
        </w:rPr>
        <w:t xml:space="preserve"> </w:t>
      </w:r>
      <w:r w:rsidR="00D9434D" w:rsidRPr="00644E8D">
        <w:rPr>
          <w:rFonts w:cs="HelveticaNeue-Light"/>
          <w:color w:val="000000"/>
          <w:szCs w:val="9"/>
        </w:rPr>
        <w:br/>
        <w:t xml:space="preserve">Barnens Gård, Barnens </w:t>
      </w:r>
      <w:proofErr w:type="spellStart"/>
      <w:r w:rsidR="00D9434D" w:rsidRPr="00644E8D">
        <w:rPr>
          <w:rFonts w:cs="HelveticaNeue-Light"/>
          <w:color w:val="000000"/>
          <w:szCs w:val="9"/>
        </w:rPr>
        <w:t>Lekland</w:t>
      </w:r>
      <w:proofErr w:type="spellEnd"/>
      <w:r w:rsidR="00D9434D" w:rsidRPr="00644E8D">
        <w:rPr>
          <w:rFonts w:cs="HelveticaNeue-Light"/>
          <w:color w:val="000000"/>
          <w:szCs w:val="9"/>
        </w:rPr>
        <w:t xml:space="preserve">, Boda Borg, Blekinge Museum, Marinmuseum, Dragsö Camping &amp; Stugby, </w:t>
      </w:r>
      <w:r w:rsidR="005364E6" w:rsidRPr="00644E8D">
        <w:rPr>
          <w:rFonts w:cs="HelveticaNeue-Light"/>
          <w:color w:val="000000"/>
          <w:szCs w:val="9"/>
        </w:rPr>
        <w:t>Karlskrona City</w:t>
      </w:r>
      <w:r w:rsidR="005364E6">
        <w:rPr>
          <w:rFonts w:cs="HelveticaNeue-Light"/>
          <w:color w:val="000000"/>
          <w:szCs w:val="9"/>
        </w:rPr>
        <w:t>,</w:t>
      </w:r>
      <w:r w:rsidR="005364E6">
        <w:rPr>
          <w:rFonts w:cs="HelveticaNeue-Light"/>
          <w:color w:val="000000"/>
          <w:szCs w:val="9"/>
        </w:rPr>
        <w:br/>
      </w:r>
      <w:r w:rsidR="00D9434D" w:rsidRPr="00644E8D">
        <w:rPr>
          <w:rFonts w:cs="HelveticaNeue-Light"/>
          <w:color w:val="000000"/>
          <w:szCs w:val="9"/>
        </w:rPr>
        <w:t xml:space="preserve">Scandic Karlskrona, Affärsverken/Skärgårdstrafiken, Wachtmeister Galleria, Modehuset Kronan och </w:t>
      </w:r>
      <w:proofErr w:type="spellStart"/>
      <w:r w:rsidR="00D9434D" w:rsidRPr="00644E8D">
        <w:rPr>
          <w:rFonts w:cs="HelveticaNeue-Light"/>
          <w:color w:val="000000"/>
          <w:szCs w:val="9"/>
        </w:rPr>
        <w:t>iKarlskrona</w:t>
      </w:r>
      <w:proofErr w:type="spellEnd"/>
      <w:r w:rsidR="00D9434D" w:rsidRPr="00644E8D">
        <w:rPr>
          <w:rFonts w:cs="HelveticaNeue-Light"/>
          <w:color w:val="000000"/>
          <w:szCs w:val="9"/>
        </w:rPr>
        <w:t xml:space="preserve"> AB. </w:t>
      </w:r>
      <w:r w:rsidR="00CD0BEC" w:rsidRPr="00644E8D">
        <w:rPr>
          <w:rFonts w:cs="HelveticaNeue-Light"/>
          <w:color w:val="000000"/>
          <w:szCs w:val="9"/>
        </w:rPr>
        <w:br/>
      </w:r>
      <w:r w:rsidR="0034075B" w:rsidRPr="00644E8D">
        <w:rPr>
          <w:rFonts w:cs="HelveticaNeue-Light"/>
          <w:color w:val="000000"/>
          <w:szCs w:val="9"/>
        </w:rPr>
        <w:br/>
      </w:r>
      <w:r w:rsidR="00644E8D">
        <w:rPr>
          <w:rFonts w:cs="HelveticaNeue-Light"/>
          <w:color w:val="000000"/>
          <w:szCs w:val="9"/>
        </w:rPr>
        <w:br/>
      </w:r>
      <w:r w:rsidR="00CD0BEC" w:rsidRPr="00644E8D">
        <w:rPr>
          <w:rFonts w:cs="HelveticaNeue-Light"/>
          <w:b/>
          <w:color w:val="000000"/>
          <w:szCs w:val="9"/>
        </w:rPr>
        <w:t>För mer information:</w:t>
      </w:r>
      <w:r w:rsidR="00CD0BEC" w:rsidRPr="00644E8D">
        <w:rPr>
          <w:rFonts w:cs="HelveticaNeue-Light"/>
          <w:color w:val="000000"/>
          <w:szCs w:val="9"/>
        </w:rPr>
        <w:br/>
        <w:t xml:space="preserve">Terje Pedersen, turistchef </w:t>
      </w:r>
      <w:proofErr w:type="spellStart"/>
      <w:r w:rsidR="00CD0BEC" w:rsidRPr="00644E8D">
        <w:rPr>
          <w:rFonts w:cs="HelveticaNeue-Light"/>
          <w:color w:val="000000"/>
          <w:szCs w:val="9"/>
        </w:rPr>
        <w:t>iKarlskrona</w:t>
      </w:r>
      <w:proofErr w:type="spellEnd"/>
      <w:r w:rsidR="00CD0BEC" w:rsidRPr="00644E8D">
        <w:rPr>
          <w:rFonts w:cs="HelveticaNeue-Light"/>
          <w:color w:val="000000"/>
          <w:szCs w:val="9"/>
        </w:rPr>
        <w:t xml:space="preserve"> AB,</w:t>
      </w:r>
      <w:proofErr w:type="gramStart"/>
      <w:r w:rsidR="00CD0BEC" w:rsidRPr="00644E8D">
        <w:rPr>
          <w:rFonts w:cs="HelveticaNeue-Light"/>
          <w:color w:val="000000"/>
          <w:szCs w:val="9"/>
        </w:rPr>
        <w:t xml:space="preserve"> 0455-304805</w:t>
      </w:r>
      <w:proofErr w:type="gramEnd"/>
      <w:r w:rsidR="00CD0BEC" w:rsidRPr="00644E8D">
        <w:rPr>
          <w:rFonts w:cs="HelveticaNeue-Light"/>
          <w:color w:val="000000"/>
          <w:szCs w:val="9"/>
        </w:rPr>
        <w:t>, terje.pedersen@karlskrona.se</w:t>
      </w:r>
    </w:p>
    <w:p w:rsidR="00440B85" w:rsidRDefault="001659D8" w:rsidP="00644E8D">
      <w:pPr>
        <w:rPr>
          <w:rFonts w:cs="HelveticaNeue-Light"/>
          <w:color w:val="000000"/>
          <w:szCs w:val="9"/>
        </w:rPr>
      </w:pPr>
      <w:r>
        <w:rPr>
          <w:rFonts w:cs="HelveticaNeue-Light"/>
          <w:color w:val="000000"/>
          <w:szCs w:val="9"/>
        </w:rPr>
        <w:t>Louise Carlberg, verksamhet</w:t>
      </w:r>
      <w:r w:rsidR="00CD0BEC" w:rsidRPr="00644E8D">
        <w:rPr>
          <w:rFonts w:cs="HelveticaNeue-Light"/>
          <w:color w:val="000000"/>
          <w:szCs w:val="9"/>
        </w:rPr>
        <w:t>sutvecklare Marinmuseum,</w:t>
      </w:r>
      <w:proofErr w:type="gramStart"/>
      <w:r w:rsidR="00CD0BEC" w:rsidRPr="00644E8D">
        <w:rPr>
          <w:rFonts w:cs="HelveticaNeue-Light"/>
          <w:color w:val="000000"/>
          <w:szCs w:val="9"/>
        </w:rPr>
        <w:t xml:space="preserve"> 0767-2156</w:t>
      </w:r>
      <w:r w:rsidR="00644E8D">
        <w:rPr>
          <w:rFonts w:cs="HelveticaNeue-Light"/>
          <w:color w:val="000000"/>
          <w:szCs w:val="9"/>
        </w:rPr>
        <w:t>85</w:t>
      </w:r>
      <w:proofErr w:type="gramEnd"/>
      <w:r w:rsidR="00644E8D">
        <w:rPr>
          <w:rFonts w:cs="HelveticaNeue-Light"/>
          <w:color w:val="000000"/>
          <w:szCs w:val="9"/>
        </w:rPr>
        <w:t>, louise.carlberg@maritima.se</w:t>
      </w:r>
      <w:r w:rsidR="00644E8D">
        <w:rPr>
          <w:rFonts w:cs="HelveticaNeue-Light"/>
          <w:color w:val="000000"/>
          <w:szCs w:val="9"/>
        </w:rPr>
        <w:br/>
        <w:t>Thomas Berg, ägare Dragsö Camping &amp; Stugby, 0708-443261</w:t>
      </w:r>
      <w:r w:rsidR="00D87128">
        <w:rPr>
          <w:rFonts w:cs="HelveticaNeue-Light"/>
          <w:color w:val="000000"/>
          <w:szCs w:val="9"/>
        </w:rPr>
        <w:t>, info@dragso.se</w:t>
      </w:r>
    </w:p>
    <w:p w:rsidR="00D87128" w:rsidRPr="00644E8D" w:rsidRDefault="00D87128" w:rsidP="00644E8D">
      <w:pPr>
        <w:rPr>
          <w:rFonts w:cs="HelveticaNeue-Light"/>
          <w:color w:val="000000"/>
          <w:szCs w:val="9"/>
        </w:rPr>
      </w:pPr>
    </w:p>
    <w:sectPr w:rsidR="00D87128" w:rsidRPr="00644E8D" w:rsidSect="00D9434D">
      <w:headerReference w:type="even" r:id="rId8"/>
      <w:headerReference w:type="default" r:id="rId9"/>
      <w:footerReference w:type="default" r:id="rId10"/>
      <w:pgSz w:w="11900" w:h="16840"/>
      <w:pgMar w:top="720" w:right="720" w:bottom="720" w:left="720" w:header="624" w:footer="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0E1" w:rsidRDefault="001F60E1">
      <w:pPr>
        <w:spacing w:line="240" w:lineRule="auto"/>
      </w:pPr>
      <w:r>
        <w:separator/>
      </w:r>
    </w:p>
  </w:endnote>
  <w:endnote w:type="continuationSeparator" w:id="0">
    <w:p w:rsidR="001F60E1" w:rsidRDefault="001F6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E1" w:rsidRDefault="00DD2206" w:rsidP="00F70C0C">
    <w:pPr>
      <w:pStyle w:val="Sidfot"/>
    </w:pPr>
    <w:r>
      <w:rPr>
        <w:noProof/>
        <w:lang w:eastAsia="sv-SE"/>
      </w:rPr>
      <w:pict>
        <v:line id="_x0000_s1027" style="position:absolute;flip:y;z-index:251659264;mso-position-horizontal:absolute;mso-position-vertical:absolute" from="325.65pt,8.15pt" to="325.65pt,44.15pt" strokecolor="#5ebde1" strokeweight=".5pt">
          <v:fill o:detectmouseclick="t"/>
          <v:shadow opacity="22938f" offset="0"/>
        </v:line>
      </w:pict>
    </w:r>
    <w:r>
      <w:rPr>
        <w:noProof/>
        <w:lang w:eastAsia="sv-SE"/>
      </w:rPr>
      <w:pict>
        <v:line id="_x0000_s1032" style="position:absolute;flip:y;z-index:251660288;mso-position-horizontal:absolute;mso-position-vertical:absolute" from="133.8pt,8.15pt" to="133.8pt,44.15pt" strokecolor="#5ebde1" strokeweight=".5pt">
          <v:fill o:detectmouseclick="t"/>
          <v:shadow opacity="22938f" offset="0"/>
        </v:line>
      </w:pict>
    </w:r>
  </w:p>
  <w:tbl>
    <w:tblPr>
      <w:tblStyle w:val="Tabellrutnt"/>
      <w:tblW w:w="9923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964"/>
      <w:gridCol w:w="3841"/>
      <w:gridCol w:w="3118"/>
    </w:tblGrid>
    <w:tr w:rsidR="001F60E1" w:rsidRPr="00F70C0C">
      <w:trPr>
        <w:trHeight w:val="786"/>
      </w:trPr>
      <w:tc>
        <w:tcPr>
          <w:tcW w:w="2964" w:type="dxa"/>
          <w:shd w:val="clear" w:color="auto" w:fill="auto"/>
        </w:tcPr>
        <w:p w:rsidR="001F60E1" w:rsidRPr="00CA3E85" w:rsidRDefault="001F60E1" w:rsidP="00AC2EA5">
          <w:pPr>
            <w:widowControl w:val="0"/>
            <w:autoSpaceDE w:val="0"/>
            <w:autoSpaceDN w:val="0"/>
            <w:adjustRightInd w:val="0"/>
            <w:ind w:left="34"/>
            <w:textAlignment w:val="center"/>
            <w:rPr>
              <w:rFonts w:cs="HelveticaNeue-Light"/>
              <w:color w:val="000000"/>
              <w:sz w:val="13"/>
              <w:szCs w:val="7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besöksadress</w:t>
          </w:r>
        </w:p>
        <w:p w:rsidR="001F60E1" w:rsidRPr="00CA3E85" w:rsidRDefault="001F60E1" w:rsidP="00AC2EA5">
          <w:pPr>
            <w:widowControl w:val="0"/>
            <w:autoSpaceDE w:val="0"/>
            <w:autoSpaceDN w:val="0"/>
            <w:adjustRightInd w:val="0"/>
            <w:ind w:left="34"/>
            <w:textAlignment w:val="center"/>
            <w:rPr>
              <w:rFonts w:cs="HelveticaNeue-Light"/>
              <w:color w:val="000000"/>
              <w:sz w:val="15"/>
              <w:szCs w:val="7"/>
            </w:rPr>
          </w:pPr>
          <w:r w:rsidRPr="00CA3E85">
            <w:rPr>
              <w:rFonts w:cs="HelveticaNeue-Light"/>
              <w:color w:val="000000"/>
              <w:sz w:val="15"/>
              <w:szCs w:val="7"/>
            </w:rPr>
            <w:t xml:space="preserve">Karlskrona Turistbyrå, Stortorget 2, </w:t>
          </w:r>
        </w:p>
        <w:p w:rsidR="001F60E1" w:rsidRDefault="001F60E1" w:rsidP="00AC2EA5">
          <w:pPr>
            <w:pStyle w:val="Sidfot"/>
            <w:ind w:left="34"/>
          </w:pPr>
          <w:r w:rsidRPr="00CA3E85">
            <w:rPr>
              <w:rFonts w:cs="HelveticaNeue-Light"/>
              <w:color w:val="000000"/>
              <w:szCs w:val="7"/>
            </w:rPr>
            <w:t>371 34 Karlskrona</w:t>
          </w:r>
        </w:p>
      </w:tc>
      <w:tc>
        <w:tcPr>
          <w:tcW w:w="3841" w:type="dxa"/>
          <w:shd w:val="clear" w:color="auto" w:fill="auto"/>
        </w:tcPr>
        <w:p w:rsidR="001F60E1" w:rsidRPr="00CA3E85" w:rsidRDefault="001F60E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3"/>
              <w:szCs w:val="7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Fakturaadress</w:t>
          </w:r>
        </w:p>
        <w:p w:rsidR="001F60E1" w:rsidRPr="00CA3E85" w:rsidRDefault="001F60E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5"/>
              <w:szCs w:val="7"/>
            </w:rPr>
          </w:pPr>
          <w:r w:rsidRPr="00CA3E85">
            <w:rPr>
              <w:rFonts w:cs="HelveticaNeue-Light"/>
              <w:color w:val="000000"/>
              <w:sz w:val="15"/>
              <w:szCs w:val="7"/>
            </w:rPr>
            <w:t xml:space="preserve">AB Arena </w:t>
          </w:r>
          <w:proofErr w:type="spellStart"/>
          <w:r w:rsidRPr="00CA3E85">
            <w:rPr>
              <w:rFonts w:cs="HelveticaNeue-Light"/>
              <w:color w:val="000000"/>
              <w:sz w:val="15"/>
              <w:szCs w:val="7"/>
            </w:rPr>
            <w:t>Rosenholm</w:t>
          </w:r>
          <w:proofErr w:type="spellEnd"/>
          <w:r w:rsidRPr="00CA3E85">
            <w:rPr>
              <w:rFonts w:cs="HelveticaNeue-Light"/>
              <w:color w:val="000000"/>
              <w:sz w:val="15"/>
              <w:szCs w:val="7"/>
            </w:rPr>
            <w:t xml:space="preserve"> Karlskrona</w:t>
          </w:r>
        </w:p>
        <w:p w:rsidR="001F60E1" w:rsidRPr="00F70C0C" w:rsidRDefault="001F60E1" w:rsidP="00F70C0C">
          <w:pPr>
            <w:pStyle w:val="Sidfot"/>
            <w:rPr>
              <w:sz w:val="16"/>
            </w:rPr>
          </w:pPr>
          <w:r w:rsidRPr="00CA3E85">
            <w:rPr>
              <w:rFonts w:cs="HelveticaNeue-Light"/>
              <w:color w:val="000000"/>
              <w:szCs w:val="7"/>
            </w:rPr>
            <w:t xml:space="preserve">c/o </w:t>
          </w:r>
          <w:proofErr w:type="spellStart"/>
          <w:r w:rsidRPr="00CA3E85">
            <w:rPr>
              <w:rFonts w:cs="HelveticaNeue-Light"/>
              <w:color w:val="000000"/>
              <w:szCs w:val="7"/>
            </w:rPr>
            <w:t>Karlskronahem</w:t>
          </w:r>
          <w:proofErr w:type="spellEnd"/>
          <w:r w:rsidRPr="00CA3E85">
            <w:rPr>
              <w:rFonts w:cs="HelveticaNeue-Light"/>
              <w:color w:val="000000"/>
              <w:szCs w:val="7"/>
            </w:rPr>
            <w:t xml:space="preserve"> AB, Box 554, 371 23 Karlskrona</w:t>
          </w:r>
        </w:p>
      </w:tc>
      <w:tc>
        <w:tcPr>
          <w:tcW w:w="3118" w:type="dxa"/>
          <w:shd w:val="clear" w:color="auto" w:fill="auto"/>
        </w:tcPr>
        <w:p w:rsidR="001F60E1" w:rsidRPr="00286E1F" w:rsidRDefault="001F60E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aps/>
              <w:color w:val="000000"/>
              <w:spacing w:val="5"/>
              <w:sz w:val="15"/>
              <w:szCs w:val="5"/>
              <w:lang w:val="en-US"/>
            </w:rPr>
          </w:pPr>
          <w:r w:rsidRPr="00286E1F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Tel</w:t>
          </w:r>
          <w:r w:rsidRPr="00286E1F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0455-30 34 90. </w:t>
          </w:r>
          <w:r w:rsidRPr="00286E1F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fax</w:t>
          </w:r>
          <w:r w:rsidRPr="00286E1F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0455-30 34 94</w:t>
          </w:r>
        </w:p>
        <w:p w:rsidR="001F60E1" w:rsidRPr="00286E1F" w:rsidRDefault="001F60E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5"/>
              <w:szCs w:val="7"/>
              <w:lang w:val="en-US"/>
            </w:rPr>
          </w:pPr>
          <w:r w:rsidRPr="00286E1F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E-POST</w:t>
          </w:r>
          <w:r w:rsidRPr="00286E1F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visit@karlskrona.se</w:t>
          </w:r>
        </w:p>
        <w:p w:rsidR="001F60E1" w:rsidRPr="00F70C0C" w:rsidRDefault="001F60E1" w:rsidP="00F70C0C">
          <w:pPr>
            <w:pStyle w:val="Sidfot"/>
            <w:rPr>
              <w:sz w:val="16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Hemsida</w:t>
          </w:r>
          <w:r w:rsidRPr="00CA3E85">
            <w:rPr>
              <w:rFonts w:cs="HelveticaNeue-Light"/>
              <w:color w:val="000000"/>
              <w:szCs w:val="7"/>
            </w:rPr>
            <w:t xml:space="preserve"> www.visitkarlskrona.se</w:t>
          </w:r>
        </w:p>
      </w:tc>
    </w:tr>
  </w:tbl>
  <w:p w:rsidR="001F60E1" w:rsidRDefault="001F60E1" w:rsidP="00F70C0C"/>
  <w:p w:rsidR="001F60E1" w:rsidRDefault="001F60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0E1" w:rsidRDefault="001F60E1">
      <w:pPr>
        <w:spacing w:line="240" w:lineRule="auto"/>
      </w:pPr>
      <w:r>
        <w:separator/>
      </w:r>
    </w:p>
  </w:footnote>
  <w:footnote w:type="continuationSeparator" w:id="0">
    <w:p w:rsidR="001F60E1" w:rsidRDefault="001F6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E1" w:rsidRPr="00B36BB8" w:rsidRDefault="001F60E1">
    <w:pPr>
      <w:pStyle w:val="Sidhuvud"/>
      <w:rPr>
        <w:b/>
      </w:rPr>
    </w:pPr>
    <w:r w:rsidRPr="00B36BB8">
      <w:rPr>
        <w:b/>
        <w:noProof/>
        <w:lang w:eastAsia="sv-SE"/>
      </w:rPr>
      <w:drawing>
        <wp:inline distT="0" distB="0" distL="0" distR="0" wp14:anchorId="7B04A3DC" wp14:editId="7C0F2ADA">
          <wp:extent cx="3695700" cy="787400"/>
          <wp:effectExtent l="25400" t="0" r="0" b="0"/>
          <wp:docPr id="2" name="Bildobjekt 0" descr="Karlskrona_ligg_pos_svart_tex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57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36BB8">
      <w:rPr>
        <w:b/>
        <w:noProof/>
        <w:lang w:eastAsia="sv-SE"/>
      </w:rPr>
      <w:drawing>
        <wp:inline distT="0" distB="0" distL="0" distR="0" wp14:anchorId="6CEBD7D1" wp14:editId="2EC3590C">
          <wp:extent cx="3695700" cy="787400"/>
          <wp:effectExtent l="25400" t="0" r="0" b="0"/>
          <wp:docPr id="3" name="Bildobjekt 0" descr="Karlskrona_ligg_pos_svart_tex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57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E1" w:rsidRDefault="001F60E1" w:rsidP="00BF6E7F">
    <w:pPr>
      <w:pStyle w:val="Sidhuvud"/>
      <w:ind w:hanging="992"/>
    </w:pPr>
    <w:r>
      <w:rPr>
        <w:noProof/>
        <w:lang w:eastAsia="sv-SE"/>
      </w:rPr>
      <w:drawing>
        <wp:anchor distT="0" distB="0" distL="114300" distR="114300" simplePos="0" relativeHeight="251665408" behindDoc="0" locked="0" layoutInCell="1" allowOverlap="1" wp14:anchorId="173BFF66" wp14:editId="73C19DF4">
          <wp:simplePos x="0" y="0"/>
          <wp:positionH relativeFrom="column">
            <wp:posOffset>0</wp:posOffset>
          </wp:positionH>
          <wp:positionV relativeFrom="paragraph">
            <wp:posOffset>81280</wp:posOffset>
          </wp:positionV>
          <wp:extent cx="2512695" cy="533400"/>
          <wp:effectExtent l="25400" t="0" r="1905" b="0"/>
          <wp:wrapNone/>
          <wp:docPr id="5" name="Bildobjekt 5" descr="Karlskrona_ligg_pos_svart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269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67456" behindDoc="0" locked="1" layoutInCell="1" allowOverlap="1" wp14:anchorId="65D598CB" wp14:editId="4E538707">
          <wp:simplePos x="0" y="0"/>
          <wp:positionH relativeFrom="character">
            <wp:posOffset>6801485</wp:posOffset>
          </wp:positionH>
          <wp:positionV relativeFrom="paragraph">
            <wp:posOffset>71755</wp:posOffset>
          </wp:positionV>
          <wp:extent cx="457200" cy="4521200"/>
          <wp:effectExtent l="25400" t="0" r="0" b="0"/>
          <wp:wrapNone/>
          <wp:docPr id="1" name="Bildobjekt 1" descr="Presstext 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text bil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200" cy="452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F60E1" w:rsidRDefault="001F60E1" w:rsidP="001C5F7E">
    <w:pPr>
      <w:pStyle w:val="Sidhuvud"/>
      <w:ind w:hanging="567"/>
    </w:pPr>
  </w:p>
  <w:p w:rsidR="001F60E1" w:rsidRDefault="001F60E1" w:rsidP="00AC2EA5">
    <w:pPr>
      <w:pStyle w:val="Sidhuvud"/>
      <w:tabs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5ebde1"/>
      <o:colormenu v:ext="edit" strokecolor="#5ebde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B7904"/>
    <w:rsid w:val="000804C3"/>
    <w:rsid w:val="001516F9"/>
    <w:rsid w:val="001659D8"/>
    <w:rsid w:val="00187D55"/>
    <w:rsid w:val="001C5F7E"/>
    <w:rsid w:val="001F60E1"/>
    <w:rsid w:val="00286E1F"/>
    <w:rsid w:val="002B7904"/>
    <w:rsid w:val="002D799A"/>
    <w:rsid w:val="0034075B"/>
    <w:rsid w:val="003965EE"/>
    <w:rsid w:val="00440B85"/>
    <w:rsid w:val="00496B11"/>
    <w:rsid w:val="005061F3"/>
    <w:rsid w:val="00511B9B"/>
    <w:rsid w:val="005364E6"/>
    <w:rsid w:val="005C3837"/>
    <w:rsid w:val="00644E8D"/>
    <w:rsid w:val="00733150"/>
    <w:rsid w:val="00783142"/>
    <w:rsid w:val="00871E91"/>
    <w:rsid w:val="008D3AA9"/>
    <w:rsid w:val="008E41F5"/>
    <w:rsid w:val="009113F3"/>
    <w:rsid w:val="00AC2EA5"/>
    <w:rsid w:val="00B36BB8"/>
    <w:rsid w:val="00B443B2"/>
    <w:rsid w:val="00B4478B"/>
    <w:rsid w:val="00BA1762"/>
    <w:rsid w:val="00BB3869"/>
    <w:rsid w:val="00BB6DD8"/>
    <w:rsid w:val="00BE5AA6"/>
    <w:rsid w:val="00BF6E7F"/>
    <w:rsid w:val="00CA3E85"/>
    <w:rsid w:val="00CB2355"/>
    <w:rsid w:val="00CD0BEC"/>
    <w:rsid w:val="00D54E7B"/>
    <w:rsid w:val="00D87128"/>
    <w:rsid w:val="00D9434D"/>
    <w:rsid w:val="00DD2206"/>
    <w:rsid w:val="00DE2069"/>
    <w:rsid w:val="00EE53E6"/>
    <w:rsid w:val="00EE64C0"/>
    <w:rsid w:val="00EF74CC"/>
    <w:rsid w:val="00F24F85"/>
    <w:rsid w:val="00F41A1F"/>
    <w:rsid w:val="00F70C0C"/>
    <w:rsid w:val="00FA38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ebde1"/>
      <o:colormenu v:ext="edit" strokecolor="#5ebde1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C2EA5"/>
    <w:pPr>
      <w:spacing w:line="288" w:lineRule="auto"/>
    </w:pPr>
    <w:rPr>
      <w:rFonts w:ascii="HelveticaNeue-Light" w:hAnsi="HelveticaNeue-Light"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autoRedefine/>
    <w:uiPriority w:val="99"/>
    <w:rsid w:val="007B5828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000000"/>
    </w:rPr>
  </w:style>
  <w:style w:type="paragraph" w:customStyle="1" w:styleId="RubrickBrev">
    <w:name w:val="Rubrick Brev"/>
    <w:basedOn w:val="Normal"/>
    <w:next w:val="Normal"/>
    <w:autoRedefine/>
    <w:qFormat/>
    <w:rsid w:val="007B5828"/>
    <w:rPr>
      <w:b/>
      <w:noProof/>
      <w:lang w:eastAsia="sv-SE"/>
    </w:rPr>
  </w:style>
  <w:style w:type="paragraph" w:styleId="Sidfot">
    <w:name w:val="footer"/>
    <w:basedOn w:val="Normal"/>
    <w:link w:val="SidfotChar"/>
    <w:autoRedefine/>
    <w:uiPriority w:val="99"/>
    <w:unhideWhenUsed/>
    <w:rsid w:val="007B5828"/>
    <w:pPr>
      <w:tabs>
        <w:tab w:val="center" w:pos="4536"/>
        <w:tab w:val="right" w:pos="9072"/>
      </w:tabs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7B5828"/>
    <w:rPr>
      <w:rFonts w:ascii="Arial" w:hAnsi="Arial"/>
      <w:sz w:val="15"/>
    </w:rPr>
  </w:style>
  <w:style w:type="paragraph" w:styleId="Sidhuvud">
    <w:name w:val="header"/>
    <w:basedOn w:val="Normal"/>
    <w:link w:val="SidhuvudChar"/>
    <w:uiPriority w:val="99"/>
    <w:unhideWhenUsed/>
    <w:rsid w:val="002B7904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B7904"/>
    <w:rPr>
      <w:rFonts w:ascii="Arial" w:hAnsi="Arial"/>
      <w:sz w:val="20"/>
    </w:rPr>
  </w:style>
  <w:style w:type="table" w:styleId="Tabellrutnt">
    <w:name w:val="Table Grid"/>
    <w:basedOn w:val="Normaltabell"/>
    <w:uiPriority w:val="59"/>
    <w:rsid w:val="002B79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uvudRubrik">
    <w:name w:val="Huvud Rubrik"/>
    <w:basedOn w:val="Normal"/>
    <w:qFormat/>
    <w:rsid w:val="00871E91"/>
    <w:pPr>
      <w:widowControl w:val="0"/>
      <w:autoSpaceDE w:val="0"/>
      <w:autoSpaceDN w:val="0"/>
      <w:adjustRightInd w:val="0"/>
      <w:textAlignment w:val="center"/>
    </w:pPr>
    <w:rPr>
      <w:rFonts w:ascii="HelveticaNeue" w:hAnsi="HelveticaNeue" w:cs="HelveticaNeue"/>
      <w:color w:val="001B37"/>
      <w:sz w:val="28"/>
      <w:szCs w:val="14"/>
    </w:rPr>
  </w:style>
  <w:style w:type="paragraph" w:styleId="Ballongtext">
    <w:name w:val="Balloon Text"/>
    <w:basedOn w:val="Normal"/>
    <w:link w:val="BallongtextChar"/>
    <w:rsid w:val="003407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340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BDFB7F7F</Template>
  <TotalTime>101</TotalTime>
  <Pages>1</Pages>
  <Words>455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imagine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josefine nagler</dc:creator>
  <cp:lastModifiedBy>Terje Pedersen</cp:lastModifiedBy>
  <cp:revision>8</cp:revision>
  <cp:lastPrinted>2013-06-04T09:50:00Z</cp:lastPrinted>
  <dcterms:created xsi:type="dcterms:W3CDTF">2013-06-03T17:41:00Z</dcterms:created>
  <dcterms:modified xsi:type="dcterms:W3CDTF">2013-06-04T14:43:00Z</dcterms:modified>
</cp:coreProperties>
</file>