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921" w:rsidRPr="00E80921" w:rsidRDefault="002D761F" w:rsidP="00E80921">
      <w:pPr>
        <w:rPr>
          <w:sz w:val="20"/>
        </w:rPr>
      </w:pPr>
      <w:r>
        <w:rPr>
          <w:sz w:val="20"/>
        </w:rPr>
        <w:t>Göteborg 2016-03-18</w:t>
      </w:r>
    </w:p>
    <w:p w:rsidR="00E80921" w:rsidRDefault="00E80921" w:rsidP="00E80921">
      <w:r w:rsidRPr="00E80921">
        <w:rPr>
          <w:sz w:val="20"/>
        </w:rPr>
        <w:t>Pressinformation</w:t>
      </w:r>
      <w:r>
        <w:tab/>
      </w:r>
    </w:p>
    <w:p w:rsidR="00E80921" w:rsidRPr="00E80921" w:rsidRDefault="000B0714" w:rsidP="00E80921">
      <w:pPr>
        <w:pStyle w:val="Rubrik1"/>
        <w:rPr>
          <w:sz w:val="28"/>
        </w:rPr>
      </w:pPr>
      <w:r>
        <w:rPr>
          <w:sz w:val="28"/>
        </w:rPr>
        <w:t>Festligheter när</w:t>
      </w:r>
      <w:r w:rsidR="002D761F">
        <w:rPr>
          <w:sz w:val="28"/>
        </w:rPr>
        <w:t xml:space="preserve"> </w:t>
      </w:r>
      <w:r>
        <w:rPr>
          <w:sz w:val="28"/>
        </w:rPr>
        <w:t>första</w:t>
      </w:r>
      <w:r w:rsidR="002D761F">
        <w:rPr>
          <w:sz w:val="28"/>
        </w:rPr>
        <w:t xml:space="preserve"> spik</w:t>
      </w:r>
      <w:r w:rsidR="0084435E">
        <w:rPr>
          <w:sz w:val="28"/>
        </w:rPr>
        <w:t xml:space="preserve">en </w:t>
      </w:r>
      <w:r>
        <w:rPr>
          <w:sz w:val="28"/>
        </w:rPr>
        <w:t>slogs in</w:t>
      </w:r>
      <w:r w:rsidR="0084435E">
        <w:rPr>
          <w:sz w:val="28"/>
        </w:rPr>
        <w:t xml:space="preserve"> på Torpa</w:t>
      </w:r>
      <w:r w:rsidR="00C33A94">
        <w:rPr>
          <w:sz w:val="28"/>
        </w:rPr>
        <w:t>gatan</w:t>
      </w:r>
    </w:p>
    <w:p w:rsidR="002D761F" w:rsidRDefault="008E2785" w:rsidP="00E80921">
      <w:pPr>
        <w:pStyle w:val="Rubrik1"/>
      </w:pPr>
      <w:r>
        <w:t>F</w:t>
      </w:r>
      <w:r w:rsidR="002D761F">
        <w:t xml:space="preserve">örväntansfulla </w:t>
      </w:r>
      <w:r w:rsidR="005B1274">
        <w:t>nyblivna husägare</w:t>
      </w:r>
      <w:r w:rsidR="002D761F">
        <w:t xml:space="preserve"> samlades på Torpa</w:t>
      </w:r>
      <w:r w:rsidR="00C33A94">
        <w:t>gatan</w:t>
      </w:r>
      <w:r w:rsidR="002D761F">
        <w:t xml:space="preserve"> i Björkekärr på torsdagen för att träffa sina </w:t>
      </w:r>
      <w:r w:rsidR="00DA29BB">
        <w:t>nya</w:t>
      </w:r>
      <w:r w:rsidR="002D761F">
        <w:t xml:space="preserve"> grannar och se den första panelspiken</w:t>
      </w:r>
      <w:r w:rsidR="005A5B43">
        <w:t xml:space="preserve"> slås in</w:t>
      </w:r>
      <w:r w:rsidR="00E80921" w:rsidRPr="00E80921">
        <w:t>.</w:t>
      </w:r>
      <w:r w:rsidR="005A5B43">
        <w:t xml:space="preserve"> Intres</w:t>
      </w:r>
      <w:r w:rsidR="00C20EA0">
        <w:t xml:space="preserve">set för de </w:t>
      </w:r>
      <w:r w:rsidR="00491EFA">
        <w:t>nya</w:t>
      </w:r>
      <w:r w:rsidR="0041156D">
        <w:t xml:space="preserve"> stads- och naturnära</w:t>
      </w:r>
      <w:r w:rsidR="00491EFA">
        <w:t xml:space="preserve"> bostäderna </w:t>
      </w:r>
      <w:r w:rsidR="003145BC">
        <w:t>är stort</w:t>
      </w:r>
      <w:r w:rsidR="00491EFA">
        <w:t>.</w:t>
      </w:r>
    </w:p>
    <w:p w:rsidR="0041156D" w:rsidRDefault="0041156D" w:rsidP="0041156D">
      <w:pPr>
        <w:pStyle w:val="Rubrik1"/>
        <w:rPr>
          <w:b w:val="0"/>
        </w:rPr>
      </w:pPr>
      <w:r>
        <w:rPr>
          <w:b w:val="0"/>
        </w:rPr>
        <w:t xml:space="preserve">Att bo i </w:t>
      </w:r>
      <w:proofErr w:type="gramStart"/>
      <w:r>
        <w:rPr>
          <w:b w:val="0"/>
        </w:rPr>
        <w:t>stan</w:t>
      </w:r>
      <w:proofErr w:type="gramEnd"/>
      <w:r>
        <w:rPr>
          <w:b w:val="0"/>
        </w:rPr>
        <w:t xml:space="preserve"> men samtidigt ha nära till natur</w:t>
      </w:r>
      <w:r w:rsidR="004C4CD9">
        <w:rPr>
          <w:b w:val="0"/>
        </w:rPr>
        <w:t>en</w:t>
      </w:r>
      <w:r w:rsidR="00DA29BB">
        <w:rPr>
          <w:b w:val="0"/>
        </w:rPr>
        <w:t xml:space="preserve"> var d</w:t>
      </w:r>
      <w:r w:rsidR="00751178">
        <w:rPr>
          <w:b w:val="0"/>
        </w:rPr>
        <w:t>et</w:t>
      </w:r>
      <w:r w:rsidR="00D83D31">
        <w:rPr>
          <w:b w:val="0"/>
        </w:rPr>
        <w:t xml:space="preserve"> som</w:t>
      </w:r>
      <w:r>
        <w:rPr>
          <w:b w:val="0"/>
        </w:rPr>
        <w:t xml:space="preserve"> lockade småbarnsföräldrarna Carolina och Oscar Farias </w:t>
      </w:r>
      <w:r w:rsidR="00EB626D">
        <w:rPr>
          <w:b w:val="0"/>
        </w:rPr>
        <w:t xml:space="preserve">att lämna sin bostadsrätt i </w:t>
      </w:r>
      <w:r w:rsidR="00965807">
        <w:rPr>
          <w:b w:val="0"/>
        </w:rPr>
        <w:t>Kviberg</w:t>
      </w:r>
      <w:r w:rsidR="00EB626D">
        <w:rPr>
          <w:b w:val="0"/>
        </w:rPr>
        <w:t xml:space="preserve"> och köpa ett av kedjehusen på Torpagatan.</w:t>
      </w:r>
    </w:p>
    <w:p w:rsidR="002D0A4C" w:rsidRPr="003145BC" w:rsidRDefault="0041156D" w:rsidP="0041156D">
      <w:r w:rsidRPr="00D83D31">
        <w:rPr>
          <w:i/>
        </w:rPr>
        <w:t>–</w:t>
      </w:r>
      <w:r w:rsidR="001F13CE" w:rsidRPr="00D83D31">
        <w:rPr>
          <w:i/>
        </w:rPr>
        <w:t xml:space="preserve"> Allting</w:t>
      </w:r>
      <w:r w:rsidRPr="00D83D31">
        <w:rPr>
          <w:i/>
        </w:rPr>
        <w:t xml:space="preserve"> </w:t>
      </w:r>
      <w:r w:rsidR="001F13CE" w:rsidRPr="00D83D31">
        <w:rPr>
          <w:i/>
        </w:rPr>
        <w:t>är vä</w:t>
      </w:r>
      <w:r w:rsidR="004C4CD9" w:rsidRPr="00D83D31">
        <w:rPr>
          <w:i/>
        </w:rPr>
        <w:t>ldigt när</w:t>
      </w:r>
      <w:r w:rsidR="00F113B8" w:rsidRPr="00D83D31">
        <w:rPr>
          <w:i/>
        </w:rPr>
        <w:t>a. Det är bra kommunikationer</w:t>
      </w:r>
      <w:r w:rsidR="004C4CD9" w:rsidRPr="00D83D31">
        <w:rPr>
          <w:i/>
        </w:rPr>
        <w:t xml:space="preserve"> till </w:t>
      </w:r>
      <w:proofErr w:type="gramStart"/>
      <w:r w:rsidR="004C4CD9" w:rsidRPr="00D83D31">
        <w:rPr>
          <w:i/>
        </w:rPr>
        <w:t>stan</w:t>
      </w:r>
      <w:proofErr w:type="gramEnd"/>
      <w:r w:rsidR="004C4CD9" w:rsidRPr="00D83D31">
        <w:rPr>
          <w:i/>
        </w:rPr>
        <w:t xml:space="preserve"> men samtidigt nära till både Delsjön och springspåren i Skatås, det passar oss</w:t>
      </w:r>
      <w:r w:rsidR="002D0A4C" w:rsidRPr="00D83D31">
        <w:rPr>
          <w:i/>
        </w:rPr>
        <w:t xml:space="preserve"> perfekt, </w:t>
      </w:r>
      <w:r w:rsidR="002D0A4C" w:rsidRPr="003145BC">
        <w:t>säger Carolina Farias.</w:t>
      </w:r>
    </w:p>
    <w:p w:rsidR="009575C3" w:rsidRDefault="002D0A4C" w:rsidP="0041156D">
      <w:r>
        <w:t>Carolina och Oscar var några av dem som samlats på Torpagatan</w:t>
      </w:r>
      <w:r w:rsidR="003F663F">
        <w:t xml:space="preserve"> för att ta sig en titt på sitt framtida hem</w:t>
      </w:r>
      <w:r>
        <w:t xml:space="preserve"> och </w:t>
      </w:r>
      <w:r w:rsidR="00390F5D">
        <w:t>träffa</w:t>
      </w:r>
      <w:r>
        <w:t xml:space="preserve"> sina nya grannar. </w:t>
      </w:r>
      <w:r w:rsidR="009575C3">
        <w:t>Ett annat par som</w:t>
      </w:r>
      <w:r>
        <w:t xml:space="preserve"> hade letat sig dit</w:t>
      </w:r>
      <w:r w:rsidR="009575C3">
        <w:t xml:space="preserve"> </w:t>
      </w:r>
      <w:r>
        <w:t xml:space="preserve">var </w:t>
      </w:r>
      <w:r w:rsidR="009575C3">
        <w:t>Torbjörn och Sofia Eklund, som för andra gången köper</w:t>
      </w:r>
      <w:r>
        <w:t xml:space="preserve"> en</w:t>
      </w:r>
      <w:r w:rsidR="009575C3">
        <w:t xml:space="preserve"> bostad av Egnahemsbolaget.</w:t>
      </w:r>
      <w:r>
        <w:t xml:space="preserve"> Bostadsrätten i Lundby byts nu ut mot ett av de nya kedjehusen på Torpagatan. </w:t>
      </w:r>
    </w:p>
    <w:p w:rsidR="00EE368A" w:rsidRPr="003145BC" w:rsidRDefault="009575C3" w:rsidP="0041156D">
      <w:r w:rsidRPr="00D83D31">
        <w:rPr>
          <w:i/>
        </w:rPr>
        <w:t xml:space="preserve">– </w:t>
      </w:r>
      <w:r w:rsidR="00EE368A" w:rsidRPr="00D83D31">
        <w:rPr>
          <w:i/>
        </w:rPr>
        <w:t xml:space="preserve">Vi ville bo lite större och har haft höga krav så vi letade länge innan vi hittade något som vi gillade, </w:t>
      </w:r>
      <w:r w:rsidR="00EE368A" w:rsidRPr="003145BC">
        <w:t>berättar Sofia Eklund</w:t>
      </w:r>
      <w:r w:rsidR="00CC47BC" w:rsidRPr="003145BC">
        <w:t xml:space="preserve"> som nu är mycket nöjd med köpet</w:t>
      </w:r>
      <w:r w:rsidR="00EE368A" w:rsidRPr="003145BC">
        <w:t xml:space="preserve">. </w:t>
      </w:r>
    </w:p>
    <w:p w:rsidR="00751178" w:rsidRPr="003145BC" w:rsidRDefault="00EE368A" w:rsidP="0041156D">
      <w:r w:rsidRPr="00D83D31">
        <w:rPr>
          <w:i/>
        </w:rPr>
        <w:t xml:space="preserve">– </w:t>
      </w:r>
      <w:r w:rsidR="009575C3" w:rsidRPr="00D83D31">
        <w:rPr>
          <w:i/>
        </w:rPr>
        <w:t xml:space="preserve">Det känns </w:t>
      </w:r>
      <w:r w:rsidRPr="00D83D31">
        <w:rPr>
          <w:i/>
        </w:rPr>
        <w:t xml:space="preserve">också </w:t>
      </w:r>
      <w:r w:rsidR="009575C3" w:rsidRPr="00D83D31">
        <w:rPr>
          <w:i/>
        </w:rPr>
        <w:t xml:space="preserve">tryggt att köpa av ett bolag som vi känner till sedan tidigare, </w:t>
      </w:r>
      <w:r w:rsidR="009575C3" w:rsidRPr="003145BC">
        <w:t>säger Torbjörn Eklund, strax innan det är dags för honom att slå in den första panelspiken till publikens jubel.</w:t>
      </w:r>
    </w:p>
    <w:p w:rsidR="00B034B7" w:rsidRPr="00B034B7" w:rsidRDefault="000C4216" w:rsidP="0041156D">
      <w:pPr>
        <w:rPr>
          <w:b/>
          <w:sz w:val="22"/>
        </w:rPr>
      </w:pPr>
      <w:r>
        <w:rPr>
          <w:b/>
          <w:sz w:val="22"/>
        </w:rPr>
        <w:t>Trädgård och altan åt soligt sydvästläge</w:t>
      </w:r>
    </w:p>
    <w:p w:rsidR="00225651" w:rsidRDefault="00253458" w:rsidP="0041156D">
      <w:r>
        <w:t>Torpagatan ligger mi</w:t>
      </w:r>
      <w:r w:rsidR="00751178">
        <w:t>tt i ett lummigt villaområde med</w:t>
      </w:r>
      <w:r>
        <w:t xml:space="preserve"> lugna gator och gångavstånd till både Skatås och Härlanda tjärn. </w:t>
      </w:r>
      <w:r w:rsidR="00225651">
        <w:t>De</w:t>
      </w:r>
      <w:r w:rsidR="00D341AC" w:rsidRPr="00D341AC">
        <w:t xml:space="preserve"> tio radhusen och sex kedjehusen</w:t>
      </w:r>
      <w:r w:rsidR="00225651">
        <w:t xml:space="preserve"> kommer att vara inflyttn</w:t>
      </w:r>
      <w:r w:rsidR="005B422F">
        <w:t>ingsklara i slutet på året</w:t>
      </w:r>
      <w:r w:rsidR="00D83D31">
        <w:t>,</w:t>
      </w:r>
      <w:r w:rsidR="00D341AC" w:rsidRPr="00D341AC">
        <w:t xml:space="preserve"> </w:t>
      </w:r>
      <w:r w:rsidR="005B422F">
        <w:t xml:space="preserve">men </w:t>
      </w:r>
      <w:r w:rsidR="00225651">
        <w:t xml:space="preserve">intresset för bostäderna </w:t>
      </w:r>
      <w:r w:rsidR="00751178">
        <w:t xml:space="preserve">har </w:t>
      </w:r>
      <w:r w:rsidR="00225651">
        <w:t xml:space="preserve">varit </w:t>
      </w:r>
      <w:r w:rsidR="00A74FD8">
        <w:t>stort redan från start</w:t>
      </w:r>
      <w:r w:rsidR="00E91F06">
        <w:t>.</w:t>
      </w:r>
    </w:p>
    <w:p w:rsidR="00B034B7" w:rsidRPr="00D83D31" w:rsidRDefault="00225651" w:rsidP="0041156D">
      <w:pPr>
        <w:rPr>
          <w:i/>
        </w:rPr>
      </w:pPr>
      <w:r w:rsidRPr="00D83D31">
        <w:rPr>
          <w:i/>
        </w:rPr>
        <w:t>– Kedjehusen gick direkt och redan nu har 75 procent av bostäderna sålts</w:t>
      </w:r>
      <w:r w:rsidR="00E91F06" w:rsidRPr="00D83D31">
        <w:rPr>
          <w:i/>
        </w:rPr>
        <w:t>, berät</w:t>
      </w:r>
      <w:r w:rsidR="00965807">
        <w:rPr>
          <w:i/>
        </w:rPr>
        <w:t>tar säljansvarige Anna Dahlberg</w:t>
      </w:r>
      <w:r w:rsidRPr="00D83D31">
        <w:rPr>
          <w:i/>
        </w:rPr>
        <w:t>.</w:t>
      </w:r>
    </w:p>
    <w:p w:rsidR="002D761F" w:rsidRPr="00353324" w:rsidRDefault="00D83D31" w:rsidP="00353324">
      <w:r>
        <w:t xml:space="preserve">Enligt arkitekten Tomas </w:t>
      </w:r>
      <w:proofErr w:type="spellStart"/>
      <w:r>
        <w:t>Bårdé</w:t>
      </w:r>
      <w:r w:rsidR="00390F5D">
        <w:t>n</w:t>
      </w:r>
      <w:proofErr w:type="spellEnd"/>
      <w:r w:rsidR="00390F5D">
        <w:t xml:space="preserve"> har husen en generös men effektiv planlösning och är anpassade till den befintliga naturen och terrängen. </w:t>
      </w:r>
      <w:r w:rsidR="002E2F24">
        <w:t>Samtliga</w:t>
      </w:r>
      <w:r w:rsidR="00E07AC5">
        <w:t xml:space="preserve"> hus ha</w:t>
      </w:r>
      <w:r w:rsidR="000C4216">
        <w:t xml:space="preserve">r trädgård </w:t>
      </w:r>
      <w:r w:rsidR="003145BC">
        <w:t>med</w:t>
      </w:r>
      <w:r w:rsidR="000C4216">
        <w:t xml:space="preserve"> träaltan </w:t>
      </w:r>
      <w:r w:rsidR="003145BC">
        <w:t>i</w:t>
      </w:r>
      <w:r w:rsidR="005334AA">
        <w:t xml:space="preserve"> soligt</w:t>
      </w:r>
      <w:r w:rsidR="00E07AC5">
        <w:t xml:space="preserve"> väster- </w:t>
      </w:r>
      <w:r w:rsidR="005334AA">
        <w:t>eller söderläge</w:t>
      </w:r>
      <w:r w:rsidR="00E07AC5">
        <w:t xml:space="preserve"> och fasader av obehandlat cederträ, som ger en vacker silvergrå nyans. Radhusen är treplanshus i souterräng på </w:t>
      </w:r>
      <w:r w:rsidR="003145BC">
        <w:t xml:space="preserve">ca </w:t>
      </w:r>
      <w:r w:rsidR="00E07AC5">
        <w:t xml:space="preserve">174 kvm boarea och </w:t>
      </w:r>
      <w:r w:rsidR="003145BC">
        <w:t xml:space="preserve">ca </w:t>
      </w:r>
      <w:r w:rsidR="00E07AC5">
        <w:t xml:space="preserve">29 kvm </w:t>
      </w:r>
      <w:proofErr w:type="spellStart"/>
      <w:r w:rsidR="00E07AC5">
        <w:t>biarea</w:t>
      </w:r>
      <w:proofErr w:type="spellEnd"/>
      <w:r>
        <w:t xml:space="preserve"> och k</w:t>
      </w:r>
      <w:r w:rsidR="00E07AC5">
        <w:t>edje</w:t>
      </w:r>
      <w:r w:rsidR="003145BC">
        <w:t xml:space="preserve">husen är tvåplanshus på ca </w:t>
      </w:r>
      <w:r w:rsidR="00E07AC5">
        <w:t>135 kvm.</w:t>
      </w:r>
      <w:bookmarkStart w:id="0" w:name="_GoBack"/>
      <w:bookmarkEnd w:id="0"/>
    </w:p>
    <w:sectPr w:rsidR="002D761F" w:rsidRPr="00353324" w:rsidSect="00762A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E77" w:rsidRDefault="00F62E77" w:rsidP="009746A1">
      <w:pPr>
        <w:spacing w:after="0"/>
      </w:pPr>
      <w:r>
        <w:separator/>
      </w:r>
    </w:p>
  </w:endnote>
  <w:endnote w:type="continuationSeparator" w:id="0">
    <w:p w:rsidR="00F62E77" w:rsidRDefault="00F62E77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E77" w:rsidRDefault="00F62E77">
    <w:pPr>
      <w:pStyle w:val="Sidfot"/>
      <w:framePr w:wrap="around" w:vAnchor="text" w:hAnchor="margin" w:xAlign="right" w:y="1"/>
      <w:rPr>
        <w:rStyle w:val="Sidnummer"/>
        <w:sz w:val="24"/>
        <w:szCs w:val="20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353324"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:rsidR="00F62E77" w:rsidRPr="002947A8" w:rsidRDefault="00F62E77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5" name="Bildobjekt 5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E77" w:rsidRPr="002947A8" w:rsidRDefault="00F62E77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E77" w:rsidRPr="002947A8" w:rsidRDefault="00F62E77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E77" w:rsidRDefault="00F62E77" w:rsidP="009746A1">
      <w:pPr>
        <w:spacing w:after="0"/>
      </w:pPr>
      <w:r>
        <w:separator/>
      </w:r>
    </w:p>
  </w:footnote>
  <w:footnote w:type="continuationSeparator" w:id="0">
    <w:p w:rsidR="00F62E77" w:rsidRDefault="00F62E77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E77" w:rsidRDefault="00F62E77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2E77" w:rsidRDefault="00F62E77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E77" w:rsidRDefault="00F62E77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2E77" w:rsidRPr="00834C58" w:rsidRDefault="00F62E77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E77" w:rsidRDefault="00F62E77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21"/>
    <w:rsid w:val="00002C1C"/>
    <w:rsid w:val="00022CFE"/>
    <w:rsid w:val="00023B51"/>
    <w:rsid w:val="0006266D"/>
    <w:rsid w:val="000A4A3A"/>
    <w:rsid w:val="000B0714"/>
    <w:rsid w:val="000C1865"/>
    <w:rsid w:val="000C4216"/>
    <w:rsid w:val="000F4F0E"/>
    <w:rsid w:val="00102832"/>
    <w:rsid w:val="00113F06"/>
    <w:rsid w:val="00135AC5"/>
    <w:rsid w:val="001A4AF9"/>
    <w:rsid w:val="001E0F32"/>
    <w:rsid w:val="001E40A9"/>
    <w:rsid w:val="001F13CE"/>
    <w:rsid w:val="0020221F"/>
    <w:rsid w:val="00225651"/>
    <w:rsid w:val="00253458"/>
    <w:rsid w:val="002947A8"/>
    <w:rsid w:val="002A16F7"/>
    <w:rsid w:val="002D0A4C"/>
    <w:rsid w:val="002D761F"/>
    <w:rsid w:val="002E2F24"/>
    <w:rsid w:val="003145BC"/>
    <w:rsid w:val="003170C8"/>
    <w:rsid w:val="0034456E"/>
    <w:rsid w:val="00345E70"/>
    <w:rsid w:val="00346B18"/>
    <w:rsid w:val="00353324"/>
    <w:rsid w:val="00354BB1"/>
    <w:rsid w:val="003866B7"/>
    <w:rsid w:val="00387347"/>
    <w:rsid w:val="00390F5D"/>
    <w:rsid w:val="00392276"/>
    <w:rsid w:val="00394D4D"/>
    <w:rsid w:val="003A6A4D"/>
    <w:rsid w:val="003C2255"/>
    <w:rsid w:val="003C5B1D"/>
    <w:rsid w:val="003D6632"/>
    <w:rsid w:val="003F0938"/>
    <w:rsid w:val="003F663F"/>
    <w:rsid w:val="0041156D"/>
    <w:rsid w:val="00443ED2"/>
    <w:rsid w:val="00491EFA"/>
    <w:rsid w:val="004B11FC"/>
    <w:rsid w:val="004B3B44"/>
    <w:rsid w:val="004C2CF6"/>
    <w:rsid w:val="004C4CD9"/>
    <w:rsid w:val="004C6EF0"/>
    <w:rsid w:val="004D6E20"/>
    <w:rsid w:val="004E13CA"/>
    <w:rsid w:val="005272A1"/>
    <w:rsid w:val="005334AA"/>
    <w:rsid w:val="00564958"/>
    <w:rsid w:val="00575CB3"/>
    <w:rsid w:val="00580D47"/>
    <w:rsid w:val="00582617"/>
    <w:rsid w:val="00584C44"/>
    <w:rsid w:val="005A5B43"/>
    <w:rsid w:val="005B1274"/>
    <w:rsid w:val="005B422F"/>
    <w:rsid w:val="005C48C0"/>
    <w:rsid w:val="005E0425"/>
    <w:rsid w:val="005E42DB"/>
    <w:rsid w:val="0060713A"/>
    <w:rsid w:val="0065458B"/>
    <w:rsid w:val="00656E38"/>
    <w:rsid w:val="00674FB5"/>
    <w:rsid w:val="006936F8"/>
    <w:rsid w:val="006944F2"/>
    <w:rsid w:val="006A3E7B"/>
    <w:rsid w:val="006A3ED0"/>
    <w:rsid w:val="006B0AB2"/>
    <w:rsid w:val="006D0398"/>
    <w:rsid w:val="006D170F"/>
    <w:rsid w:val="0071556D"/>
    <w:rsid w:val="0073399E"/>
    <w:rsid w:val="00734B24"/>
    <w:rsid w:val="00751178"/>
    <w:rsid w:val="00762A54"/>
    <w:rsid w:val="007B4493"/>
    <w:rsid w:val="007E07AE"/>
    <w:rsid w:val="007F731B"/>
    <w:rsid w:val="0080421B"/>
    <w:rsid w:val="00834C58"/>
    <w:rsid w:val="00836F79"/>
    <w:rsid w:val="0084435E"/>
    <w:rsid w:val="00844ECE"/>
    <w:rsid w:val="00847DB2"/>
    <w:rsid w:val="00877AEB"/>
    <w:rsid w:val="008E2785"/>
    <w:rsid w:val="00901205"/>
    <w:rsid w:val="00902974"/>
    <w:rsid w:val="00904E15"/>
    <w:rsid w:val="009358BC"/>
    <w:rsid w:val="009411DE"/>
    <w:rsid w:val="0095091E"/>
    <w:rsid w:val="009575C3"/>
    <w:rsid w:val="00963D2B"/>
    <w:rsid w:val="00965807"/>
    <w:rsid w:val="009746A1"/>
    <w:rsid w:val="009A6C34"/>
    <w:rsid w:val="009C0C83"/>
    <w:rsid w:val="009E5B0E"/>
    <w:rsid w:val="009F46B5"/>
    <w:rsid w:val="00A2151F"/>
    <w:rsid w:val="00A33636"/>
    <w:rsid w:val="00A45774"/>
    <w:rsid w:val="00A45BD4"/>
    <w:rsid w:val="00A74FD8"/>
    <w:rsid w:val="00A772B7"/>
    <w:rsid w:val="00A92FDF"/>
    <w:rsid w:val="00AA3147"/>
    <w:rsid w:val="00AA45C3"/>
    <w:rsid w:val="00AD2A8A"/>
    <w:rsid w:val="00AD5DC8"/>
    <w:rsid w:val="00AF4481"/>
    <w:rsid w:val="00B034B7"/>
    <w:rsid w:val="00B24899"/>
    <w:rsid w:val="00B25A5E"/>
    <w:rsid w:val="00B31A91"/>
    <w:rsid w:val="00B33698"/>
    <w:rsid w:val="00B74809"/>
    <w:rsid w:val="00B76674"/>
    <w:rsid w:val="00B8046A"/>
    <w:rsid w:val="00B81C38"/>
    <w:rsid w:val="00B838DF"/>
    <w:rsid w:val="00B83C4F"/>
    <w:rsid w:val="00B93A5B"/>
    <w:rsid w:val="00BD0B98"/>
    <w:rsid w:val="00BE139F"/>
    <w:rsid w:val="00BE2AFB"/>
    <w:rsid w:val="00BF0256"/>
    <w:rsid w:val="00BF0418"/>
    <w:rsid w:val="00C01048"/>
    <w:rsid w:val="00C20EA0"/>
    <w:rsid w:val="00C26728"/>
    <w:rsid w:val="00C26C5B"/>
    <w:rsid w:val="00C33A94"/>
    <w:rsid w:val="00C97CC9"/>
    <w:rsid w:val="00CA420E"/>
    <w:rsid w:val="00CB3E74"/>
    <w:rsid w:val="00CC47BC"/>
    <w:rsid w:val="00CE4F84"/>
    <w:rsid w:val="00CF620A"/>
    <w:rsid w:val="00CF6577"/>
    <w:rsid w:val="00D16F90"/>
    <w:rsid w:val="00D21D3D"/>
    <w:rsid w:val="00D341AC"/>
    <w:rsid w:val="00D36C55"/>
    <w:rsid w:val="00D83D31"/>
    <w:rsid w:val="00DA29BB"/>
    <w:rsid w:val="00DD3A2E"/>
    <w:rsid w:val="00DD4A87"/>
    <w:rsid w:val="00DE2502"/>
    <w:rsid w:val="00DF50E5"/>
    <w:rsid w:val="00DF68E4"/>
    <w:rsid w:val="00E07AC5"/>
    <w:rsid w:val="00E27435"/>
    <w:rsid w:val="00E80921"/>
    <w:rsid w:val="00E82E92"/>
    <w:rsid w:val="00E91F06"/>
    <w:rsid w:val="00E93B73"/>
    <w:rsid w:val="00E97884"/>
    <w:rsid w:val="00EA131D"/>
    <w:rsid w:val="00EB626D"/>
    <w:rsid w:val="00EB7359"/>
    <w:rsid w:val="00EC7EFD"/>
    <w:rsid w:val="00EE2328"/>
    <w:rsid w:val="00EE368A"/>
    <w:rsid w:val="00EE74D5"/>
    <w:rsid w:val="00EF5A37"/>
    <w:rsid w:val="00F05AB4"/>
    <w:rsid w:val="00F113B8"/>
    <w:rsid w:val="00F15F0D"/>
    <w:rsid w:val="00F221ED"/>
    <w:rsid w:val="00F344BF"/>
    <w:rsid w:val="00F57E34"/>
    <w:rsid w:val="00F62BA6"/>
    <w:rsid w:val="00F62E77"/>
    <w:rsid w:val="00F632FC"/>
    <w:rsid w:val="00FB5CD0"/>
    <w:rsid w:val="00FE6F13"/>
    <w:rsid w:val="00FF2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C66093B-13B1-46E1-9A36-9BD1E7ED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1D530-D79E-4BBF-B9E4-D44C41CDA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101</TotalTime>
  <Pages>1</Pages>
  <Words>349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Camilla Tim Elliot</dc:creator>
  <cp:lastModifiedBy>Camilla Tim.Elliot</cp:lastModifiedBy>
  <cp:revision>6</cp:revision>
  <cp:lastPrinted>2016-03-18T10:19:00Z</cp:lastPrinted>
  <dcterms:created xsi:type="dcterms:W3CDTF">2016-03-18T09:54:00Z</dcterms:created>
  <dcterms:modified xsi:type="dcterms:W3CDTF">2016-03-18T11:35:00Z</dcterms:modified>
</cp:coreProperties>
</file>