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14D2A" w14:textId="114B8F37" w:rsidR="001B21A5" w:rsidRPr="00252F57" w:rsidRDefault="009669C4" w:rsidP="006150F9">
      <w:pPr>
        <w:pStyle w:val="berschrift1"/>
        <w:tabs>
          <w:tab w:val="right" w:pos="9064"/>
        </w:tabs>
        <w:rPr>
          <w:sz w:val="24"/>
          <w:szCs w:val="24"/>
        </w:rPr>
      </w:pPr>
      <w:bookmarkStart w:id="0" w:name="OLE_LINK2"/>
      <w:bookmarkStart w:id="1" w:name="OLE_LINK1"/>
      <w:r w:rsidRPr="006150F9">
        <w:rPr>
          <w:rFonts w:asciiTheme="minorHAnsi" w:hAnsiTheme="minorHAnsi" w:cstheme="minorHAnsi"/>
        </w:rPr>
        <w:t>Pressemitteilung</w:t>
      </w:r>
      <w:r w:rsidR="001B21A5" w:rsidRPr="006150F9">
        <w:rPr>
          <w:rFonts w:asciiTheme="minorHAnsi" w:hAnsiTheme="minorHAnsi" w:cstheme="minorHAnsi"/>
        </w:rPr>
        <w:t xml:space="preserve"> </w:t>
      </w:r>
      <w:r w:rsidR="00E05678" w:rsidRPr="00710521">
        <w:rPr>
          <w:sz w:val="36"/>
        </w:rPr>
        <w:tab/>
      </w:r>
      <w:r w:rsidR="006150F9" w:rsidRPr="006150F9">
        <w:rPr>
          <w:rFonts w:asciiTheme="minorHAnsi" w:hAnsiTheme="minorHAnsi" w:cstheme="minorHAnsi"/>
          <w:b w:val="0"/>
          <w:bCs w:val="0"/>
          <w:sz w:val="22"/>
          <w:szCs w:val="22"/>
        </w:rPr>
        <w:t>11</w:t>
      </w:r>
      <w:r w:rsidR="00A867F3" w:rsidRPr="006150F9">
        <w:rPr>
          <w:rFonts w:asciiTheme="minorHAnsi" w:hAnsiTheme="minorHAnsi" w:cstheme="minorHAnsi"/>
          <w:b w:val="0"/>
          <w:bCs w:val="0"/>
          <w:sz w:val="22"/>
          <w:szCs w:val="22"/>
        </w:rPr>
        <w:t>.0</w:t>
      </w:r>
      <w:r w:rsidR="00252F57" w:rsidRPr="006150F9">
        <w:rPr>
          <w:rFonts w:asciiTheme="minorHAnsi" w:hAnsiTheme="minorHAnsi" w:cstheme="minorHAnsi"/>
          <w:b w:val="0"/>
          <w:bCs w:val="0"/>
          <w:sz w:val="22"/>
          <w:szCs w:val="22"/>
        </w:rPr>
        <w:t>5</w:t>
      </w:r>
      <w:r w:rsidR="00A867F3" w:rsidRPr="006150F9">
        <w:rPr>
          <w:rFonts w:asciiTheme="minorHAnsi" w:hAnsiTheme="minorHAnsi" w:cstheme="minorHAnsi"/>
          <w:b w:val="0"/>
          <w:bCs w:val="0"/>
          <w:sz w:val="22"/>
          <w:szCs w:val="22"/>
        </w:rPr>
        <w:t>.2020</w:t>
      </w:r>
    </w:p>
    <w:p w14:paraId="507A18C7" w14:textId="77777777" w:rsidR="001B21A5" w:rsidRPr="00710521" w:rsidRDefault="001B21A5" w:rsidP="00710521">
      <w:pPr>
        <w:jc w:val="both"/>
        <w:rPr>
          <w:rFonts w:asciiTheme="minorHAnsi" w:hAnsiTheme="minorHAnsi" w:cstheme="minorHAnsi"/>
          <w:b/>
          <w:sz w:val="32"/>
        </w:rPr>
      </w:pPr>
    </w:p>
    <w:p w14:paraId="77155FEF" w14:textId="77777777" w:rsidR="00600218" w:rsidRPr="00710521" w:rsidRDefault="004C41FB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b/>
          <w:bCs/>
          <w:sz w:val="27"/>
          <w:szCs w:val="27"/>
        </w:rPr>
        <w:t xml:space="preserve">Eröffnung des </w:t>
      </w:r>
      <w:r w:rsidR="004D261D">
        <w:rPr>
          <w:rFonts w:asciiTheme="minorHAnsi" w:hAnsiTheme="minorHAnsi" w:cstheme="minorHAnsi"/>
          <w:b/>
          <w:bCs/>
          <w:sz w:val="27"/>
          <w:szCs w:val="27"/>
        </w:rPr>
        <w:t>Segelprojekt</w:t>
      </w:r>
      <w:r w:rsidR="00452721" w:rsidRPr="00710521">
        <w:rPr>
          <w:rFonts w:asciiTheme="minorHAnsi" w:hAnsiTheme="minorHAnsi" w:cstheme="minorHAnsi"/>
          <w:b/>
          <w:bCs/>
          <w:sz w:val="27"/>
          <w:szCs w:val="27"/>
        </w:rPr>
        <w:t xml:space="preserve"> </w:t>
      </w:r>
      <w:r w:rsidR="00600218" w:rsidRPr="00710521">
        <w:rPr>
          <w:rFonts w:asciiTheme="minorHAnsi" w:hAnsiTheme="minorHAnsi" w:cstheme="minorHAnsi"/>
          <w:b/>
          <w:bCs/>
          <w:sz w:val="27"/>
          <w:szCs w:val="27"/>
        </w:rPr>
        <w:t>Camp 24/7</w:t>
      </w:r>
      <w:r>
        <w:rPr>
          <w:rFonts w:asciiTheme="minorHAnsi" w:hAnsiTheme="minorHAnsi" w:cstheme="minorHAnsi"/>
          <w:b/>
          <w:bCs/>
          <w:sz w:val="27"/>
          <w:szCs w:val="27"/>
        </w:rPr>
        <w:t xml:space="preserve"> auf den 29. Mai festgelegt</w:t>
      </w:r>
    </w:p>
    <w:p w14:paraId="0A0E4545" w14:textId="77777777" w:rsidR="00600218" w:rsidRPr="00710521" w:rsidRDefault="00452721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7"/>
          <w:szCs w:val="27"/>
        </w:rPr>
      </w:pPr>
      <w:r w:rsidRPr="00710521">
        <w:rPr>
          <w:rFonts w:asciiTheme="minorHAnsi" w:hAnsiTheme="minorHAnsi" w:cstheme="minorHAnsi"/>
          <w:b/>
          <w:bCs/>
          <w:sz w:val="27"/>
          <w:szCs w:val="27"/>
        </w:rPr>
        <w:t xml:space="preserve">Buchungsstart für </w:t>
      </w:r>
      <w:r w:rsidR="004D261D">
        <w:rPr>
          <w:rFonts w:asciiTheme="minorHAnsi" w:hAnsiTheme="minorHAnsi" w:cstheme="minorHAnsi"/>
          <w:b/>
          <w:bCs/>
          <w:sz w:val="27"/>
          <w:szCs w:val="27"/>
        </w:rPr>
        <w:t>das Segelprogramm bis zu den Ferien</w:t>
      </w:r>
      <w:r w:rsidR="004C41FB">
        <w:rPr>
          <w:rFonts w:asciiTheme="minorHAnsi" w:hAnsiTheme="minorHAnsi" w:cstheme="minorHAnsi"/>
          <w:b/>
          <w:bCs/>
          <w:sz w:val="27"/>
          <w:szCs w:val="27"/>
        </w:rPr>
        <w:t xml:space="preserve"> ab 19. Mai</w:t>
      </w:r>
    </w:p>
    <w:p w14:paraId="60841BD7" w14:textId="77777777" w:rsidR="00600218" w:rsidRPr="00710521" w:rsidRDefault="00600218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2B27393" w14:textId="77777777" w:rsidR="001E74DB" w:rsidRPr="004A3B06" w:rsidRDefault="00F044F0" w:rsidP="004A3B06">
      <w:pPr>
        <w:jc w:val="both"/>
        <w:rPr>
          <w:rFonts w:asciiTheme="minorHAnsi" w:hAnsiTheme="minorHAnsi"/>
          <w:b/>
          <w:bCs/>
        </w:rPr>
      </w:pPr>
      <w:r w:rsidRPr="004A3B06">
        <w:rPr>
          <w:b/>
          <w:bCs/>
        </w:rPr>
        <w:t>Abwarten statt Absagen hat sich gelohnt!</w:t>
      </w:r>
      <w:r w:rsidRPr="004A3B06">
        <w:t xml:space="preserve"> </w:t>
      </w:r>
      <w:r w:rsidR="00586D86" w:rsidRPr="004A3B06">
        <w:rPr>
          <w:b/>
          <w:bCs/>
        </w:rPr>
        <w:t>D</w:t>
      </w:r>
      <w:r w:rsidR="00B51CF2">
        <w:rPr>
          <w:b/>
          <w:bCs/>
        </w:rPr>
        <w:t>ie Eröffnung des</w:t>
      </w:r>
      <w:r w:rsidR="00586D86" w:rsidRPr="004A3B06">
        <w:rPr>
          <w:b/>
          <w:bCs/>
        </w:rPr>
        <w:t xml:space="preserve"> Camp 24/7 </w:t>
      </w:r>
      <w:r w:rsidR="00DF2333">
        <w:rPr>
          <w:b/>
          <w:bCs/>
        </w:rPr>
        <w:t xml:space="preserve">noch vor Pfingsten </w:t>
      </w:r>
      <w:r w:rsidR="00B51CF2">
        <w:rPr>
          <w:b/>
          <w:bCs/>
        </w:rPr>
        <w:t xml:space="preserve">ist dank der </w:t>
      </w:r>
      <w:r w:rsidR="00D92A66">
        <w:rPr>
          <w:b/>
          <w:bCs/>
        </w:rPr>
        <w:t xml:space="preserve">jüngsten Lockerungen für Schleswig-Holstein gesichert. Es können </w:t>
      </w:r>
      <w:r w:rsidR="003E63BF">
        <w:rPr>
          <w:b/>
          <w:bCs/>
        </w:rPr>
        <w:t>mit kleinen Einschränkung</w:t>
      </w:r>
      <w:r w:rsidR="004B31A0">
        <w:rPr>
          <w:b/>
          <w:bCs/>
        </w:rPr>
        <w:t>en</w:t>
      </w:r>
      <w:r w:rsidR="00C731CA">
        <w:rPr>
          <w:b/>
          <w:bCs/>
        </w:rPr>
        <w:t xml:space="preserve"> </w:t>
      </w:r>
      <w:r w:rsidR="00586D86" w:rsidRPr="004A3B06">
        <w:rPr>
          <w:b/>
          <w:bCs/>
        </w:rPr>
        <w:t>alle Bereiche</w:t>
      </w:r>
      <w:r w:rsidR="00FE734D" w:rsidRPr="004A3B06">
        <w:rPr>
          <w:b/>
          <w:bCs/>
        </w:rPr>
        <w:t xml:space="preserve"> vom </w:t>
      </w:r>
      <w:r w:rsidR="00D92A66">
        <w:rPr>
          <w:b/>
          <w:bCs/>
        </w:rPr>
        <w:t xml:space="preserve">umfangreichen </w:t>
      </w:r>
      <w:r w:rsidR="00FE734D" w:rsidRPr="004A3B06">
        <w:rPr>
          <w:b/>
          <w:bCs/>
        </w:rPr>
        <w:t xml:space="preserve">Segelangebot, über </w:t>
      </w:r>
      <w:r w:rsidR="00D92A66">
        <w:rPr>
          <w:b/>
          <w:bCs/>
        </w:rPr>
        <w:t>Beach-Volleyball</w:t>
      </w:r>
      <w:r w:rsidR="003E63BF">
        <w:rPr>
          <w:b/>
          <w:bCs/>
        </w:rPr>
        <w:t xml:space="preserve"> und</w:t>
      </w:r>
      <w:r w:rsidR="00D92A66">
        <w:rPr>
          <w:b/>
          <w:bCs/>
        </w:rPr>
        <w:t xml:space="preserve"> Tischtennis </w:t>
      </w:r>
      <w:r w:rsidR="00FE734D" w:rsidRPr="004A3B06">
        <w:rPr>
          <w:b/>
          <w:bCs/>
        </w:rPr>
        <w:t>an Land bis zur Service-Pagode mit Merchandise Shop</w:t>
      </w:r>
      <w:r w:rsidR="004B31A0">
        <w:rPr>
          <w:b/>
          <w:bCs/>
        </w:rPr>
        <w:t xml:space="preserve"> </w:t>
      </w:r>
      <w:r w:rsidR="00CD2615" w:rsidRPr="004A3B06">
        <w:rPr>
          <w:b/>
          <w:bCs/>
        </w:rPr>
        <w:t>an</w:t>
      </w:r>
      <w:r w:rsidR="00D92A66">
        <w:rPr>
          <w:b/>
          <w:bCs/>
        </w:rPr>
        <w:t>geboten werden</w:t>
      </w:r>
      <w:r w:rsidR="00FE734D" w:rsidRPr="004A3B06">
        <w:rPr>
          <w:b/>
          <w:bCs/>
        </w:rPr>
        <w:t xml:space="preserve">. </w:t>
      </w:r>
      <w:r w:rsidR="003E63BF">
        <w:rPr>
          <w:b/>
          <w:bCs/>
        </w:rPr>
        <w:t>Erstmals dabei ist die SUP Schule Kiel mit einem umfangreichen Angebot für Stand Up Paddler.</w:t>
      </w:r>
    </w:p>
    <w:p w14:paraId="33089E21" w14:textId="77777777" w:rsidR="00FE734D" w:rsidRPr="004A3B06" w:rsidRDefault="00FE734D" w:rsidP="004A3B06">
      <w:pPr>
        <w:jc w:val="both"/>
      </w:pPr>
    </w:p>
    <w:p w14:paraId="6CA715A7" w14:textId="77777777" w:rsidR="005464B7" w:rsidRPr="004A3B06" w:rsidRDefault="001E566D" w:rsidP="006150F9">
      <w:pPr>
        <w:spacing w:line="276" w:lineRule="auto"/>
        <w:jc w:val="both"/>
      </w:pPr>
      <w:r w:rsidRPr="004A3B06">
        <w:t xml:space="preserve">Am </w:t>
      </w:r>
      <w:r w:rsidRPr="004A3B06">
        <w:rPr>
          <w:b/>
          <w:bCs/>
        </w:rPr>
        <w:t>29. Mai</w:t>
      </w:r>
      <w:r w:rsidRPr="004A3B06">
        <w:t xml:space="preserve"> </w:t>
      </w:r>
      <w:r w:rsidRPr="00B33FF8">
        <w:rPr>
          <w:b/>
          <w:bCs/>
        </w:rPr>
        <w:t xml:space="preserve">um 13 Uhr </w:t>
      </w:r>
      <w:r w:rsidRPr="004A3B06">
        <w:t xml:space="preserve">ist es </w:t>
      </w:r>
      <w:r w:rsidR="00D92A66">
        <w:t xml:space="preserve">endlich </w:t>
      </w:r>
      <w:r w:rsidRPr="004A3B06">
        <w:t xml:space="preserve">soweit, dann heißt es wieder runter vom Sofa und raus aufs Wasser! </w:t>
      </w:r>
      <w:r w:rsidR="00B819AA">
        <w:t xml:space="preserve">Mit einem </w:t>
      </w:r>
      <w:r w:rsidR="002C3852" w:rsidRPr="004A3B06">
        <w:rPr>
          <w:rFonts w:asciiTheme="minorHAnsi" w:hAnsiTheme="minorHAnsi" w:cstheme="minorHAnsi"/>
        </w:rPr>
        <w:t>extra entwickelte</w:t>
      </w:r>
      <w:r w:rsidR="00B819AA">
        <w:rPr>
          <w:rFonts w:asciiTheme="minorHAnsi" w:hAnsiTheme="minorHAnsi" w:cstheme="minorHAnsi"/>
        </w:rPr>
        <w:t>n</w:t>
      </w:r>
      <w:r w:rsidR="007A608B" w:rsidRPr="004A3B06">
        <w:rPr>
          <w:rFonts w:asciiTheme="minorHAnsi" w:hAnsiTheme="minorHAnsi" w:cstheme="minorHAnsi"/>
        </w:rPr>
        <w:t xml:space="preserve"> </w:t>
      </w:r>
      <w:hyperlink r:id="rId10" w:history="1">
        <w:r w:rsidR="00CA6A36" w:rsidRPr="004A3B06">
          <w:rPr>
            <w:rStyle w:val="Hyperlink"/>
          </w:rPr>
          <w:t>Hygienekonzept</w:t>
        </w:r>
      </w:hyperlink>
      <w:r w:rsidR="00CA6A36" w:rsidRPr="004A3B06">
        <w:t xml:space="preserve"> </w:t>
      </w:r>
      <w:r w:rsidR="00342352">
        <w:t xml:space="preserve">garantiert das </w:t>
      </w:r>
      <w:r w:rsidR="003524BE" w:rsidRPr="004A3B06">
        <w:t>Camp-Team</w:t>
      </w:r>
      <w:r w:rsidR="002C3852" w:rsidRPr="004A3B06">
        <w:t xml:space="preserve"> </w:t>
      </w:r>
      <w:r w:rsidR="00F105AE" w:rsidRPr="004A3B06">
        <w:t xml:space="preserve">wie gewohnt </w:t>
      </w:r>
      <w:r w:rsidR="00CA6A36" w:rsidRPr="004A3B06">
        <w:t>Spaß</w:t>
      </w:r>
      <w:r w:rsidR="002C3852" w:rsidRPr="004A3B06">
        <w:t>,</w:t>
      </w:r>
      <w:r w:rsidR="00CA6A36" w:rsidRPr="004A3B06">
        <w:t xml:space="preserve"> Lernen </w:t>
      </w:r>
      <w:r w:rsidR="002C3852" w:rsidRPr="004A3B06">
        <w:t xml:space="preserve">und Genießen </w:t>
      </w:r>
      <w:r w:rsidR="00CA6A36" w:rsidRPr="004A3B06">
        <w:t>auf dem Wasse</w:t>
      </w:r>
      <w:r w:rsidR="00C439EF" w:rsidRPr="004A3B06">
        <w:t>r</w:t>
      </w:r>
      <w:r w:rsidR="008E4CD5">
        <w:t xml:space="preserve"> und chillen an Land</w:t>
      </w:r>
      <w:r w:rsidR="00984311" w:rsidRPr="004A3B06">
        <w:rPr>
          <w:rFonts w:asciiTheme="minorHAnsi" w:hAnsiTheme="minorHAnsi" w:cstheme="minorHAnsi"/>
        </w:rPr>
        <w:t xml:space="preserve">. </w:t>
      </w:r>
      <w:r w:rsidR="006107C0" w:rsidRPr="004A3B06">
        <w:rPr>
          <w:rFonts w:asciiTheme="minorHAnsi" w:hAnsiTheme="minorHAnsi" w:cstheme="minorHAnsi"/>
        </w:rPr>
        <w:t>Das</w:t>
      </w:r>
      <w:r w:rsidR="00A35D0A" w:rsidRPr="004A3B06">
        <w:rPr>
          <w:rFonts w:asciiTheme="minorHAnsi" w:hAnsiTheme="minorHAnsi" w:cstheme="minorHAnsi"/>
        </w:rPr>
        <w:t xml:space="preserve"> Wassersprogramm wurde den</w:t>
      </w:r>
      <w:r w:rsidR="0035267F" w:rsidRPr="004A3B06">
        <w:rPr>
          <w:rFonts w:asciiTheme="minorHAnsi" w:hAnsiTheme="minorHAnsi" w:cstheme="minorHAnsi"/>
        </w:rPr>
        <w:t xml:space="preserve"> aktuellen Bedürfnissen angepasst </w:t>
      </w:r>
      <w:r w:rsidR="00A35D0A" w:rsidRPr="004A3B06">
        <w:rPr>
          <w:rFonts w:asciiTheme="minorHAnsi" w:hAnsiTheme="minorHAnsi" w:cstheme="minorHAnsi"/>
        </w:rPr>
        <w:t xml:space="preserve">und erlaubt </w:t>
      </w:r>
      <w:r w:rsidR="00AA63C7" w:rsidRPr="004A3B06">
        <w:rPr>
          <w:rFonts w:asciiTheme="minorHAnsi" w:hAnsiTheme="minorHAnsi" w:cstheme="minorHAnsi"/>
        </w:rPr>
        <w:t>den Segelkids eine größ</w:t>
      </w:r>
      <w:r w:rsidR="00ED2D28">
        <w:rPr>
          <w:rFonts w:asciiTheme="minorHAnsi" w:hAnsiTheme="minorHAnsi" w:cstheme="minorHAnsi"/>
        </w:rPr>
        <w:t>tmögliche</w:t>
      </w:r>
      <w:r w:rsidR="00AA63C7" w:rsidRPr="004A3B06">
        <w:rPr>
          <w:rFonts w:asciiTheme="minorHAnsi" w:hAnsiTheme="minorHAnsi" w:cstheme="minorHAnsi"/>
        </w:rPr>
        <w:t xml:space="preserve"> Flexibilität, die in diesen Zeiten </w:t>
      </w:r>
      <w:r w:rsidR="00ED2D28">
        <w:rPr>
          <w:rFonts w:asciiTheme="minorHAnsi" w:hAnsiTheme="minorHAnsi" w:cstheme="minorHAnsi"/>
        </w:rPr>
        <w:t xml:space="preserve">besonders </w:t>
      </w:r>
      <w:r w:rsidR="00AA63C7" w:rsidRPr="004A3B06">
        <w:rPr>
          <w:rFonts w:asciiTheme="minorHAnsi" w:hAnsiTheme="minorHAnsi" w:cstheme="minorHAnsi"/>
        </w:rPr>
        <w:t>gefordert w</w:t>
      </w:r>
      <w:r w:rsidR="00630CC6">
        <w:rPr>
          <w:rFonts w:asciiTheme="minorHAnsi" w:hAnsiTheme="minorHAnsi" w:cstheme="minorHAnsi"/>
        </w:rPr>
        <w:t>ird</w:t>
      </w:r>
      <w:r w:rsidR="00AA63C7" w:rsidRPr="004A3B06">
        <w:rPr>
          <w:rFonts w:asciiTheme="minorHAnsi" w:hAnsiTheme="minorHAnsi" w:cstheme="minorHAnsi"/>
        </w:rPr>
        <w:t>.</w:t>
      </w:r>
      <w:r w:rsidR="00C439EF" w:rsidRPr="004A3B06">
        <w:rPr>
          <w:rFonts w:asciiTheme="minorHAnsi" w:hAnsiTheme="minorHAnsi" w:cstheme="minorHAnsi"/>
        </w:rPr>
        <w:t xml:space="preserve"> </w:t>
      </w:r>
    </w:p>
    <w:p w14:paraId="60F69450" w14:textId="77777777" w:rsidR="00A06F27" w:rsidRPr="004A3B06" w:rsidRDefault="00A06F27" w:rsidP="006150F9">
      <w:pPr>
        <w:spacing w:line="276" w:lineRule="auto"/>
        <w:jc w:val="both"/>
      </w:pPr>
    </w:p>
    <w:p w14:paraId="6EA4A996" w14:textId="77777777" w:rsidR="001E74DB" w:rsidRPr="004A3B06" w:rsidRDefault="00B4395C" w:rsidP="006150F9">
      <w:pPr>
        <w:spacing w:line="276" w:lineRule="auto"/>
        <w:jc w:val="both"/>
      </w:pPr>
      <w:r w:rsidRPr="004A3B06">
        <w:t xml:space="preserve">Der </w:t>
      </w:r>
      <w:r w:rsidRPr="004A3B06">
        <w:rPr>
          <w:b/>
          <w:bCs/>
        </w:rPr>
        <w:t>Buchungsstart</w:t>
      </w:r>
      <w:r w:rsidRPr="004A3B06">
        <w:t xml:space="preserve"> </w:t>
      </w:r>
      <w:r w:rsidR="006F5E8E" w:rsidRPr="004A3B06">
        <w:t xml:space="preserve">für alle Kurse und Schnupperangebote </w:t>
      </w:r>
      <w:r w:rsidRPr="004A3B06">
        <w:t xml:space="preserve">ist </w:t>
      </w:r>
      <w:r w:rsidR="006F5E8E" w:rsidRPr="004A3B06">
        <w:t xml:space="preserve">am </w:t>
      </w:r>
      <w:r w:rsidR="006F5E8E" w:rsidRPr="00171E9A">
        <w:rPr>
          <w:b/>
          <w:bCs/>
        </w:rPr>
        <w:t>Dienstag</w:t>
      </w:r>
      <w:r w:rsidR="004B31A0">
        <w:rPr>
          <w:b/>
          <w:bCs/>
        </w:rPr>
        <w:t>, den</w:t>
      </w:r>
      <w:r w:rsidRPr="00171E9A">
        <w:rPr>
          <w:b/>
          <w:bCs/>
        </w:rPr>
        <w:t xml:space="preserve"> 19.</w:t>
      </w:r>
      <w:r w:rsidR="006F5E8E" w:rsidRPr="00171E9A">
        <w:rPr>
          <w:b/>
          <w:bCs/>
        </w:rPr>
        <w:t xml:space="preserve"> Mai</w:t>
      </w:r>
      <w:r w:rsidR="006F5E8E" w:rsidRPr="004A3B06">
        <w:t>.</w:t>
      </w:r>
      <w:r w:rsidR="00B652C4" w:rsidRPr="004A3B06">
        <w:t xml:space="preserve"> </w:t>
      </w:r>
      <w:r w:rsidR="001E566D" w:rsidRPr="004A3B06">
        <w:t xml:space="preserve">Das </w:t>
      </w:r>
      <w:r w:rsidR="001E74DB" w:rsidRPr="004A3B06">
        <w:t xml:space="preserve">Programm </w:t>
      </w:r>
      <w:r w:rsidR="005F0F40" w:rsidRPr="004A3B06">
        <w:t>29.05. – 26.06.2020 gilt</w:t>
      </w:r>
      <w:r w:rsidR="00250B2D" w:rsidRPr="004A3B06">
        <w:t xml:space="preserve"> zunächst</w:t>
      </w:r>
      <w:r w:rsidR="005F0F40" w:rsidRPr="004A3B06">
        <w:t xml:space="preserve"> </w:t>
      </w:r>
      <w:r w:rsidR="001E74DB" w:rsidRPr="004A3B06">
        <w:t>bis zu</w:t>
      </w:r>
      <w:r w:rsidR="00B652C4" w:rsidRPr="004A3B06">
        <w:t>m Start der</w:t>
      </w:r>
      <w:r w:rsidR="001E74DB" w:rsidRPr="004A3B06">
        <w:t xml:space="preserve"> </w:t>
      </w:r>
      <w:r w:rsidR="00AA63C7" w:rsidRPr="004A3B06">
        <w:t>Sommerf</w:t>
      </w:r>
      <w:r w:rsidR="001E74DB" w:rsidRPr="004A3B06">
        <w:t>erien</w:t>
      </w:r>
      <w:r w:rsidR="00AA63C7" w:rsidRPr="004A3B06">
        <w:t xml:space="preserve"> in Schleswig-Holstein</w:t>
      </w:r>
      <w:r w:rsidR="00B375AC">
        <w:t xml:space="preserve">. Zusätzlich zu den mehrtägigen Schnuppersegelangeboten für Kinder- und Jugendliche wird es von Montag bis Freitag vormittags </w:t>
      </w:r>
      <w:r w:rsidR="00FE481E">
        <w:t>mehrstündige</w:t>
      </w:r>
      <w:r w:rsidR="00B375AC">
        <w:t xml:space="preserve"> Segelangebote für Kids geben. Erste Segelerfahrungen können hier au</w:t>
      </w:r>
      <w:r w:rsidR="004162DF">
        <w:t>s</w:t>
      </w:r>
      <w:r w:rsidR="00B375AC">
        <w:t>gebaut und gefestigt werden. Das Wochenende steht ganz im Zeichen des Familiensegelns – neben zweitägigen Eltern- und Kind Segelkursen werden kurze mehrstündige Kurse und auch das beliebte Open Camp, Segeln mit kurzfristiger Voranmeldung, angeboten</w:t>
      </w:r>
    </w:p>
    <w:p w14:paraId="3E0AC83E" w14:textId="77777777" w:rsidR="001E74DB" w:rsidRPr="004A3B06" w:rsidRDefault="001E74DB" w:rsidP="006150F9">
      <w:pPr>
        <w:spacing w:line="276" w:lineRule="auto"/>
        <w:jc w:val="both"/>
      </w:pPr>
    </w:p>
    <w:p w14:paraId="3EB0C9F7" w14:textId="0433D4F2" w:rsidR="003C76B6" w:rsidRPr="004A3B06" w:rsidRDefault="003C76B6" w:rsidP="006150F9">
      <w:pPr>
        <w:spacing w:line="276" w:lineRule="auto"/>
        <w:jc w:val="both"/>
      </w:pPr>
      <w:r w:rsidRPr="004A3B06">
        <w:t>Alle Kurse starten zeitlich gestaffelt, sodass Wartezeiten und Gruppenbildung</w:t>
      </w:r>
      <w:r w:rsidR="00C71256" w:rsidRPr="004A3B06">
        <w:t>en</w:t>
      </w:r>
      <w:r w:rsidRPr="004A3B06">
        <w:t xml:space="preserve"> vermieden werden</w:t>
      </w:r>
      <w:r w:rsidR="00C71256" w:rsidRPr="004A3B06">
        <w:t xml:space="preserve">. </w:t>
      </w:r>
      <w:r w:rsidRPr="004A3B06">
        <w:t xml:space="preserve">Die </w:t>
      </w:r>
      <w:r w:rsidR="00B87341" w:rsidRPr="004A3B06">
        <w:t xml:space="preserve">strikte </w:t>
      </w:r>
      <w:r w:rsidRPr="004A3B06">
        <w:t>Einhaltung der Hygienerichtlinien</w:t>
      </w:r>
      <w:r w:rsidR="00B87341" w:rsidRPr="004A3B06">
        <w:t xml:space="preserve"> im Camp 24/7</w:t>
      </w:r>
      <w:r w:rsidRPr="004A3B06">
        <w:t xml:space="preserve"> ist Bestandteil der Teilnahmeregeln und </w:t>
      </w:r>
      <w:r w:rsidR="00B87341" w:rsidRPr="004A3B06">
        <w:t>für alle</w:t>
      </w:r>
      <w:r w:rsidR="000F374D" w:rsidRPr="004A3B06">
        <w:t xml:space="preserve"> </w:t>
      </w:r>
      <w:r w:rsidRPr="004A3B06">
        <w:t>verbindlich.</w:t>
      </w:r>
      <w:r w:rsidR="00B87341" w:rsidRPr="004A3B06">
        <w:t xml:space="preserve"> Hierzu kann man sich </w:t>
      </w:r>
      <w:r w:rsidR="000F374D" w:rsidRPr="004A3B06">
        <w:t xml:space="preserve">auch </w:t>
      </w:r>
      <w:r w:rsidR="00B87341" w:rsidRPr="004A3B06">
        <w:t xml:space="preserve">vorab unter </w:t>
      </w:r>
      <w:hyperlink r:id="rId11" w:history="1">
        <w:r w:rsidR="006150F9" w:rsidRPr="003F030C">
          <w:rPr>
            <w:rStyle w:val="Hyperlink"/>
          </w:rPr>
          <w:t>www.camp24-7.de</w:t>
        </w:r>
      </w:hyperlink>
      <w:r w:rsidR="00B87341" w:rsidRPr="004A3B06">
        <w:t xml:space="preserve"> informieren.</w:t>
      </w:r>
    </w:p>
    <w:p w14:paraId="1F40E199" w14:textId="77777777" w:rsidR="003C76B6" w:rsidRDefault="003C76B6" w:rsidP="006150F9">
      <w:pPr>
        <w:spacing w:line="276" w:lineRule="auto"/>
        <w:jc w:val="both"/>
      </w:pPr>
    </w:p>
    <w:p w14:paraId="171B6E65" w14:textId="77777777" w:rsidR="00682A39" w:rsidRDefault="00682A39" w:rsidP="006150F9">
      <w:pPr>
        <w:spacing w:line="276" w:lineRule="auto"/>
        <w:jc w:val="both"/>
      </w:pPr>
      <w:r>
        <w:t xml:space="preserve">Das Programm für die </w:t>
      </w:r>
      <w:r w:rsidR="00E91158">
        <w:t>Sommerferien sowie den Spätsommer folgt in einem zweiten Schritt und wird laufen</w:t>
      </w:r>
      <w:r w:rsidR="00C731CA">
        <w:t>d</w:t>
      </w:r>
      <w:r w:rsidR="00E91158">
        <w:t xml:space="preserve"> an die Möglichkeiten in Rahmen der Kontaktbeschränkungen angepasst.</w:t>
      </w:r>
    </w:p>
    <w:p w14:paraId="1266DAEE" w14:textId="77777777" w:rsidR="00682A39" w:rsidRPr="004A3B06" w:rsidRDefault="00682A39" w:rsidP="006150F9">
      <w:pPr>
        <w:spacing w:line="276" w:lineRule="auto"/>
        <w:jc w:val="both"/>
      </w:pPr>
    </w:p>
    <w:p w14:paraId="05F0B2BA" w14:textId="77777777" w:rsidR="006150F9" w:rsidRDefault="0096688B" w:rsidP="006150F9">
      <w:pPr>
        <w:spacing w:line="276" w:lineRule="auto"/>
        <w:jc w:val="both"/>
      </w:pPr>
      <w:r w:rsidRPr="004A3B06">
        <w:rPr>
          <w:b/>
          <w:bCs/>
        </w:rPr>
        <w:t>Neu</w:t>
      </w:r>
      <w:r w:rsidRPr="004A3B06">
        <w:t xml:space="preserve"> in diesem Jahr ist der deutlich erleichterte </w:t>
      </w:r>
      <w:r w:rsidRPr="004A3B06">
        <w:rPr>
          <w:b/>
          <w:bCs/>
        </w:rPr>
        <w:t xml:space="preserve">Buchungsablauf </w:t>
      </w:r>
      <w:r w:rsidRPr="004A3B06">
        <w:t xml:space="preserve">für die Kunden und die ausschließliche Zahlungsabwicklung über den </w:t>
      </w:r>
      <w:r w:rsidR="003E63BF">
        <w:t xml:space="preserve">kontaktlosen </w:t>
      </w:r>
      <w:r w:rsidRPr="004A3B06">
        <w:t xml:space="preserve">digitalen Weg (Kreditkarte, </w:t>
      </w:r>
      <w:proofErr w:type="spellStart"/>
      <w:r w:rsidRPr="004A3B06">
        <w:t>Paypal</w:t>
      </w:r>
      <w:proofErr w:type="spellEnd"/>
      <w:r w:rsidRPr="004A3B06">
        <w:t xml:space="preserve">, Sofortüberweisung und paydirekt) in einem Schritt. Zudem können sich die Kunden auf der Buchungsseite registrieren und jederzeit wieder einloggen, um dort die Teilnahmebedingungen und </w:t>
      </w:r>
    </w:p>
    <w:p w14:paraId="2B347953" w14:textId="77777777" w:rsidR="006150F9" w:rsidRDefault="006150F9" w:rsidP="006150F9">
      <w:pPr>
        <w:spacing w:line="276" w:lineRule="auto"/>
        <w:jc w:val="both"/>
      </w:pPr>
    </w:p>
    <w:p w14:paraId="22760254" w14:textId="77777777" w:rsidR="006150F9" w:rsidRDefault="006150F9" w:rsidP="006150F9">
      <w:pPr>
        <w:spacing w:line="276" w:lineRule="auto"/>
        <w:jc w:val="both"/>
      </w:pPr>
    </w:p>
    <w:p w14:paraId="6589FD32" w14:textId="77777777" w:rsidR="006150F9" w:rsidRDefault="006150F9" w:rsidP="006150F9">
      <w:pPr>
        <w:spacing w:line="276" w:lineRule="auto"/>
        <w:jc w:val="both"/>
      </w:pPr>
    </w:p>
    <w:p w14:paraId="54B27D3D" w14:textId="7F0E0528" w:rsidR="006150F9" w:rsidRPr="006150F9" w:rsidRDefault="006150F9" w:rsidP="006150F9">
      <w:pPr>
        <w:pStyle w:val="Listenabsatz"/>
        <w:spacing w:line="276" w:lineRule="auto"/>
        <w:jc w:val="center"/>
        <w:rPr>
          <w:sz w:val="20"/>
          <w:szCs w:val="20"/>
        </w:rPr>
      </w:pPr>
      <w:r w:rsidRPr="006150F9">
        <w:rPr>
          <w:sz w:val="20"/>
          <w:szCs w:val="20"/>
        </w:rPr>
        <w:t>weiter Seite 2</w:t>
      </w:r>
    </w:p>
    <w:p w14:paraId="4078ADAC" w14:textId="77777777" w:rsidR="006150F9" w:rsidRDefault="006150F9" w:rsidP="006150F9">
      <w:pPr>
        <w:spacing w:line="276" w:lineRule="auto"/>
        <w:jc w:val="both"/>
      </w:pPr>
    </w:p>
    <w:p w14:paraId="7AA2961E" w14:textId="77777777" w:rsidR="006150F9" w:rsidRDefault="006150F9" w:rsidP="006150F9">
      <w:pPr>
        <w:spacing w:line="276" w:lineRule="auto"/>
        <w:jc w:val="both"/>
      </w:pPr>
    </w:p>
    <w:p w14:paraId="0EE9A5D2" w14:textId="4A65FC80" w:rsidR="00AA4B9E" w:rsidRDefault="0096688B" w:rsidP="006150F9">
      <w:pPr>
        <w:spacing w:line="276" w:lineRule="auto"/>
        <w:jc w:val="both"/>
      </w:pPr>
      <w:r w:rsidRPr="004A3B06">
        <w:t xml:space="preserve">weitere Dokumente einzusehen und herunterzuladen oder die Buchung ggf. zu ändern. </w:t>
      </w:r>
      <w:r w:rsidR="00AD5BA9" w:rsidRPr="004A3B06">
        <w:rPr>
          <w:rFonts w:asciiTheme="minorHAnsi" w:hAnsiTheme="minorHAnsi" w:cstheme="minorHAnsi"/>
        </w:rPr>
        <w:t xml:space="preserve">Die ersten Aufbauarbeiten haben bereits begonnen und die Gastronomie Moby bietet schon ihre Leckereien an.  </w:t>
      </w:r>
    </w:p>
    <w:p w14:paraId="348B1619" w14:textId="77777777" w:rsidR="00AA4B9E" w:rsidRPr="004A3B06" w:rsidRDefault="00AA4B9E" w:rsidP="006150F9">
      <w:pPr>
        <w:spacing w:line="276" w:lineRule="auto"/>
        <w:jc w:val="both"/>
      </w:pPr>
    </w:p>
    <w:p w14:paraId="56DB8862" w14:textId="21F090CF" w:rsidR="006107C0" w:rsidRPr="004A3B06" w:rsidRDefault="00465165" w:rsidP="006150F9">
      <w:pPr>
        <w:spacing w:line="276" w:lineRule="auto"/>
        <w:jc w:val="both"/>
      </w:pPr>
      <w:r>
        <w:t>„</w:t>
      </w:r>
      <w:r w:rsidR="00047BCC">
        <w:t>Ich danke der Stadtverwaltung</w:t>
      </w:r>
      <w:r w:rsidR="003E63BF">
        <w:t>,</w:t>
      </w:r>
      <w:r w:rsidR="00C731CA">
        <w:t xml:space="preserve"> </w:t>
      </w:r>
      <w:r w:rsidR="00047BCC">
        <w:t>den Stadtwerken Kiel</w:t>
      </w:r>
      <w:r w:rsidR="003E63BF">
        <w:t xml:space="preserve"> und weiteren Projektpartnern</w:t>
      </w:r>
      <w:r w:rsidR="00047BCC">
        <w:t>, dass sie unserer Empfehlung gefolgt sind und</w:t>
      </w:r>
      <w:r w:rsidR="00447FA4">
        <w:t xml:space="preserve"> </w:t>
      </w:r>
      <w:r w:rsidR="00B630B7">
        <w:t xml:space="preserve">sich </w:t>
      </w:r>
      <w:r w:rsidR="00EA1FCF">
        <w:t>unsere</w:t>
      </w:r>
      <w:r w:rsidR="00447FA4">
        <w:t xml:space="preserve"> Geduld</w:t>
      </w:r>
      <w:r w:rsidR="00B630B7">
        <w:t>,</w:t>
      </w:r>
      <w:r w:rsidR="00447FA4">
        <w:t xml:space="preserve"> </w:t>
      </w:r>
      <w:r w:rsidR="006107C0" w:rsidRPr="004A3B06">
        <w:t xml:space="preserve">so lange </w:t>
      </w:r>
      <w:r w:rsidR="00447FA4">
        <w:t xml:space="preserve">im Ungewissen </w:t>
      </w:r>
      <w:r w:rsidR="006107C0" w:rsidRPr="004A3B06">
        <w:t>abzuwarten</w:t>
      </w:r>
      <w:r w:rsidR="00B630B7">
        <w:t>,</w:t>
      </w:r>
      <w:r w:rsidR="00447FA4">
        <w:t xml:space="preserve"> gelohnt hat</w:t>
      </w:r>
      <w:r w:rsidR="00B630B7">
        <w:t>. Unser aller Ziel ist es</w:t>
      </w:r>
      <w:r w:rsidR="000E417B">
        <w:t xml:space="preserve">, </w:t>
      </w:r>
      <w:r w:rsidR="00DF45DF">
        <w:t>den</w:t>
      </w:r>
      <w:r w:rsidR="006107C0" w:rsidRPr="004A3B06">
        <w:t xml:space="preserve"> vielen Kindern und Jugendlichen </w:t>
      </w:r>
      <w:r w:rsidR="00DF45DF">
        <w:t xml:space="preserve">gerade in dieser schweren Zeit </w:t>
      </w:r>
      <w:r w:rsidR="003F2BBD">
        <w:t xml:space="preserve">mit ein paar unbeschwerten Stunden </w:t>
      </w:r>
      <w:r w:rsidR="006107C0" w:rsidRPr="004A3B06">
        <w:t>ein Lächeln ins</w:t>
      </w:r>
      <w:r w:rsidR="00DF45DF">
        <w:t xml:space="preserve"> Gesi</w:t>
      </w:r>
      <w:r w:rsidR="003F2BBD">
        <w:t>c</w:t>
      </w:r>
      <w:r w:rsidR="00DF45DF">
        <w:t>ht zaubern können</w:t>
      </w:r>
      <w:r>
        <w:t xml:space="preserve">“, sagt </w:t>
      </w:r>
      <w:r w:rsidR="006150F9">
        <w:t>Uwe Wanger</w:t>
      </w:r>
      <w:r w:rsidR="000A1BDE">
        <w:t xml:space="preserve">, </w:t>
      </w:r>
      <w:r w:rsidR="00EC7D55">
        <w:t>Geschäfts</w:t>
      </w:r>
      <w:r w:rsidR="006150F9">
        <w:t>führer</w:t>
      </w:r>
      <w:r w:rsidR="000A1BDE">
        <w:t xml:space="preserve"> von Kiel-Marketing.</w:t>
      </w:r>
    </w:p>
    <w:p w14:paraId="4B620962" w14:textId="77777777" w:rsidR="001E74DB" w:rsidRPr="004A3B06" w:rsidRDefault="001E74DB" w:rsidP="006150F9">
      <w:pPr>
        <w:spacing w:line="276" w:lineRule="auto"/>
        <w:jc w:val="both"/>
        <w:rPr>
          <w:rFonts w:eastAsia="Times New Roman"/>
        </w:rPr>
      </w:pPr>
    </w:p>
    <w:tbl>
      <w:tblPr>
        <w:tblW w:w="9064" w:type="dxa"/>
        <w:tblCellSpacing w:w="15" w:type="dxa"/>
        <w:tblLook w:val="04A0" w:firstRow="1" w:lastRow="0" w:firstColumn="1" w:lastColumn="0" w:noHBand="0" w:noVBand="1"/>
      </w:tblPr>
      <w:tblGrid>
        <w:gridCol w:w="8977"/>
        <w:gridCol w:w="87"/>
      </w:tblGrid>
      <w:tr w:rsidR="001E74DB" w:rsidRPr="004A3B06" w14:paraId="2C6549A4" w14:textId="77777777" w:rsidTr="001E74D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EC6E0" w14:textId="59A01BB2" w:rsidR="001E74DB" w:rsidRPr="004A3B06" w:rsidRDefault="006150F9" w:rsidP="004A3B06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E536E27" wp14:editId="06A54B5B">
                  <wp:extent cx="4800000" cy="3600000"/>
                  <wp:effectExtent l="0" t="0" r="635" b="635"/>
                  <wp:docPr id="2" name="Grafik 2" descr="Ein Bild, das Wasser, draußen, Boot, Wasser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pen Skiff im Camp 24_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043C9" w14:textId="77777777" w:rsidR="001E74DB" w:rsidRPr="004A3B06" w:rsidRDefault="001E74DB" w:rsidP="004A3B06">
            <w:pPr>
              <w:jc w:val="both"/>
              <w:rPr>
                <w:rFonts w:eastAsia="Times New Roman"/>
              </w:rPr>
            </w:pPr>
          </w:p>
        </w:tc>
      </w:tr>
    </w:tbl>
    <w:p w14:paraId="57E55A45" w14:textId="77777777" w:rsidR="00314408" w:rsidRPr="004A3B06" w:rsidRDefault="00314408" w:rsidP="004A3B06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4C4E1DC" w14:textId="77777777" w:rsidR="00600218" w:rsidRPr="00710521" w:rsidRDefault="00600218" w:rsidP="00710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710521">
        <w:rPr>
          <w:rFonts w:asciiTheme="minorHAnsi" w:hAnsiTheme="minorHAnsi" w:cstheme="minorHAnsi"/>
          <w:sz w:val="18"/>
          <w:szCs w:val="18"/>
        </w:rPr>
        <w:t xml:space="preserve">Die Landeshauptstadt Kiel präsentiert </w:t>
      </w:r>
      <w:r w:rsidR="004A3B06">
        <w:rPr>
          <w:rFonts w:asciiTheme="minorHAnsi" w:hAnsiTheme="minorHAnsi" w:cstheme="minorHAnsi"/>
          <w:sz w:val="18"/>
          <w:szCs w:val="18"/>
        </w:rPr>
        <w:t xml:space="preserve">seit 2003 </w:t>
      </w:r>
      <w:r w:rsidRPr="00710521">
        <w:rPr>
          <w:rFonts w:asciiTheme="minorHAnsi" w:hAnsiTheme="minorHAnsi" w:cstheme="minorHAnsi"/>
          <w:sz w:val="18"/>
          <w:szCs w:val="18"/>
        </w:rPr>
        <w:t xml:space="preserve">das Gemeinschaftsprojekt Camp 24/7 </w:t>
      </w:r>
      <w:r w:rsidR="00F86FF3" w:rsidRPr="00710521">
        <w:rPr>
          <w:rFonts w:asciiTheme="minorHAnsi" w:hAnsiTheme="minorHAnsi" w:cstheme="minorHAnsi"/>
          <w:sz w:val="18"/>
          <w:szCs w:val="18"/>
        </w:rPr>
        <w:t>zusammen mit dem Veranstalter,</w:t>
      </w:r>
      <w:r w:rsidRPr="00710521">
        <w:rPr>
          <w:rFonts w:asciiTheme="minorHAnsi" w:hAnsiTheme="minorHAnsi" w:cstheme="minorHAnsi"/>
          <w:sz w:val="18"/>
          <w:szCs w:val="18"/>
        </w:rPr>
        <w:t xml:space="preserve"> Kiel-Marketing GmbH und de</w:t>
      </w:r>
      <w:r w:rsidR="00F86FF3" w:rsidRPr="00710521">
        <w:rPr>
          <w:rFonts w:asciiTheme="minorHAnsi" w:hAnsiTheme="minorHAnsi" w:cstheme="minorHAnsi"/>
          <w:sz w:val="18"/>
          <w:szCs w:val="18"/>
        </w:rPr>
        <w:t>m Titelsponsor der ersten Stunde,</w:t>
      </w:r>
      <w:r w:rsidRPr="00710521">
        <w:rPr>
          <w:rFonts w:asciiTheme="minorHAnsi" w:hAnsiTheme="minorHAnsi" w:cstheme="minorHAnsi"/>
          <w:sz w:val="18"/>
          <w:szCs w:val="18"/>
        </w:rPr>
        <w:t xml:space="preserve"> Stadtwerke Kiel AG </w:t>
      </w:r>
      <w:r w:rsidR="00F86FF3" w:rsidRPr="00710521">
        <w:rPr>
          <w:rFonts w:asciiTheme="minorHAnsi" w:hAnsiTheme="minorHAnsi" w:cstheme="minorHAnsi"/>
          <w:sz w:val="18"/>
          <w:szCs w:val="18"/>
        </w:rPr>
        <w:t xml:space="preserve">sowie der </w:t>
      </w:r>
      <w:r w:rsidRPr="00710521">
        <w:rPr>
          <w:rFonts w:asciiTheme="minorHAnsi" w:hAnsiTheme="minorHAnsi" w:cstheme="minorHAnsi"/>
          <w:sz w:val="18"/>
          <w:szCs w:val="18"/>
        </w:rPr>
        <w:t>Unterstützung von mehr als 90 weiteren</w:t>
      </w:r>
      <w:r w:rsidR="00F92530" w:rsidRPr="00710521">
        <w:rPr>
          <w:rFonts w:asciiTheme="minorHAnsi" w:hAnsiTheme="minorHAnsi" w:cstheme="minorHAnsi"/>
          <w:sz w:val="18"/>
          <w:szCs w:val="18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>Partnern aus Wirtschaft und Vereinen</w:t>
      </w:r>
      <w:r w:rsidRPr="004A3B06">
        <w:rPr>
          <w:rFonts w:asciiTheme="minorHAnsi" w:hAnsiTheme="minorHAnsi" w:cstheme="minorHAnsi"/>
          <w:sz w:val="18"/>
          <w:szCs w:val="18"/>
        </w:rPr>
        <w:t xml:space="preserve">. </w:t>
      </w:r>
      <w:r w:rsidR="004A3B06" w:rsidRPr="004A3B06">
        <w:rPr>
          <w:rFonts w:eastAsia="Times New Roman"/>
          <w:sz w:val="18"/>
          <w:szCs w:val="18"/>
        </w:rPr>
        <w:t>Das Segelprojekt Camp 24/7 ermöglicht so jedes Jahr insbesondere Kindern und Jugendlichen auf soziale Weise Segeln zu lernen. Zudem werden wichtige Werte wie Teamgeist, Kommunikation und das Umweltverständnis geprägt.</w:t>
      </w:r>
      <w:r w:rsidR="004A3B06">
        <w:rPr>
          <w:rFonts w:eastAsia="Times New Roman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>Weitere Informationen zum Segelcamp erhalten</w:t>
      </w:r>
      <w:r w:rsidR="00F92530" w:rsidRPr="00710521">
        <w:rPr>
          <w:rFonts w:asciiTheme="minorHAnsi" w:hAnsiTheme="minorHAnsi" w:cstheme="minorHAnsi"/>
          <w:sz w:val="18"/>
          <w:szCs w:val="18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>Interessierte unter der Kieler Telefonnummer 901-2573. Nähere Informationen zum Programm</w:t>
      </w:r>
      <w:r w:rsidR="00F92530" w:rsidRPr="00710521">
        <w:rPr>
          <w:rFonts w:asciiTheme="minorHAnsi" w:hAnsiTheme="minorHAnsi" w:cstheme="minorHAnsi"/>
          <w:sz w:val="18"/>
          <w:szCs w:val="18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>gibt es unter www.camp24-7.de und www.facebook.com/segelcamp. Mehr über die</w:t>
      </w:r>
      <w:r w:rsidR="00F92530" w:rsidRPr="00710521">
        <w:rPr>
          <w:rFonts w:asciiTheme="minorHAnsi" w:hAnsiTheme="minorHAnsi" w:cstheme="minorHAnsi"/>
          <w:sz w:val="18"/>
          <w:szCs w:val="18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 xml:space="preserve">zahlreichen Aktivitäten in </w:t>
      </w:r>
      <w:proofErr w:type="spellStart"/>
      <w:r w:rsidRPr="00710521">
        <w:rPr>
          <w:rFonts w:asciiTheme="minorHAnsi" w:hAnsiTheme="minorHAnsi" w:cstheme="minorHAnsi"/>
          <w:sz w:val="18"/>
          <w:szCs w:val="18"/>
        </w:rPr>
        <w:t>Kiel.Sailing.City</w:t>
      </w:r>
      <w:proofErr w:type="spellEnd"/>
      <w:r w:rsidRPr="00710521">
        <w:rPr>
          <w:rFonts w:asciiTheme="minorHAnsi" w:hAnsiTheme="minorHAnsi" w:cstheme="minorHAnsi"/>
          <w:sz w:val="18"/>
          <w:szCs w:val="18"/>
        </w:rPr>
        <w:t xml:space="preserve"> sind im Internet auf der Seite </w:t>
      </w:r>
      <w:hyperlink r:id="rId13" w:history="1">
        <w:r w:rsidR="00F92530" w:rsidRPr="00710521">
          <w:rPr>
            <w:rStyle w:val="Hyperlink"/>
            <w:rFonts w:asciiTheme="minorHAnsi" w:hAnsiTheme="minorHAnsi" w:cstheme="minorHAnsi"/>
            <w:sz w:val="18"/>
            <w:szCs w:val="18"/>
          </w:rPr>
          <w:t>www.kiel-sailingcity.de</w:t>
        </w:r>
      </w:hyperlink>
      <w:r w:rsidR="00F92530" w:rsidRPr="00710521">
        <w:rPr>
          <w:rFonts w:asciiTheme="minorHAnsi" w:hAnsiTheme="minorHAnsi" w:cstheme="minorHAnsi"/>
          <w:sz w:val="18"/>
          <w:szCs w:val="18"/>
        </w:rPr>
        <w:t xml:space="preserve"> </w:t>
      </w:r>
      <w:r w:rsidRPr="00710521">
        <w:rPr>
          <w:rFonts w:asciiTheme="minorHAnsi" w:hAnsiTheme="minorHAnsi" w:cstheme="minorHAnsi"/>
          <w:sz w:val="18"/>
          <w:szCs w:val="18"/>
        </w:rPr>
        <w:t>zusammengestellt.</w:t>
      </w:r>
    </w:p>
    <w:p w14:paraId="00911EF1" w14:textId="77777777" w:rsidR="00710521" w:rsidRDefault="00710521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A5CBD18" w14:textId="77777777" w:rsidR="00710521" w:rsidRPr="00710521" w:rsidRDefault="00710521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32CF2EBE" w14:textId="77777777" w:rsidR="00600218" w:rsidRPr="00710521" w:rsidRDefault="00600218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10521">
        <w:rPr>
          <w:rFonts w:asciiTheme="minorHAnsi" w:hAnsiTheme="minorHAnsi" w:cstheme="minorHAnsi"/>
        </w:rPr>
        <w:t>Weitere Informationen:</w:t>
      </w:r>
    </w:p>
    <w:p w14:paraId="5140F8FA" w14:textId="77777777" w:rsidR="00600218" w:rsidRPr="00710521" w:rsidRDefault="00600218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10521">
        <w:rPr>
          <w:rFonts w:asciiTheme="minorHAnsi" w:hAnsiTheme="minorHAnsi" w:cstheme="minorHAnsi"/>
        </w:rPr>
        <w:t>Kiel-Marketing GmbH</w:t>
      </w:r>
      <w:r w:rsidR="00710521" w:rsidRPr="00710521">
        <w:rPr>
          <w:rFonts w:asciiTheme="minorHAnsi" w:hAnsiTheme="minorHAnsi" w:cstheme="minorHAnsi"/>
        </w:rPr>
        <w:t xml:space="preserve"> | </w:t>
      </w:r>
      <w:r w:rsidRPr="00710521">
        <w:rPr>
          <w:rFonts w:asciiTheme="minorHAnsi" w:hAnsiTheme="minorHAnsi" w:cstheme="minorHAnsi"/>
        </w:rPr>
        <w:t>Jonathan Hartmann</w:t>
      </w:r>
    </w:p>
    <w:p w14:paraId="449C7360" w14:textId="77777777" w:rsidR="00600218" w:rsidRPr="00710521" w:rsidRDefault="00600218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10521">
        <w:rPr>
          <w:rFonts w:asciiTheme="minorHAnsi" w:hAnsiTheme="minorHAnsi" w:cstheme="minorHAnsi"/>
        </w:rPr>
        <w:t>Telefon: (0431) 901-2987</w:t>
      </w:r>
      <w:r w:rsidR="00710521" w:rsidRPr="00710521">
        <w:rPr>
          <w:rFonts w:asciiTheme="minorHAnsi" w:hAnsiTheme="minorHAnsi" w:cstheme="minorHAnsi"/>
        </w:rPr>
        <w:t xml:space="preserve"> | </w:t>
      </w:r>
      <w:r w:rsidRPr="00710521">
        <w:rPr>
          <w:rFonts w:asciiTheme="minorHAnsi" w:hAnsiTheme="minorHAnsi" w:cstheme="minorHAnsi"/>
        </w:rPr>
        <w:t>E-Mail: ksc@kiel-marketing.de</w:t>
      </w:r>
    </w:p>
    <w:p w14:paraId="4102FA93" w14:textId="77777777" w:rsidR="00600218" w:rsidRPr="00710521" w:rsidRDefault="00600218" w:rsidP="0071052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10521">
        <w:rPr>
          <w:rFonts w:asciiTheme="minorHAnsi" w:hAnsiTheme="minorHAnsi" w:cstheme="minorHAnsi"/>
        </w:rPr>
        <w:t xml:space="preserve">Internet: </w:t>
      </w:r>
      <w:hyperlink r:id="rId14" w:history="1">
        <w:r w:rsidR="00710521" w:rsidRPr="00710521">
          <w:rPr>
            <w:rStyle w:val="Hyperlink"/>
            <w:rFonts w:asciiTheme="minorHAnsi" w:hAnsiTheme="minorHAnsi" w:cstheme="minorHAnsi"/>
          </w:rPr>
          <w:t>www.kiel-sailing-city.de</w:t>
        </w:r>
      </w:hyperlink>
      <w:r w:rsidR="00710521" w:rsidRPr="00710521">
        <w:rPr>
          <w:rFonts w:asciiTheme="minorHAnsi" w:hAnsiTheme="minorHAnsi" w:cstheme="minorHAnsi"/>
        </w:rPr>
        <w:t xml:space="preserve"> | </w:t>
      </w:r>
      <w:hyperlink r:id="rId15" w:history="1">
        <w:r w:rsidR="00710521" w:rsidRPr="00710521">
          <w:rPr>
            <w:rStyle w:val="Hyperlink"/>
            <w:rFonts w:asciiTheme="minorHAnsi" w:hAnsiTheme="minorHAnsi" w:cstheme="minorHAnsi"/>
          </w:rPr>
          <w:t>www.camp24-7.de</w:t>
        </w:r>
      </w:hyperlink>
      <w:r w:rsidR="00710521" w:rsidRPr="00710521">
        <w:rPr>
          <w:rFonts w:asciiTheme="minorHAnsi" w:hAnsiTheme="minorHAnsi" w:cstheme="minorHAnsi"/>
        </w:rPr>
        <w:t xml:space="preserve"> </w:t>
      </w:r>
    </w:p>
    <w:p w14:paraId="2A53A4EF" w14:textId="77777777" w:rsidR="00710521" w:rsidRPr="00710521" w:rsidRDefault="00710521" w:rsidP="00710521">
      <w:pPr>
        <w:spacing w:line="360" w:lineRule="auto"/>
        <w:jc w:val="both"/>
        <w:rPr>
          <w:rFonts w:asciiTheme="minorHAnsi" w:hAnsiTheme="minorHAnsi" w:cstheme="minorHAnsi"/>
          <w:sz w:val="12"/>
          <w:szCs w:val="24"/>
        </w:rPr>
      </w:pPr>
    </w:p>
    <w:p w14:paraId="65EB1BE5" w14:textId="77777777" w:rsidR="001B21A5" w:rsidRPr="00710521" w:rsidRDefault="001B21A5" w:rsidP="0071052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0" w:color="auto"/>
        </w:pBdr>
        <w:ind w:right="1267"/>
        <w:jc w:val="both"/>
        <w:rPr>
          <w:rFonts w:asciiTheme="minorHAnsi" w:hAnsiTheme="minorHAnsi" w:cstheme="minorHAnsi"/>
          <w:sz w:val="19"/>
          <w:szCs w:val="20"/>
        </w:rPr>
      </w:pPr>
      <w:r w:rsidRPr="00710521">
        <w:rPr>
          <w:rFonts w:asciiTheme="minorHAnsi" w:hAnsiTheme="minorHAnsi" w:cstheme="minorHAnsi"/>
          <w:sz w:val="19"/>
          <w:szCs w:val="20"/>
          <w:u w:val="single"/>
        </w:rPr>
        <w:t>Pressekontakt:</w:t>
      </w:r>
      <w:r w:rsidRPr="00710521">
        <w:rPr>
          <w:rFonts w:asciiTheme="minorHAnsi" w:hAnsiTheme="minorHAnsi" w:cstheme="minorHAnsi"/>
          <w:sz w:val="19"/>
          <w:szCs w:val="20"/>
        </w:rPr>
        <w:t xml:space="preserve"> Eva-Maria Zeiske, Tel.: 0431 – 679 10 26, </w:t>
      </w:r>
      <w:proofErr w:type="spellStart"/>
      <w:r w:rsidRPr="00710521">
        <w:rPr>
          <w:rFonts w:asciiTheme="minorHAnsi" w:hAnsiTheme="minorHAnsi" w:cstheme="minorHAnsi"/>
          <w:sz w:val="19"/>
          <w:szCs w:val="20"/>
        </w:rPr>
        <w:t>E-mail</w:t>
      </w:r>
      <w:proofErr w:type="spellEnd"/>
      <w:r w:rsidRPr="00710521">
        <w:rPr>
          <w:rFonts w:asciiTheme="minorHAnsi" w:hAnsiTheme="minorHAnsi" w:cstheme="minorHAnsi"/>
          <w:sz w:val="19"/>
          <w:szCs w:val="20"/>
        </w:rPr>
        <w:t xml:space="preserve">: </w:t>
      </w:r>
      <w:hyperlink r:id="rId16" w:history="1">
        <w:r w:rsidRPr="00710521">
          <w:rPr>
            <w:rStyle w:val="Hyperlink"/>
            <w:rFonts w:asciiTheme="minorHAnsi" w:hAnsiTheme="minorHAnsi" w:cstheme="minorHAnsi"/>
            <w:color w:val="00B0F0"/>
            <w:sz w:val="19"/>
            <w:szCs w:val="20"/>
          </w:rPr>
          <w:t>e.zeiske@kiel-marketing.de</w:t>
        </w:r>
      </w:hyperlink>
    </w:p>
    <w:p w14:paraId="079A0D71" w14:textId="77777777" w:rsidR="009255BE" w:rsidRPr="00710521" w:rsidRDefault="001B21A5" w:rsidP="0071052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0" w:color="auto"/>
        </w:pBdr>
        <w:ind w:right="1267"/>
        <w:jc w:val="both"/>
        <w:rPr>
          <w:rFonts w:asciiTheme="minorHAnsi" w:hAnsiTheme="minorHAnsi" w:cstheme="minorHAnsi"/>
          <w:color w:val="0099FF"/>
          <w:sz w:val="20"/>
          <w:szCs w:val="24"/>
          <w:lang w:val="en-US"/>
        </w:rPr>
      </w:pPr>
      <w:r w:rsidRPr="00710521">
        <w:rPr>
          <w:rFonts w:asciiTheme="minorHAnsi" w:hAnsiTheme="minorHAnsi" w:cstheme="minorHAnsi"/>
          <w:sz w:val="19"/>
          <w:szCs w:val="20"/>
          <w:lang w:val="en-GB"/>
        </w:rPr>
        <w:t>Kiel-Marketing e.V., Andreas-</w:t>
      </w:r>
      <w:proofErr w:type="spellStart"/>
      <w:r w:rsidRPr="00710521">
        <w:rPr>
          <w:rFonts w:asciiTheme="minorHAnsi" w:hAnsiTheme="minorHAnsi" w:cstheme="minorHAnsi"/>
          <w:sz w:val="19"/>
          <w:szCs w:val="20"/>
          <w:lang w:val="en-GB"/>
        </w:rPr>
        <w:t>Gayk</w:t>
      </w:r>
      <w:proofErr w:type="spellEnd"/>
      <w:r w:rsidRPr="00710521">
        <w:rPr>
          <w:rFonts w:asciiTheme="minorHAnsi" w:hAnsiTheme="minorHAnsi" w:cstheme="minorHAnsi"/>
          <w:sz w:val="19"/>
          <w:szCs w:val="20"/>
          <w:lang w:val="en-GB"/>
        </w:rPr>
        <w:t xml:space="preserve">-Str. </w:t>
      </w:r>
      <w:r w:rsidRPr="00710521">
        <w:rPr>
          <w:rFonts w:asciiTheme="minorHAnsi" w:hAnsiTheme="minorHAnsi" w:cstheme="minorHAnsi"/>
          <w:sz w:val="19"/>
          <w:szCs w:val="20"/>
          <w:lang w:val="en-US"/>
        </w:rPr>
        <w:t xml:space="preserve">31, 24103 Kiel, </w:t>
      </w:r>
      <w:bookmarkEnd w:id="0"/>
      <w:bookmarkEnd w:id="1"/>
      <w:r w:rsidR="0027657B" w:rsidRPr="00710521">
        <w:rPr>
          <w:rFonts w:asciiTheme="minorHAnsi" w:hAnsiTheme="minorHAnsi" w:cstheme="minorHAnsi"/>
          <w:sz w:val="19"/>
          <w:szCs w:val="20"/>
          <w:lang w:val="en-US"/>
        </w:rPr>
        <w:t xml:space="preserve">Newsroom: </w:t>
      </w:r>
      <w:hyperlink r:id="rId17" w:history="1">
        <w:r w:rsidR="0027657B" w:rsidRPr="00710521">
          <w:rPr>
            <w:rStyle w:val="Hyperlink"/>
            <w:rFonts w:asciiTheme="minorHAnsi" w:hAnsiTheme="minorHAnsi" w:cstheme="minorHAnsi"/>
            <w:sz w:val="19"/>
            <w:szCs w:val="19"/>
            <w:lang w:val="en-US"/>
          </w:rPr>
          <w:t>http://presse.kiel-marketing.de/</w:t>
        </w:r>
      </w:hyperlink>
      <w:r w:rsidR="00B70CD4" w:rsidRPr="00710521">
        <w:rPr>
          <w:rFonts w:asciiTheme="minorHAnsi" w:hAnsiTheme="minorHAnsi" w:cstheme="minorHAnsi"/>
          <w:color w:val="00B0F0"/>
          <w:sz w:val="18"/>
          <w:lang w:val="en-US"/>
        </w:rPr>
        <w:t xml:space="preserve"> </w:t>
      </w:r>
    </w:p>
    <w:sectPr w:rsidR="009255BE" w:rsidRPr="00710521" w:rsidSect="00710521">
      <w:headerReference w:type="default" r:id="rId18"/>
      <w:headerReference w:type="first" r:id="rId19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63226" w14:textId="77777777" w:rsidR="0046348C" w:rsidRDefault="0046348C" w:rsidP="002F1135">
      <w:r>
        <w:separator/>
      </w:r>
    </w:p>
  </w:endnote>
  <w:endnote w:type="continuationSeparator" w:id="0">
    <w:p w14:paraId="62EB0625" w14:textId="77777777" w:rsidR="0046348C" w:rsidRDefault="0046348C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28247" w14:textId="77777777" w:rsidR="0046348C" w:rsidRDefault="0046348C" w:rsidP="002F1135">
      <w:r>
        <w:separator/>
      </w:r>
    </w:p>
  </w:footnote>
  <w:footnote w:type="continuationSeparator" w:id="0">
    <w:p w14:paraId="336BFF2E" w14:textId="77777777" w:rsidR="0046348C" w:rsidRDefault="0046348C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659F6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B873D3" wp14:editId="0B404D22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D60233" id="Rechteck 1" o:spid="_x0000_s1026" style="position:absolute;margin-left:-87.85pt;margin-top:225.75pt;width:48pt;height:3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3CDBBEE9" wp14:editId="5537B4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8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41BD3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5523EDF7" wp14:editId="5E6CF3B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234BF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3EDF7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63F234BF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14CED5A1" wp14:editId="5DE637A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9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2C30DC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892656"/>
    <w:multiLevelType w:val="hybridMultilevel"/>
    <w:tmpl w:val="EFD69C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08538F"/>
    <w:multiLevelType w:val="hybridMultilevel"/>
    <w:tmpl w:val="C7DE38E4"/>
    <w:lvl w:ilvl="0" w:tplc="F766CF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A70B6"/>
    <w:multiLevelType w:val="hybridMultilevel"/>
    <w:tmpl w:val="F9BC5EFC"/>
    <w:lvl w:ilvl="0" w:tplc="4E384A90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0772D"/>
    <w:rsid w:val="00014190"/>
    <w:rsid w:val="000163B0"/>
    <w:rsid w:val="0001715B"/>
    <w:rsid w:val="000403E6"/>
    <w:rsid w:val="00047BCC"/>
    <w:rsid w:val="000535F1"/>
    <w:rsid w:val="00066765"/>
    <w:rsid w:val="000A1BDE"/>
    <w:rsid w:val="000B39A9"/>
    <w:rsid w:val="000C6F9E"/>
    <w:rsid w:val="000E417B"/>
    <w:rsid w:val="000F2C45"/>
    <w:rsid w:val="000F374D"/>
    <w:rsid w:val="00107FEF"/>
    <w:rsid w:val="0011164A"/>
    <w:rsid w:val="00121ACA"/>
    <w:rsid w:val="001362D7"/>
    <w:rsid w:val="00165AB1"/>
    <w:rsid w:val="0017192F"/>
    <w:rsid w:val="00171E9A"/>
    <w:rsid w:val="00194C1B"/>
    <w:rsid w:val="001B21A5"/>
    <w:rsid w:val="001B5D4F"/>
    <w:rsid w:val="001C3AB4"/>
    <w:rsid w:val="001D3AEB"/>
    <w:rsid w:val="001E566D"/>
    <w:rsid w:val="001E59ED"/>
    <w:rsid w:val="001E74DB"/>
    <w:rsid w:val="00250B2D"/>
    <w:rsid w:val="00252F57"/>
    <w:rsid w:val="0026269C"/>
    <w:rsid w:val="0026564A"/>
    <w:rsid w:val="00271BB1"/>
    <w:rsid w:val="00275A9A"/>
    <w:rsid w:val="0027657B"/>
    <w:rsid w:val="00281AB8"/>
    <w:rsid w:val="00282EBF"/>
    <w:rsid w:val="002929D9"/>
    <w:rsid w:val="00292DDA"/>
    <w:rsid w:val="002A0019"/>
    <w:rsid w:val="002B35FE"/>
    <w:rsid w:val="002B5CEA"/>
    <w:rsid w:val="002C3852"/>
    <w:rsid w:val="002D2681"/>
    <w:rsid w:val="002E12AA"/>
    <w:rsid w:val="002E70E1"/>
    <w:rsid w:val="002F1135"/>
    <w:rsid w:val="00310628"/>
    <w:rsid w:val="00314408"/>
    <w:rsid w:val="003157D5"/>
    <w:rsid w:val="003305DE"/>
    <w:rsid w:val="003313C3"/>
    <w:rsid w:val="00337B2C"/>
    <w:rsid w:val="00342352"/>
    <w:rsid w:val="003524BE"/>
    <w:rsid w:val="0035267F"/>
    <w:rsid w:val="00381AED"/>
    <w:rsid w:val="0039292F"/>
    <w:rsid w:val="003A1283"/>
    <w:rsid w:val="003A4237"/>
    <w:rsid w:val="003C76B6"/>
    <w:rsid w:val="003E63BF"/>
    <w:rsid w:val="003F16F1"/>
    <w:rsid w:val="003F2BBD"/>
    <w:rsid w:val="004162DF"/>
    <w:rsid w:val="00445B7E"/>
    <w:rsid w:val="00447FA4"/>
    <w:rsid w:val="00452721"/>
    <w:rsid w:val="0046348C"/>
    <w:rsid w:val="00465165"/>
    <w:rsid w:val="0049511D"/>
    <w:rsid w:val="004A0C3B"/>
    <w:rsid w:val="004A3B06"/>
    <w:rsid w:val="004B31A0"/>
    <w:rsid w:val="004C41FB"/>
    <w:rsid w:val="004C71F3"/>
    <w:rsid w:val="004D261D"/>
    <w:rsid w:val="004E42F5"/>
    <w:rsid w:val="004E6709"/>
    <w:rsid w:val="004F1612"/>
    <w:rsid w:val="00513991"/>
    <w:rsid w:val="005464B7"/>
    <w:rsid w:val="005526F0"/>
    <w:rsid w:val="00556AE0"/>
    <w:rsid w:val="00586D86"/>
    <w:rsid w:val="00594D00"/>
    <w:rsid w:val="005B07E5"/>
    <w:rsid w:val="005E37F8"/>
    <w:rsid w:val="005F0F40"/>
    <w:rsid w:val="005F57AF"/>
    <w:rsid w:val="00600218"/>
    <w:rsid w:val="00606688"/>
    <w:rsid w:val="00607FD3"/>
    <w:rsid w:val="006107C0"/>
    <w:rsid w:val="006150F9"/>
    <w:rsid w:val="0062047E"/>
    <w:rsid w:val="00630CC6"/>
    <w:rsid w:val="00636CF0"/>
    <w:rsid w:val="006375FC"/>
    <w:rsid w:val="00651A09"/>
    <w:rsid w:val="006650D4"/>
    <w:rsid w:val="006700E6"/>
    <w:rsid w:val="00682A39"/>
    <w:rsid w:val="00684B96"/>
    <w:rsid w:val="00692FDE"/>
    <w:rsid w:val="006B5CD2"/>
    <w:rsid w:val="006F5E8E"/>
    <w:rsid w:val="00710521"/>
    <w:rsid w:val="007262A5"/>
    <w:rsid w:val="00754390"/>
    <w:rsid w:val="0078277B"/>
    <w:rsid w:val="0078554E"/>
    <w:rsid w:val="00786B68"/>
    <w:rsid w:val="00787795"/>
    <w:rsid w:val="00792FF7"/>
    <w:rsid w:val="00796253"/>
    <w:rsid w:val="007A1DC8"/>
    <w:rsid w:val="007A608B"/>
    <w:rsid w:val="007A6170"/>
    <w:rsid w:val="007B0E66"/>
    <w:rsid w:val="007B6868"/>
    <w:rsid w:val="007B6A55"/>
    <w:rsid w:val="007D3072"/>
    <w:rsid w:val="007D35DE"/>
    <w:rsid w:val="008506F0"/>
    <w:rsid w:val="008768B2"/>
    <w:rsid w:val="00896261"/>
    <w:rsid w:val="008A0D14"/>
    <w:rsid w:val="008A3942"/>
    <w:rsid w:val="008B4E20"/>
    <w:rsid w:val="008E4CD5"/>
    <w:rsid w:val="008E5AD7"/>
    <w:rsid w:val="008F46F5"/>
    <w:rsid w:val="008F7D2D"/>
    <w:rsid w:val="009255BE"/>
    <w:rsid w:val="009330E3"/>
    <w:rsid w:val="0096688B"/>
    <w:rsid w:val="009669C4"/>
    <w:rsid w:val="00984311"/>
    <w:rsid w:val="00984FD6"/>
    <w:rsid w:val="00987770"/>
    <w:rsid w:val="0099230E"/>
    <w:rsid w:val="009A2E75"/>
    <w:rsid w:val="009A6A9F"/>
    <w:rsid w:val="009B2565"/>
    <w:rsid w:val="009E516E"/>
    <w:rsid w:val="00A04658"/>
    <w:rsid w:val="00A06B95"/>
    <w:rsid w:val="00A06F27"/>
    <w:rsid w:val="00A21B1D"/>
    <w:rsid w:val="00A35D0A"/>
    <w:rsid w:val="00A40FAD"/>
    <w:rsid w:val="00A6128B"/>
    <w:rsid w:val="00A61790"/>
    <w:rsid w:val="00A662CF"/>
    <w:rsid w:val="00A867F3"/>
    <w:rsid w:val="00A93B19"/>
    <w:rsid w:val="00A9617D"/>
    <w:rsid w:val="00AA4B9E"/>
    <w:rsid w:val="00AA63C7"/>
    <w:rsid w:val="00AA6CA8"/>
    <w:rsid w:val="00AB50E9"/>
    <w:rsid w:val="00AB5A13"/>
    <w:rsid w:val="00AD5BA9"/>
    <w:rsid w:val="00AD6FBD"/>
    <w:rsid w:val="00B00021"/>
    <w:rsid w:val="00B00516"/>
    <w:rsid w:val="00B049BB"/>
    <w:rsid w:val="00B33FF8"/>
    <w:rsid w:val="00B375AC"/>
    <w:rsid w:val="00B4395C"/>
    <w:rsid w:val="00B46D0F"/>
    <w:rsid w:val="00B50FBC"/>
    <w:rsid w:val="00B51CF2"/>
    <w:rsid w:val="00B630B7"/>
    <w:rsid w:val="00B652C4"/>
    <w:rsid w:val="00B70CD4"/>
    <w:rsid w:val="00B819AA"/>
    <w:rsid w:val="00B85F0E"/>
    <w:rsid w:val="00B87341"/>
    <w:rsid w:val="00B91B3D"/>
    <w:rsid w:val="00BA47D2"/>
    <w:rsid w:val="00BC3174"/>
    <w:rsid w:val="00BC7ED8"/>
    <w:rsid w:val="00BE65EF"/>
    <w:rsid w:val="00C02D50"/>
    <w:rsid w:val="00C13A81"/>
    <w:rsid w:val="00C31369"/>
    <w:rsid w:val="00C439EF"/>
    <w:rsid w:val="00C6682C"/>
    <w:rsid w:val="00C71256"/>
    <w:rsid w:val="00C731CA"/>
    <w:rsid w:val="00C820D5"/>
    <w:rsid w:val="00C839DE"/>
    <w:rsid w:val="00CA22AD"/>
    <w:rsid w:val="00CA3003"/>
    <w:rsid w:val="00CA6A36"/>
    <w:rsid w:val="00CD2615"/>
    <w:rsid w:val="00CD5EE9"/>
    <w:rsid w:val="00CE6DF4"/>
    <w:rsid w:val="00CF0707"/>
    <w:rsid w:val="00D118B6"/>
    <w:rsid w:val="00D16138"/>
    <w:rsid w:val="00D21F37"/>
    <w:rsid w:val="00D31ED9"/>
    <w:rsid w:val="00D4277C"/>
    <w:rsid w:val="00D44F15"/>
    <w:rsid w:val="00D50BD1"/>
    <w:rsid w:val="00D56D1C"/>
    <w:rsid w:val="00D92A66"/>
    <w:rsid w:val="00D9373B"/>
    <w:rsid w:val="00D960D1"/>
    <w:rsid w:val="00DA47A6"/>
    <w:rsid w:val="00DB651A"/>
    <w:rsid w:val="00DF2333"/>
    <w:rsid w:val="00DF45DF"/>
    <w:rsid w:val="00E01D73"/>
    <w:rsid w:val="00E02DB7"/>
    <w:rsid w:val="00E05678"/>
    <w:rsid w:val="00E131BE"/>
    <w:rsid w:val="00E2433B"/>
    <w:rsid w:val="00E41782"/>
    <w:rsid w:val="00E4418C"/>
    <w:rsid w:val="00E556BB"/>
    <w:rsid w:val="00E65040"/>
    <w:rsid w:val="00E91158"/>
    <w:rsid w:val="00E9749C"/>
    <w:rsid w:val="00EA1FCF"/>
    <w:rsid w:val="00EB542F"/>
    <w:rsid w:val="00EC7D55"/>
    <w:rsid w:val="00ED0C5D"/>
    <w:rsid w:val="00ED2D28"/>
    <w:rsid w:val="00F003D4"/>
    <w:rsid w:val="00F044F0"/>
    <w:rsid w:val="00F105AE"/>
    <w:rsid w:val="00F460CC"/>
    <w:rsid w:val="00F535D5"/>
    <w:rsid w:val="00F64431"/>
    <w:rsid w:val="00F658A7"/>
    <w:rsid w:val="00F86FF3"/>
    <w:rsid w:val="00F92530"/>
    <w:rsid w:val="00FC2535"/>
    <w:rsid w:val="00FD1136"/>
    <w:rsid w:val="00FE481E"/>
    <w:rsid w:val="00FE508A"/>
    <w:rsid w:val="00FE734D"/>
    <w:rsid w:val="00FF55D8"/>
    <w:rsid w:val="542B16FB"/>
    <w:rsid w:val="79E5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A3CA4E"/>
  <w14:defaultImageDpi w14:val="32767"/>
  <w15:docId w15:val="{AD30F491-23FE-468F-A845-6686B7C6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657B"/>
    <w:rPr>
      <w:color w:val="605E5C"/>
      <w:shd w:val="clear" w:color="auto" w:fill="E1DFDD"/>
    </w:rPr>
  </w:style>
  <w:style w:type="character" w:customStyle="1" w:styleId="Erwhnung1">
    <w:name w:val="Erwähnung1"/>
    <w:basedOn w:val="Absatz-Standardschriftart"/>
    <w:uiPriority w:val="99"/>
    <w:unhideWhenUsed/>
    <w:rsid w:val="00314408"/>
    <w:rPr>
      <w:color w:val="2B579A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1052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6C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6C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6CF0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6C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6CF0"/>
    <w:rPr>
      <w:rFonts w:ascii="Calibri" w:hAnsi="Calibri" w:cs="Times New Roman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5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iel-sailingcity.d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://presse.kiel-marketing.d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.zeiske@kiel-marketing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mp24-7.de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amp24-7.de" TargetMode="External"/><Relationship Id="rId10" Type="http://schemas.openxmlformats.org/officeDocument/2006/relationships/hyperlink" Target="https://www.camp24-7.de/service/hygienekonzept.html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iel-sailing-city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Props1.xml><?xml version="1.0" encoding="utf-8"?>
<ds:datastoreItem xmlns:ds="http://schemas.openxmlformats.org/officeDocument/2006/customXml" ds:itemID="{F7508F1F-EC5F-4543-9025-FE583BD50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D747E7-26E5-4412-85C7-472276B8C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D28C54-64FE-4150-8359-0E397CD8EB7C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2</Pages>
  <Words>637</Words>
  <Characters>4016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Zeiske</dc:creator>
  <cp:lastModifiedBy>Eva Zeiske</cp:lastModifiedBy>
  <cp:revision>2</cp:revision>
  <dcterms:created xsi:type="dcterms:W3CDTF">2020-05-11T08:14:00Z</dcterms:created>
  <dcterms:modified xsi:type="dcterms:W3CDTF">2020-05-11T08:14:00Z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