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1F0CD" w14:textId="77777777" w:rsidR="0049246E" w:rsidRDefault="0049246E" w:rsidP="00832CF8">
      <w:pPr>
        <w:rPr>
          <w:b/>
          <w:sz w:val="36"/>
          <w:szCs w:val="36"/>
        </w:rPr>
      </w:pPr>
    </w:p>
    <w:p w14:paraId="3BD5C39B" w14:textId="7389C9FB" w:rsidR="00832CF8" w:rsidRPr="00F40B04" w:rsidRDefault="004C46F6" w:rsidP="00832CF8">
      <w:pPr>
        <w:rPr>
          <w:b/>
          <w:sz w:val="36"/>
          <w:szCs w:val="36"/>
        </w:rPr>
      </w:pPr>
      <w:r>
        <w:rPr>
          <w:b/>
          <w:sz w:val="36"/>
          <w:szCs w:val="36"/>
        </w:rPr>
        <w:t xml:space="preserve">Biffy Clyro, </w:t>
      </w:r>
      <w:r w:rsidR="00832CF8" w:rsidRPr="00F40B04">
        <w:rPr>
          <w:b/>
          <w:sz w:val="36"/>
          <w:szCs w:val="36"/>
        </w:rPr>
        <w:t>Keane og Modest Mouse til NorthSide</w:t>
      </w:r>
    </w:p>
    <w:p w14:paraId="12BDEF32" w14:textId="77777777" w:rsidR="00832CF8" w:rsidRDefault="00832CF8"/>
    <w:p w14:paraId="1B8E1B7F" w14:textId="08169A72" w:rsidR="00832CF8" w:rsidRPr="00F40B04" w:rsidRDefault="00832CF8">
      <w:pPr>
        <w:rPr>
          <w:b/>
        </w:rPr>
      </w:pPr>
      <w:r w:rsidRPr="00F40B04">
        <w:rPr>
          <w:b/>
        </w:rPr>
        <w:t>Rasmus Walter og Shaka Loveless er også føjet til plakaten</w:t>
      </w:r>
    </w:p>
    <w:p w14:paraId="35C191CE" w14:textId="77777777" w:rsidR="00832CF8" w:rsidRDefault="00832CF8"/>
    <w:p w14:paraId="5E036E4A" w14:textId="77777777" w:rsidR="00832CF8" w:rsidRDefault="00F40B04">
      <w:r>
        <w:t>Det vælter ind med nye navne til NorthSide, så kun en uge efter vi tilføjede fem navne til plakaten, får de nu følgeskab af yderligere fem nye navne.</w:t>
      </w:r>
    </w:p>
    <w:p w14:paraId="44AB00A6" w14:textId="77777777" w:rsidR="00F40B04" w:rsidRDefault="00F40B04"/>
    <w:p w14:paraId="6F44AC21" w14:textId="77777777" w:rsidR="00F40B04" w:rsidRPr="00324295" w:rsidRDefault="00F40B04">
      <w:pPr>
        <w:rPr>
          <w:b/>
        </w:rPr>
      </w:pPr>
      <w:r w:rsidRPr="00324295">
        <w:rPr>
          <w:b/>
        </w:rPr>
        <w:t xml:space="preserve">Biffy Clyro </w:t>
      </w:r>
    </w:p>
    <w:p w14:paraId="388C674C" w14:textId="5824114D" w:rsidR="00F77E38" w:rsidRDefault="00324295">
      <w:r>
        <w:t xml:space="preserve">Den skotske trio </w:t>
      </w:r>
      <w:r w:rsidR="00967E67">
        <w:t xml:space="preserve">Biffy Clyro </w:t>
      </w:r>
      <w:r>
        <w:t>brød igennem med albummet ”Puzzle”</w:t>
      </w:r>
      <w:r w:rsidR="00C71E2F">
        <w:t xml:space="preserve"> og gennem opvarmnings</w:t>
      </w:r>
      <w:r w:rsidR="001A61B3">
        <w:t>-</w:t>
      </w:r>
      <w:r w:rsidR="00C71E2F">
        <w:t>jobs for Muse og The Rolling Stones fik de opbygget en stor fanskare</w:t>
      </w:r>
      <w:r w:rsidR="00F77E38">
        <w:t xml:space="preserve"> i England</w:t>
      </w:r>
      <w:r w:rsidR="00C71E2F">
        <w:t xml:space="preserve">, der blot blev endnu større, da de udsendte ”Only Revolutions. </w:t>
      </w:r>
      <w:r w:rsidR="00241E46">
        <w:t xml:space="preserve">Det hårdtslående orkester </w:t>
      </w:r>
      <w:r w:rsidR="00F77E38">
        <w:t xml:space="preserve">har også godt fat i det danske publikum, der senest kunne opleve </w:t>
      </w:r>
      <w:r w:rsidR="00967E67">
        <w:t>bandet</w:t>
      </w:r>
      <w:r w:rsidR="00F77E38">
        <w:t xml:space="preserve"> sammen</w:t>
      </w:r>
      <w:r w:rsidR="00967E67">
        <w:t xml:space="preserve"> med Foo Fighters i København, og r</w:t>
      </w:r>
      <w:r w:rsidR="00F77E38">
        <w:t>adiolyttere vil kunne nikke genkendende til hittet ”Black Chandelier” fra albummet ”Oppos</w:t>
      </w:r>
      <w:r w:rsidR="00F9244A">
        <w:t>i</w:t>
      </w:r>
      <w:r w:rsidR="00967E67">
        <w:t xml:space="preserve">tes”, der </w:t>
      </w:r>
      <w:r w:rsidR="001A61B3">
        <w:t>netop er gået direkte ind på en førsteplads på den engelske albumhitliste</w:t>
      </w:r>
      <w:r w:rsidR="00967E67">
        <w:t>. S</w:t>
      </w:r>
      <w:r w:rsidR="00F9244A">
        <w:t xml:space="preserve">å det er et band på toppen af deres karriere, </w:t>
      </w:r>
      <w:r w:rsidR="001A61B3">
        <w:t>der kommer</w:t>
      </w:r>
      <w:r w:rsidR="00F9244A">
        <w:t xml:space="preserve"> på NorthSide 2013.</w:t>
      </w:r>
    </w:p>
    <w:p w14:paraId="7D63AB71" w14:textId="77777777" w:rsidR="00F40B04" w:rsidRPr="00324295" w:rsidRDefault="00F40B04">
      <w:pPr>
        <w:rPr>
          <w:b/>
        </w:rPr>
      </w:pPr>
      <w:r w:rsidRPr="00324295">
        <w:rPr>
          <w:b/>
        </w:rPr>
        <w:t>Biffy Clyro spiller på NorthSide lørdag 15. juni.</w:t>
      </w:r>
    </w:p>
    <w:p w14:paraId="73B51046" w14:textId="77777777" w:rsidR="00F40B04" w:rsidRDefault="00F40B04">
      <w:pPr>
        <w:rPr>
          <w:b/>
        </w:rPr>
      </w:pPr>
    </w:p>
    <w:p w14:paraId="043E41F2" w14:textId="77777777" w:rsidR="00F40B04" w:rsidRPr="00324295" w:rsidRDefault="00F40B04">
      <w:pPr>
        <w:rPr>
          <w:b/>
        </w:rPr>
      </w:pPr>
      <w:r w:rsidRPr="00324295">
        <w:rPr>
          <w:b/>
        </w:rPr>
        <w:t>Keane</w:t>
      </w:r>
    </w:p>
    <w:p w14:paraId="6374A5C5" w14:textId="6C339D05" w:rsidR="00F40B04" w:rsidRPr="00672BD7" w:rsidRDefault="00672BD7">
      <w:r w:rsidRPr="00672BD7">
        <w:t>6 mill</w:t>
      </w:r>
      <w:r w:rsidR="00C7737E">
        <w:t>i</w:t>
      </w:r>
      <w:r w:rsidRPr="00672BD7">
        <w:t xml:space="preserve">oner solgte </w:t>
      </w:r>
      <w:r w:rsidR="00C7737E">
        <w:t xml:space="preserve">album </w:t>
      </w:r>
      <w:r w:rsidRPr="00672BD7">
        <w:t>og platinplader i hele Europa var en rigtig god start for Keane, da de i 2004 debuterede med albummet ”Hopes and Fears”.</w:t>
      </w:r>
      <w:r>
        <w:t xml:space="preserve"> Albummet var samtidig det første af </w:t>
      </w:r>
      <w:r w:rsidR="00E32C37">
        <w:t>i alt fire</w:t>
      </w:r>
      <w:bookmarkStart w:id="0" w:name="_GoBack"/>
      <w:bookmarkEnd w:id="0"/>
      <w:r w:rsidR="0049246E">
        <w:t xml:space="preserve"> album</w:t>
      </w:r>
      <w:r>
        <w:t xml:space="preserve">, der er gået </w:t>
      </w:r>
      <w:r w:rsidR="00D330D6">
        <w:t xml:space="preserve">direkte </w:t>
      </w:r>
      <w:r>
        <w:t>til tops på den engelske albumhitliste</w:t>
      </w:r>
      <w:r w:rsidR="00C7737E">
        <w:t>, hvilket understreger gruppens evne til at skrive fængende og effektive popsange</w:t>
      </w:r>
      <w:r w:rsidR="00D330D6">
        <w:t>, der bliver store hits</w:t>
      </w:r>
      <w:r w:rsidR="00C7737E">
        <w:t xml:space="preserve">. </w:t>
      </w:r>
      <w:r w:rsidR="0049246E">
        <w:t>Senest er kommet albummet ”Strangeland” i 2012, hvor bandet er blevet udvidet til en kvartet</w:t>
      </w:r>
      <w:r w:rsidR="00D330D6">
        <w:t xml:space="preserve">, hvilket har tilføjet lidt mere guitar til det pianodrevne bands lyd. </w:t>
      </w:r>
      <w:r w:rsidR="00C7737E">
        <w:t xml:space="preserve">Bandet har </w:t>
      </w:r>
      <w:r w:rsidR="006816B1">
        <w:t xml:space="preserve">siden begyndelsen </w:t>
      </w:r>
      <w:r w:rsidR="00967E67">
        <w:t xml:space="preserve">været elsket af </w:t>
      </w:r>
      <w:r w:rsidR="006816B1">
        <w:t xml:space="preserve">det </w:t>
      </w:r>
      <w:r w:rsidR="004511DF">
        <w:t xml:space="preserve">danske publikum, og derfor er vi meget stolte over </w:t>
      </w:r>
      <w:r w:rsidR="006816B1">
        <w:t xml:space="preserve">at </w:t>
      </w:r>
      <w:r w:rsidR="004511DF">
        <w:t xml:space="preserve">kunne </w:t>
      </w:r>
      <w:r w:rsidR="006816B1">
        <w:t>præsentere bandet</w:t>
      </w:r>
      <w:r w:rsidR="004511DF">
        <w:t xml:space="preserve">s </w:t>
      </w:r>
      <w:r w:rsidR="00967E67">
        <w:t xml:space="preserve">første </w:t>
      </w:r>
      <w:r w:rsidR="006816B1">
        <w:t xml:space="preserve">festivalkoncert </w:t>
      </w:r>
      <w:r w:rsidR="00967E67">
        <w:t>i Danmark</w:t>
      </w:r>
      <w:r w:rsidR="006816B1">
        <w:t>.</w:t>
      </w:r>
    </w:p>
    <w:p w14:paraId="0D087400" w14:textId="77777777" w:rsidR="00F40B04" w:rsidRPr="007C16F2" w:rsidRDefault="00F40B04" w:rsidP="00F40B04">
      <w:pPr>
        <w:rPr>
          <w:b/>
        </w:rPr>
      </w:pPr>
      <w:r>
        <w:rPr>
          <w:b/>
        </w:rPr>
        <w:t xml:space="preserve">Keane </w:t>
      </w:r>
      <w:r w:rsidRPr="002B516C">
        <w:rPr>
          <w:b/>
        </w:rPr>
        <w:t>spiller på NorthSide</w:t>
      </w:r>
      <w:r>
        <w:rPr>
          <w:b/>
        </w:rPr>
        <w:t xml:space="preserve"> fredag 14. juni.</w:t>
      </w:r>
    </w:p>
    <w:p w14:paraId="1856DA07" w14:textId="77777777" w:rsidR="00F40B04" w:rsidRDefault="00F40B04"/>
    <w:p w14:paraId="56F6F098" w14:textId="77777777" w:rsidR="00F40B04" w:rsidRPr="00324295" w:rsidRDefault="00F40B04">
      <w:pPr>
        <w:rPr>
          <w:b/>
        </w:rPr>
      </w:pPr>
      <w:r w:rsidRPr="00324295">
        <w:rPr>
          <w:b/>
        </w:rPr>
        <w:t>Modest Mouse</w:t>
      </w:r>
    </w:p>
    <w:p w14:paraId="5A78DDF2" w14:textId="34E0431E" w:rsidR="00F40B04" w:rsidRDefault="006816B1">
      <w:r>
        <w:t>Siden midten af 90’erne har Modest Mouse stået som et af de mest interessante og bedst anmeldte navne på den amerikanske indie-scene</w:t>
      </w:r>
      <w:r w:rsidR="003A65B6">
        <w:t>,</w:t>
      </w:r>
      <w:r>
        <w:t xml:space="preserve"> og med </w:t>
      </w:r>
      <w:r w:rsidR="00F62B38">
        <w:t xml:space="preserve">singlen </w:t>
      </w:r>
      <w:r>
        <w:t xml:space="preserve">”Float On” fik de i 2004 endelig </w:t>
      </w:r>
      <w:r w:rsidR="00F62B38">
        <w:t>d</w:t>
      </w:r>
      <w:r>
        <w:t xml:space="preserve">et hit, </w:t>
      </w:r>
      <w:r w:rsidR="00F62B38">
        <w:t xml:space="preserve">de så længe havde fortjent. </w:t>
      </w:r>
      <w:r w:rsidR="00A64BC3">
        <w:t>A</w:t>
      </w:r>
      <w:r w:rsidR="00F62B38">
        <w:t>lbummet ”</w:t>
      </w:r>
      <w:r w:rsidR="00F62B38" w:rsidRPr="00F62B38">
        <w:t>We Were Dead Before the Ship Even Sank</w:t>
      </w:r>
      <w:r w:rsidR="00F62B38">
        <w:t xml:space="preserve">” gik i 2007 nummer et i USA, og </w:t>
      </w:r>
      <w:r w:rsidR="00A64BC3">
        <w:t>forventningerne til det kommende album er naturligvis store. Det er seks år siden</w:t>
      </w:r>
      <w:r w:rsidR="003A65B6">
        <w:t>,</w:t>
      </w:r>
      <w:r w:rsidR="00A64BC3">
        <w:t xml:space="preserve"> Mouse Mouse sidst var i Danmark, så det </w:t>
      </w:r>
      <w:r w:rsidR="003A65B6">
        <w:t>bliv</w:t>
      </w:r>
      <w:r w:rsidR="00A64BC3">
        <w:t xml:space="preserve">er helt fantastisk at </w:t>
      </w:r>
      <w:r w:rsidR="003A65B6">
        <w:t xml:space="preserve">kunne </w:t>
      </w:r>
      <w:r w:rsidR="00A64BC3">
        <w:t>byde dem velkommen på NorthSide til juni.</w:t>
      </w:r>
    </w:p>
    <w:p w14:paraId="69E767E0" w14:textId="77777777" w:rsidR="00F40B04" w:rsidRPr="00324295" w:rsidRDefault="00F40B04" w:rsidP="00F40B04">
      <w:pPr>
        <w:rPr>
          <w:b/>
        </w:rPr>
      </w:pPr>
      <w:r w:rsidRPr="00324295">
        <w:rPr>
          <w:b/>
        </w:rPr>
        <w:t>Modest Mouse spiller på NorthSide lørdag 15. juni.</w:t>
      </w:r>
    </w:p>
    <w:p w14:paraId="6D88E9D8" w14:textId="77777777" w:rsidR="00F40B04" w:rsidRDefault="00F40B04"/>
    <w:p w14:paraId="387FEBC5" w14:textId="77777777" w:rsidR="00F40B04" w:rsidRPr="00324295" w:rsidRDefault="00F40B04">
      <w:pPr>
        <w:rPr>
          <w:b/>
        </w:rPr>
      </w:pPr>
      <w:r w:rsidRPr="00324295">
        <w:rPr>
          <w:b/>
        </w:rPr>
        <w:t>Rasmus Walter</w:t>
      </w:r>
    </w:p>
    <w:p w14:paraId="1E84B86A" w14:textId="77777777" w:rsidR="00F40B04" w:rsidRDefault="00A64BC3">
      <w:r>
        <w:t xml:space="preserve">Den tidligere Grand Avenue-frontmand har haft stor succes, siden han begyndte at synge på </w:t>
      </w:r>
      <w:r w:rsidR="003C5FEF">
        <w:t>dansk</w:t>
      </w:r>
      <w:r>
        <w:t xml:space="preserve"> på solodebutpladen fra 2011. ”Dybt Vand” var det første hit, og da lytterne på P3 skulle stemme på </w:t>
      </w:r>
      <w:r w:rsidR="004511DF">
        <w:t>Årets Uundgåelige faldt valget på sangen ”Endeløst”. Sangskriverens andet album udsendes til marts, og vi ser i den grad frem til at opleve det nye materiale på NorthSide.</w:t>
      </w:r>
    </w:p>
    <w:p w14:paraId="64A377CC" w14:textId="77777777" w:rsidR="00F40B04" w:rsidRPr="00324295" w:rsidRDefault="00F40B04">
      <w:pPr>
        <w:rPr>
          <w:b/>
        </w:rPr>
      </w:pPr>
      <w:r w:rsidRPr="00324295">
        <w:rPr>
          <w:b/>
        </w:rPr>
        <w:t>Rasmus Walter spiller på NorthSide søndag 16. juni.</w:t>
      </w:r>
    </w:p>
    <w:p w14:paraId="6E37BD46" w14:textId="77777777" w:rsidR="00F40B04" w:rsidRDefault="00F40B04">
      <w:pPr>
        <w:rPr>
          <w:b/>
        </w:rPr>
      </w:pPr>
    </w:p>
    <w:p w14:paraId="62800665" w14:textId="77777777" w:rsidR="00D330D6" w:rsidRDefault="00D330D6">
      <w:pPr>
        <w:rPr>
          <w:b/>
        </w:rPr>
      </w:pPr>
      <w:r>
        <w:rPr>
          <w:b/>
        </w:rPr>
        <w:br w:type="page"/>
      </w:r>
    </w:p>
    <w:p w14:paraId="64823BD6" w14:textId="77777777" w:rsidR="00D330D6" w:rsidRDefault="00D330D6">
      <w:pPr>
        <w:rPr>
          <w:b/>
        </w:rPr>
      </w:pPr>
    </w:p>
    <w:p w14:paraId="6B652368" w14:textId="3532374B" w:rsidR="00F40B04" w:rsidRPr="00324295" w:rsidRDefault="00F40B04">
      <w:pPr>
        <w:rPr>
          <w:b/>
        </w:rPr>
      </w:pPr>
      <w:r w:rsidRPr="00324295">
        <w:rPr>
          <w:b/>
        </w:rPr>
        <w:t>Shaka Loveless</w:t>
      </w:r>
    </w:p>
    <w:p w14:paraId="220C4C16" w14:textId="77777777" w:rsidR="00F40B04" w:rsidRPr="004511DF" w:rsidRDefault="004511DF">
      <w:r>
        <w:t>Den 28-årige sanger har i mere end 10 år haft gang i musikkarrieren, og længe inden ”Tomgang” blev uundgåelig i sommerens radiohøjttalere, kunne man høre ham levere sjælfuld vokal og spille bas som medlem af grupperne The Gypsies og Are We Brothers?.</w:t>
      </w:r>
      <w:r w:rsidR="003C5FEF">
        <w:t xml:space="preserve"> Som solist blander Shaka reggae med rock og pop med en fantastisk behændighed, som det bliver en fornøjelse at opleve til sommer.</w:t>
      </w:r>
    </w:p>
    <w:p w14:paraId="4CCFB2D8" w14:textId="77777777" w:rsidR="00F40B04" w:rsidRDefault="00F40B04">
      <w:pPr>
        <w:rPr>
          <w:b/>
        </w:rPr>
      </w:pPr>
      <w:r>
        <w:rPr>
          <w:b/>
        </w:rPr>
        <w:t xml:space="preserve">Shaka Loveless </w:t>
      </w:r>
      <w:r w:rsidR="00324295" w:rsidRPr="002B516C">
        <w:rPr>
          <w:b/>
        </w:rPr>
        <w:t>spiller på NorthSide</w:t>
      </w:r>
      <w:r w:rsidR="00324295">
        <w:rPr>
          <w:b/>
        </w:rPr>
        <w:t xml:space="preserve"> lørdag 15. juni.</w:t>
      </w:r>
    </w:p>
    <w:p w14:paraId="570CF3EA" w14:textId="77777777" w:rsidR="00324295" w:rsidRDefault="00324295">
      <w:pPr>
        <w:rPr>
          <w:b/>
        </w:rPr>
      </w:pPr>
    </w:p>
    <w:p w14:paraId="26F643FB" w14:textId="77777777" w:rsidR="00324295" w:rsidRDefault="00324295" w:rsidP="00324295">
      <w:r w:rsidRPr="00DC041D">
        <w:t xml:space="preserve">Listen af offentliggjorte navne til NorthSide 2013 er nu som følger: </w:t>
      </w:r>
      <w:r w:rsidRPr="009653E6">
        <w:t>Alt-J (∆)</w:t>
      </w:r>
      <w:r>
        <w:t xml:space="preserve">, </w:t>
      </w:r>
      <w:r w:rsidRPr="00DC041D">
        <w:t xml:space="preserve">Arctic Monkeys, Band of Horses, </w:t>
      </w:r>
      <w:r>
        <w:t xml:space="preserve">Bikstok Røgsystem, Biffy Clyro, Bloc Party, </w:t>
      </w:r>
      <w:r w:rsidRPr="00DC041D">
        <w:t xml:space="preserve">The Eclectic Moniker, Ellie Goulding, The Flaming Lips, Fun., </w:t>
      </w:r>
      <w:r>
        <w:t>Gogol Bordello, Kaizers Orchestra, Keane, Kings of Convenience, The Knife,</w:t>
      </w:r>
      <w:r w:rsidRPr="00DC041D">
        <w:t xml:space="preserve"> </w:t>
      </w:r>
      <w:r>
        <w:t xml:space="preserve">Modest Mouse, </w:t>
      </w:r>
      <w:r w:rsidRPr="00DC041D">
        <w:t xml:space="preserve">Nephew, Nick Cave &amp; The Bad Seeds, Portishead, </w:t>
      </w:r>
      <w:r>
        <w:t xml:space="preserve">Rasmus Walter, Shaka Loveless, Spleen United, </w:t>
      </w:r>
      <w:r w:rsidRPr="00DC041D">
        <w:t>Trentemøller og When Saints Go Machine.</w:t>
      </w:r>
    </w:p>
    <w:p w14:paraId="509AC435" w14:textId="77777777" w:rsidR="00324295" w:rsidRPr="00DC041D" w:rsidRDefault="00324295" w:rsidP="00324295">
      <w:pPr>
        <w:rPr>
          <w:b/>
        </w:rPr>
      </w:pPr>
    </w:p>
    <w:p w14:paraId="5C65FECB" w14:textId="77777777" w:rsidR="00324295" w:rsidRPr="00DC041D" w:rsidRDefault="00324295" w:rsidP="00324295">
      <w:pPr>
        <w:widowControl w:val="0"/>
        <w:autoSpaceDE w:val="0"/>
        <w:autoSpaceDN w:val="0"/>
        <w:adjustRightInd w:val="0"/>
        <w:spacing w:after="300"/>
        <w:rPr>
          <w:rFonts w:cs="Helvetica Neue"/>
          <w:color w:val="000000" w:themeColor="text1"/>
        </w:rPr>
      </w:pPr>
      <w:r w:rsidRPr="00DC041D">
        <w:rPr>
          <w:rFonts w:cs="Helvetica Neue"/>
          <w:color w:val="000000" w:themeColor="text1"/>
        </w:rPr>
        <w:t>NorthSide 2013 afvikles i Ådalen ved Aarhus i dagene 14.-16. juni. Billetter kan købes via </w:t>
      </w:r>
      <w:hyperlink r:id="rId7" w:history="1">
        <w:r w:rsidRPr="00520CEB">
          <w:rPr>
            <w:rStyle w:val="Llink"/>
            <w:rFonts w:cs="Helvetica Neue"/>
          </w:rPr>
          <w:t>Billetlugen.dk</w:t>
        </w:r>
      </w:hyperlink>
      <w:r w:rsidRPr="00DC041D">
        <w:rPr>
          <w:rFonts w:cs="Helvetica Neue"/>
          <w:color w:val="000000" w:themeColor="text1"/>
        </w:rPr>
        <w:t>.</w:t>
      </w:r>
    </w:p>
    <w:p w14:paraId="4FEC8DE8" w14:textId="77777777" w:rsidR="00324295" w:rsidRPr="00DC041D" w:rsidRDefault="00324295" w:rsidP="00324295">
      <w:r w:rsidRPr="00DC041D">
        <w:rPr>
          <w:rFonts w:cs="Helvetica Neue"/>
          <w:color w:val="000000" w:themeColor="text1"/>
        </w:rPr>
        <w:t>Besøg </w:t>
      </w:r>
      <w:hyperlink r:id="rId8" w:history="1">
        <w:r w:rsidRPr="00520CEB">
          <w:rPr>
            <w:rStyle w:val="Llink"/>
            <w:rFonts w:cs="Helvetica Neue"/>
          </w:rPr>
          <w:t>NorthSide.dk </w:t>
        </w:r>
      </w:hyperlink>
      <w:r w:rsidRPr="00DC041D">
        <w:rPr>
          <w:rFonts w:cs="Helvetica Neue"/>
          <w:color w:val="000000" w:themeColor="text1"/>
        </w:rPr>
        <w:t>eller </w:t>
      </w:r>
      <w:hyperlink r:id="rId9" w:history="1">
        <w:r w:rsidRPr="00520CEB">
          <w:rPr>
            <w:rStyle w:val="Llink"/>
            <w:rFonts w:cs="Helvetica Neue"/>
          </w:rPr>
          <w:t>facebook.com/northsidefestival</w:t>
        </w:r>
      </w:hyperlink>
      <w:r w:rsidRPr="00DC041D">
        <w:rPr>
          <w:rFonts w:cs="Helvetica Neue"/>
          <w:color w:val="000000" w:themeColor="text1"/>
        </w:rPr>
        <w:t> for mere info om NorthSide 2013.</w:t>
      </w:r>
    </w:p>
    <w:p w14:paraId="410CE728" w14:textId="77777777" w:rsidR="00324295" w:rsidRDefault="00324295"/>
    <w:sectPr w:rsidR="00324295" w:rsidSect="00A453F7">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7CEAF" w14:textId="77777777" w:rsidR="0049246E" w:rsidRDefault="0049246E">
      <w:r>
        <w:separator/>
      </w:r>
    </w:p>
  </w:endnote>
  <w:endnote w:type="continuationSeparator" w:id="0">
    <w:p w14:paraId="6BFAF17E" w14:textId="77777777" w:rsidR="0049246E" w:rsidRDefault="0049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B8E2ED" w14:textId="77777777" w:rsidR="0049246E" w:rsidRDefault="0049246E">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EFD436" w14:textId="77777777" w:rsidR="0049246E" w:rsidRDefault="0049246E">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8F2E14" w14:textId="77777777" w:rsidR="0049246E" w:rsidRDefault="0049246E">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CB642" w14:textId="77777777" w:rsidR="0049246E" w:rsidRDefault="0049246E">
      <w:r>
        <w:separator/>
      </w:r>
    </w:p>
  </w:footnote>
  <w:footnote w:type="continuationSeparator" w:id="0">
    <w:p w14:paraId="27D5B299" w14:textId="77777777" w:rsidR="0049246E" w:rsidRDefault="004924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6FB4A1" w14:textId="77777777" w:rsidR="0049246E" w:rsidRDefault="00E32C37">
    <w:pPr>
      <w:pStyle w:val="Sidehoved"/>
    </w:pPr>
    <w:r>
      <w:rPr>
        <w:noProof/>
        <w:lang w:eastAsia="en-US"/>
      </w:rPr>
      <w:pict w14:anchorId="299C1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E72B9F" w14:textId="77777777" w:rsidR="0049246E" w:rsidRDefault="00E32C37">
    <w:pPr>
      <w:pStyle w:val="Sidehoved"/>
    </w:pPr>
    <w:r>
      <w:rPr>
        <w:noProof/>
        <w:lang w:eastAsia="en-US"/>
      </w:rPr>
      <w:pict w14:anchorId="6320B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45DBB1" w14:textId="77777777" w:rsidR="0049246E" w:rsidRDefault="00E32C37">
    <w:pPr>
      <w:pStyle w:val="Sidehoved"/>
    </w:pPr>
    <w:r>
      <w:rPr>
        <w:noProof/>
        <w:lang w:eastAsia="en-US"/>
      </w:rPr>
      <w:pict w14:anchorId="79254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CF8"/>
    <w:rsid w:val="001A61B3"/>
    <w:rsid w:val="001C6A6C"/>
    <w:rsid w:val="00241E46"/>
    <w:rsid w:val="00324295"/>
    <w:rsid w:val="003A65B6"/>
    <w:rsid w:val="003C5FEF"/>
    <w:rsid w:val="004511DF"/>
    <w:rsid w:val="0049246E"/>
    <w:rsid w:val="004C46F6"/>
    <w:rsid w:val="00672BD7"/>
    <w:rsid w:val="006816B1"/>
    <w:rsid w:val="00832CF8"/>
    <w:rsid w:val="00967E67"/>
    <w:rsid w:val="009B1A83"/>
    <w:rsid w:val="00A453F7"/>
    <w:rsid w:val="00A64BC3"/>
    <w:rsid w:val="00C71E2F"/>
    <w:rsid w:val="00C7737E"/>
    <w:rsid w:val="00D330D6"/>
    <w:rsid w:val="00DA56C4"/>
    <w:rsid w:val="00E32C37"/>
    <w:rsid w:val="00F40B04"/>
    <w:rsid w:val="00F62B38"/>
    <w:rsid w:val="00F77E38"/>
    <w:rsid w:val="00F924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43C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F8"/>
    <w:rPr>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rPr>
      <w:lang w:eastAsia="ja-JP"/>
    </w:r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rPr>
      <w:lang w:eastAsia="ja-JP"/>
    </w:r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32429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F8"/>
    <w:rPr>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rPr>
      <w:lang w:eastAsia="ja-JP"/>
    </w:r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rPr>
      <w:lang w:eastAsia="ja-JP"/>
    </w:r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324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illetlugen.dk/musik/26253/northside-2013/" TargetMode="External"/><Relationship Id="rId8" Type="http://schemas.openxmlformats.org/officeDocument/2006/relationships/hyperlink" Target="http://northside.dk" TargetMode="External"/><Relationship Id="rId9" Type="http://schemas.openxmlformats.org/officeDocument/2006/relationships/hyperlink" Target="http://facebook.com/northsidefestival"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89</TotalTime>
  <Pages>2</Pages>
  <Words>553</Words>
  <Characters>3379</Characters>
  <Application>Microsoft Macintosh Word</Application>
  <DocSecurity>0</DocSecurity>
  <Lines>28</Lines>
  <Paragraphs>7</Paragraphs>
  <ScaleCrop>false</ScaleCrop>
  <Company>WPP</Company>
  <LinksUpToDate>false</LinksUpToDate>
  <CharactersWithSpaces>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8</cp:revision>
  <dcterms:created xsi:type="dcterms:W3CDTF">2013-01-31T08:24:00Z</dcterms:created>
  <dcterms:modified xsi:type="dcterms:W3CDTF">2013-02-04T12:56:00Z</dcterms:modified>
</cp:coreProperties>
</file>