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BC45A" w14:textId="2D3745B4" w:rsidR="001B21A5" w:rsidRDefault="009669C4" w:rsidP="29A03C66">
      <w:pPr>
        <w:tabs>
          <w:tab w:val="right" w:pos="9356"/>
        </w:tabs>
        <w:jc w:val="both"/>
        <w:rPr>
          <w:sz w:val="24"/>
          <w:szCs w:val="24"/>
        </w:rPr>
      </w:pPr>
      <w:bookmarkStart w:id="0" w:name="OLE_LINK2"/>
      <w:bookmarkStart w:id="1" w:name="OLE_LINK1"/>
      <w:r w:rsidRPr="29A03C66">
        <w:rPr>
          <w:b/>
          <w:bCs/>
          <w:sz w:val="32"/>
          <w:szCs w:val="32"/>
        </w:rPr>
        <w:t>Pressemitteilung</w:t>
      </w:r>
      <w:r w:rsidR="001B21A5" w:rsidRPr="29A03C66">
        <w:rPr>
          <w:b/>
          <w:bCs/>
          <w:sz w:val="32"/>
          <w:szCs w:val="32"/>
        </w:rPr>
        <w:t xml:space="preserve"> </w:t>
      </w:r>
      <w:r>
        <w:tab/>
      </w:r>
      <w:r w:rsidR="00C24929">
        <w:t xml:space="preserve">Kiel, den </w:t>
      </w:r>
      <w:r w:rsidR="00451787">
        <w:t>01</w:t>
      </w:r>
      <w:r w:rsidR="0089122B" w:rsidRPr="29A03C66">
        <w:rPr>
          <w:sz w:val="24"/>
          <w:szCs w:val="24"/>
        </w:rPr>
        <w:t>.</w:t>
      </w:r>
      <w:r w:rsidR="0089122B" w:rsidRPr="00C571E4">
        <w:t>0</w:t>
      </w:r>
      <w:r w:rsidR="00451787">
        <w:t>7</w:t>
      </w:r>
      <w:r w:rsidR="0089122B" w:rsidRPr="00C571E4">
        <w:t>.</w:t>
      </w:r>
      <w:r w:rsidR="00062E1E" w:rsidRPr="00C571E4">
        <w:t>202</w:t>
      </w:r>
      <w:r w:rsidR="00B827DF" w:rsidRPr="00C571E4">
        <w:t>1</w:t>
      </w:r>
    </w:p>
    <w:p w14:paraId="26CAFF64" w14:textId="54B47485" w:rsidR="00FD1412" w:rsidRDefault="00FD1412" w:rsidP="29A03C66">
      <w:pPr>
        <w:tabs>
          <w:tab w:val="right" w:pos="9356"/>
        </w:tabs>
        <w:jc w:val="both"/>
        <w:rPr>
          <w:sz w:val="24"/>
          <w:szCs w:val="24"/>
        </w:rPr>
      </w:pPr>
    </w:p>
    <w:p w14:paraId="3AE31349" w14:textId="3548C581" w:rsidR="00997DE4" w:rsidRDefault="00997DE4" w:rsidP="29A03C66">
      <w:pPr>
        <w:tabs>
          <w:tab w:val="right" w:pos="9356"/>
        </w:tabs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Neue </w:t>
      </w:r>
      <w:r w:rsidR="000A4134" w:rsidRPr="00DB368E">
        <w:rPr>
          <w:b/>
          <w:bCs/>
          <w:sz w:val="24"/>
          <w:szCs w:val="24"/>
        </w:rPr>
        <w:t>Manufakt(o)</w:t>
      </w:r>
      <w:proofErr w:type="spellStart"/>
      <w:r w:rsidR="000A4134" w:rsidRPr="00DB368E">
        <w:rPr>
          <w:b/>
          <w:bCs/>
          <w:sz w:val="24"/>
          <w:szCs w:val="24"/>
        </w:rPr>
        <w:t>ur</w:t>
      </w:r>
      <w:proofErr w:type="spellEnd"/>
      <w:r>
        <w:rPr>
          <w:b/>
          <w:bCs/>
          <w:sz w:val="24"/>
          <w:szCs w:val="24"/>
        </w:rPr>
        <w:t xml:space="preserve"> zeigt altes Handwerk in modernem Umfeld</w:t>
      </w:r>
      <w:r w:rsidR="00F84CFD" w:rsidRPr="00DB368E">
        <w:rPr>
          <w:b/>
          <w:bCs/>
          <w:sz w:val="24"/>
          <w:szCs w:val="24"/>
        </w:rPr>
        <w:t xml:space="preserve"> </w:t>
      </w:r>
    </w:p>
    <w:p w14:paraId="4F740448" w14:textId="5EC807E0" w:rsidR="00283181" w:rsidRPr="00DB368E" w:rsidRDefault="00F84CFD" w:rsidP="29A03C66">
      <w:pPr>
        <w:tabs>
          <w:tab w:val="right" w:pos="9356"/>
        </w:tabs>
        <w:jc w:val="both"/>
        <w:rPr>
          <w:b/>
          <w:sz w:val="24"/>
          <w:szCs w:val="24"/>
        </w:rPr>
      </w:pPr>
      <w:r w:rsidRPr="00DB368E">
        <w:rPr>
          <w:b/>
          <w:bCs/>
          <w:sz w:val="24"/>
          <w:szCs w:val="24"/>
        </w:rPr>
        <w:t>Eine geführte Zeitreise</w:t>
      </w:r>
      <w:r w:rsidR="00407E3A" w:rsidRPr="00DB368E">
        <w:rPr>
          <w:b/>
          <w:bCs/>
          <w:sz w:val="24"/>
          <w:szCs w:val="24"/>
        </w:rPr>
        <w:t xml:space="preserve"> durch die Kieler Innenstadt</w:t>
      </w:r>
      <w:r w:rsidR="00997DE4">
        <w:rPr>
          <w:b/>
          <w:bCs/>
          <w:sz w:val="24"/>
          <w:szCs w:val="24"/>
        </w:rPr>
        <w:t xml:space="preserve"> mit</w:t>
      </w:r>
      <w:r w:rsidR="00407E3A" w:rsidRPr="00DB368E">
        <w:rPr>
          <w:b/>
          <w:bCs/>
          <w:sz w:val="24"/>
          <w:szCs w:val="24"/>
        </w:rPr>
        <w:t xml:space="preserve"> </w:t>
      </w:r>
      <w:r w:rsidR="00C10C79">
        <w:rPr>
          <w:b/>
          <w:bCs/>
          <w:sz w:val="24"/>
          <w:szCs w:val="24"/>
        </w:rPr>
        <w:t>Besuch</w:t>
      </w:r>
      <w:r w:rsidR="00312FC8">
        <w:rPr>
          <w:b/>
          <w:bCs/>
          <w:sz w:val="24"/>
          <w:szCs w:val="24"/>
        </w:rPr>
        <w:t xml:space="preserve"> </w:t>
      </w:r>
      <w:r w:rsidR="00407E3A" w:rsidRPr="00DB368E">
        <w:rPr>
          <w:b/>
          <w:bCs/>
          <w:sz w:val="24"/>
          <w:szCs w:val="24"/>
        </w:rPr>
        <w:t>ausgewählte</w:t>
      </w:r>
      <w:r w:rsidR="00C10C79">
        <w:rPr>
          <w:b/>
          <w:bCs/>
          <w:sz w:val="24"/>
          <w:szCs w:val="24"/>
        </w:rPr>
        <w:t>r</w:t>
      </w:r>
      <w:r w:rsidR="00407E3A" w:rsidRPr="00DB368E">
        <w:rPr>
          <w:b/>
          <w:bCs/>
          <w:sz w:val="24"/>
          <w:szCs w:val="24"/>
        </w:rPr>
        <w:t xml:space="preserve"> </w:t>
      </w:r>
      <w:r w:rsidR="00DB368E">
        <w:rPr>
          <w:b/>
          <w:bCs/>
          <w:sz w:val="24"/>
          <w:szCs w:val="24"/>
        </w:rPr>
        <w:t>M</w:t>
      </w:r>
      <w:r w:rsidR="00407E3A" w:rsidRPr="00DB368E">
        <w:rPr>
          <w:b/>
          <w:bCs/>
          <w:sz w:val="24"/>
          <w:szCs w:val="24"/>
        </w:rPr>
        <w:t>anufakturen</w:t>
      </w:r>
      <w:r w:rsidR="00C350B8" w:rsidRPr="00DB368E">
        <w:rPr>
          <w:b/>
          <w:bCs/>
          <w:sz w:val="24"/>
          <w:szCs w:val="24"/>
        </w:rPr>
        <w:t xml:space="preserve"> </w:t>
      </w:r>
    </w:p>
    <w:p w14:paraId="29E70050" w14:textId="7C3643DD" w:rsidR="00FD1412" w:rsidRPr="00FD1412" w:rsidRDefault="00FD1412" w:rsidP="29A03C66">
      <w:pPr>
        <w:tabs>
          <w:tab w:val="right" w:pos="9356"/>
        </w:tabs>
        <w:jc w:val="both"/>
        <w:rPr>
          <w:b/>
          <w:bCs/>
        </w:rPr>
      </w:pPr>
    </w:p>
    <w:p w14:paraId="467BC45B" w14:textId="2028A185" w:rsidR="001B21A5" w:rsidRDefault="00893FCE" w:rsidP="00CF360E">
      <w:pPr>
        <w:tabs>
          <w:tab w:val="right" w:pos="9356"/>
        </w:tabs>
        <w:spacing w:line="276" w:lineRule="auto"/>
        <w:jc w:val="both"/>
      </w:pPr>
      <w:r>
        <w:t xml:space="preserve">Bei dem neuen Format </w:t>
      </w:r>
      <w:proofErr w:type="gramStart"/>
      <w:r>
        <w:t>einer Manufakt</w:t>
      </w:r>
      <w:proofErr w:type="gramEnd"/>
      <w:r>
        <w:t>(o)</w:t>
      </w:r>
      <w:proofErr w:type="spellStart"/>
      <w:r>
        <w:t>ur</w:t>
      </w:r>
      <w:proofErr w:type="spellEnd"/>
      <w:r>
        <w:t xml:space="preserve"> durch die Kieler Innenstadt</w:t>
      </w:r>
      <w:r w:rsidR="00932A56">
        <w:t>,</w:t>
      </w:r>
      <w:r>
        <w:t xml:space="preserve"> begeben sich die </w:t>
      </w:r>
      <w:r w:rsidR="00860403">
        <w:t>Teilnehmer</w:t>
      </w:r>
      <w:r w:rsidR="009B2E2F">
        <w:t>*innen</w:t>
      </w:r>
      <w:r w:rsidR="00D00CB6">
        <w:t xml:space="preserve"> </w:t>
      </w:r>
      <w:r w:rsidR="00EA796A">
        <w:t xml:space="preserve">erstmals </w:t>
      </w:r>
      <w:r w:rsidR="00D00CB6">
        <w:t xml:space="preserve">am </w:t>
      </w:r>
      <w:r w:rsidR="009031A3" w:rsidRPr="00341A34">
        <w:rPr>
          <w:b/>
          <w:bCs/>
        </w:rPr>
        <w:t>Samstag, den 3. Juli</w:t>
      </w:r>
      <w:r w:rsidR="00341A34">
        <w:rPr>
          <w:b/>
          <w:bCs/>
        </w:rPr>
        <w:t xml:space="preserve"> um 11 Uhr</w:t>
      </w:r>
      <w:r w:rsidR="009031A3" w:rsidRPr="00341A34">
        <w:rPr>
          <w:b/>
          <w:bCs/>
        </w:rPr>
        <w:t>,</w:t>
      </w:r>
      <w:r w:rsidR="009B2E2F">
        <w:t xml:space="preserve"> auf eine Reise</w:t>
      </w:r>
      <w:r w:rsidR="00FD1412" w:rsidRPr="00FD1412">
        <w:t xml:space="preserve"> in eine andere Zeit</w:t>
      </w:r>
      <w:r w:rsidR="005816FD">
        <w:t xml:space="preserve">, wo das Traditionelle auf </w:t>
      </w:r>
      <w:r w:rsidR="004A1A10">
        <w:t xml:space="preserve">die </w:t>
      </w:r>
      <w:r w:rsidR="005816FD">
        <w:t>Moderne trifft</w:t>
      </w:r>
      <w:r w:rsidR="00FD1412">
        <w:t xml:space="preserve">. </w:t>
      </w:r>
      <w:r w:rsidR="00402796">
        <w:t xml:space="preserve">Angefangen </w:t>
      </w:r>
      <w:r>
        <w:t>beim uralten Handwerk</w:t>
      </w:r>
      <w:r w:rsidR="00EF1540">
        <w:t xml:space="preserve"> der </w:t>
      </w:r>
      <w:r w:rsidR="00D20BC4">
        <w:t>Buchbindung</w:t>
      </w:r>
      <w:r w:rsidR="00402796">
        <w:t xml:space="preserve"> über </w:t>
      </w:r>
      <w:r w:rsidR="00FA64D0">
        <w:t xml:space="preserve">die eigene </w:t>
      </w:r>
      <w:r w:rsidR="00402796">
        <w:t>Kaffe</w:t>
      </w:r>
      <w:r w:rsidR="000B2A43">
        <w:t>e</w:t>
      </w:r>
      <w:r w:rsidR="00402796">
        <w:t>röstung bis hin zu</w:t>
      </w:r>
      <w:r w:rsidR="000B2A43">
        <w:t xml:space="preserve"> </w:t>
      </w:r>
      <w:r w:rsidR="00FA64D0">
        <w:t xml:space="preserve">der selbständigen </w:t>
      </w:r>
      <w:r w:rsidR="000B2A43">
        <w:t>Produktion von Süßigkeite</w:t>
      </w:r>
      <w:r w:rsidR="0018514C">
        <w:t>n</w:t>
      </w:r>
      <w:r w:rsidR="006333B4">
        <w:t xml:space="preserve"> </w:t>
      </w:r>
      <w:r w:rsidR="00A612C0">
        <w:t>w</w:t>
      </w:r>
      <w:r w:rsidR="00225E05">
        <w:t xml:space="preserve">erden </w:t>
      </w:r>
      <w:r w:rsidR="00C315D0">
        <w:t>verschiedene Manufakturen besucht</w:t>
      </w:r>
      <w:r w:rsidR="00B80C75">
        <w:t>.</w:t>
      </w:r>
      <w:r w:rsidR="005B48B6">
        <w:t xml:space="preserve"> </w:t>
      </w:r>
    </w:p>
    <w:p w14:paraId="4D3E94DE" w14:textId="77777777" w:rsidR="00341A34" w:rsidRDefault="00341A34" w:rsidP="00CF360E">
      <w:pPr>
        <w:tabs>
          <w:tab w:val="right" w:pos="9356"/>
        </w:tabs>
        <w:spacing w:line="276" w:lineRule="auto"/>
        <w:jc w:val="both"/>
      </w:pPr>
    </w:p>
    <w:p w14:paraId="40C7AAB3" w14:textId="49C60870" w:rsidR="00341A34" w:rsidRDefault="00341A34" w:rsidP="00CF360E">
      <w:pPr>
        <w:tabs>
          <w:tab w:val="right" w:pos="9356"/>
        </w:tabs>
        <w:spacing w:line="276" w:lineRule="auto"/>
        <w:jc w:val="both"/>
      </w:pPr>
      <w:r>
        <w:t xml:space="preserve">Weitere Termine folgen an den Samstagen: </w:t>
      </w:r>
      <w:r>
        <w:t>31.07., 14.08., 28.08., 25.09.</w:t>
      </w:r>
      <w:r>
        <w:t xml:space="preserve"> sowie</w:t>
      </w:r>
      <w:r>
        <w:t xml:space="preserve"> 16.10.</w:t>
      </w:r>
      <w:r>
        <w:t>2021</w:t>
      </w:r>
    </w:p>
    <w:p w14:paraId="098B3DF2" w14:textId="77777777" w:rsidR="00341A34" w:rsidRDefault="00341A34" w:rsidP="00932A56">
      <w:pPr>
        <w:tabs>
          <w:tab w:val="left" w:pos="1276"/>
          <w:tab w:val="right" w:pos="9356"/>
        </w:tabs>
        <w:spacing w:line="276" w:lineRule="auto"/>
        <w:jc w:val="both"/>
      </w:pPr>
      <w:r>
        <w:t>Treffpunkt:</w:t>
      </w:r>
      <w:r>
        <w:tab/>
        <w:t>Welcome Center Kieler Förde, Stresemannplatz 1-3, 24103 Kiel</w:t>
      </w:r>
    </w:p>
    <w:p w14:paraId="3DD423FD" w14:textId="77777777" w:rsidR="00341A34" w:rsidRDefault="00341A34" w:rsidP="00932A56">
      <w:pPr>
        <w:tabs>
          <w:tab w:val="left" w:pos="1276"/>
          <w:tab w:val="right" w:pos="9356"/>
        </w:tabs>
        <w:spacing w:line="276" w:lineRule="auto"/>
        <w:jc w:val="both"/>
      </w:pPr>
      <w:r>
        <w:t>Dauer:</w:t>
      </w:r>
      <w:r>
        <w:tab/>
        <w:t xml:space="preserve">ca. 2 Std. </w:t>
      </w:r>
    </w:p>
    <w:p w14:paraId="50335E0D" w14:textId="3F741E1A" w:rsidR="00341A34" w:rsidRDefault="00341A34" w:rsidP="00932A56">
      <w:pPr>
        <w:tabs>
          <w:tab w:val="left" w:pos="1276"/>
          <w:tab w:val="right" w:pos="9356"/>
        </w:tabs>
        <w:spacing w:line="276" w:lineRule="auto"/>
        <w:jc w:val="both"/>
      </w:pPr>
      <w:r>
        <w:t>Preise:</w:t>
      </w:r>
      <w:r>
        <w:tab/>
        <w:t>Erwachsene: 16,00 €</w:t>
      </w:r>
      <w:r>
        <w:t xml:space="preserve"> / </w:t>
      </w:r>
      <w:r>
        <w:t>Kinder 4-12 Jahre: 8,00 €</w:t>
      </w:r>
    </w:p>
    <w:p w14:paraId="3ADF59E5" w14:textId="19062C70" w:rsidR="00341A34" w:rsidRPr="00997DE4" w:rsidRDefault="00341A34" w:rsidP="00932A56">
      <w:pPr>
        <w:tabs>
          <w:tab w:val="left" w:pos="1276"/>
          <w:tab w:val="right" w:pos="9356"/>
        </w:tabs>
        <w:spacing w:line="276" w:lineRule="auto"/>
        <w:jc w:val="both"/>
      </w:pPr>
      <w:r w:rsidRPr="00997DE4">
        <w:t>Hinweis:</w:t>
      </w:r>
      <w:r w:rsidRPr="00997DE4">
        <w:tab/>
        <w:t xml:space="preserve">Die </w:t>
      </w:r>
      <w:r w:rsidR="00997DE4" w:rsidRPr="00997DE4">
        <w:t>Tour</w:t>
      </w:r>
      <w:r w:rsidRPr="00997DE4">
        <w:t xml:space="preserve"> ist auf 15 Personen begrenzt. Aufgrund der Corona Pandemie können Tickets </w:t>
      </w:r>
      <w:r w:rsidR="00932A56">
        <w:tab/>
      </w:r>
      <w:r w:rsidR="00997DE4" w:rsidRPr="00997DE4">
        <w:t>nur</w:t>
      </w:r>
      <w:r w:rsidRPr="00997DE4">
        <w:t xml:space="preserve"> im Vorverkauf erw</w:t>
      </w:r>
      <w:r w:rsidR="00997DE4" w:rsidRPr="00997DE4">
        <w:t>o</w:t>
      </w:r>
      <w:r w:rsidRPr="00997DE4">
        <w:t>rben</w:t>
      </w:r>
      <w:r w:rsidR="00997DE4" w:rsidRPr="00997DE4">
        <w:t xml:space="preserve"> werden</w:t>
      </w:r>
      <w:r w:rsidRPr="00997DE4">
        <w:t xml:space="preserve">. </w:t>
      </w:r>
      <w:r w:rsidR="00997DE4">
        <w:t>Eine</w:t>
      </w:r>
      <w:r w:rsidRPr="00997DE4">
        <w:t xml:space="preserve"> Mund-Nasen-Bedeckung ist erforderlich.</w:t>
      </w:r>
    </w:p>
    <w:p w14:paraId="634929DF" w14:textId="3CC0EF18" w:rsidR="00D45770" w:rsidRDefault="00D45770" w:rsidP="00CF360E">
      <w:pPr>
        <w:tabs>
          <w:tab w:val="right" w:pos="9356"/>
        </w:tabs>
        <w:spacing w:line="276" w:lineRule="auto"/>
        <w:jc w:val="both"/>
      </w:pPr>
    </w:p>
    <w:p w14:paraId="50A1355F" w14:textId="341C4479" w:rsidR="003339BB" w:rsidRPr="00BC3E0E" w:rsidRDefault="00932A56" w:rsidP="00CF360E">
      <w:pPr>
        <w:tabs>
          <w:tab w:val="right" w:pos="9356"/>
        </w:tabs>
        <w:spacing w:line="276" w:lineRule="auto"/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C5D8448" wp14:editId="72BC2F61">
            <wp:simplePos x="0" y="0"/>
            <wp:positionH relativeFrom="margin">
              <wp:align>left</wp:align>
            </wp:positionH>
            <wp:positionV relativeFrom="paragraph">
              <wp:posOffset>212246</wp:posOffset>
            </wp:positionV>
            <wp:extent cx="1699260" cy="1132840"/>
            <wp:effectExtent l="0" t="0" r="0" b="0"/>
            <wp:wrapTight wrapText="bothSides">
              <wp:wrapPolygon edited="0">
                <wp:start x="0" y="0"/>
                <wp:lineTo x="0" y="21067"/>
                <wp:lineTo x="21309" y="21067"/>
                <wp:lineTo x="21309" y="0"/>
                <wp:lineTo x="0" y="0"/>
              </wp:wrapPolygon>
            </wp:wrapTight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092">
        <w:t>Der Stadtführer</w:t>
      </w:r>
      <w:r w:rsidR="00754222">
        <w:t>, in Person des ehrwürdigen Kieler Kaufman</w:t>
      </w:r>
      <w:r w:rsidR="00893FCE">
        <w:t>n</w:t>
      </w:r>
      <w:r w:rsidR="00754222">
        <w:t xml:space="preserve">s </w:t>
      </w:r>
      <w:r w:rsidR="00BF303D">
        <w:t xml:space="preserve">Johann </w:t>
      </w:r>
      <w:proofErr w:type="spellStart"/>
      <w:r w:rsidR="00BF303D">
        <w:t>Schweffel</w:t>
      </w:r>
      <w:proofErr w:type="spellEnd"/>
      <w:r w:rsidR="00C23ADF">
        <w:t>,</w:t>
      </w:r>
      <w:r w:rsidR="00CC3092">
        <w:t xml:space="preserve"> philosophiert </w:t>
      </w:r>
      <w:r w:rsidR="007379AC">
        <w:t>mit</w:t>
      </w:r>
      <w:r w:rsidR="00CC3092">
        <w:t xml:space="preserve"> Beginn</w:t>
      </w:r>
      <w:r w:rsidR="007379AC">
        <w:t xml:space="preserve"> der Tour</w:t>
      </w:r>
      <w:r w:rsidR="00CC3092">
        <w:t xml:space="preserve"> </w:t>
      </w:r>
      <w:r w:rsidR="008978FA">
        <w:t xml:space="preserve">über sein Leben </w:t>
      </w:r>
      <w:r w:rsidR="009D6321">
        <w:t>als Kaufmann</w:t>
      </w:r>
      <w:r w:rsidR="00406C1C">
        <w:t xml:space="preserve"> </w:t>
      </w:r>
      <w:r w:rsidR="00495625">
        <w:t>in</w:t>
      </w:r>
      <w:r w:rsidR="006D53E5">
        <w:t>m</w:t>
      </w:r>
      <w:r w:rsidR="00495625">
        <w:t>itte</w:t>
      </w:r>
      <w:r w:rsidR="00F47852">
        <w:t>n</w:t>
      </w:r>
      <w:r w:rsidR="00495625">
        <w:t xml:space="preserve"> des 18. Jahrhunderts</w:t>
      </w:r>
      <w:r w:rsidR="00406C1C">
        <w:t>.</w:t>
      </w:r>
      <w:r w:rsidR="00823DBC">
        <w:t xml:space="preserve"> </w:t>
      </w:r>
      <w:proofErr w:type="spellStart"/>
      <w:r w:rsidR="00BF303D">
        <w:t>Schweffel</w:t>
      </w:r>
      <w:proofErr w:type="spellEnd"/>
      <w:r w:rsidR="00BF303D">
        <w:t xml:space="preserve"> führt </w:t>
      </w:r>
      <w:r w:rsidR="009D5A0A">
        <w:t>dabei</w:t>
      </w:r>
      <w:r w:rsidR="00BF303D">
        <w:t xml:space="preserve"> die Teilnehmer*innen durch die </w:t>
      </w:r>
      <w:r w:rsidR="00823DBC">
        <w:t>Kieler Innenstadt</w:t>
      </w:r>
      <w:r w:rsidR="000E74FA">
        <w:t xml:space="preserve">, </w:t>
      </w:r>
      <w:r w:rsidR="008265F3">
        <w:t>erzählt</w:t>
      </w:r>
      <w:r w:rsidR="000E74FA">
        <w:t xml:space="preserve"> Anekdoten über sich</w:t>
      </w:r>
      <w:r w:rsidR="00BF303D">
        <w:t>, imposante Bauwerke</w:t>
      </w:r>
      <w:r w:rsidR="000E74FA">
        <w:t xml:space="preserve"> un</w:t>
      </w:r>
      <w:r w:rsidR="00E45613">
        <w:t xml:space="preserve">d </w:t>
      </w:r>
      <w:r w:rsidR="00CD0847">
        <w:t>Persönlichkeiten der Stadt</w:t>
      </w:r>
      <w:r w:rsidR="00FB0C7A">
        <w:t>,</w:t>
      </w:r>
      <w:r w:rsidR="00E45613">
        <w:t xml:space="preserve"> wie </w:t>
      </w:r>
      <w:r w:rsidR="0047570E">
        <w:t>z.B. über Altbürgermeister</w:t>
      </w:r>
      <w:r w:rsidR="00E45613">
        <w:t xml:space="preserve"> Asmus Bremer</w:t>
      </w:r>
      <w:r w:rsidR="00101409">
        <w:t xml:space="preserve">. </w:t>
      </w:r>
      <w:r w:rsidR="00AD28BD">
        <w:t>Der Bogen</w:t>
      </w:r>
      <w:r w:rsidR="008265F3">
        <w:t xml:space="preserve"> vom</w:t>
      </w:r>
      <w:r w:rsidR="00AD28BD">
        <w:t xml:space="preserve"> </w:t>
      </w:r>
      <w:r w:rsidR="008265F3">
        <w:t>konventionelle</w:t>
      </w:r>
      <w:r w:rsidR="008265F3">
        <w:t>n</w:t>
      </w:r>
      <w:r w:rsidR="008265F3">
        <w:t xml:space="preserve"> Handwerk </w:t>
      </w:r>
      <w:r w:rsidR="00AD28BD">
        <w:t>in die Neuzeit wird durch die Besuche der Manufakturen</w:t>
      </w:r>
      <w:r w:rsidR="0085091C">
        <w:t xml:space="preserve"> geschlagen. </w:t>
      </w:r>
      <w:r w:rsidR="0047570E">
        <w:t>So blickt</w:t>
      </w:r>
      <w:r w:rsidR="008265F3">
        <w:t xml:space="preserve"> z.B.</w:t>
      </w:r>
      <w:r w:rsidR="0047570E">
        <w:t xml:space="preserve"> die Universitäts-</w:t>
      </w:r>
      <w:r w:rsidR="00DC2970">
        <w:t>Buchbindere</w:t>
      </w:r>
      <w:r w:rsidR="00CE57FC">
        <w:t xml:space="preserve">i Fritz </w:t>
      </w:r>
      <w:proofErr w:type="spellStart"/>
      <w:r w:rsidR="00CE57FC">
        <w:t>Ca</w:t>
      </w:r>
      <w:r w:rsidR="003B4435">
        <w:t>s</w:t>
      </w:r>
      <w:r w:rsidR="00CE57FC">
        <w:t>tagne</w:t>
      </w:r>
      <w:proofErr w:type="spellEnd"/>
      <w:r w:rsidR="0047570E">
        <w:t xml:space="preserve"> auf </w:t>
      </w:r>
      <w:r w:rsidR="00D25907">
        <w:t xml:space="preserve">eine über 200-jährige Tradition und </w:t>
      </w:r>
      <w:r w:rsidR="0047570E">
        <w:t xml:space="preserve">entführt </w:t>
      </w:r>
      <w:r w:rsidR="004259B3">
        <w:t xml:space="preserve">die </w:t>
      </w:r>
      <w:r w:rsidR="00930DA1">
        <w:t>T</w:t>
      </w:r>
      <w:r w:rsidR="004259B3">
        <w:t>e</w:t>
      </w:r>
      <w:r w:rsidR="00930DA1">
        <w:t>i</w:t>
      </w:r>
      <w:r w:rsidR="004259B3">
        <w:t>lnehmer*innen</w:t>
      </w:r>
      <w:r w:rsidR="00D25907">
        <w:t xml:space="preserve"> </w:t>
      </w:r>
      <w:r w:rsidR="00930DA1">
        <w:t>in ein</w:t>
      </w:r>
      <w:r w:rsidR="00DD09C1">
        <w:t xml:space="preserve"> anderes Jahrhundert</w:t>
      </w:r>
      <w:r w:rsidR="00930DA1">
        <w:t xml:space="preserve">. </w:t>
      </w:r>
      <w:r w:rsidR="007A47F1">
        <w:t xml:space="preserve">Umgeben von </w:t>
      </w:r>
      <w:r w:rsidR="008265F3">
        <w:t>historischen</w:t>
      </w:r>
      <w:r w:rsidR="007A47F1">
        <w:t xml:space="preserve"> </w:t>
      </w:r>
      <w:r w:rsidR="007A3E40">
        <w:t>Arbeitsgeräten</w:t>
      </w:r>
      <w:r w:rsidR="008265F3">
        <w:t>, die noch immer in vollem Einsatz sind,</w:t>
      </w:r>
      <w:r w:rsidR="0047570E">
        <w:t xml:space="preserve"> spürt man die hohe Wertigkeit eines Buches ganz intensiv</w:t>
      </w:r>
      <w:r w:rsidR="00AC21C2">
        <w:t xml:space="preserve">. </w:t>
      </w:r>
      <w:r w:rsidR="0047570E">
        <w:t>D</w:t>
      </w:r>
      <w:r w:rsidR="0047570E">
        <w:t>ie</w:t>
      </w:r>
      <w:r w:rsidR="008265F3">
        <w:t xml:space="preserve"> </w:t>
      </w:r>
      <w:r w:rsidR="00341A34">
        <w:t xml:space="preserve">edlen </w:t>
      </w:r>
      <w:r w:rsidR="008265F3">
        <w:t>Bohne</w:t>
      </w:r>
      <w:r w:rsidR="00341A34">
        <w:t>n</w:t>
      </w:r>
      <w:r w:rsidR="008265F3">
        <w:t xml:space="preserve"> der </w:t>
      </w:r>
      <w:r w:rsidR="008265F3">
        <w:t>Impuls Kaffeemanufaktur Kiel</w:t>
      </w:r>
      <w:r w:rsidR="00341A34">
        <w:t xml:space="preserve"> werden </w:t>
      </w:r>
      <w:r w:rsidR="0047570E">
        <w:t xml:space="preserve">in einem aufwendigen Verfahren </w:t>
      </w:r>
      <w:r w:rsidR="008265F3">
        <w:t xml:space="preserve">direkt vor Ort </w:t>
      </w:r>
      <w:r w:rsidR="0047570E">
        <w:t>geröstet</w:t>
      </w:r>
      <w:r w:rsidR="008265F3">
        <w:t>.</w:t>
      </w:r>
      <w:r w:rsidR="00707710">
        <w:t xml:space="preserve"> </w:t>
      </w:r>
      <w:r w:rsidR="008265F3">
        <w:t xml:space="preserve">Eine </w:t>
      </w:r>
      <w:r w:rsidR="00707710">
        <w:t xml:space="preserve">Kostprobe </w:t>
      </w:r>
      <w:r w:rsidR="008265F3">
        <w:t xml:space="preserve">des </w:t>
      </w:r>
      <w:r w:rsidR="008265F3">
        <w:t>frischgebrühten Kaffee</w:t>
      </w:r>
      <w:r w:rsidR="008265F3">
        <w:t>s ist</w:t>
      </w:r>
      <w:r w:rsidR="008265F3">
        <w:t xml:space="preserve"> </w:t>
      </w:r>
      <w:r w:rsidR="008265F3">
        <w:t>im</w:t>
      </w:r>
      <w:r w:rsidR="00707710">
        <w:t xml:space="preserve"> </w:t>
      </w:r>
      <w:r w:rsidR="0059646B">
        <w:t>modernen un</w:t>
      </w:r>
      <w:r w:rsidR="0064720C">
        <w:t>d</w:t>
      </w:r>
      <w:r w:rsidR="0059646B">
        <w:t xml:space="preserve"> hippen Café </w:t>
      </w:r>
      <w:r w:rsidR="008265F3">
        <w:t>natürlich inklusive</w:t>
      </w:r>
      <w:r w:rsidR="005B2637">
        <w:t>.</w:t>
      </w:r>
      <w:r w:rsidR="00F76A7E">
        <w:t xml:space="preserve"> </w:t>
      </w:r>
      <w:r w:rsidR="00F201CB">
        <w:t>Vervollständigt wird die Tour</w:t>
      </w:r>
      <w:r w:rsidR="00A340CB">
        <w:t xml:space="preserve"> mit der</w:t>
      </w:r>
      <w:r w:rsidR="002938A8">
        <w:t xml:space="preserve"> </w:t>
      </w:r>
      <w:r w:rsidR="00341A34">
        <w:t>„süßen“</w:t>
      </w:r>
      <w:r w:rsidR="002938A8">
        <w:t xml:space="preserve"> Manufaktur</w:t>
      </w:r>
      <w:r w:rsidR="00A340CB">
        <w:t xml:space="preserve">, </w:t>
      </w:r>
      <w:r w:rsidR="002938A8">
        <w:t>d</w:t>
      </w:r>
      <w:r w:rsidR="00A340CB">
        <w:t>em</w:t>
      </w:r>
      <w:r w:rsidR="002938A8">
        <w:t xml:space="preserve"> </w:t>
      </w:r>
      <w:proofErr w:type="spellStart"/>
      <w:r w:rsidR="002938A8">
        <w:t>Bonscherhus</w:t>
      </w:r>
      <w:proofErr w:type="spellEnd"/>
      <w:r w:rsidR="002938A8">
        <w:t xml:space="preserve"> </w:t>
      </w:r>
      <w:r w:rsidR="00E60C54">
        <w:t xml:space="preserve">in der Kieler Altstadt. Hier </w:t>
      </w:r>
      <w:r w:rsidR="00341A34">
        <w:t>wird</w:t>
      </w:r>
      <w:r w:rsidR="00A145B3">
        <w:t xml:space="preserve"> Zucker über </w:t>
      </w:r>
      <w:r w:rsidR="005E33A3">
        <w:t>der</w:t>
      </w:r>
      <w:r w:rsidR="00A145B3">
        <w:t xml:space="preserve"> offenen Flamme gekocht</w:t>
      </w:r>
      <w:r w:rsidR="00341A34">
        <w:t xml:space="preserve">, </w:t>
      </w:r>
      <w:r w:rsidR="00322380">
        <w:t xml:space="preserve">mit Farbstoffen </w:t>
      </w:r>
      <w:r w:rsidR="00341A34">
        <w:t xml:space="preserve">eingefärbt und kunstvoll zu detaillierten Motiven gezogen, geknetet, gewalzt. Eine Handarbeit, die eine perfekte Technik voraussetzt. </w:t>
      </w:r>
      <w:r w:rsidR="005E33A3">
        <w:t>Probieren</w:t>
      </w:r>
      <w:r w:rsidR="00A9075D">
        <w:t xml:space="preserve"> gehört </w:t>
      </w:r>
      <w:r w:rsidR="00341A34">
        <w:t xml:space="preserve">auch hier für alle Gäste der Tour </w:t>
      </w:r>
      <w:r w:rsidR="00A9075D">
        <w:t>selbstverständlich dazu</w:t>
      </w:r>
      <w:r w:rsidR="00A171C5">
        <w:t>!</w:t>
      </w:r>
    </w:p>
    <w:p w14:paraId="2E2C188A" w14:textId="2A88C28A" w:rsidR="001206B3" w:rsidRDefault="001206B3" w:rsidP="00CF360E">
      <w:pPr>
        <w:spacing w:line="276" w:lineRule="auto"/>
        <w:jc w:val="both"/>
      </w:pPr>
    </w:p>
    <w:p w14:paraId="5C71090E" w14:textId="441EEB38" w:rsidR="00CF360E" w:rsidRDefault="003C16EB" w:rsidP="00B641D6">
      <w:pPr>
        <w:spacing w:line="276" w:lineRule="auto"/>
        <w:jc w:val="both"/>
      </w:pPr>
      <w:r>
        <w:t>Die Buchungen</w:t>
      </w:r>
      <w:r w:rsidR="00997DE4">
        <w:t xml:space="preserve"> sind</w:t>
      </w:r>
      <w:r w:rsidR="00D9206B">
        <w:t xml:space="preserve"> online</w:t>
      </w:r>
      <w:r w:rsidR="00997DE4">
        <w:t xml:space="preserve"> unter </w:t>
      </w:r>
      <w:hyperlink r:id="rId11" w:history="1">
        <w:r w:rsidR="00997DE4" w:rsidRPr="00A73B86">
          <w:rPr>
            <w:rStyle w:val="Hyperlink"/>
          </w:rPr>
          <w:t>www.kiel-sailing-city.de/manufakturen</w:t>
        </w:r>
      </w:hyperlink>
      <w:r w:rsidR="00997DE4">
        <w:t xml:space="preserve"> sowie vor Ort</w:t>
      </w:r>
      <w:r w:rsidR="00D9206B">
        <w:t xml:space="preserve"> im Welcome Center Kieler Förde</w:t>
      </w:r>
      <w:r w:rsidR="00866BD0">
        <w:t xml:space="preserve"> </w:t>
      </w:r>
      <w:r w:rsidR="00997DE4">
        <w:t>möglich.</w:t>
      </w:r>
    </w:p>
    <w:p w14:paraId="71329A42" w14:textId="43CDB80F" w:rsidR="00997DE4" w:rsidRDefault="00997DE4" w:rsidP="00B641D6">
      <w:pPr>
        <w:spacing w:line="276" w:lineRule="auto"/>
        <w:jc w:val="both"/>
      </w:pPr>
    </w:p>
    <w:p w14:paraId="07EAA570" w14:textId="77777777" w:rsidR="00997DE4" w:rsidRDefault="00997DE4" w:rsidP="00B641D6">
      <w:pPr>
        <w:spacing w:line="276" w:lineRule="auto"/>
        <w:jc w:val="both"/>
      </w:pPr>
    </w:p>
    <w:p w14:paraId="78F4881D" w14:textId="77777777" w:rsidR="00997DE4" w:rsidRDefault="00997DE4" w:rsidP="00B641D6">
      <w:pPr>
        <w:spacing w:line="276" w:lineRule="auto"/>
        <w:jc w:val="both"/>
      </w:pPr>
    </w:p>
    <w:p w14:paraId="467BC46D" w14:textId="77777777" w:rsidR="001B21A5" w:rsidRDefault="001B21A5" w:rsidP="00E358DB">
      <w:pPr>
        <w:pBdr>
          <w:top w:val="single" w:sz="4" w:space="0" w:color="auto"/>
          <w:left w:val="single" w:sz="4" w:space="4" w:color="auto"/>
          <w:bottom w:val="single" w:sz="4" w:space="2" w:color="auto"/>
          <w:right w:val="single" w:sz="4" w:space="4" w:color="auto"/>
        </w:pBdr>
        <w:ind w:right="1409"/>
        <w:jc w:val="both"/>
        <w:rPr>
          <w:sz w:val="19"/>
          <w:szCs w:val="20"/>
        </w:rPr>
      </w:pPr>
      <w:r>
        <w:rPr>
          <w:sz w:val="19"/>
          <w:szCs w:val="20"/>
          <w:u w:val="single"/>
        </w:rPr>
        <w:t>Pressekontakt:</w:t>
      </w:r>
      <w:r>
        <w:rPr>
          <w:sz w:val="19"/>
          <w:szCs w:val="20"/>
        </w:rPr>
        <w:t xml:space="preserve"> Eva-Maria Zeiske, Tel.: 0431 – 679 10 26, </w:t>
      </w:r>
      <w:proofErr w:type="spellStart"/>
      <w:r>
        <w:rPr>
          <w:sz w:val="19"/>
          <w:szCs w:val="20"/>
        </w:rPr>
        <w:t>E-mail</w:t>
      </w:r>
      <w:proofErr w:type="spellEnd"/>
      <w:r>
        <w:rPr>
          <w:sz w:val="19"/>
          <w:szCs w:val="20"/>
        </w:rPr>
        <w:t xml:space="preserve">: </w:t>
      </w:r>
      <w:hyperlink r:id="rId12" w:history="1">
        <w:r w:rsidRPr="001B21A5">
          <w:rPr>
            <w:rStyle w:val="Hyperlink"/>
            <w:color w:val="00B0F0"/>
            <w:sz w:val="19"/>
            <w:szCs w:val="20"/>
          </w:rPr>
          <w:t>e.zeiske@kiel-marketing.de</w:t>
        </w:r>
      </w:hyperlink>
    </w:p>
    <w:p w14:paraId="467BC46E" w14:textId="4E8ABB98" w:rsidR="009255BE" w:rsidRPr="00D63B91" w:rsidRDefault="001B21A5" w:rsidP="00E358DB">
      <w:pPr>
        <w:pBdr>
          <w:top w:val="single" w:sz="4" w:space="0" w:color="auto"/>
          <w:left w:val="single" w:sz="4" w:space="4" w:color="auto"/>
          <w:bottom w:val="single" w:sz="4" w:space="2" w:color="auto"/>
          <w:right w:val="single" w:sz="4" w:space="4" w:color="auto"/>
        </w:pBdr>
        <w:ind w:right="1409"/>
        <w:jc w:val="both"/>
        <w:rPr>
          <w:color w:val="0099FF"/>
          <w:sz w:val="20"/>
          <w:szCs w:val="24"/>
          <w:lang w:val="en-GB"/>
        </w:rPr>
      </w:pPr>
      <w:r>
        <w:rPr>
          <w:sz w:val="19"/>
          <w:szCs w:val="20"/>
          <w:lang w:val="en-GB"/>
        </w:rPr>
        <w:t xml:space="preserve">Kiel-Marketing </w:t>
      </w:r>
      <w:proofErr w:type="spellStart"/>
      <w:r>
        <w:rPr>
          <w:sz w:val="19"/>
          <w:szCs w:val="20"/>
          <w:lang w:val="en-GB"/>
        </w:rPr>
        <w:t>e.V.</w:t>
      </w:r>
      <w:proofErr w:type="spellEnd"/>
      <w:r>
        <w:rPr>
          <w:sz w:val="19"/>
          <w:szCs w:val="20"/>
          <w:lang w:val="en-GB"/>
        </w:rPr>
        <w:t>, Andreas-</w:t>
      </w:r>
      <w:proofErr w:type="spellStart"/>
      <w:r>
        <w:rPr>
          <w:sz w:val="19"/>
          <w:szCs w:val="20"/>
          <w:lang w:val="en-GB"/>
        </w:rPr>
        <w:t>Gayk</w:t>
      </w:r>
      <w:proofErr w:type="spellEnd"/>
      <w:r>
        <w:rPr>
          <w:sz w:val="19"/>
          <w:szCs w:val="20"/>
          <w:lang w:val="en-GB"/>
        </w:rPr>
        <w:t xml:space="preserve">-Str. </w:t>
      </w:r>
      <w:r w:rsidRPr="00D63B91">
        <w:rPr>
          <w:sz w:val="19"/>
          <w:szCs w:val="20"/>
          <w:lang w:val="en-GB"/>
        </w:rPr>
        <w:t xml:space="preserve">31, 24103 Kiel, </w:t>
      </w:r>
      <w:bookmarkEnd w:id="0"/>
      <w:bookmarkEnd w:id="1"/>
      <w:r w:rsidR="0027657B" w:rsidRPr="00D63B91">
        <w:rPr>
          <w:sz w:val="19"/>
          <w:szCs w:val="20"/>
          <w:lang w:val="en-GB"/>
        </w:rPr>
        <w:t xml:space="preserve">Newsroom: </w:t>
      </w:r>
      <w:hyperlink r:id="rId13" w:history="1">
        <w:r w:rsidR="0027657B" w:rsidRPr="00D63B91">
          <w:rPr>
            <w:rStyle w:val="Hyperlink"/>
            <w:sz w:val="19"/>
            <w:szCs w:val="19"/>
            <w:lang w:val="en-GB"/>
          </w:rPr>
          <w:t>http://presse.kiel-marketing.de/</w:t>
        </w:r>
      </w:hyperlink>
      <w:r w:rsidR="00B70CD4" w:rsidRPr="00D63B91">
        <w:rPr>
          <w:color w:val="00B0F0"/>
          <w:sz w:val="18"/>
          <w:lang w:val="en-GB"/>
        </w:rPr>
        <w:t xml:space="preserve"> </w:t>
      </w:r>
    </w:p>
    <w:sectPr w:rsidR="009255BE" w:rsidRPr="00D63B91" w:rsidSect="00997DE4">
      <w:headerReference w:type="default" r:id="rId14"/>
      <w:headerReference w:type="first" r:id="rId15"/>
      <w:pgSz w:w="11900" w:h="16840"/>
      <w:pgMar w:top="2552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81C7E" w14:textId="77777777" w:rsidR="007F14F0" w:rsidRDefault="007F14F0" w:rsidP="002F1135">
      <w:r>
        <w:separator/>
      </w:r>
    </w:p>
  </w:endnote>
  <w:endnote w:type="continuationSeparator" w:id="0">
    <w:p w14:paraId="7ED22BDA" w14:textId="77777777" w:rsidR="007F14F0" w:rsidRDefault="007F14F0" w:rsidP="002F1135">
      <w:r>
        <w:continuationSeparator/>
      </w:r>
    </w:p>
  </w:endnote>
  <w:endnote w:type="continuationNotice" w:id="1">
    <w:p w14:paraId="1270C3F9" w14:textId="77777777" w:rsidR="007F14F0" w:rsidRDefault="007F14F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BC4447" w14:textId="77777777" w:rsidR="007F14F0" w:rsidRDefault="007F14F0" w:rsidP="002F1135">
      <w:r>
        <w:separator/>
      </w:r>
    </w:p>
  </w:footnote>
  <w:footnote w:type="continuationSeparator" w:id="0">
    <w:p w14:paraId="56B66933" w14:textId="77777777" w:rsidR="007F14F0" w:rsidRDefault="007F14F0" w:rsidP="002F1135">
      <w:r>
        <w:continuationSeparator/>
      </w:r>
    </w:p>
  </w:footnote>
  <w:footnote w:type="continuationNotice" w:id="1">
    <w:p w14:paraId="16A7602C" w14:textId="77777777" w:rsidR="007F14F0" w:rsidRDefault="007F14F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BC475" w14:textId="77777777" w:rsidR="002F1135" w:rsidRDefault="00CD5EE9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7BC478" wp14:editId="467BC479">
              <wp:simplePos x="0" y="0"/>
              <wp:positionH relativeFrom="column">
                <wp:posOffset>-1115695</wp:posOffset>
              </wp:positionH>
              <wp:positionV relativeFrom="paragraph">
                <wp:posOffset>2867025</wp:posOffset>
              </wp:positionV>
              <wp:extent cx="609600" cy="4229100"/>
              <wp:effectExtent l="0" t="0" r="0" b="1270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9600" cy="422910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6322FF0" id="Rechteck 1" o:spid="_x0000_s1026" style="position:absolute;margin-left:-87.85pt;margin-top:225.75pt;width:48pt;height:33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" fillcolor="white [3201]" stroked="f" strokeweight="1pt"/>
          </w:pict>
        </mc:Fallback>
      </mc:AlternateContent>
    </w:r>
    <w:r w:rsidR="002F1135">
      <w:rPr>
        <w:noProof/>
        <w:lang w:eastAsia="de-DE"/>
      </w:rPr>
      <w:drawing>
        <wp:anchor distT="0" distB="0" distL="114300" distR="114300" simplePos="0" relativeHeight="251657216" behindDoc="1" locked="1" layoutInCell="1" allowOverlap="1" wp14:anchorId="467BC47A" wp14:editId="467BC47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20" name="Bild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BC476" w14:textId="77777777" w:rsidR="008768B2" w:rsidRDefault="0078554E" w:rsidP="008768B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1" layoutInCell="1" allowOverlap="1" wp14:anchorId="467BC47C" wp14:editId="467BC47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7135" cy="3774440"/>
              <wp:effectExtent l="0" t="0" r="0" b="10160"/>
              <wp:wrapSquare wrapText="bothSides"/>
              <wp:docPr id="16" name="Textfeld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57135" cy="3774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7BC480" w14:textId="77777777" w:rsidR="0078554E" w:rsidRPr="002F1135" w:rsidRDefault="0078554E" w:rsidP="0078554E">
                          <w:pPr>
                            <w:spacing w:before="80" w:line="230" w:lineRule="exact"/>
                            <w:rPr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7BC47C" id="_x0000_t202" coordsize="21600,21600" o:spt="202" path="m,l,21600r21600,l21600,xe">
              <v:stroke joinstyle="miter"/>
              <v:path gradientshapeok="t" o:connecttype="rect"/>
            </v:shapetype>
            <v:shape id="Textfeld 16" o:spid="_x0000_s1026" type="#_x0000_t202" style="position:absolute;margin-left:0;margin-top:0;width:595.05pt;height:297.2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" filled="f" stroked="f">
              <v:textbox>
                <w:txbxContent>
                  <w:p w14:paraId="467BC480" w14:textId="77777777" w:rsidR="0078554E" w:rsidRPr="002F1135" w:rsidRDefault="0078554E" w:rsidP="0078554E">
                    <w:pPr>
                      <w:spacing w:before="80" w:line="230" w:lineRule="exact"/>
                      <w:rPr>
                        <w:sz w:val="15"/>
                        <w:szCs w:val="15"/>
                      </w:rPr>
                    </w:pPr>
                  </w:p>
                </w:txbxContent>
              </v:textbox>
              <w10:wrap type="square" anchorx="page" anchory="page"/>
              <w10:anchorlock/>
            </v:shape>
          </w:pict>
        </mc:Fallback>
      </mc:AlternateContent>
    </w:r>
    <w:r w:rsidR="008768B2"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467BC47E" wp14:editId="467BC47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0" b="1905"/>
          <wp:wrapNone/>
          <wp:docPr id="21" name="Bild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161947_KM_BLANKOBriefpapier_04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7BC477" w14:textId="77777777" w:rsidR="008768B2" w:rsidRDefault="008768B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75C68"/>
    <w:multiLevelType w:val="hybridMultilevel"/>
    <w:tmpl w:val="971EF5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2C34D9"/>
    <w:multiLevelType w:val="hybridMultilevel"/>
    <w:tmpl w:val="A4C8030E"/>
    <w:lvl w:ilvl="0" w:tplc="702850DE"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4368CD"/>
    <w:multiLevelType w:val="hybridMultilevel"/>
    <w:tmpl w:val="BF1E718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09B38B6"/>
    <w:multiLevelType w:val="hybridMultilevel"/>
    <w:tmpl w:val="9B64D27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5753CA6"/>
    <w:multiLevelType w:val="hybridMultilevel"/>
    <w:tmpl w:val="F80A33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FF25EAE"/>
    <w:multiLevelType w:val="hybridMultilevel"/>
    <w:tmpl w:val="1F36E5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369"/>
    <w:rsid w:val="000029B5"/>
    <w:rsid w:val="00014190"/>
    <w:rsid w:val="000163B0"/>
    <w:rsid w:val="000164D2"/>
    <w:rsid w:val="0001715B"/>
    <w:rsid w:val="000173A1"/>
    <w:rsid w:val="00022B1E"/>
    <w:rsid w:val="00026333"/>
    <w:rsid w:val="000312C4"/>
    <w:rsid w:val="00032869"/>
    <w:rsid w:val="0003703D"/>
    <w:rsid w:val="000403E6"/>
    <w:rsid w:val="00040F74"/>
    <w:rsid w:val="0004F602"/>
    <w:rsid w:val="00052570"/>
    <w:rsid w:val="00053385"/>
    <w:rsid w:val="000551AB"/>
    <w:rsid w:val="00062E1E"/>
    <w:rsid w:val="00066765"/>
    <w:rsid w:val="00080B76"/>
    <w:rsid w:val="0008259C"/>
    <w:rsid w:val="00085D23"/>
    <w:rsid w:val="00086321"/>
    <w:rsid w:val="00091A33"/>
    <w:rsid w:val="0009794B"/>
    <w:rsid w:val="000A22C5"/>
    <w:rsid w:val="000A4134"/>
    <w:rsid w:val="000A5EA9"/>
    <w:rsid w:val="000B2A43"/>
    <w:rsid w:val="000B2F36"/>
    <w:rsid w:val="000B4CAD"/>
    <w:rsid w:val="000D390F"/>
    <w:rsid w:val="000D4020"/>
    <w:rsid w:val="000D651C"/>
    <w:rsid w:val="000E4474"/>
    <w:rsid w:val="000E74FA"/>
    <w:rsid w:val="000F2C45"/>
    <w:rsid w:val="00101262"/>
    <w:rsid w:val="00101409"/>
    <w:rsid w:val="0010209A"/>
    <w:rsid w:val="00107FEF"/>
    <w:rsid w:val="00110CFD"/>
    <w:rsid w:val="00110F12"/>
    <w:rsid w:val="0011164A"/>
    <w:rsid w:val="001206B3"/>
    <w:rsid w:val="001207C8"/>
    <w:rsid w:val="00121ACA"/>
    <w:rsid w:val="001232AE"/>
    <w:rsid w:val="0012BE8D"/>
    <w:rsid w:val="00133C3F"/>
    <w:rsid w:val="001362D7"/>
    <w:rsid w:val="00137E33"/>
    <w:rsid w:val="001445A5"/>
    <w:rsid w:val="00157E4A"/>
    <w:rsid w:val="00157F0E"/>
    <w:rsid w:val="001600EE"/>
    <w:rsid w:val="0017192F"/>
    <w:rsid w:val="00173B19"/>
    <w:rsid w:val="0018514C"/>
    <w:rsid w:val="00192A7F"/>
    <w:rsid w:val="00193818"/>
    <w:rsid w:val="00196565"/>
    <w:rsid w:val="001A0424"/>
    <w:rsid w:val="001A23B8"/>
    <w:rsid w:val="001A4B38"/>
    <w:rsid w:val="001B0CD4"/>
    <w:rsid w:val="001B1BC2"/>
    <w:rsid w:val="001B21A5"/>
    <w:rsid w:val="001B5D4F"/>
    <w:rsid w:val="001C03F7"/>
    <w:rsid w:val="001C16A5"/>
    <w:rsid w:val="001D15D9"/>
    <w:rsid w:val="001D3AEB"/>
    <w:rsid w:val="001E29C1"/>
    <w:rsid w:val="001E59ED"/>
    <w:rsid w:val="001F1F80"/>
    <w:rsid w:val="001F36B5"/>
    <w:rsid w:val="001F3B0F"/>
    <w:rsid w:val="001F6DAA"/>
    <w:rsid w:val="002005BC"/>
    <w:rsid w:val="00201029"/>
    <w:rsid w:val="0020205C"/>
    <w:rsid w:val="00204C66"/>
    <w:rsid w:val="0021206C"/>
    <w:rsid w:val="0021323F"/>
    <w:rsid w:val="00213A10"/>
    <w:rsid w:val="00215DFF"/>
    <w:rsid w:val="00225E05"/>
    <w:rsid w:val="002274EC"/>
    <w:rsid w:val="00243199"/>
    <w:rsid w:val="00254410"/>
    <w:rsid w:val="00257D15"/>
    <w:rsid w:val="0026269C"/>
    <w:rsid w:val="0026315C"/>
    <w:rsid w:val="0026564A"/>
    <w:rsid w:val="00270608"/>
    <w:rsid w:val="002734D1"/>
    <w:rsid w:val="00275A9A"/>
    <w:rsid w:val="0027657B"/>
    <w:rsid w:val="00280EC2"/>
    <w:rsid w:val="00281A41"/>
    <w:rsid w:val="00281AB8"/>
    <w:rsid w:val="00282EBF"/>
    <w:rsid w:val="00283181"/>
    <w:rsid w:val="00284133"/>
    <w:rsid w:val="002929D9"/>
    <w:rsid w:val="00292DDA"/>
    <w:rsid w:val="002938A8"/>
    <w:rsid w:val="00294F89"/>
    <w:rsid w:val="002B104F"/>
    <w:rsid w:val="002B35FE"/>
    <w:rsid w:val="002C53A0"/>
    <w:rsid w:val="002C794C"/>
    <w:rsid w:val="002D2681"/>
    <w:rsid w:val="002E2F4A"/>
    <w:rsid w:val="002E70E1"/>
    <w:rsid w:val="002F1135"/>
    <w:rsid w:val="002F440C"/>
    <w:rsid w:val="002F46CE"/>
    <w:rsid w:val="002F4B4E"/>
    <w:rsid w:val="003004F6"/>
    <w:rsid w:val="00312FC8"/>
    <w:rsid w:val="003138C4"/>
    <w:rsid w:val="00313CDF"/>
    <w:rsid w:val="003157D5"/>
    <w:rsid w:val="00320325"/>
    <w:rsid w:val="00322380"/>
    <w:rsid w:val="003231F3"/>
    <w:rsid w:val="003305DE"/>
    <w:rsid w:val="003339BB"/>
    <w:rsid w:val="0033523F"/>
    <w:rsid w:val="00336B7F"/>
    <w:rsid w:val="00337B2C"/>
    <w:rsid w:val="00341A34"/>
    <w:rsid w:val="00343C9D"/>
    <w:rsid w:val="003449F9"/>
    <w:rsid w:val="00346E9E"/>
    <w:rsid w:val="003567A1"/>
    <w:rsid w:val="00370EBB"/>
    <w:rsid w:val="00382865"/>
    <w:rsid w:val="00386BFD"/>
    <w:rsid w:val="00387414"/>
    <w:rsid w:val="0039292F"/>
    <w:rsid w:val="0039429F"/>
    <w:rsid w:val="003A0742"/>
    <w:rsid w:val="003A1BEE"/>
    <w:rsid w:val="003A1D9B"/>
    <w:rsid w:val="003B437D"/>
    <w:rsid w:val="003B4435"/>
    <w:rsid w:val="003B5370"/>
    <w:rsid w:val="003C16EB"/>
    <w:rsid w:val="003C20FE"/>
    <w:rsid w:val="003D3701"/>
    <w:rsid w:val="003D781F"/>
    <w:rsid w:val="003E0E4F"/>
    <w:rsid w:val="003E1710"/>
    <w:rsid w:val="003F16F1"/>
    <w:rsid w:val="003F27CE"/>
    <w:rsid w:val="00400D23"/>
    <w:rsid w:val="0040243C"/>
    <w:rsid w:val="00402796"/>
    <w:rsid w:val="00406C1C"/>
    <w:rsid w:val="00407C47"/>
    <w:rsid w:val="00407E3A"/>
    <w:rsid w:val="004103C0"/>
    <w:rsid w:val="00415ADB"/>
    <w:rsid w:val="004259B3"/>
    <w:rsid w:val="00425D38"/>
    <w:rsid w:val="004310DC"/>
    <w:rsid w:val="004429DF"/>
    <w:rsid w:val="00447BD7"/>
    <w:rsid w:val="00447F5F"/>
    <w:rsid w:val="00451787"/>
    <w:rsid w:val="0046666E"/>
    <w:rsid w:val="00470073"/>
    <w:rsid w:val="0047386F"/>
    <w:rsid w:val="0047474A"/>
    <w:rsid w:val="0047542F"/>
    <w:rsid w:val="0047570E"/>
    <w:rsid w:val="00481245"/>
    <w:rsid w:val="0048211F"/>
    <w:rsid w:val="004823C4"/>
    <w:rsid w:val="004828B3"/>
    <w:rsid w:val="0048298E"/>
    <w:rsid w:val="00484CBD"/>
    <w:rsid w:val="00485489"/>
    <w:rsid w:val="00490EB6"/>
    <w:rsid w:val="00495625"/>
    <w:rsid w:val="004A07FC"/>
    <w:rsid w:val="004A0C3B"/>
    <w:rsid w:val="004A1A10"/>
    <w:rsid w:val="004A23CE"/>
    <w:rsid w:val="004A4023"/>
    <w:rsid w:val="004A5AD0"/>
    <w:rsid w:val="004B3103"/>
    <w:rsid w:val="004C44FC"/>
    <w:rsid w:val="004D1C5F"/>
    <w:rsid w:val="004E42F5"/>
    <w:rsid w:val="004E5115"/>
    <w:rsid w:val="004E6709"/>
    <w:rsid w:val="004F3086"/>
    <w:rsid w:val="00500A07"/>
    <w:rsid w:val="00513420"/>
    <w:rsid w:val="00513E87"/>
    <w:rsid w:val="00515068"/>
    <w:rsid w:val="005172D8"/>
    <w:rsid w:val="00531E15"/>
    <w:rsid w:val="00533D33"/>
    <w:rsid w:val="005415CD"/>
    <w:rsid w:val="005518A1"/>
    <w:rsid w:val="00552648"/>
    <w:rsid w:val="005526F0"/>
    <w:rsid w:val="00556AE0"/>
    <w:rsid w:val="00561315"/>
    <w:rsid w:val="005816FD"/>
    <w:rsid w:val="005879EE"/>
    <w:rsid w:val="00592B1B"/>
    <w:rsid w:val="00594A67"/>
    <w:rsid w:val="00594D00"/>
    <w:rsid w:val="0059646B"/>
    <w:rsid w:val="005B07E5"/>
    <w:rsid w:val="005B2637"/>
    <w:rsid w:val="005B48B6"/>
    <w:rsid w:val="005C031E"/>
    <w:rsid w:val="005C16BC"/>
    <w:rsid w:val="005C215D"/>
    <w:rsid w:val="005C2D9E"/>
    <w:rsid w:val="005D0DE9"/>
    <w:rsid w:val="005E277F"/>
    <w:rsid w:val="005E33A3"/>
    <w:rsid w:val="005E37F8"/>
    <w:rsid w:val="005F21B0"/>
    <w:rsid w:val="005F2CB3"/>
    <w:rsid w:val="005F57AF"/>
    <w:rsid w:val="005F5D7D"/>
    <w:rsid w:val="00603FFD"/>
    <w:rsid w:val="006044CB"/>
    <w:rsid w:val="006050FD"/>
    <w:rsid w:val="00606688"/>
    <w:rsid w:val="00607FD3"/>
    <w:rsid w:val="006126E3"/>
    <w:rsid w:val="0062047E"/>
    <w:rsid w:val="00621AE9"/>
    <w:rsid w:val="0062630C"/>
    <w:rsid w:val="006333B4"/>
    <w:rsid w:val="006363EE"/>
    <w:rsid w:val="0064720C"/>
    <w:rsid w:val="00647E62"/>
    <w:rsid w:val="00651A09"/>
    <w:rsid w:val="00652C02"/>
    <w:rsid w:val="00673E58"/>
    <w:rsid w:val="00677B22"/>
    <w:rsid w:val="00680EB9"/>
    <w:rsid w:val="006825B4"/>
    <w:rsid w:val="00684B96"/>
    <w:rsid w:val="0068545C"/>
    <w:rsid w:val="00686FC1"/>
    <w:rsid w:val="00692FDE"/>
    <w:rsid w:val="006939E0"/>
    <w:rsid w:val="006A6320"/>
    <w:rsid w:val="006A64A0"/>
    <w:rsid w:val="006A66D4"/>
    <w:rsid w:val="006A7913"/>
    <w:rsid w:val="006B666D"/>
    <w:rsid w:val="006C39AA"/>
    <w:rsid w:val="006C5266"/>
    <w:rsid w:val="006C60EE"/>
    <w:rsid w:val="006D53E5"/>
    <w:rsid w:val="006E2953"/>
    <w:rsid w:val="006E6E42"/>
    <w:rsid w:val="006F3781"/>
    <w:rsid w:val="006F7AC1"/>
    <w:rsid w:val="00707710"/>
    <w:rsid w:val="00710CEE"/>
    <w:rsid w:val="00716DF0"/>
    <w:rsid w:val="00722F68"/>
    <w:rsid w:val="007248B8"/>
    <w:rsid w:val="007262A5"/>
    <w:rsid w:val="007263D8"/>
    <w:rsid w:val="00735D1A"/>
    <w:rsid w:val="007379AC"/>
    <w:rsid w:val="007443B7"/>
    <w:rsid w:val="00754222"/>
    <w:rsid w:val="00756D28"/>
    <w:rsid w:val="00760814"/>
    <w:rsid w:val="00764425"/>
    <w:rsid w:val="007744B7"/>
    <w:rsid w:val="00776D3C"/>
    <w:rsid w:val="0078277B"/>
    <w:rsid w:val="00783226"/>
    <w:rsid w:val="00784138"/>
    <w:rsid w:val="0078554E"/>
    <w:rsid w:val="00785BEA"/>
    <w:rsid w:val="00786B68"/>
    <w:rsid w:val="00790587"/>
    <w:rsid w:val="00792051"/>
    <w:rsid w:val="00792FF7"/>
    <w:rsid w:val="00794ECE"/>
    <w:rsid w:val="0079530E"/>
    <w:rsid w:val="007959ED"/>
    <w:rsid w:val="00796253"/>
    <w:rsid w:val="00796A93"/>
    <w:rsid w:val="007A3E40"/>
    <w:rsid w:val="007A418E"/>
    <w:rsid w:val="007A47F1"/>
    <w:rsid w:val="007A5398"/>
    <w:rsid w:val="007B0E66"/>
    <w:rsid w:val="007B4CFD"/>
    <w:rsid w:val="007B6868"/>
    <w:rsid w:val="007B6A55"/>
    <w:rsid w:val="007D3072"/>
    <w:rsid w:val="007D35DE"/>
    <w:rsid w:val="007D4F5B"/>
    <w:rsid w:val="007E33B3"/>
    <w:rsid w:val="007F14F0"/>
    <w:rsid w:val="007F7AF1"/>
    <w:rsid w:val="008019F3"/>
    <w:rsid w:val="00811A90"/>
    <w:rsid w:val="00821530"/>
    <w:rsid w:val="00822677"/>
    <w:rsid w:val="00823DBC"/>
    <w:rsid w:val="008265F3"/>
    <w:rsid w:val="008307F9"/>
    <w:rsid w:val="008403ED"/>
    <w:rsid w:val="00843C2D"/>
    <w:rsid w:val="008506F0"/>
    <w:rsid w:val="0085091C"/>
    <w:rsid w:val="00852348"/>
    <w:rsid w:val="00860403"/>
    <w:rsid w:val="00866BD0"/>
    <w:rsid w:val="008675F0"/>
    <w:rsid w:val="008711B1"/>
    <w:rsid w:val="00873078"/>
    <w:rsid w:val="008768B2"/>
    <w:rsid w:val="0088433D"/>
    <w:rsid w:val="00884BF2"/>
    <w:rsid w:val="008867A9"/>
    <w:rsid w:val="00886E36"/>
    <w:rsid w:val="0089122B"/>
    <w:rsid w:val="008928C3"/>
    <w:rsid w:val="00893FCE"/>
    <w:rsid w:val="008978FA"/>
    <w:rsid w:val="008A0D14"/>
    <w:rsid w:val="008A124D"/>
    <w:rsid w:val="008A1BC7"/>
    <w:rsid w:val="008A4C7C"/>
    <w:rsid w:val="008A566D"/>
    <w:rsid w:val="008A7670"/>
    <w:rsid w:val="008B67C8"/>
    <w:rsid w:val="008B7C8A"/>
    <w:rsid w:val="008C3DD5"/>
    <w:rsid w:val="008D21C1"/>
    <w:rsid w:val="008D5A65"/>
    <w:rsid w:val="008E182F"/>
    <w:rsid w:val="008E41C1"/>
    <w:rsid w:val="008E5AD7"/>
    <w:rsid w:val="008E5F48"/>
    <w:rsid w:val="008F46F5"/>
    <w:rsid w:val="008F53B9"/>
    <w:rsid w:val="008F7D2D"/>
    <w:rsid w:val="00900905"/>
    <w:rsid w:val="00902B4F"/>
    <w:rsid w:val="009031A3"/>
    <w:rsid w:val="00905EA7"/>
    <w:rsid w:val="0090626C"/>
    <w:rsid w:val="0091308C"/>
    <w:rsid w:val="00917993"/>
    <w:rsid w:val="0092325B"/>
    <w:rsid w:val="009242C9"/>
    <w:rsid w:val="009255BE"/>
    <w:rsid w:val="0092751E"/>
    <w:rsid w:val="00930DA1"/>
    <w:rsid w:val="00932A56"/>
    <w:rsid w:val="00935F31"/>
    <w:rsid w:val="009379AF"/>
    <w:rsid w:val="00940CBF"/>
    <w:rsid w:val="00942E0F"/>
    <w:rsid w:val="009474AD"/>
    <w:rsid w:val="00947958"/>
    <w:rsid w:val="009557C5"/>
    <w:rsid w:val="00962E4D"/>
    <w:rsid w:val="009669C4"/>
    <w:rsid w:val="009707D3"/>
    <w:rsid w:val="00972F82"/>
    <w:rsid w:val="00973818"/>
    <w:rsid w:val="00973A1B"/>
    <w:rsid w:val="00976D8D"/>
    <w:rsid w:val="00977997"/>
    <w:rsid w:val="00982378"/>
    <w:rsid w:val="00984FD6"/>
    <w:rsid w:val="00987770"/>
    <w:rsid w:val="00990DD5"/>
    <w:rsid w:val="0099200B"/>
    <w:rsid w:val="0099230E"/>
    <w:rsid w:val="00996071"/>
    <w:rsid w:val="00996546"/>
    <w:rsid w:val="00997DE4"/>
    <w:rsid w:val="009A343A"/>
    <w:rsid w:val="009B0D61"/>
    <w:rsid w:val="009B2565"/>
    <w:rsid w:val="009B2E2F"/>
    <w:rsid w:val="009B5226"/>
    <w:rsid w:val="009C2409"/>
    <w:rsid w:val="009C2779"/>
    <w:rsid w:val="009C5CBA"/>
    <w:rsid w:val="009D2DDC"/>
    <w:rsid w:val="009D5A0A"/>
    <w:rsid w:val="009D6321"/>
    <w:rsid w:val="009E1124"/>
    <w:rsid w:val="009E516E"/>
    <w:rsid w:val="009E6056"/>
    <w:rsid w:val="009E7C19"/>
    <w:rsid w:val="00A0361A"/>
    <w:rsid w:val="00A04658"/>
    <w:rsid w:val="00A0598C"/>
    <w:rsid w:val="00A06B95"/>
    <w:rsid w:val="00A102EC"/>
    <w:rsid w:val="00A10658"/>
    <w:rsid w:val="00A10769"/>
    <w:rsid w:val="00A145B3"/>
    <w:rsid w:val="00A16782"/>
    <w:rsid w:val="00A1689D"/>
    <w:rsid w:val="00A171C5"/>
    <w:rsid w:val="00A21B1D"/>
    <w:rsid w:val="00A22D53"/>
    <w:rsid w:val="00A31A3C"/>
    <w:rsid w:val="00A340CB"/>
    <w:rsid w:val="00A40FAD"/>
    <w:rsid w:val="00A445BF"/>
    <w:rsid w:val="00A4752D"/>
    <w:rsid w:val="00A50A03"/>
    <w:rsid w:val="00A51055"/>
    <w:rsid w:val="00A51683"/>
    <w:rsid w:val="00A545A4"/>
    <w:rsid w:val="00A56BD9"/>
    <w:rsid w:val="00A6026C"/>
    <w:rsid w:val="00A60C23"/>
    <w:rsid w:val="00A6128B"/>
    <w:rsid w:val="00A612C0"/>
    <w:rsid w:val="00A61790"/>
    <w:rsid w:val="00A64918"/>
    <w:rsid w:val="00A659E3"/>
    <w:rsid w:val="00A70AC2"/>
    <w:rsid w:val="00A803A1"/>
    <w:rsid w:val="00A83FAE"/>
    <w:rsid w:val="00A85B88"/>
    <w:rsid w:val="00A9075D"/>
    <w:rsid w:val="00A94101"/>
    <w:rsid w:val="00A9617D"/>
    <w:rsid w:val="00AA0330"/>
    <w:rsid w:val="00AA402C"/>
    <w:rsid w:val="00AA6CA8"/>
    <w:rsid w:val="00AB272A"/>
    <w:rsid w:val="00AB50E9"/>
    <w:rsid w:val="00AB5A13"/>
    <w:rsid w:val="00AC21C2"/>
    <w:rsid w:val="00AC3805"/>
    <w:rsid w:val="00AD28BD"/>
    <w:rsid w:val="00AD2D0C"/>
    <w:rsid w:val="00AD6FBD"/>
    <w:rsid w:val="00AD7CC7"/>
    <w:rsid w:val="00AE6252"/>
    <w:rsid w:val="00AF4250"/>
    <w:rsid w:val="00AF5B95"/>
    <w:rsid w:val="00AF7345"/>
    <w:rsid w:val="00B00021"/>
    <w:rsid w:val="00B00516"/>
    <w:rsid w:val="00B049BB"/>
    <w:rsid w:val="00B067D1"/>
    <w:rsid w:val="00B0752C"/>
    <w:rsid w:val="00B10EEA"/>
    <w:rsid w:val="00B1436A"/>
    <w:rsid w:val="00B21B4C"/>
    <w:rsid w:val="00B249D8"/>
    <w:rsid w:val="00B2544E"/>
    <w:rsid w:val="00B279F1"/>
    <w:rsid w:val="00B31B2B"/>
    <w:rsid w:val="00B3299A"/>
    <w:rsid w:val="00B3530C"/>
    <w:rsid w:val="00B36C2B"/>
    <w:rsid w:val="00B445B2"/>
    <w:rsid w:val="00B44C71"/>
    <w:rsid w:val="00B46D0F"/>
    <w:rsid w:val="00B52635"/>
    <w:rsid w:val="00B56AE3"/>
    <w:rsid w:val="00B56D05"/>
    <w:rsid w:val="00B641D6"/>
    <w:rsid w:val="00B7085B"/>
    <w:rsid w:val="00B70CD4"/>
    <w:rsid w:val="00B768CD"/>
    <w:rsid w:val="00B80C75"/>
    <w:rsid w:val="00B827DF"/>
    <w:rsid w:val="00B83821"/>
    <w:rsid w:val="00B83F56"/>
    <w:rsid w:val="00B840A6"/>
    <w:rsid w:val="00B84937"/>
    <w:rsid w:val="00B84CF8"/>
    <w:rsid w:val="00B85F0E"/>
    <w:rsid w:val="00B91B3D"/>
    <w:rsid w:val="00B946F9"/>
    <w:rsid w:val="00BA0CD8"/>
    <w:rsid w:val="00BA116D"/>
    <w:rsid w:val="00BA37C7"/>
    <w:rsid w:val="00BA47D2"/>
    <w:rsid w:val="00BA48B7"/>
    <w:rsid w:val="00BA6F62"/>
    <w:rsid w:val="00BA72CB"/>
    <w:rsid w:val="00BB376F"/>
    <w:rsid w:val="00BB7C9B"/>
    <w:rsid w:val="00BC3174"/>
    <w:rsid w:val="00BC37BC"/>
    <w:rsid w:val="00BC3E0E"/>
    <w:rsid w:val="00BD2BF3"/>
    <w:rsid w:val="00BD437A"/>
    <w:rsid w:val="00BE4796"/>
    <w:rsid w:val="00BE4DAD"/>
    <w:rsid w:val="00BE65EF"/>
    <w:rsid w:val="00BE75EE"/>
    <w:rsid w:val="00BF27BF"/>
    <w:rsid w:val="00BF303D"/>
    <w:rsid w:val="00BF3581"/>
    <w:rsid w:val="00BF7C8A"/>
    <w:rsid w:val="00C02D50"/>
    <w:rsid w:val="00C03604"/>
    <w:rsid w:val="00C10C79"/>
    <w:rsid w:val="00C12421"/>
    <w:rsid w:val="00C12718"/>
    <w:rsid w:val="00C136BF"/>
    <w:rsid w:val="00C13A81"/>
    <w:rsid w:val="00C235A7"/>
    <w:rsid w:val="00C237D1"/>
    <w:rsid w:val="00C23ADF"/>
    <w:rsid w:val="00C24929"/>
    <w:rsid w:val="00C25F5C"/>
    <w:rsid w:val="00C31369"/>
    <w:rsid w:val="00C315D0"/>
    <w:rsid w:val="00C350B8"/>
    <w:rsid w:val="00C3561F"/>
    <w:rsid w:val="00C40D55"/>
    <w:rsid w:val="00C41508"/>
    <w:rsid w:val="00C43D6E"/>
    <w:rsid w:val="00C454B0"/>
    <w:rsid w:val="00C45A9C"/>
    <w:rsid w:val="00C54BF4"/>
    <w:rsid w:val="00C571E4"/>
    <w:rsid w:val="00C61C3D"/>
    <w:rsid w:val="00C71AE7"/>
    <w:rsid w:val="00C77C84"/>
    <w:rsid w:val="00C80415"/>
    <w:rsid w:val="00C839DE"/>
    <w:rsid w:val="00C85F26"/>
    <w:rsid w:val="00C9163C"/>
    <w:rsid w:val="00C96954"/>
    <w:rsid w:val="00CA0BF3"/>
    <w:rsid w:val="00CA167C"/>
    <w:rsid w:val="00CA3003"/>
    <w:rsid w:val="00CC1022"/>
    <w:rsid w:val="00CC3092"/>
    <w:rsid w:val="00CD0847"/>
    <w:rsid w:val="00CD10BC"/>
    <w:rsid w:val="00CD2C10"/>
    <w:rsid w:val="00CD4E31"/>
    <w:rsid w:val="00CD5EE9"/>
    <w:rsid w:val="00CD6BF4"/>
    <w:rsid w:val="00CE29F7"/>
    <w:rsid w:val="00CE57FC"/>
    <w:rsid w:val="00CF360E"/>
    <w:rsid w:val="00D00122"/>
    <w:rsid w:val="00D00CB6"/>
    <w:rsid w:val="00D03365"/>
    <w:rsid w:val="00D10FDB"/>
    <w:rsid w:val="00D118B6"/>
    <w:rsid w:val="00D1687E"/>
    <w:rsid w:val="00D20BC4"/>
    <w:rsid w:val="00D25907"/>
    <w:rsid w:val="00D25BAB"/>
    <w:rsid w:val="00D30F2B"/>
    <w:rsid w:val="00D31CE8"/>
    <w:rsid w:val="00D33B8F"/>
    <w:rsid w:val="00D3416D"/>
    <w:rsid w:val="00D36EAC"/>
    <w:rsid w:val="00D44F15"/>
    <w:rsid w:val="00D44FA7"/>
    <w:rsid w:val="00D45770"/>
    <w:rsid w:val="00D470D0"/>
    <w:rsid w:val="00D50BD1"/>
    <w:rsid w:val="00D51B47"/>
    <w:rsid w:val="00D63219"/>
    <w:rsid w:val="00D63B91"/>
    <w:rsid w:val="00D64230"/>
    <w:rsid w:val="00D71BF1"/>
    <w:rsid w:val="00D805B4"/>
    <w:rsid w:val="00D813BA"/>
    <w:rsid w:val="00D8764D"/>
    <w:rsid w:val="00D9206B"/>
    <w:rsid w:val="00D960D1"/>
    <w:rsid w:val="00DA47A6"/>
    <w:rsid w:val="00DA7D0F"/>
    <w:rsid w:val="00DB368E"/>
    <w:rsid w:val="00DB3E3D"/>
    <w:rsid w:val="00DB5A05"/>
    <w:rsid w:val="00DB651A"/>
    <w:rsid w:val="00DC2970"/>
    <w:rsid w:val="00DC474B"/>
    <w:rsid w:val="00DC7412"/>
    <w:rsid w:val="00DD09C1"/>
    <w:rsid w:val="00DD74ED"/>
    <w:rsid w:val="00DE14C4"/>
    <w:rsid w:val="00DE3F6F"/>
    <w:rsid w:val="00DE7A5C"/>
    <w:rsid w:val="00DF4F23"/>
    <w:rsid w:val="00DF5531"/>
    <w:rsid w:val="00E02DB7"/>
    <w:rsid w:val="00E05678"/>
    <w:rsid w:val="00E066F2"/>
    <w:rsid w:val="00E10FE7"/>
    <w:rsid w:val="00E1264C"/>
    <w:rsid w:val="00E14E8F"/>
    <w:rsid w:val="00E15194"/>
    <w:rsid w:val="00E20B30"/>
    <w:rsid w:val="00E2433B"/>
    <w:rsid w:val="00E33F2B"/>
    <w:rsid w:val="00E358DB"/>
    <w:rsid w:val="00E3737F"/>
    <w:rsid w:val="00E42891"/>
    <w:rsid w:val="00E4418C"/>
    <w:rsid w:val="00E45613"/>
    <w:rsid w:val="00E47D6A"/>
    <w:rsid w:val="00E556BB"/>
    <w:rsid w:val="00E60C54"/>
    <w:rsid w:val="00E61A40"/>
    <w:rsid w:val="00E634B4"/>
    <w:rsid w:val="00E65040"/>
    <w:rsid w:val="00E650A4"/>
    <w:rsid w:val="00E73FA4"/>
    <w:rsid w:val="00E83FDE"/>
    <w:rsid w:val="00E84204"/>
    <w:rsid w:val="00E85FF4"/>
    <w:rsid w:val="00E87DAE"/>
    <w:rsid w:val="00E92272"/>
    <w:rsid w:val="00E95679"/>
    <w:rsid w:val="00EA33F2"/>
    <w:rsid w:val="00EA796A"/>
    <w:rsid w:val="00EB542F"/>
    <w:rsid w:val="00EB6471"/>
    <w:rsid w:val="00EC28AC"/>
    <w:rsid w:val="00EC5969"/>
    <w:rsid w:val="00ED62FD"/>
    <w:rsid w:val="00ED71B3"/>
    <w:rsid w:val="00EF0614"/>
    <w:rsid w:val="00EF0EA9"/>
    <w:rsid w:val="00EF1540"/>
    <w:rsid w:val="00EF33AC"/>
    <w:rsid w:val="00F003D4"/>
    <w:rsid w:val="00F015B7"/>
    <w:rsid w:val="00F05070"/>
    <w:rsid w:val="00F1139F"/>
    <w:rsid w:val="00F15BDC"/>
    <w:rsid w:val="00F201CB"/>
    <w:rsid w:val="00F20FDF"/>
    <w:rsid w:val="00F36E32"/>
    <w:rsid w:val="00F37224"/>
    <w:rsid w:val="00F42AEA"/>
    <w:rsid w:val="00F460CC"/>
    <w:rsid w:val="00F47852"/>
    <w:rsid w:val="00F61030"/>
    <w:rsid w:val="00F63861"/>
    <w:rsid w:val="00F64431"/>
    <w:rsid w:val="00F658A7"/>
    <w:rsid w:val="00F668FB"/>
    <w:rsid w:val="00F756D0"/>
    <w:rsid w:val="00F76A7E"/>
    <w:rsid w:val="00F84686"/>
    <w:rsid w:val="00F84CFD"/>
    <w:rsid w:val="00F85D7C"/>
    <w:rsid w:val="00F92012"/>
    <w:rsid w:val="00FA00B4"/>
    <w:rsid w:val="00FA0177"/>
    <w:rsid w:val="00FA05BD"/>
    <w:rsid w:val="00FA234A"/>
    <w:rsid w:val="00FA64D0"/>
    <w:rsid w:val="00FB0C7A"/>
    <w:rsid w:val="00FB2AB3"/>
    <w:rsid w:val="00FB7833"/>
    <w:rsid w:val="00FC0378"/>
    <w:rsid w:val="00FC2535"/>
    <w:rsid w:val="00FC46D8"/>
    <w:rsid w:val="00FC7E5A"/>
    <w:rsid w:val="00FD1412"/>
    <w:rsid w:val="00FD1E7A"/>
    <w:rsid w:val="00FD3F82"/>
    <w:rsid w:val="00FD46FD"/>
    <w:rsid w:val="00FE28AD"/>
    <w:rsid w:val="00FE5158"/>
    <w:rsid w:val="00FF4795"/>
    <w:rsid w:val="00FF52AC"/>
    <w:rsid w:val="00FF55D8"/>
    <w:rsid w:val="00FF7424"/>
    <w:rsid w:val="01AE7778"/>
    <w:rsid w:val="04DB947E"/>
    <w:rsid w:val="06CEB632"/>
    <w:rsid w:val="06EEF1A9"/>
    <w:rsid w:val="07766719"/>
    <w:rsid w:val="077B232C"/>
    <w:rsid w:val="084E52F7"/>
    <w:rsid w:val="08AB586C"/>
    <w:rsid w:val="08C7E504"/>
    <w:rsid w:val="09C6EE81"/>
    <w:rsid w:val="0A0FC295"/>
    <w:rsid w:val="0AAB747E"/>
    <w:rsid w:val="0B618E09"/>
    <w:rsid w:val="0BFF85C6"/>
    <w:rsid w:val="0C3D26A7"/>
    <w:rsid w:val="0C5BC99B"/>
    <w:rsid w:val="0D822DCA"/>
    <w:rsid w:val="0EE223B2"/>
    <w:rsid w:val="0F5F4EA6"/>
    <w:rsid w:val="0FA19D27"/>
    <w:rsid w:val="1024D2EA"/>
    <w:rsid w:val="10EE0C1F"/>
    <w:rsid w:val="1123AC5A"/>
    <w:rsid w:val="11893519"/>
    <w:rsid w:val="11BBDC9C"/>
    <w:rsid w:val="135A9CB7"/>
    <w:rsid w:val="1477514E"/>
    <w:rsid w:val="15F57695"/>
    <w:rsid w:val="192A4F98"/>
    <w:rsid w:val="19DD124B"/>
    <w:rsid w:val="1A82C938"/>
    <w:rsid w:val="1A939A3F"/>
    <w:rsid w:val="1AA9D985"/>
    <w:rsid w:val="1C15A990"/>
    <w:rsid w:val="1D9C430B"/>
    <w:rsid w:val="1DDD3888"/>
    <w:rsid w:val="1DFC3851"/>
    <w:rsid w:val="1F0CB3DA"/>
    <w:rsid w:val="1F3C0F7B"/>
    <w:rsid w:val="209A76E1"/>
    <w:rsid w:val="22038639"/>
    <w:rsid w:val="23D886C2"/>
    <w:rsid w:val="23F65841"/>
    <w:rsid w:val="24759376"/>
    <w:rsid w:val="25FFD95F"/>
    <w:rsid w:val="268B10A2"/>
    <w:rsid w:val="26DD4292"/>
    <w:rsid w:val="29A03C66"/>
    <w:rsid w:val="2A964176"/>
    <w:rsid w:val="2B08132B"/>
    <w:rsid w:val="2CDC68CB"/>
    <w:rsid w:val="2DE10286"/>
    <w:rsid w:val="2E9F4897"/>
    <w:rsid w:val="2EA23851"/>
    <w:rsid w:val="3081D0B1"/>
    <w:rsid w:val="31B62921"/>
    <w:rsid w:val="31B79F5C"/>
    <w:rsid w:val="32BFA283"/>
    <w:rsid w:val="340C0ED6"/>
    <w:rsid w:val="34696C67"/>
    <w:rsid w:val="3474B2F1"/>
    <w:rsid w:val="34C9E599"/>
    <w:rsid w:val="355718C9"/>
    <w:rsid w:val="35EC146B"/>
    <w:rsid w:val="36097802"/>
    <w:rsid w:val="376635F3"/>
    <w:rsid w:val="37C5F082"/>
    <w:rsid w:val="37D703F0"/>
    <w:rsid w:val="38491A97"/>
    <w:rsid w:val="39D3B021"/>
    <w:rsid w:val="3B2424C7"/>
    <w:rsid w:val="3BDB990E"/>
    <w:rsid w:val="3C519216"/>
    <w:rsid w:val="3C7B74AD"/>
    <w:rsid w:val="3D28DAD7"/>
    <w:rsid w:val="3DD7FA3E"/>
    <w:rsid w:val="3E0D5EF3"/>
    <w:rsid w:val="3E74B020"/>
    <w:rsid w:val="3F0F582A"/>
    <w:rsid w:val="3F4E3F86"/>
    <w:rsid w:val="3FDBFADE"/>
    <w:rsid w:val="3FF2C1E1"/>
    <w:rsid w:val="412EC712"/>
    <w:rsid w:val="4274B5DF"/>
    <w:rsid w:val="42E66FE6"/>
    <w:rsid w:val="430B3F19"/>
    <w:rsid w:val="43D11730"/>
    <w:rsid w:val="43FE39E5"/>
    <w:rsid w:val="47235FCE"/>
    <w:rsid w:val="47503D9D"/>
    <w:rsid w:val="475C06FF"/>
    <w:rsid w:val="494175E1"/>
    <w:rsid w:val="4A8433D8"/>
    <w:rsid w:val="4C0023C1"/>
    <w:rsid w:val="4F14411D"/>
    <w:rsid w:val="4FE6EE2D"/>
    <w:rsid w:val="50B624D7"/>
    <w:rsid w:val="50E302A6"/>
    <w:rsid w:val="51150B0E"/>
    <w:rsid w:val="51F979C5"/>
    <w:rsid w:val="522AC219"/>
    <w:rsid w:val="537F7B5A"/>
    <w:rsid w:val="542B16FB"/>
    <w:rsid w:val="549507C6"/>
    <w:rsid w:val="56562FB1"/>
    <w:rsid w:val="56B71C1C"/>
    <w:rsid w:val="57091D44"/>
    <w:rsid w:val="583DFD73"/>
    <w:rsid w:val="58E37167"/>
    <w:rsid w:val="5957EA47"/>
    <w:rsid w:val="5B3ED756"/>
    <w:rsid w:val="5BE4ABC4"/>
    <w:rsid w:val="5BE77D9B"/>
    <w:rsid w:val="5C2605DE"/>
    <w:rsid w:val="5C269C80"/>
    <w:rsid w:val="5CC57135"/>
    <w:rsid w:val="5F6C39E1"/>
    <w:rsid w:val="60EEC2DA"/>
    <w:rsid w:val="62226F7E"/>
    <w:rsid w:val="63296C2F"/>
    <w:rsid w:val="642EC588"/>
    <w:rsid w:val="643B8B96"/>
    <w:rsid w:val="646376D9"/>
    <w:rsid w:val="647CDEFB"/>
    <w:rsid w:val="661D44F2"/>
    <w:rsid w:val="66744101"/>
    <w:rsid w:val="66A2BCD5"/>
    <w:rsid w:val="66EB17E8"/>
    <w:rsid w:val="67FDCB04"/>
    <w:rsid w:val="681315F5"/>
    <w:rsid w:val="68551F57"/>
    <w:rsid w:val="68CB185F"/>
    <w:rsid w:val="68E99572"/>
    <w:rsid w:val="6943AADD"/>
    <w:rsid w:val="6A955BEC"/>
    <w:rsid w:val="6ACEB3F1"/>
    <w:rsid w:val="6B4DA671"/>
    <w:rsid w:val="6B72ED40"/>
    <w:rsid w:val="6CE38285"/>
    <w:rsid w:val="6D12C157"/>
    <w:rsid w:val="6F114483"/>
    <w:rsid w:val="70C330B5"/>
    <w:rsid w:val="70E5147E"/>
    <w:rsid w:val="71389F6E"/>
    <w:rsid w:val="7197A2D4"/>
    <w:rsid w:val="72A06EB3"/>
    <w:rsid w:val="7352C409"/>
    <w:rsid w:val="73EC9B33"/>
    <w:rsid w:val="746A0A62"/>
    <w:rsid w:val="74742ED8"/>
    <w:rsid w:val="747594CD"/>
    <w:rsid w:val="74EE946A"/>
    <w:rsid w:val="756729A4"/>
    <w:rsid w:val="756B5EE7"/>
    <w:rsid w:val="768A64CB"/>
    <w:rsid w:val="76FCFB47"/>
    <w:rsid w:val="78470351"/>
    <w:rsid w:val="78935849"/>
    <w:rsid w:val="78C2FC10"/>
    <w:rsid w:val="78E7A28C"/>
    <w:rsid w:val="79B1DAF6"/>
    <w:rsid w:val="79E55EAA"/>
    <w:rsid w:val="79FA8702"/>
    <w:rsid w:val="7B109E5A"/>
    <w:rsid w:val="7BDF82DB"/>
    <w:rsid w:val="7D7EF681"/>
    <w:rsid w:val="7E466827"/>
    <w:rsid w:val="7F1E2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67BC45A"/>
  <w14:defaultImageDpi w14:val="32767"/>
  <w15:docId w15:val="{54B61EF9-3B48-458D-9E85-D80498DDF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3AEB"/>
    <w:rPr>
      <w:rFonts w:ascii="Calibri" w:hAnsi="Calibri" w:cs="Times New Roman"/>
      <w:sz w:val="22"/>
      <w:szCs w:val="22"/>
    </w:rPr>
  </w:style>
  <w:style w:type="paragraph" w:styleId="berschrift1">
    <w:name w:val="heading 1"/>
    <w:basedOn w:val="Standard"/>
    <w:link w:val="berschrift1Zchn"/>
    <w:uiPriority w:val="9"/>
    <w:qFormat/>
    <w:rsid w:val="00EB542F"/>
    <w:pPr>
      <w:spacing w:before="100" w:beforeAutospacing="1" w:after="100" w:afterAutospacing="1"/>
      <w:outlineLvl w:val="0"/>
    </w:pPr>
    <w:rPr>
      <w:rFonts w:ascii="Times New Roman" w:hAnsi="Times New Roman"/>
      <w:b/>
      <w:bCs/>
      <w:kern w:val="36"/>
      <w:sz w:val="48"/>
      <w:szCs w:val="48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41A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2F113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F1135"/>
  </w:style>
  <w:style w:type="paragraph" w:styleId="Fuzeile">
    <w:name w:val="footer"/>
    <w:basedOn w:val="Standard"/>
    <w:link w:val="FuzeileZchn"/>
    <w:uiPriority w:val="99"/>
    <w:unhideWhenUsed/>
    <w:rsid w:val="002F113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F1135"/>
  </w:style>
  <w:style w:type="character" w:styleId="Hyperlink">
    <w:name w:val="Hyperlink"/>
    <w:basedOn w:val="Absatz-Standardschriftart"/>
    <w:unhideWhenUsed/>
    <w:rsid w:val="002F1135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DA47A6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B00021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5F57AF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55D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55D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60CC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EB542F"/>
    <w:rPr>
      <w:rFonts w:ascii="Times New Roman" w:hAnsi="Times New Roman" w:cs="Times New Roman"/>
      <w:b/>
      <w:bCs/>
      <w:kern w:val="36"/>
      <w:sz w:val="48"/>
      <w:szCs w:val="4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7657B"/>
    <w:rPr>
      <w:color w:val="605E5C"/>
      <w:shd w:val="clear" w:color="auto" w:fill="E1DFDD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76D8D"/>
    <w:pPr>
      <w:spacing w:after="160"/>
    </w:pPr>
    <w:rPr>
      <w:rFonts w:asciiTheme="minorHAnsi" w:hAnsiTheme="minorHAnsi" w:cstheme="minorBidi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76D8D"/>
    <w:rPr>
      <w:sz w:val="20"/>
      <w:szCs w:val="20"/>
    </w:rPr>
  </w:style>
  <w:style w:type="character" w:styleId="Fett">
    <w:name w:val="Strong"/>
    <w:basedOn w:val="Absatz-Standardschriftart"/>
    <w:uiPriority w:val="22"/>
    <w:qFormat/>
    <w:rsid w:val="00A1689D"/>
    <w:rPr>
      <w:b/>
      <w:b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8E182F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92012"/>
    <w:pPr>
      <w:spacing w:after="0"/>
    </w:pPr>
    <w:rPr>
      <w:rFonts w:ascii="Calibri" w:hAnsi="Calibri" w:cs="Times New Roman"/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92012"/>
    <w:rPr>
      <w:rFonts w:ascii="Calibri" w:hAnsi="Calibri" w:cs="Times New Roman"/>
      <w:b/>
      <w:bCs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41A34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99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20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://presse.kiel-marketing.de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e.zeiske@kiel-marketing.de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kiel-sailing-city.de/manufakturen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Aktenplan\Presse%20u.%20&#214;ffentlichkeitsarbeit\Pressemitteilungen\2017\Pressemitteilung%20Vorlage.dotx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08617841DEF0F4DA58F385FC809AC65" ma:contentTypeVersion="14" ma:contentTypeDescription="Ein neues Dokument erstellen." ma:contentTypeScope="" ma:versionID="3803ddfb5b3b66d228f9d2f1c3662290">
  <xsd:schema xmlns:xsd="http://www.w3.org/2001/XMLSchema" xmlns:xs="http://www.w3.org/2001/XMLSchema" xmlns:p="http://schemas.microsoft.com/office/2006/metadata/properties" xmlns:ns2="f578c3ac-0e8e-4576-b27d-d9ea149a1f51" xmlns:ns3="6de97f9d-b004-4930-8d9c-cbd7cbcf5a97" targetNamespace="http://schemas.microsoft.com/office/2006/metadata/properties" ma:root="true" ma:fieldsID="8e81f80640e93075d3002b4109a05e29" ns2:_="" ns3:_="">
    <xsd:import namespace="f578c3ac-0e8e-4576-b27d-d9ea149a1f51"/>
    <xsd:import namespace="6de97f9d-b004-4930-8d9c-cbd7cbcf5a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Vorschau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78c3ac-0e8e-4576-b27d-d9ea149a1f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Vorschau" ma:index="16" nillable="true" ma:displayName="Vorschau" ma:format="Image" ma:internalName="Vorschau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e97f9d-b004-4930-8d9c-cbd7cbcf5a9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orschau xmlns="f578c3ac-0e8e-4576-b27d-d9ea149a1f51">
      <Url xsi:nil="true"/>
      <Description xsi:nil="true"/>
    </Vorschau>
    <SharedWithUsers xmlns="6de97f9d-b004-4930-8d9c-cbd7cbcf5a97">
      <UserInfo>
        <DisplayName>Eva Zeiske</DisplayName>
        <AccountId>17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BDBDFE86-4644-4F82-8357-4BB50ED213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78c3ac-0e8e-4576-b27d-d9ea149a1f51"/>
    <ds:schemaRef ds:uri="6de97f9d-b004-4930-8d9c-cbd7cbcf5a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508F1F-EC5F-4543-9025-FE583BD509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D28C54-64FE-4150-8359-0E397CD8EB7C}">
  <ds:schemaRefs>
    <ds:schemaRef ds:uri="http://schemas.microsoft.com/office/2006/metadata/properties"/>
    <ds:schemaRef ds:uri="http://schemas.microsoft.com/office/infopath/2007/PartnerControls"/>
    <ds:schemaRef ds:uri="f578c3ac-0e8e-4576-b27d-d9ea149a1f51"/>
    <ds:schemaRef ds:uri="6de97f9d-b004-4930-8d9c-cbd7cbcf5a9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 Vorlage</Template>
  <TotalTime>0</TotalTime>
  <Pages>1</Pages>
  <Words>389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Kucuk</Company>
  <LinksUpToDate>false</LinksUpToDate>
  <CharactersWithSpaces>2838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Zeiske</dc:creator>
  <cp:keywords/>
  <cp:lastModifiedBy>Eva Zeiske</cp:lastModifiedBy>
  <cp:revision>4</cp:revision>
  <cp:lastPrinted>2021-04-08T19:44:00Z</cp:lastPrinted>
  <dcterms:created xsi:type="dcterms:W3CDTF">2021-07-01T10:35:00Z</dcterms:created>
  <dcterms:modified xsi:type="dcterms:W3CDTF">2021-07-01T10:44:00Z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0x010100108617841DEF0F4DA58F385FC809AC65</vt:lpwstr>
  </property>
</Properties>
</file>