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D92" w:rsidRDefault="00B86D92" w:rsidP="00B86D92">
      <w:pPr>
        <w:rPr>
          <w:b/>
          <w:sz w:val="32"/>
          <w:szCs w:val="32"/>
        </w:rPr>
      </w:pPr>
      <w:bookmarkStart w:id="0" w:name="_GoBack"/>
      <w:bookmarkEnd w:id="0"/>
    </w:p>
    <w:p w:rsidR="00B86D92" w:rsidRDefault="00B86D92" w:rsidP="00B86D92">
      <w:pPr>
        <w:rPr>
          <w:b/>
          <w:sz w:val="32"/>
          <w:szCs w:val="32"/>
        </w:rPr>
      </w:pPr>
    </w:p>
    <w:p w:rsidR="00B86D92" w:rsidRPr="00473B72" w:rsidRDefault="00B86D92" w:rsidP="00B86D92">
      <w:pPr>
        <w:rPr>
          <w:b/>
          <w:sz w:val="32"/>
          <w:szCs w:val="32"/>
        </w:rPr>
      </w:pPr>
      <w:proofErr w:type="spellStart"/>
      <w:r w:rsidRPr="00473B72">
        <w:rPr>
          <w:b/>
          <w:sz w:val="32"/>
          <w:szCs w:val="32"/>
        </w:rPr>
        <w:t>Promus</w:t>
      </w:r>
      <w:proofErr w:type="spellEnd"/>
      <w:r w:rsidRPr="00473B72">
        <w:rPr>
          <w:b/>
          <w:sz w:val="32"/>
          <w:szCs w:val="32"/>
        </w:rPr>
        <w:t xml:space="preserve"> og NorthSide præsenterer </w:t>
      </w:r>
      <w:proofErr w:type="spellStart"/>
      <w:r w:rsidRPr="00473B72">
        <w:rPr>
          <w:b/>
          <w:sz w:val="32"/>
          <w:szCs w:val="32"/>
        </w:rPr>
        <w:t>Raw</w:t>
      </w:r>
      <w:proofErr w:type="spellEnd"/>
      <w:r w:rsidRPr="00473B72">
        <w:rPr>
          <w:b/>
          <w:sz w:val="32"/>
          <w:szCs w:val="32"/>
        </w:rPr>
        <w:t xml:space="preserve"> Music</w:t>
      </w:r>
    </w:p>
    <w:p w:rsidR="00B86D92" w:rsidRPr="00473B72" w:rsidRDefault="00B86D92" w:rsidP="00B86D92"/>
    <w:p w:rsidR="00B86D92" w:rsidRPr="00473B72" w:rsidRDefault="00B86D92" w:rsidP="00B86D92">
      <w:pPr>
        <w:rPr>
          <w:b/>
        </w:rPr>
      </w:pPr>
      <w:r w:rsidRPr="00473B72">
        <w:rPr>
          <w:b/>
        </w:rPr>
        <w:t>NorthSide er kurator for en aften med undertitlen ”Aarhus Undergrund”</w:t>
      </w:r>
    </w:p>
    <w:p w:rsidR="00B86D92" w:rsidRPr="00473B72" w:rsidRDefault="00B86D92" w:rsidP="00B86D92"/>
    <w:p w:rsidR="00B86D92" w:rsidRPr="00473B72" w:rsidRDefault="00B86D92" w:rsidP="00B86D92">
      <w:r w:rsidRPr="00473B72">
        <w:t xml:space="preserve">Mandag den 26. november byder </w:t>
      </w:r>
      <w:proofErr w:type="spellStart"/>
      <w:r w:rsidRPr="00473B72">
        <w:t>Promus</w:t>
      </w:r>
      <w:proofErr w:type="spellEnd"/>
      <w:r w:rsidRPr="00473B72">
        <w:t xml:space="preserve"> endnu engang på </w:t>
      </w:r>
      <w:proofErr w:type="spellStart"/>
      <w:r w:rsidRPr="00473B72">
        <w:t>Raw</w:t>
      </w:r>
      <w:proofErr w:type="spellEnd"/>
      <w:r w:rsidRPr="00473B72">
        <w:t xml:space="preserve"> Music, hvor en udvalgt kurator præsenterer en stribe nye musikalske talenter til en aften på Rå Bar i Aarhus. Denne gang er valget faldet på John Fogde, der til daglig er talsmand og booker hos festivalen NorthSide.</w:t>
      </w:r>
    </w:p>
    <w:p w:rsidR="00B86D92" w:rsidRPr="00473B72" w:rsidRDefault="00B86D92" w:rsidP="00B86D92"/>
    <w:p w:rsidR="00B86D92" w:rsidRPr="00473B72" w:rsidRDefault="00B86D92" w:rsidP="00B86D92">
      <w:r w:rsidRPr="00473B72">
        <w:t xml:space="preserve">Målet med aftenen er at præsentere en række spændende nye navne for et publikum bestående af branchefolk og andre interesserede i håb om at give </w:t>
      </w:r>
      <w:r>
        <w:t>musikerne</w:t>
      </w:r>
      <w:r w:rsidRPr="00473B72">
        <w:t xml:space="preserve"> noget erfaring og samtidig udvide deres netværk. Udover at få mulighed for at give en koncert indgår de tre </w:t>
      </w:r>
      <w:r>
        <w:t>bands</w:t>
      </w:r>
      <w:r w:rsidRPr="00473B72">
        <w:t xml:space="preserve"> også i et coaching-forløb, der strækker sig gennem efteråret.</w:t>
      </w:r>
    </w:p>
    <w:p w:rsidR="00B86D92" w:rsidRPr="00473B72" w:rsidRDefault="00B86D92" w:rsidP="00B86D92"/>
    <w:p w:rsidR="00B86D92" w:rsidRPr="00473B72" w:rsidRDefault="00B86D92" w:rsidP="00B86D92">
      <w:r w:rsidRPr="00473B72">
        <w:t xml:space="preserve">John Fogde har bevæget sig i det aarhusianske musikmiljø i to årtier og havde seks års erfaring fra musikmagasinet </w:t>
      </w:r>
      <w:proofErr w:type="spellStart"/>
      <w:r w:rsidRPr="00473B72">
        <w:t>GAFFA</w:t>
      </w:r>
      <w:proofErr w:type="spellEnd"/>
      <w:r w:rsidRPr="00473B72">
        <w:t xml:space="preserve">, inden han for et år siden startede hos NorthSide. Han har udvalgt følgende navne til </w:t>
      </w:r>
      <w:proofErr w:type="spellStart"/>
      <w:r w:rsidRPr="00473B72">
        <w:t>Raw</w:t>
      </w:r>
      <w:proofErr w:type="spellEnd"/>
      <w:r w:rsidRPr="00473B72">
        <w:t xml:space="preserve"> Music – Aarhus Undergrund:</w:t>
      </w:r>
    </w:p>
    <w:p w:rsidR="00B86D92" w:rsidRPr="00473B72" w:rsidRDefault="00B86D92" w:rsidP="00B86D92"/>
    <w:p w:rsidR="00B86D92" w:rsidRPr="00473B72" w:rsidRDefault="00B86D92" w:rsidP="00B86D92">
      <w:r>
        <w:t>- Kids of the Wood</w:t>
      </w:r>
    </w:p>
    <w:p w:rsidR="00B86D92" w:rsidRPr="00473B72" w:rsidRDefault="00B86D92" w:rsidP="00B86D92">
      <w:r w:rsidRPr="00473B72">
        <w:t xml:space="preserve">- </w:t>
      </w:r>
      <w:proofErr w:type="spellStart"/>
      <w:r w:rsidRPr="00473B72">
        <w:t>Ghost</w:t>
      </w:r>
      <w:proofErr w:type="spellEnd"/>
      <w:r w:rsidRPr="00473B72">
        <w:t xml:space="preserve"> of Belle Starr</w:t>
      </w:r>
    </w:p>
    <w:p w:rsidR="00B86D92" w:rsidRPr="00473B72" w:rsidRDefault="00B86D92" w:rsidP="00B86D92">
      <w:r w:rsidRPr="00473B72">
        <w:t xml:space="preserve">- Los </w:t>
      </w:r>
      <w:proofErr w:type="spellStart"/>
      <w:r w:rsidRPr="00473B72">
        <w:t>Illuminados</w:t>
      </w:r>
      <w:proofErr w:type="spellEnd"/>
    </w:p>
    <w:p w:rsidR="00B86D92" w:rsidRPr="00473B72" w:rsidRDefault="00B86D92" w:rsidP="00B86D92"/>
    <w:p w:rsidR="00B86D92" w:rsidRPr="00473B72" w:rsidRDefault="00B86D92" w:rsidP="00B86D92">
      <w:r w:rsidRPr="00473B72">
        <w:t>Om sine valg siger John Fogde:</w:t>
      </w:r>
    </w:p>
    <w:p w:rsidR="00B86D92" w:rsidRPr="00473B72" w:rsidRDefault="00B86D92" w:rsidP="00B86D92"/>
    <w:p w:rsidR="00B86D92" w:rsidRPr="00473B72" w:rsidRDefault="00B86D92" w:rsidP="00B86D92">
      <w:r w:rsidRPr="00473B72">
        <w:t xml:space="preserve">- Jeg har fundet tre navne, der stilmæssigt er ret forskellige, men som alle har det til fælles, at de på kort tid har etableret sig i det aarhusianske musikmiljø. Selvom det er nye navne, er der masser af potentiale i sangskrivningen hos alle tre, og forhåbentlig kan vi hjælpe dem med at udvikle sig endnu mere ved både at arbejde med dem i øvelokalet og </w:t>
      </w:r>
      <w:r>
        <w:t>give dem plads på vores scene.</w:t>
      </w:r>
    </w:p>
    <w:p w:rsidR="00B86D92" w:rsidRPr="00473B72" w:rsidRDefault="00B86D92" w:rsidP="00B86D92"/>
    <w:p w:rsidR="00B86D92" w:rsidRPr="00473B72" w:rsidRDefault="00B86D92" w:rsidP="00B86D92">
      <w:proofErr w:type="spellStart"/>
      <w:r w:rsidRPr="00473B72">
        <w:t>Raw</w:t>
      </w:r>
      <w:proofErr w:type="spellEnd"/>
      <w:r w:rsidRPr="00473B72">
        <w:t xml:space="preserve"> Music har siden august 2011 til fire forskellige arrangementer præsenteret navne som Pil &amp; Liv, Bumsestilen og </w:t>
      </w:r>
      <w:proofErr w:type="spellStart"/>
      <w:r w:rsidRPr="00473B72">
        <w:t>Islets</w:t>
      </w:r>
      <w:proofErr w:type="spellEnd"/>
      <w:r w:rsidRPr="00473B72">
        <w:t xml:space="preserve"> of </w:t>
      </w:r>
      <w:proofErr w:type="spellStart"/>
      <w:r w:rsidRPr="00473B72">
        <w:t>Dust</w:t>
      </w:r>
      <w:proofErr w:type="spellEnd"/>
      <w:r w:rsidRPr="00473B72">
        <w:t>, og senest har Søren Sko (Sko/Torp) været involveret som kurator.</w:t>
      </w:r>
    </w:p>
    <w:p w:rsidR="00B86D92" w:rsidRPr="00473B72" w:rsidRDefault="00B86D92" w:rsidP="00B86D92"/>
    <w:p w:rsidR="00B86D92" w:rsidRPr="00473B72" w:rsidRDefault="00B86D92" w:rsidP="00B86D92">
      <w:proofErr w:type="spellStart"/>
      <w:r w:rsidRPr="00473B72">
        <w:t>Raw</w:t>
      </w:r>
      <w:proofErr w:type="spellEnd"/>
      <w:r w:rsidRPr="00473B72">
        <w:t xml:space="preserve"> Music – Aarhus Undergrund afvikles på Rå Bar, Vester Allé 15 i Aarhus, mandag 26. november klokken 20:00, og der er gratis adgang.</w:t>
      </w:r>
    </w:p>
    <w:p w:rsidR="00B86D92" w:rsidRPr="00473B72" w:rsidRDefault="00B86D92" w:rsidP="00B86D92"/>
    <w:p w:rsidR="00B86D92" w:rsidRPr="00473B72" w:rsidRDefault="00B86D92" w:rsidP="00B86D92">
      <w:r w:rsidRPr="00473B72">
        <w:br w:type="page"/>
      </w:r>
    </w:p>
    <w:p w:rsidR="00B86D92" w:rsidRDefault="00B86D92" w:rsidP="00B86D92">
      <w:pPr>
        <w:rPr>
          <w:b/>
        </w:rPr>
      </w:pPr>
      <w:proofErr w:type="spellStart"/>
      <w:r>
        <w:rPr>
          <w:b/>
        </w:rPr>
        <w:lastRenderedPageBreak/>
        <w:t>Raw</w:t>
      </w:r>
      <w:proofErr w:type="spellEnd"/>
      <w:r>
        <w:rPr>
          <w:b/>
        </w:rPr>
        <w:t xml:space="preserve"> Music – Aarhus Undergrund</w:t>
      </w:r>
    </w:p>
    <w:p w:rsidR="00B86D92" w:rsidRDefault="00B86D92" w:rsidP="00B86D92">
      <w:pPr>
        <w:rPr>
          <w:b/>
        </w:rPr>
      </w:pPr>
    </w:p>
    <w:p w:rsidR="00B86D92" w:rsidRPr="00473B72" w:rsidRDefault="00B86D92" w:rsidP="00B86D92">
      <w:r w:rsidRPr="00473B72">
        <w:rPr>
          <w:b/>
        </w:rPr>
        <w:t>Kids of the Wood</w:t>
      </w:r>
      <w:r w:rsidRPr="00473B72">
        <w:t>:</w:t>
      </w:r>
    </w:p>
    <w:p w:rsidR="00B86D92" w:rsidRPr="00473B72" w:rsidRDefault="00B86D92" w:rsidP="00B86D92">
      <w:pPr>
        <w:rPr>
          <w:rFonts w:cs="Helvetica"/>
        </w:rPr>
      </w:pPr>
      <w:r>
        <w:rPr>
          <w:rFonts w:cs="Helvetica"/>
        </w:rPr>
        <w:t xml:space="preserve">Det aarhusianske </w:t>
      </w:r>
      <w:proofErr w:type="spellStart"/>
      <w:r>
        <w:rPr>
          <w:rFonts w:cs="Helvetica"/>
        </w:rPr>
        <w:t>retropop</w:t>
      </w:r>
      <w:proofErr w:type="spellEnd"/>
      <w:r>
        <w:rPr>
          <w:rFonts w:cs="Helvetica"/>
        </w:rPr>
        <w:t>-</w:t>
      </w:r>
      <w:r w:rsidRPr="00473B72">
        <w:rPr>
          <w:rFonts w:cs="Helvetica"/>
        </w:rPr>
        <w:t xml:space="preserve">band Kids of the Wood opstod i en </w:t>
      </w:r>
      <w:proofErr w:type="spellStart"/>
      <w:r w:rsidRPr="00473B72">
        <w:rPr>
          <w:rFonts w:cs="Helvetica"/>
        </w:rPr>
        <w:t>rusuge</w:t>
      </w:r>
      <w:proofErr w:type="spellEnd"/>
      <w:r w:rsidRPr="00473B72">
        <w:rPr>
          <w:rFonts w:cs="Helvetica"/>
        </w:rPr>
        <w:t xml:space="preserve"> på Aarhus Universitet </w:t>
      </w:r>
      <w:r>
        <w:rPr>
          <w:rFonts w:cs="Helvetica"/>
        </w:rPr>
        <w:t xml:space="preserve">i </w:t>
      </w:r>
      <w:r w:rsidRPr="00473B72">
        <w:rPr>
          <w:rFonts w:cs="Helvetica"/>
        </w:rPr>
        <w:t>2009 og har siden da arbejdet med iørefaldende popmelodier baseret på et solidt kendskab til forgangne årtiers lydunivers. Det kombineres med et musikalske fokus, der tager udgangspunkt i dét punkt i ungdomstilværelsen, hvor verden er uendeligt stor, mulighederne endeløse og omverdenens forventninger hastigt voksende.</w:t>
      </w:r>
    </w:p>
    <w:p w:rsidR="00B86D92" w:rsidRPr="00473B72" w:rsidRDefault="00B86D92" w:rsidP="00B86D92"/>
    <w:p w:rsidR="00B86D92" w:rsidRPr="00473B72" w:rsidRDefault="00B86D92" w:rsidP="00B86D92">
      <w:proofErr w:type="spellStart"/>
      <w:r w:rsidRPr="00473B72">
        <w:rPr>
          <w:b/>
        </w:rPr>
        <w:t>Ghost</w:t>
      </w:r>
      <w:proofErr w:type="spellEnd"/>
      <w:r w:rsidRPr="00473B72">
        <w:rPr>
          <w:b/>
        </w:rPr>
        <w:t xml:space="preserve"> of Belle Starr</w:t>
      </w:r>
      <w:r w:rsidRPr="00473B72">
        <w:t>:</w:t>
      </w:r>
    </w:p>
    <w:p w:rsidR="00B86D92" w:rsidRPr="00473B72" w:rsidRDefault="00B86D92" w:rsidP="00B86D92">
      <w:r w:rsidRPr="00473B72">
        <w:t xml:space="preserve">Med forsanger Mikkel Drejer Bertelsens sjælfulde og folk-prægede vokal som omdrejningspunkt forsøger </w:t>
      </w:r>
      <w:proofErr w:type="spellStart"/>
      <w:r w:rsidRPr="00473B72">
        <w:t>Ghost</w:t>
      </w:r>
      <w:proofErr w:type="spellEnd"/>
      <w:r w:rsidRPr="00473B72">
        <w:t xml:space="preserve"> of Belle Starr, inspireret af navne som The Walkmen, Wolf Parade og Arcade Fire, at skabe kompositioner</w:t>
      </w:r>
      <w:r>
        <w:t>,</w:t>
      </w:r>
      <w:r w:rsidRPr="00473B72">
        <w:t xml:space="preserve"> som balancerer mellem det indfølte og det distancerede, mellem det larmende og det intime, mellem sødme og bitterhed. </w:t>
      </w:r>
    </w:p>
    <w:p w:rsidR="00B86D92" w:rsidRPr="00473B72" w:rsidRDefault="00B86D92" w:rsidP="00B86D92"/>
    <w:p w:rsidR="00B86D92" w:rsidRPr="00473B72" w:rsidRDefault="00B86D92" w:rsidP="00B86D92">
      <w:r w:rsidRPr="0005500A">
        <w:rPr>
          <w:b/>
        </w:rPr>
        <w:t xml:space="preserve">Los </w:t>
      </w:r>
      <w:proofErr w:type="spellStart"/>
      <w:r w:rsidRPr="0005500A">
        <w:rPr>
          <w:b/>
        </w:rPr>
        <w:t>Illuminados</w:t>
      </w:r>
      <w:proofErr w:type="spellEnd"/>
      <w:r w:rsidRPr="00473B72">
        <w:t>:</w:t>
      </w:r>
    </w:p>
    <w:p w:rsidR="00B86D92" w:rsidRDefault="00B86D92" w:rsidP="00B86D92">
      <w:pPr>
        <w:rPr>
          <w:rFonts w:cs="Bookman Old Style"/>
        </w:rPr>
      </w:pPr>
      <w:r w:rsidRPr="00473B72">
        <w:t xml:space="preserve">Duoen </w:t>
      </w:r>
      <w:r w:rsidRPr="00473B72">
        <w:rPr>
          <w:rFonts w:cs="Bookman Old Style"/>
        </w:rPr>
        <w:t xml:space="preserve">Los </w:t>
      </w:r>
      <w:proofErr w:type="spellStart"/>
      <w:r w:rsidRPr="00473B72">
        <w:rPr>
          <w:rFonts w:cs="Bookman Old Style"/>
        </w:rPr>
        <w:t>Illuminados</w:t>
      </w:r>
      <w:proofErr w:type="spellEnd"/>
      <w:r w:rsidRPr="00473B72">
        <w:rPr>
          <w:rFonts w:cs="Bookman Old Style"/>
        </w:rPr>
        <w:t xml:space="preserve"> spiller beskidt rockmusik med en tung og massiv lydside</w:t>
      </w:r>
      <w:r>
        <w:rPr>
          <w:rFonts w:cs="Bookman Old Style"/>
        </w:rPr>
        <w:t>, der</w:t>
      </w:r>
      <w:r w:rsidRPr="0005500A">
        <w:t xml:space="preserve"> langsomt folder sig ud med fede hooks og korarrangementer</w:t>
      </w:r>
      <w:r>
        <w:t>, som underbygger de stærke melodier</w:t>
      </w:r>
      <w:r w:rsidRPr="00473B72">
        <w:rPr>
          <w:rFonts w:cs="Bookman Old Style"/>
        </w:rPr>
        <w:t xml:space="preserve">. </w:t>
      </w:r>
      <w:r>
        <w:rPr>
          <w:rFonts w:cs="Bookman Old Style"/>
        </w:rPr>
        <w:t>Nøgleordene er t</w:t>
      </w:r>
      <w:r w:rsidRPr="00473B72">
        <w:rPr>
          <w:rFonts w:cs="Bookman Old Style"/>
        </w:rPr>
        <w:t xml:space="preserve">unge </w:t>
      </w:r>
      <w:proofErr w:type="spellStart"/>
      <w:r w:rsidRPr="00473B72">
        <w:rPr>
          <w:rFonts w:cs="Bookman Old Style"/>
        </w:rPr>
        <w:t>grooves</w:t>
      </w:r>
      <w:proofErr w:type="spellEnd"/>
      <w:r w:rsidRPr="00473B72">
        <w:rPr>
          <w:rFonts w:cs="Bookman Old Style"/>
        </w:rPr>
        <w:t xml:space="preserve">, </w:t>
      </w:r>
      <w:r>
        <w:rPr>
          <w:rFonts w:cs="Bookman Old Style"/>
        </w:rPr>
        <w:t>en massiv guitarmur</w:t>
      </w:r>
      <w:r w:rsidRPr="00473B72">
        <w:rPr>
          <w:rFonts w:cs="Bookman Old Style"/>
        </w:rPr>
        <w:t xml:space="preserve"> og poppet ligefremhed</w:t>
      </w:r>
      <w:r>
        <w:rPr>
          <w:rFonts w:cs="Bookman Old Style"/>
        </w:rPr>
        <w:t>, og inspirationskilderne tæller blandt andet stenerrock</w:t>
      </w:r>
      <w:r w:rsidRPr="00473B72">
        <w:rPr>
          <w:rFonts w:cs="Bookman Old Style"/>
        </w:rPr>
        <w:t>, sydstatsrock og progressiv rock.</w:t>
      </w:r>
    </w:p>
    <w:p w:rsidR="00B86D92" w:rsidRDefault="00B86D92" w:rsidP="00B86D92">
      <w:pPr>
        <w:rPr>
          <w:rFonts w:cs="Bookman Old Style"/>
        </w:rPr>
      </w:pPr>
    </w:p>
    <w:p w:rsidR="00B86D92" w:rsidRDefault="00B86D92" w:rsidP="00B86D92">
      <w:pPr>
        <w:rPr>
          <w:rFonts w:cs="Bookman Old Style"/>
        </w:rPr>
      </w:pPr>
      <w:r w:rsidRPr="000F6372">
        <w:rPr>
          <w:rFonts w:cs="Bookman Old Style"/>
          <w:b/>
        </w:rPr>
        <w:t xml:space="preserve">John Fogde </w:t>
      </w:r>
      <w:r>
        <w:rPr>
          <w:rFonts w:cs="Bookman Old Style"/>
        </w:rPr>
        <w:t>(kurator):</w:t>
      </w:r>
    </w:p>
    <w:p w:rsidR="00B86D92" w:rsidRDefault="00B86D92" w:rsidP="00B86D92">
      <w:pPr>
        <w:rPr>
          <w:rFonts w:cs="Bookman Old Style"/>
        </w:rPr>
      </w:pPr>
      <w:r>
        <w:rPr>
          <w:rFonts w:cs="Bookman Old Style"/>
        </w:rPr>
        <w:t xml:space="preserve">Radiovært, dj, foredragsholder, skribent og redaktionsmedlem hos </w:t>
      </w:r>
      <w:proofErr w:type="spellStart"/>
      <w:r>
        <w:rPr>
          <w:rFonts w:cs="Bookman Old Style"/>
        </w:rPr>
        <w:t>GAFFA</w:t>
      </w:r>
      <w:proofErr w:type="spellEnd"/>
      <w:r>
        <w:rPr>
          <w:rFonts w:cs="Bookman Old Style"/>
        </w:rPr>
        <w:t xml:space="preserve"> er blandt punkterne på cv’et hos den 38-årige </w:t>
      </w:r>
      <w:proofErr w:type="spellStart"/>
      <w:r>
        <w:rPr>
          <w:rFonts w:cs="Bookman Old Style"/>
        </w:rPr>
        <w:t>aarhusianer</w:t>
      </w:r>
      <w:proofErr w:type="spellEnd"/>
      <w:r>
        <w:rPr>
          <w:rFonts w:cs="Bookman Old Style"/>
        </w:rPr>
        <w:t xml:space="preserve">, der siden august 2011 har arbejdet som talsmand og booker på NorthSide. De sidste syv år har han besøgt omkring 60 forskellige festivaler og set hundredevis af koncerter, og den erfaring kan de tre udvalgte navne trække på i forbindelse med forberedelserne til femte udgave af </w:t>
      </w:r>
      <w:proofErr w:type="spellStart"/>
      <w:r>
        <w:rPr>
          <w:rFonts w:cs="Bookman Old Style"/>
        </w:rPr>
        <w:t>Raw</w:t>
      </w:r>
      <w:proofErr w:type="spellEnd"/>
      <w:r>
        <w:rPr>
          <w:rFonts w:cs="Bookman Old Style"/>
        </w:rPr>
        <w:t xml:space="preserve"> Music.</w:t>
      </w:r>
    </w:p>
    <w:p w:rsidR="00B86D92" w:rsidRPr="0005500A" w:rsidRDefault="00B86D92" w:rsidP="00B86D92"/>
    <w:p w:rsidR="00665E74" w:rsidRDefault="00665E74"/>
    <w:sectPr w:rsidR="00665E74" w:rsidSect="0038752E">
      <w:headerReference w:type="even" r:id="rId7"/>
      <w:headerReference w:type="default" r:id="rId8"/>
      <w:footerReference w:type="even" r:id="rId9"/>
      <w:footerReference w:type="default" r:id="rId10"/>
      <w:headerReference w:type="first" r:id="rId11"/>
      <w:footerReference w:type="first" r:id="rId12"/>
      <w:pgSz w:w="11900" w:h="16840"/>
      <w:pgMar w:top="1440" w:right="1134" w:bottom="1440" w:left="1134"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89C" w:rsidRDefault="00C9389C" w:rsidP="00CA32BC">
      <w:r>
        <w:separator/>
      </w:r>
    </w:p>
  </w:endnote>
  <w:endnote w:type="continuationSeparator" w:id="0">
    <w:p w:rsidR="00C9389C" w:rsidRDefault="00C9389C" w:rsidP="00CA3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Bookman Old Style">
    <w:altName w:val="Bookman Old Style"/>
    <w:panose1 w:val="02050604050505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A32BC" w:rsidRDefault="00CA32BC">
    <w:pPr>
      <w:pStyle w:val="Sidefod"/>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A32BC" w:rsidRDefault="00CA32BC">
    <w:pPr>
      <w:pStyle w:val="Sidefod"/>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A32BC" w:rsidRDefault="00CA32BC">
    <w:pPr>
      <w:pStyle w:val="Sidefo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89C" w:rsidRDefault="00C9389C" w:rsidP="00CA32BC">
      <w:r>
        <w:separator/>
      </w:r>
    </w:p>
  </w:footnote>
  <w:footnote w:type="continuationSeparator" w:id="0">
    <w:p w:rsidR="00C9389C" w:rsidRDefault="00C9389C" w:rsidP="00CA32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A32BC" w:rsidRDefault="00C9389C">
    <w:pPr>
      <w:pStyle w:val="Sidehoved"/>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8752;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7695 14390 18003 11670 18099 11507 18118 11507 18310 7970 18407 7290 18445 7290 18618 2965 18772 1713 18830 1713 18926 1469 19022 1251 19157 1251 19234 1441 19522 1060 19715 924 19791 136 20042 -27 20099 -27 21561 21600 21561 21600 19868 21382 19676 21055 19541 21137 19291 20185 19234 16866 19234 17084 18618 16975 18580 14554 18310 14554 17868 14227 17830 10800 17695 10800 2308 14744 2288 19886 2134 19886 2000 20348 1904 20375 1865 20076 1692 20729 1654 20892 1481 20865 1288 20022 1096 19804 769 19913 461 19804 461">
          <v:imagedata r:id="rId1" o:title="NS2013_Brevpapir_udenbeskæring_ny"/>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A32BC" w:rsidRDefault="00C9389C">
    <w:pPr>
      <w:pStyle w:val="Sidehoved"/>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95.3pt;height:841.9pt;z-index:-251659776;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7695 14390 18003 11670 18099 11507 18118 11507 18310 7970 18407 7290 18445 7290 18618 2965 18772 1713 18830 1713 18926 1469 19022 1251 19157 1251 19234 1441 19522 1060 19715 924 19791 136 20042 -27 20099 -27 21561 21600 21561 21600 19868 21382 19676 21055 19541 21137 19291 20185 19234 16866 19234 17084 18618 16975 18580 14554 18310 14554 17868 14227 17830 10800 17695 10800 2308 14744 2288 19886 2134 19886 2000 20348 1904 20375 1865 20076 1692 20729 1654 20892 1481 20865 1288 20022 1096 19804 769 19913 461 19804 461">
          <v:imagedata r:id="rId1" o:title="NS2013_Brevpapir_udenbeskæring_ny"/>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A32BC" w:rsidRDefault="00C9389C">
    <w:pPr>
      <w:pStyle w:val="Sidehoved"/>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7728;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7695 14390 18003 11670 18099 11507 18118 11507 18310 7970 18407 7290 18445 7290 18618 2965 18772 1713 18830 1713 18926 1469 19022 1251 19157 1251 19234 1441 19522 1060 19715 924 19791 136 20042 -27 20099 -27 21561 21600 21561 21600 19868 21382 19676 21055 19541 21137 19291 20185 19234 16866 19234 17084 18618 16975 18580 14554 18310 14554 17868 14227 17830 10800 17695 10800 2308 14744 2288 19886 2134 19886 2000 20348 1904 20375 1865 20076 1692 20729 1654 20892 1481 20865 1288 20022 1096 19804 769 19913 461 19804 461">
          <v:imagedata r:id="rId1" o:title="NS2013_Brevpapir_udenbeskæring_ny"/>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D92"/>
    <w:rsid w:val="00220150"/>
    <w:rsid w:val="0038752E"/>
    <w:rsid w:val="00665E74"/>
    <w:rsid w:val="008E72D4"/>
    <w:rsid w:val="00B86D92"/>
    <w:rsid w:val="00C9389C"/>
    <w:rsid w:val="00CA32BC"/>
  </w:rsids>
  <m:mathPr>
    <m:mathFont m:val="Cambria Math"/>
    <m:brkBin m:val="before"/>
    <m:brkBinSub m:val="--"/>
    <m:smallFrac m:val="0"/>
    <m:dispDef m:val="0"/>
    <m:lMargin m:val="0"/>
    <m:rMargin m:val="0"/>
    <m:defJc m:val="centerGroup"/>
    <m:wrapRight/>
    <m:intLim m:val="subSup"/>
    <m:naryLim m:val="subSup"/>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D92"/>
    <w:rPr>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unhideWhenUsed/>
    <w:rsid w:val="00CA32BC"/>
    <w:pPr>
      <w:tabs>
        <w:tab w:val="center" w:pos="4320"/>
        <w:tab w:val="right" w:pos="8640"/>
      </w:tabs>
    </w:pPr>
  </w:style>
  <w:style w:type="character" w:customStyle="1" w:styleId="SidehovedTegn">
    <w:name w:val="Sidehoved Tegn"/>
    <w:basedOn w:val="Standardskrifttypeiafsnit"/>
    <w:link w:val="Sidehoved"/>
    <w:uiPriority w:val="99"/>
    <w:rsid w:val="00CA32BC"/>
  </w:style>
  <w:style w:type="paragraph" w:styleId="Sidefod">
    <w:name w:val="footer"/>
    <w:basedOn w:val="Normal"/>
    <w:link w:val="SidefodTegn"/>
    <w:uiPriority w:val="99"/>
    <w:unhideWhenUsed/>
    <w:rsid w:val="00CA32BC"/>
    <w:pPr>
      <w:tabs>
        <w:tab w:val="center" w:pos="4320"/>
        <w:tab w:val="right" w:pos="8640"/>
      </w:tabs>
    </w:pPr>
  </w:style>
  <w:style w:type="character" w:customStyle="1" w:styleId="SidefodTegn">
    <w:name w:val="Sidefod Tegn"/>
    <w:basedOn w:val="Standardskrifttypeiafsnit"/>
    <w:link w:val="Sidefod"/>
    <w:uiPriority w:val="99"/>
    <w:rsid w:val="00CA32B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D92"/>
    <w:rPr>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unhideWhenUsed/>
    <w:rsid w:val="00CA32BC"/>
    <w:pPr>
      <w:tabs>
        <w:tab w:val="center" w:pos="4320"/>
        <w:tab w:val="right" w:pos="8640"/>
      </w:tabs>
    </w:pPr>
  </w:style>
  <w:style w:type="character" w:customStyle="1" w:styleId="SidehovedTegn">
    <w:name w:val="Sidehoved Tegn"/>
    <w:basedOn w:val="Standardskrifttypeiafsnit"/>
    <w:link w:val="Sidehoved"/>
    <w:uiPriority w:val="99"/>
    <w:rsid w:val="00CA32BC"/>
  </w:style>
  <w:style w:type="paragraph" w:styleId="Sidefod">
    <w:name w:val="footer"/>
    <w:basedOn w:val="Normal"/>
    <w:link w:val="SidefodTegn"/>
    <w:uiPriority w:val="99"/>
    <w:unhideWhenUsed/>
    <w:rsid w:val="00CA32BC"/>
    <w:pPr>
      <w:tabs>
        <w:tab w:val="center" w:pos="4320"/>
        <w:tab w:val="right" w:pos="8640"/>
      </w:tabs>
    </w:pPr>
  </w:style>
  <w:style w:type="character" w:customStyle="1" w:styleId="SidefodTegn">
    <w:name w:val="Sidefod Tegn"/>
    <w:basedOn w:val="Standardskrifttypeiafsnit"/>
    <w:link w:val="Sidefod"/>
    <w:uiPriority w:val="99"/>
    <w:rsid w:val="00CA32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ohnfogde:Library:Application%20Support:Microsoft:Office:Brugerskabeloner:Mine%20skabeloner:NS13%20brev%20skabelon.dotx"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NS13 brev skabelon.dotx</Template>
  <TotalTime>1</TotalTime>
  <Pages>2</Pages>
  <Words>477</Words>
  <Characters>2916</Characters>
  <Application>Microsoft Macintosh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WPP</Company>
  <LinksUpToDate>false</LinksUpToDate>
  <CharactersWithSpaces>3387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Fogde</dc:creator>
  <cp:keywords/>
  <dc:description/>
  <cp:lastModifiedBy>John Fogde</cp:lastModifiedBy>
  <cp:revision>2</cp:revision>
  <dcterms:created xsi:type="dcterms:W3CDTF">2012-10-29T08:23:00Z</dcterms:created>
  <dcterms:modified xsi:type="dcterms:W3CDTF">2012-10-29T08:23:00Z</dcterms:modified>
</cp:coreProperties>
</file>