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921" w:rsidRPr="00E80921" w:rsidRDefault="002D761F" w:rsidP="00E80921">
      <w:pPr>
        <w:rPr>
          <w:sz w:val="20"/>
        </w:rPr>
      </w:pPr>
      <w:r>
        <w:rPr>
          <w:sz w:val="20"/>
        </w:rPr>
        <w:t>Göteborg 2016-0</w:t>
      </w:r>
      <w:r w:rsidR="00E373BB">
        <w:rPr>
          <w:sz w:val="20"/>
        </w:rPr>
        <w:t>4</w:t>
      </w:r>
      <w:r>
        <w:rPr>
          <w:sz w:val="20"/>
        </w:rPr>
        <w:t>-</w:t>
      </w:r>
      <w:r w:rsidR="0054443F">
        <w:rPr>
          <w:sz w:val="20"/>
        </w:rPr>
        <w:t>13</w:t>
      </w:r>
    </w:p>
    <w:p w:rsidR="00E80921" w:rsidRDefault="00E80921" w:rsidP="00E80921">
      <w:r w:rsidRPr="00E80921">
        <w:rPr>
          <w:sz w:val="20"/>
        </w:rPr>
        <w:t>Pressinformation</w:t>
      </w:r>
      <w:r>
        <w:tab/>
      </w:r>
    </w:p>
    <w:p w:rsidR="00E373BB" w:rsidRDefault="00E373BB" w:rsidP="00E80921"/>
    <w:p w:rsidR="00E80921" w:rsidRPr="00E373BB" w:rsidRDefault="00E373BB" w:rsidP="00E373BB">
      <w:pPr>
        <w:pStyle w:val="Rubrik1"/>
        <w:spacing w:before="0"/>
        <w:rPr>
          <w:rFonts w:asciiTheme="minorHAnsi" w:hAnsiTheme="minorHAnsi"/>
          <w:b w:val="0"/>
          <w:sz w:val="28"/>
        </w:rPr>
      </w:pPr>
      <w:r>
        <w:rPr>
          <w:rFonts w:asciiTheme="minorHAnsi" w:hAnsiTheme="minorHAnsi"/>
          <w:sz w:val="28"/>
        </w:rPr>
        <w:t xml:space="preserve">Mikael </w:t>
      </w:r>
      <w:proofErr w:type="spellStart"/>
      <w:r>
        <w:rPr>
          <w:rFonts w:asciiTheme="minorHAnsi" w:hAnsiTheme="minorHAnsi"/>
          <w:sz w:val="28"/>
        </w:rPr>
        <w:t>Dolietis</w:t>
      </w:r>
      <w:proofErr w:type="spellEnd"/>
      <w:r>
        <w:rPr>
          <w:rFonts w:asciiTheme="minorHAnsi" w:hAnsiTheme="minorHAnsi"/>
          <w:sz w:val="28"/>
        </w:rPr>
        <w:t xml:space="preserve"> blir ny VD i Egnahemsbolaget</w:t>
      </w:r>
    </w:p>
    <w:p w:rsidR="00E373BB" w:rsidRDefault="00E373BB" w:rsidP="00E373BB">
      <w:pPr>
        <w:pStyle w:val="Rubrik1"/>
      </w:pPr>
      <w:r w:rsidRPr="00E373BB">
        <w:t>Styrelsen har utsett Mikael Dolietis till ny VD i Egnahemsbolaget</w:t>
      </w:r>
      <w:r w:rsidR="00576E96">
        <w:t xml:space="preserve"> och han tillträder </w:t>
      </w:r>
      <w:r w:rsidR="00B541BF">
        <w:br/>
      </w:r>
      <w:r w:rsidR="00576E96">
        <w:t>15 augusti</w:t>
      </w:r>
      <w:r w:rsidRPr="00E373BB">
        <w:t xml:space="preserve">. </w:t>
      </w:r>
      <w:r w:rsidR="00576E96">
        <w:t>Mikael Dolietis</w:t>
      </w:r>
      <w:r w:rsidRPr="00E373BB">
        <w:t xml:space="preserve"> har varit verksam i fastighetsbranschen i över 20 år och är sedan 2013 fastighetsutvecklingschef på systerbolaget Familjebostäder.</w:t>
      </w:r>
      <w:r w:rsidR="00576E96">
        <w:t xml:space="preserve"> </w:t>
      </w:r>
    </w:p>
    <w:p w:rsidR="00E373BB" w:rsidRPr="00E373BB" w:rsidRDefault="00E373BB" w:rsidP="00E373BB">
      <w:pPr>
        <w:rPr>
          <w:i/>
        </w:rPr>
      </w:pPr>
      <w:r w:rsidRPr="00E373BB">
        <w:rPr>
          <w:i/>
        </w:rPr>
        <w:t xml:space="preserve">– Jag är väldigt glad över att styrelsen i Egnahemsbolaget valde en koncernintern kandidat, säger Mariette Hilmersson, VD för moderbolaget Framtiden. Mikael är en duktig och omtyckt person med lång branscherfarenhet. Jag ser fram emot att jobba ihop med honom och övriga medarbetare på Egnahemsbolaget för att utveckla verksamheten. </w:t>
      </w:r>
    </w:p>
    <w:p w:rsidR="00262A14" w:rsidRDefault="00E373BB" w:rsidP="00E373BB">
      <w:r w:rsidRPr="00B541BF">
        <w:t xml:space="preserve">Egnahemsbolagets uppdrag är att bygga bostads- och äganderätter i Göteborg med fokus på bostadssegregerade områden, som idag domineras av </w:t>
      </w:r>
      <w:r w:rsidR="008067C4">
        <w:t xml:space="preserve">till exempel </w:t>
      </w:r>
      <w:bookmarkStart w:id="0" w:name="_GoBack"/>
      <w:bookmarkEnd w:id="0"/>
      <w:r w:rsidRPr="00B541BF">
        <w:t>hyresrätter.</w:t>
      </w:r>
      <w:r w:rsidR="00B541BF" w:rsidRPr="00B541BF">
        <w:br/>
      </w:r>
      <w:r w:rsidRPr="00B541BF">
        <w:t>Tillsammans med</w:t>
      </w:r>
      <w:r w:rsidR="00A95F55" w:rsidRPr="00B541BF">
        <w:t xml:space="preserve"> andra byggaktörer deltar Egnahemsbolaget i </w:t>
      </w:r>
      <w:proofErr w:type="spellStart"/>
      <w:r w:rsidR="00A95F55" w:rsidRPr="00B541BF">
        <w:t>BoStad</w:t>
      </w:r>
      <w:proofErr w:type="spellEnd"/>
      <w:r w:rsidR="00A95F55" w:rsidRPr="00B541BF">
        <w:t xml:space="preserve"> 2021. Detta är ett samverkansprojekt som ingår i Göteborgs 400-årsjubileum med målet att göra Göteborg till en ännu bättre stad. Satsningen innebär att 7000 nya bos</w:t>
      </w:r>
      <w:r w:rsidR="00DA1BEE">
        <w:t>täder, utöver ordinarie bostads</w:t>
      </w:r>
      <w:r w:rsidR="00A95F55" w:rsidRPr="00B541BF">
        <w:t xml:space="preserve">produktion, ska vara färdigställda till år 2021.  </w:t>
      </w:r>
    </w:p>
    <w:p w:rsidR="00E373BB" w:rsidRPr="00E373BB" w:rsidRDefault="00E373BB" w:rsidP="00E373BB">
      <w:pPr>
        <w:rPr>
          <w:i/>
        </w:rPr>
      </w:pPr>
      <w:r w:rsidRPr="00E373BB">
        <w:rPr>
          <w:i/>
        </w:rPr>
        <w:t xml:space="preserve">– Det blir ett spännande och utmanande uppdrag att fortsätta med detta utvecklingsarbete tillsammans med mina medarbetare samt med nya och befintliga samarbetspartners, säger Mikael </w:t>
      </w:r>
      <w:proofErr w:type="spellStart"/>
      <w:r w:rsidRPr="00E373BB">
        <w:rPr>
          <w:i/>
        </w:rPr>
        <w:t>Dolietis</w:t>
      </w:r>
      <w:proofErr w:type="spellEnd"/>
      <w:r w:rsidRPr="00E373BB">
        <w:rPr>
          <w:i/>
        </w:rPr>
        <w:t>.</w:t>
      </w:r>
    </w:p>
    <w:p w:rsidR="00E373BB" w:rsidRDefault="00E373BB" w:rsidP="00E373BB">
      <w:r>
        <w:t xml:space="preserve">Mikael </w:t>
      </w:r>
      <w:proofErr w:type="spellStart"/>
      <w:r>
        <w:t>Dolietis</w:t>
      </w:r>
      <w:proofErr w:type="spellEnd"/>
      <w:r>
        <w:t xml:space="preserve"> tillträder som VD 15 augusti. Michael </w:t>
      </w:r>
      <w:proofErr w:type="spellStart"/>
      <w:r>
        <w:t>Pirosanto</w:t>
      </w:r>
      <w:proofErr w:type="spellEnd"/>
      <w:r>
        <w:t xml:space="preserve">, som varit </w:t>
      </w:r>
      <w:proofErr w:type="spellStart"/>
      <w:r>
        <w:t>tf</w:t>
      </w:r>
      <w:proofErr w:type="spellEnd"/>
      <w:r>
        <w:t xml:space="preserve"> VD i Egnahemsbolaget sedan 21 augusti 2015, kommer efter överlämning att återgå till att vara heltids-VD på Gårdstensbostäder.</w:t>
      </w:r>
    </w:p>
    <w:p w:rsidR="00E373BB" w:rsidRDefault="00E373BB" w:rsidP="00E373BB"/>
    <w:p w:rsidR="00E373BB" w:rsidRPr="00E373BB" w:rsidRDefault="0054443F" w:rsidP="00E373BB">
      <w:pPr>
        <w:rPr>
          <w:b/>
          <w:sz w:val="20"/>
        </w:rPr>
      </w:pPr>
      <w:r>
        <w:rPr>
          <w:b/>
          <w:sz w:val="20"/>
        </w:rPr>
        <w:t>Kontaktperson Egnahemsbolaget</w:t>
      </w:r>
      <w:r w:rsidR="00E373BB" w:rsidRPr="00E373BB">
        <w:rPr>
          <w:b/>
          <w:sz w:val="20"/>
        </w:rPr>
        <w:t>:</w:t>
      </w:r>
    </w:p>
    <w:p w:rsidR="00E373BB" w:rsidRDefault="00E373BB" w:rsidP="00E373BB">
      <w:pPr>
        <w:rPr>
          <w:sz w:val="20"/>
        </w:rPr>
      </w:pPr>
      <w:r>
        <w:rPr>
          <w:sz w:val="20"/>
        </w:rPr>
        <w:t>Camilla Tim Elliot</w:t>
      </w:r>
      <w:r w:rsidR="0054443F">
        <w:rPr>
          <w:sz w:val="20"/>
        </w:rPr>
        <w:t>, Kommunikatör</w:t>
      </w:r>
    </w:p>
    <w:p w:rsidR="00E373BB" w:rsidRDefault="008067C4" w:rsidP="00E373BB">
      <w:pPr>
        <w:rPr>
          <w:sz w:val="20"/>
        </w:rPr>
      </w:pPr>
      <w:hyperlink r:id="rId8" w:history="1">
        <w:r w:rsidR="00E373BB" w:rsidRPr="00471ACE">
          <w:rPr>
            <w:rStyle w:val="Hyperlnk"/>
            <w:sz w:val="20"/>
          </w:rPr>
          <w:t>Camilla.tim.elliot@egnahemsbolaget.se</w:t>
        </w:r>
      </w:hyperlink>
    </w:p>
    <w:p w:rsidR="00E373BB" w:rsidRPr="00E373BB" w:rsidRDefault="00E373BB" w:rsidP="00E373BB">
      <w:pPr>
        <w:rPr>
          <w:sz w:val="20"/>
        </w:rPr>
      </w:pPr>
      <w:r>
        <w:rPr>
          <w:sz w:val="20"/>
        </w:rPr>
        <w:t>031-707 71 44</w:t>
      </w:r>
    </w:p>
    <w:sectPr w:rsidR="00E373BB" w:rsidRPr="00E373BB" w:rsidSect="00B541BF">
      <w:headerReference w:type="even" r:id="rId9"/>
      <w:headerReference w:type="default" r:id="rId10"/>
      <w:footerReference w:type="even" r:id="rId11"/>
      <w:footerReference w:type="default" r:id="rId12"/>
      <w:headerReference w:type="first" r:id="rId13"/>
      <w:footerReference w:type="first" r:id="rId14"/>
      <w:pgSz w:w="11906" w:h="16838" w:code="9"/>
      <w:pgMar w:top="2552" w:right="1700"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E77" w:rsidRDefault="00F62E77" w:rsidP="009746A1">
      <w:pPr>
        <w:spacing w:after="0"/>
      </w:pPr>
      <w:r>
        <w:separator/>
      </w:r>
    </w:p>
  </w:endnote>
  <w:endnote w:type="continuationSeparator" w:id="0">
    <w:p w:rsidR="00F62E77" w:rsidRDefault="00F62E77"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pPr>
      <w:pStyle w:val="Sidfot"/>
      <w:framePr w:wrap="around" w:vAnchor="text" w:hAnchor="margin" w:xAlign="right" w:y="1"/>
      <w:rPr>
        <w:rStyle w:val="Sidnummer"/>
        <w:sz w:val="24"/>
        <w:szCs w:val="20"/>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B541BF">
      <w:rPr>
        <w:rStyle w:val="Sidnummer"/>
        <w:rFonts w:eastAsiaTheme="majorEastAsia"/>
        <w:noProof/>
      </w:rPr>
      <w:t>2</w:t>
    </w:r>
    <w:r>
      <w:rPr>
        <w:rStyle w:val="Sidnummer"/>
        <w:rFonts w:eastAsiaTheme="majorEastAsia"/>
      </w:rPr>
      <w:fldChar w:fldCharType="end"/>
    </w:r>
  </w:p>
  <w:p w:rsidR="00F62E77" w:rsidRPr="002947A8" w:rsidRDefault="00F62E77"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1" name="Bildobjekt 81"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Pr="002947A8" w:rsidRDefault="00F62E77"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2" name="Bildobjekt 8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Pr="002947A8" w:rsidRDefault="00F62E77"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extent cx="6878726" cy="1262024"/>
          <wp:effectExtent l="0" t="0" r="5080" b="8255"/>
          <wp:docPr id="84" name="Bildobjekt 8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E77" w:rsidRDefault="00F62E77" w:rsidP="009746A1">
      <w:pPr>
        <w:spacing w:after="0"/>
      </w:pPr>
      <w:r>
        <w:separator/>
      </w:r>
    </w:p>
  </w:footnote>
  <w:footnote w:type="continuationSeparator" w:id="0">
    <w:p w:rsidR="00F62E77" w:rsidRDefault="00F62E77"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834C58">
    <w:pPr>
      <w:pStyle w:val="Sidhuvud"/>
      <w:ind w:left="-851"/>
    </w:pPr>
    <w:r>
      <w:rPr>
        <w:rFonts w:ascii="Calibri" w:hAnsi="Calibri"/>
        <w:noProof/>
        <w:szCs w:val="24"/>
      </w:rPr>
      <w:drawing>
        <wp:inline distT="0" distB="0" distL="0" distR="0">
          <wp:extent cx="1616400" cy="547200"/>
          <wp:effectExtent l="0" t="0" r="3175" b="5715"/>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F62E77" w:rsidRDefault="00F62E77"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834C58">
    <w:pPr>
      <w:pStyle w:val="Sidhuvud"/>
      <w:ind w:left="-851"/>
    </w:pPr>
    <w:r>
      <w:rPr>
        <w:rFonts w:ascii="Calibri" w:hAnsi="Calibri"/>
        <w:noProof/>
        <w:szCs w:val="24"/>
      </w:rPr>
      <w:drawing>
        <wp:inline distT="0" distB="0" distL="0" distR="0">
          <wp:extent cx="1616400" cy="547200"/>
          <wp:effectExtent l="0" t="0" r="3175" b="571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F62E77" w:rsidRPr="00834C58" w:rsidRDefault="00F62E77"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77" w:rsidRDefault="00F62E77" w:rsidP="003866B7">
    <w:pPr>
      <w:pStyle w:val="Sidhuvud"/>
      <w:ind w:left="-851"/>
    </w:pPr>
    <w:r>
      <w:rPr>
        <w:rFonts w:ascii="Calibri" w:hAnsi="Calibri"/>
        <w:noProof/>
        <w:szCs w:val="24"/>
      </w:rPr>
      <w:drawing>
        <wp:inline distT="0" distB="0" distL="0" distR="0">
          <wp:extent cx="1616400" cy="547200"/>
          <wp:effectExtent l="0" t="0" r="3175" b="571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Symbo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Symbol"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1304"/>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21"/>
    <w:rsid w:val="00002C1C"/>
    <w:rsid w:val="00022CFE"/>
    <w:rsid w:val="00023B51"/>
    <w:rsid w:val="0006266D"/>
    <w:rsid w:val="000A4A3A"/>
    <w:rsid w:val="000B0714"/>
    <w:rsid w:val="000C1865"/>
    <w:rsid w:val="000C4216"/>
    <w:rsid w:val="000F4F0E"/>
    <w:rsid w:val="00102832"/>
    <w:rsid w:val="00113F06"/>
    <w:rsid w:val="00135AC5"/>
    <w:rsid w:val="001A4AF9"/>
    <w:rsid w:val="001E0F32"/>
    <w:rsid w:val="001E40A9"/>
    <w:rsid w:val="001F13CE"/>
    <w:rsid w:val="0020221F"/>
    <w:rsid w:val="00225651"/>
    <w:rsid w:val="00253458"/>
    <w:rsid w:val="00262A14"/>
    <w:rsid w:val="002947A8"/>
    <w:rsid w:val="002A16F7"/>
    <w:rsid w:val="002D0A4C"/>
    <w:rsid w:val="002D761F"/>
    <w:rsid w:val="002E2F24"/>
    <w:rsid w:val="003145BC"/>
    <w:rsid w:val="003170C8"/>
    <w:rsid w:val="0034456E"/>
    <w:rsid w:val="00345E70"/>
    <w:rsid w:val="00346B18"/>
    <w:rsid w:val="00353324"/>
    <w:rsid w:val="00354BB1"/>
    <w:rsid w:val="003866B7"/>
    <w:rsid w:val="00387347"/>
    <w:rsid w:val="00390F5D"/>
    <w:rsid w:val="00392276"/>
    <w:rsid w:val="00394D4D"/>
    <w:rsid w:val="003A6A4D"/>
    <w:rsid w:val="003C2255"/>
    <w:rsid w:val="003C5B1D"/>
    <w:rsid w:val="003D6632"/>
    <w:rsid w:val="003F0938"/>
    <w:rsid w:val="003F663F"/>
    <w:rsid w:val="0041156D"/>
    <w:rsid w:val="00443ED2"/>
    <w:rsid w:val="00491EFA"/>
    <w:rsid w:val="004B11FC"/>
    <w:rsid w:val="004B3B44"/>
    <w:rsid w:val="004C2CF6"/>
    <w:rsid w:val="004C4CD9"/>
    <w:rsid w:val="004C6EF0"/>
    <w:rsid w:val="004D6E20"/>
    <w:rsid w:val="004E13CA"/>
    <w:rsid w:val="005272A1"/>
    <w:rsid w:val="005334AA"/>
    <w:rsid w:val="0054443F"/>
    <w:rsid w:val="00546415"/>
    <w:rsid w:val="00564958"/>
    <w:rsid w:val="00575CB3"/>
    <w:rsid w:val="00576E96"/>
    <w:rsid w:val="00580D47"/>
    <w:rsid w:val="00582617"/>
    <w:rsid w:val="00584C44"/>
    <w:rsid w:val="005A5B43"/>
    <w:rsid w:val="005B1274"/>
    <w:rsid w:val="005B422F"/>
    <w:rsid w:val="005C48C0"/>
    <w:rsid w:val="005E0425"/>
    <w:rsid w:val="005E42DB"/>
    <w:rsid w:val="0060713A"/>
    <w:rsid w:val="0065458B"/>
    <w:rsid w:val="00656E38"/>
    <w:rsid w:val="00674FB5"/>
    <w:rsid w:val="006936F8"/>
    <w:rsid w:val="006944F2"/>
    <w:rsid w:val="006A3E7B"/>
    <w:rsid w:val="006A3ED0"/>
    <w:rsid w:val="006B0AB2"/>
    <w:rsid w:val="006D0398"/>
    <w:rsid w:val="006D170F"/>
    <w:rsid w:val="006E6B32"/>
    <w:rsid w:val="0071556D"/>
    <w:rsid w:val="0073399E"/>
    <w:rsid w:val="00734B24"/>
    <w:rsid w:val="00751178"/>
    <w:rsid w:val="00762A54"/>
    <w:rsid w:val="007B4493"/>
    <w:rsid w:val="007E07AE"/>
    <w:rsid w:val="007F731B"/>
    <w:rsid w:val="0080421B"/>
    <w:rsid w:val="008067C4"/>
    <w:rsid w:val="00834C58"/>
    <w:rsid w:val="00836F79"/>
    <w:rsid w:val="0084435E"/>
    <w:rsid w:val="00844ECE"/>
    <w:rsid w:val="00847DB2"/>
    <w:rsid w:val="00877AEB"/>
    <w:rsid w:val="008E2785"/>
    <w:rsid w:val="00901205"/>
    <w:rsid w:val="00902974"/>
    <w:rsid w:val="00904E15"/>
    <w:rsid w:val="009208DB"/>
    <w:rsid w:val="009358BC"/>
    <w:rsid w:val="009411DE"/>
    <w:rsid w:val="0095091E"/>
    <w:rsid w:val="009575C3"/>
    <w:rsid w:val="00963D2B"/>
    <w:rsid w:val="00965807"/>
    <w:rsid w:val="009746A1"/>
    <w:rsid w:val="009A6C34"/>
    <w:rsid w:val="009C0C83"/>
    <w:rsid w:val="009E5B0E"/>
    <w:rsid w:val="009F46B5"/>
    <w:rsid w:val="00A2151F"/>
    <w:rsid w:val="00A33636"/>
    <w:rsid w:val="00A45774"/>
    <w:rsid w:val="00A45BD4"/>
    <w:rsid w:val="00A74FD8"/>
    <w:rsid w:val="00A772B7"/>
    <w:rsid w:val="00A92FDF"/>
    <w:rsid w:val="00A95F55"/>
    <w:rsid w:val="00AA3147"/>
    <w:rsid w:val="00AA45C3"/>
    <w:rsid w:val="00AD2A8A"/>
    <w:rsid w:val="00AD5DC8"/>
    <w:rsid w:val="00AF4481"/>
    <w:rsid w:val="00B034B7"/>
    <w:rsid w:val="00B24899"/>
    <w:rsid w:val="00B25A5E"/>
    <w:rsid w:val="00B31A91"/>
    <w:rsid w:val="00B33698"/>
    <w:rsid w:val="00B541BF"/>
    <w:rsid w:val="00B71F3F"/>
    <w:rsid w:val="00B74809"/>
    <w:rsid w:val="00B76674"/>
    <w:rsid w:val="00B8046A"/>
    <w:rsid w:val="00B81C38"/>
    <w:rsid w:val="00B838DF"/>
    <w:rsid w:val="00B83C4F"/>
    <w:rsid w:val="00B93A5B"/>
    <w:rsid w:val="00BD0B98"/>
    <w:rsid w:val="00BE139F"/>
    <w:rsid w:val="00BE2AFB"/>
    <w:rsid w:val="00BF0256"/>
    <w:rsid w:val="00BF0418"/>
    <w:rsid w:val="00C01048"/>
    <w:rsid w:val="00C20EA0"/>
    <w:rsid w:val="00C26728"/>
    <w:rsid w:val="00C26C5B"/>
    <w:rsid w:val="00C33A94"/>
    <w:rsid w:val="00C97CC9"/>
    <w:rsid w:val="00CA420E"/>
    <w:rsid w:val="00CB3E74"/>
    <w:rsid w:val="00CC47BC"/>
    <w:rsid w:val="00CE4F84"/>
    <w:rsid w:val="00CF620A"/>
    <w:rsid w:val="00CF6577"/>
    <w:rsid w:val="00D16F90"/>
    <w:rsid w:val="00D21D3D"/>
    <w:rsid w:val="00D341AC"/>
    <w:rsid w:val="00D36C55"/>
    <w:rsid w:val="00D83D31"/>
    <w:rsid w:val="00DA1BEE"/>
    <w:rsid w:val="00DA29BB"/>
    <w:rsid w:val="00DD3A2E"/>
    <w:rsid w:val="00DD4A87"/>
    <w:rsid w:val="00DE2502"/>
    <w:rsid w:val="00DF50E5"/>
    <w:rsid w:val="00DF68E4"/>
    <w:rsid w:val="00E07AC5"/>
    <w:rsid w:val="00E27435"/>
    <w:rsid w:val="00E373BB"/>
    <w:rsid w:val="00E80921"/>
    <w:rsid w:val="00E82E92"/>
    <w:rsid w:val="00E91F06"/>
    <w:rsid w:val="00E93B73"/>
    <w:rsid w:val="00E97884"/>
    <w:rsid w:val="00EA131D"/>
    <w:rsid w:val="00EB626D"/>
    <w:rsid w:val="00EB7359"/>
    <w:rsid w:val="00EC7EFD"/>
    <w:rsid w:val="00EE2328"/>
    <w:rsid w:val="00EE368A"/>
    <w:rsid w:val="00EE74D5"/>
    <w:rsid w:val="00EF5A37"/>
    <w:rsid w:val="00F05AB4"/>
    <w:rsid w:val="00F113B8"/>
    <w:rsid w:val="00F15F0D"/>
    <w:rsid w:val="00F221ED"/>
    <w:rsid w:val="00F344BF"/>
    <w:rsid w:val="00F57E34"/>
    <w:rsid w:val="00F62BA6"/>
    <w:rsid w:val="00F62E77"/>
    <w:rsid w:val="00F632FC"/>
    <w:rsid w:val="00FB2A87"/>
    <w:rsid w:val="00FB5CD0"/>
    <w:rsid w:val="00FE6F13"/>
    <w:rsid w:val="00FF21A9"/>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C66093B-13B1-46E1-9A36-9BD1E7ED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245162">
      <w:bodyDiv w:val="1"/>
      <w:marLeft w:val="0"/>
      <w:marRight w:val="0"/>
      <w:marTop w:val="0"/>
      <w:marBottom w:val="0"/>
      <w:divBdr>
        <w:top w:val="none" w:sz="0" w:space="0" w:color="auto"/>
        <w:left w:val="none" w:sz="0" w:space="0" w:color="auto"/>
        <w:bottom w:val="none" w:sz="0" w:space="0" w:color="auto"/>
        <w:right w:val="none" w:sz="0" w:space="0" w:color="auto"/>
      </w:divBdr>
    </w:div>
    <w:div w:id="947465422">
      <w:bodyDiv w:val="1"/>
      <w:marLeft w:val="0"/>
      <w:marRight w:val="0"/>
      <w:marTop w:val="0"/>
      <w:marBottom w:val="0"/>
      <w:divBdr>
        <w:top w:val="none" w:sz="0" w:space="0" w:color="auto"/>
        <w:left w:val="none" w:sz="0" w:space="0" w:color="auto"/>
        <w:bottom w:val="none" w:sz="0" w:space="0" w:color="auto"/>
        <w:right w:val="none" w:sz="0" w:space="0" w:color="auto"/>
      </w:divBdr>
    </w:div>
    <w:div w:id="976449453">
      <w:bodyDiv w:val="1"/>
      <w:marLeft w:val="0"/>
      <w:marRight w:val="0"/>
      <w:marTop w:val="0"/>
      <w:marBottom w:val="0"/>
      <w:divBdr>
        <w:top w:val="none" w:sz="0" w:space="0" w:color="auto"/>
        <w:left w:val="none" w:sz="0" w:space="0" w:color="auto"/>
        <w:bottom w:val="none" w:sz="0" w:space="0" w:color="auto"/>
        <w:right w:val="none" w:sz="0" w:space="0" w:color="auto"/>
      </w:divBdr>
    </w:div>
    <w:div w:id="1465348652">
      <w:bodyDiv w:val="1"/>
      <w:marLeft w:val="0"/>
      <w:marRight w:val="0"/>
      <w:marTop w:val="0"/>
      <w:marBottom w:val="0"/>
      <w:divBdr>
        <w:top w:val="none" w:sz="0" w:space="0" w:color="auto"/>
        <w:left w:val="none" w:sz="0" w:space="0" w:color="auto"/>
        <w:bottom w:val="none" w:sz="0" w:space="0" w:color="auto"/>
        <w:right w:val="none" w:sz="0" w:space="0" w:color="auto"/>
      </w:divBdr>
    </w:div>
    <w:div w:id="196577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im.elliot@egnahemsbolaget.s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C88C0-B1AD-4D54-ADF6-BEBBD152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98</TotalTime>
  <Pages>1</Pages>
  <Words>272</Words>
  <Characters>1443</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 Elliot</dc:creator>
  <cp:lastModifiedBy>Camilla Tim.Elliot</cp:lastModifiedBy>
  <cp:revision>8</cp:revision>
  <cp:lastPrinted>2016-03-18T10:19:00Z</cp:lastPrinted>
  <dcterms:created xsi:type="dcterms:W3CDTF">2016-04-11T12:48:00Z</dcterms:created>
  <dcterms:modified xsi:type="dcterms:W3CDTF">2016-04-12T12:27:00Z</dcterms:modified>
</cp:coreProperties>
</file>