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09427CDF" w:rsidR="00AB6E8A" w:rsidRPr="00C8140F" w:rsidRDefault="00CD0007" w:rsidP="00C8140F">
      <w:pPr>
        <w:ind w:right="-432"/>
        <w:rPr>
          <w:rFonts w:ascii="Arial" w:hAnsi="Arial"/>
          <w:i/>
          <w:sz w:val="20"/>
          <w:szCs w:val="20"/>
          <w:lang w:val="fi-FI"/>
        </w:rPr>
      </w:pPr>
      <w:r w:rsidRPr="00C8140F">
        <w:rPr>
          <w:rFonts w:ascii="Arial" w:hAnsi="Arial"/>
          <w:i/>
          <w:sz w:val="20"/>
          <w:szCs w:val="20"/>
          <w:lang w:val="fi-FI"/>
        </w:rPr>
        <w:t xml:space="preserve">Lehdistötiedote </w:t>
      </w:r>
      <w:r w:rsidR="0077696E" w:rsidRPr="00C8140F">
        <w:rPr>
          <w:rFonts w:ascii="Arial" w:hAnsi="Arial"/>
          <w:i/>
          <w:sz w:val="20"/>
          <w:szCs w:val="20"/>
          <w:lang w:val="fi-FI"/>
        </w:rPr>
        <w:t>201</w:t>
      </w:r>
      <w:r w:rsidR="00923FD9">
        <w:rPr>
          <w:rFonts w:ascii="Arial" w:hAnsi="Arial"/>
          <w:i/>
          <w:sz w:val="20"/>
          <w:szCs w:val="20"/>
          <w:lang w:val="fi-FI"/>
        </w:rPr>
        <w:t>8</w:t>
      </w:r>
      <w:r w:rsidR="00A30B0C" w:rsidRPr="00C8140F">
        <w:rPr>
          <w:rFonts w:ascii="Arial" w:hAnsi="Arial"/>
          <w:i/>
          <w:sz w:val="20"/>
          <w:szCs w:val="20"/>
          <w:lang w:val="fi-FI"/>
        </w:rPr>
        <w:t>-</w:t>
      </w:r>
      <w:r w:rsidR="005E44F3">
        <w:rPr>
          <w:rFonts w:ascii="Arial" w:hAnsi="Arial"/>
          <w:i/>
          <w:sz w:val="20"/>
          <w:szCs w:val="20"/>
          <w:lang w:val="fi-FI"/>
        </w:rPr>
        <w:t>06</w:t>
      </w:r>
      <w:r w:rsidR="00A30B0C" w:rsidRPr="00C8140F">
        <w:rPr>
          <w:rFonts w:ascii="Arial" w:hAnsi="Arial"/>
          <w:i/>
          <w:sz w:val="20"/>
          <w:szCs w:val="20"/>
          <w:lang w:val="fi-FI"/>
        </w:rPr>
        <w:t>-</w:t>
      </w:r>
      <w:r w:rsidR="00923FD9">
        <w:rPr>
          <w:rFonts w:ascii="Arial" w:hAnsi="Arial"/>
          <w:i/>
          <w:sz w:val="20"/>
          <w:szCs w:val="20"/>
          <w:lang w:val="fi-FI"/>
        </w:rPr>
        <w:t>25</w:t>
      </w:r>
    </w:p>
    <w:p w14:paraId="75855143" w14:textId="77777777" w:rsidR="002E2739" w:rsidRDefault="002E2739" w:rsidP="002E2739">
      <w:pPr>
        <w:rPr>
          <w:rFonts w:ascii="Arial" w:hAnsi="Arial" w:cs="Arial"/>
          <w:b/>
          <w:sz w:val="32"/>
          <w:szCs w:val="22"/>
          <w:lang w:bidi="fi-FI"/>
        </w:rPr>
      </w:pPr>
      <w:bookmarkStart w:id="0" w:name="_GoBack"/>
      <w:bookmarkEnd w:id="0"/>
    </w:p>
    <w:p w14:paraId="129BD217" w14:textId="77777777" w:rsidR="002E2739" w:rsidRPr="00EA2BC1" w:rsidRDefault="002E2739" w:rsidP="002E2739">
      <w:pPr>
        <w:rPr>
          <w:rFonts w:ascii="Arial" w:hAnsi="Arial" w:cs="Arial"/>
          <w:b/>
          <w:sz w:val="32"/>
          <w:szCs w:val="22"/>
          <w:lang w:bidi="fi-FI"/>
        </w:rPr>
      </w:pPr>
      <w:proofErr w:type="spellStart"/>
      <w:r w:rsidRPr="00EA2BC1">
        <w:rPr>
          <w:rFonts w:ascii="Arial" w:hAnsi="Arial" w:cs="Arial"/>
          <w:b/>
          <w:sz w:val="32"/>
          <w:szCs w:val="22"/>
          <w:lang w:bidi="fi-FI"/>
        </w:rPr>
        <w:t>Selkeä</w:t>
      </w:r>
      <w:proofErr w:type="spellEnd"/>
      <w:r w:rsidRPr="00EA2BC1">
        <w:rPr>
          <w:rFonts w:ascii="Arial" w:hAnsi="Arial" w:cs="Arial"/>
          <w:b/>
          <w:sz w:val="3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b/>
          <w:sz w:val="32"/>
          <w:szCs w:val="22"/>
          <w:lang w:bidi="fi-FI"/>
        </w:rPr>
        <w:t>asiakaskumppanuus</w:t>
      </w:r>
      <w:proofErr w:type="spellEnd"/>
      <w:r w:rsidRPr="00EA2BC1">
        <w:rPr>
          <w:rFonts w:ascii="Arial" w:hAnsi="Arial" w:cs="Arial"/>
          <w:b/>
          <w:sz w:val="3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b/>
          <w:sz w:val="32"/>
          <w:szCs w:val="22"/>
          <w:lang w:bidi="fi-FI"/>
        </w:rPr>
        <w:t>vahvistaa</w:t>
      </w:r>
      <w:proofErr w:type="spellEnd"/>
      <w:r w:rsidRPr="00EA2BC1">
        <w:rPr>
          <w:rFonts w:ascii="Arial" w:hAnsi="Arial" w:cs="Arial"/>
          <w:b/>
          <w:sz w:val="3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b/>
          <w:sz w:val="32"/>
          <w:szCs w:val="22"/>
          <w:lang w:bidi="fi-FI"/>
        </w:rPr>
        <w:t>Knauf</w:t>
      </w:r>
      <w:proofErr w:type="spellEnd"/>
      <w:r w:rsidRPr="00EA2BC1">
        <w:rPr>
          <w:rFonts w:ascii="Arial" w:hAnsi="Arial" w:cs="Arial"/>
          <w:b/>
          <w:sz w:val="3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b/>
          <w:sz w:val="32"/>
          <w:szCs w:val="22"/>
          <w:lang w:bidi="fi-FI"/>
        </w:rPr>
        <w:t>Insulation</w:t>
      </w:r>
      <w:proofErr w:type="spellEnd"/>
    </w:p>
    <w:p w14:paraId="7ED77D2A" w14:textId="77777777" w:rsidR="002E2739" w:rsidRPr="00EA2BC1" w:rsidRDefault="002E2739" w:rsidP="002E2739">
      <w:pPr>
        <w:rPr>
          <w:rFonts w:ascii="Arial" w:hAnsi="Arial" w:cs="Arial"/>
          <w:b/>
          <w:sz w:val="22"/>
          <w:szCs w:val="22"/>
        </w:rPr>
      </w:pPr>
    </w:p>
    <w:p w14:paraId="406C3CA7" w14:textId="7FB7FE57" w:rsidR="002E2739" w:rsidRPr="00EA2BC1" w:rsidRDefault="002E2739" w:rsidP="002E2739">
      <w:pPr>
        <w:rPr>
          <w:rFonts w:ascii="Arial" w:hAnsi="Arial" w:cs="Arial"/>
          <w:b/>
          <w:sz w:val="22"/>
          <w:szCs w:val="22"/>
        </w:rPr>
      </w:pPr>
      <w:proofErr w:type="spellStart"/>
      <w:r w:rsidRPr="00EA2BC1">
        <w:rPr>
          <w:rFonts w:ascii="Arial" w:hAnsi="Arial" w:cs="Arial"/>
          <w:b/>
          <w:sz w:val="22"/>
          <w:szCs w:val="22"/>
          <w:lang w:bidi="fi-FI"/>
        </w:rPr>
        <w:t>Kysyimme</w:t>
      </w:r>
      <w:proofErr w:type="spellEnd"/>
      <w:r w:rsidRPr="00EA2BC1">
        <w:rPr>
          <w:rFonts w:ascii="Arial" w:hAnsi="Arial" w:cs="Arial"/>
          <w:b/>
          <w:sz w:val="22"/>
          <w:szCs w:val="22"/>
          <w:lang w:bidi="fi-FI"/>
        </w:rPr>
        <w:t xml:space="preserve">,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fi-FI"/>
        </w:rPr>
        <w:t>mitä</w:t>
      </w:r>
      <w:proofErr w:type="spellEnd"/>
      <w:r w:rsidRPr="00EA2BC1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fi-FI"/>
        </w:rPr>
        <w:t>mieltä</w:t>
      </w:r>
      <w:proofErr w:type="spellEnd"/>
      <w:r w:rsidRPr="00EA2BC1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fi-FI"/>
        </w:rPr>
        <w:t>jälleenmyyjämme</w:t>
      </w:r>
      <w:proofErr w:type="spellEnd"/>
      <w:r w:rsidRPr="00EA2BC1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fi-FI"/>
        </w:rPr>
        <w:t>ovat</w:t>
      </w:r>
      <w:proofErr w:type="spellEnd"/>
      <w:r w:rsidRPr="00EA2BC1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fi-FI"/>
        </w:rPr>
        <w:t>meistä</w:t>
      </w:r>
      <w:proofErr w:type="spellEnd"/>
      <w:r w:rsidRPr="00EA2BC1">
        <w:rPr>
          <w:rFonts w:ascii="Arial" w:hAnsi="Arial" w:cs="Arial"/>
          <w:b/>
          <w:sz w:val="22"/>
          <w:szCs w:val="22"/>
          <w:lang w:bidi="fi-FI"/>
        </w:rPr>
        <w:t xml:space="preserve"> ja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fi-FI"/>
        </w:rPr>
        <w:t>mitä</w:t>
      </w:r>
      <w:proofErr w:type="spellEnd"/>
      <w:r w:rsidRPr="00EA2BC1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fi-FI"/>
        </w:rPr>
        <w:t>voimme</w:t>
      </w:r>
      <w:proofErr w:type="spellEnd"/>
      <w:r w:rsidRPr="00EA2BC1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fi-FI"/>
        </w:rPr>
        <w:t>tehdä</w:t>
      </w:r>
      <w:proofErr w:type="spellEnd"/>
      <w:r w:rsidRPr="00EA2BC1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fi-FI"/>
        </w:rPr>
        <w:t>paremmin</w:t>
      </w:r>
      <w:proofErr w:type="spellEnd"/>
      <w:r w:rsidRPr="00EA2BC1">
        <w:rPr>
          <w:rFonts w:ascii="Arial" w:hAnsi="Arial" w:cs="Arial"/>
          <w:b/>
          <w:sz w:val="22"/>
          <w:szCs w:val="22"/>
          <w:lang w:bidi="fi-FI"/>
        </w:rPr>
        <w:t>.</w:t>
      </w:r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fi-FI"/>
        </w:rPr>
        <w:t>Nyt</w:t>
      </w:r>
      <w:proofErr w:type="spellEnd"/>
      <w:r w:rsidRPr="00EA2BC1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fi-FI"/>
        </w:rPr>
        <w:t>siirrytään</w:t>
      </w:r>
      <w:proofErr w:type="spellEnd"/>
      <w:r w:rsidRPr="00EA2BC1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fi-FI"/>
        </w:rPr>
        <w:t>sanoista</w:t>
      </w:r>
      <w:proofErr w:type="spellEnd"/>
      <w:r w:rsidRPr="00EA2BC1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fi-FI"/>
        </w:rPr>
        <w:t>tekoihin</w:t>
      </w:r>
      <w:proofErr w:type="spellEnd"/>
      <w:r w:rsidRPr="00EA2BC1">
        <w:rPr>
          <w:rFonts w:ascii="Arial" w:hAnsi="Arial" w:cs="Arial"/>
          <w:b/>
          <w:sz w:val="22"/>
          <w:szCs w:val="22"/>
          <w:lang w:bidi="fi-FI"/>
        </w:rPr>
        <w:t>.</w:t>
      </w:r>
    </w:p>
    <w:p w14:paraId="135F96DB" w14:textId="77777777" w:rsidR="002E2739" w:rsidRPr="00EA2BC1" w:rsidRDefault="002E2739" w:rsidP="002E2739">
      <w:pPr>
        <w:rPr>
          <w:rFonts w:ascii="Arial" w:eastAsia="Times New Roman" w:hAnsi="Arial" w:cs="Arial"/>
          <w:color w:val="000000"/>
          <w:sz w:val="22"/>
          <w:szCs w:val="22"/>
          <w:lang w:eastAsia="sv-SE"/>
        </w:rPr>
      </w:pPr>
    </w:p>
    <w:p w14:paraId="552B0E46" w14:textId="77777777" w:rsidR="002E2739" w:rsidRPr="00EA2BC1" w:rsidRDefault="002E2739" w:rsidP="002E2739">
      <w:pPr>
        <w:rPr>
          <w:rFonts w:ascii="Arial" w:hAnsi="Arial" w:cs="Arial"/>
          <w:sz w:val="22"/>
          <w:szCs w:val="22"/>
        </w:rPr>
      </w:pP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Kuuntele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ja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opi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-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menetelmä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perustuu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asiakkaiden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kuuntelemiseen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ja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heidän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parannusehdotustensa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ottamiseen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huomioon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,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sekä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merkittävien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että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vähemmän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merkittävien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.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Tutkimuksessa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haastatellaan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jälleenmyyjiä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.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Heidän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näkemystensä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perusteella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laaditaan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kaikille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Ruotsissa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,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Norjassa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,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Tanskassa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ja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Suomessa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toimiville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jälleenmyyjille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lähetettävä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kysely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. Se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tehtiin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joulukuussa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.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Vastaukset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on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nyt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saatu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>.</w:t>
      </w:r>
    </w:p>
    <w:p w14:paraId="6FCF6E8A" w14:textId="77777777" w:rsidR="002E2739" w:rsidRPr="00EA2BC1" w:rsidRDefault="002E2739" w:rsidP="002E2739">
      <w:pPr>
        <w:rPr>
          <w:rFonts w:ascii="Arial" w:hAnsi="Arial" w:cs="Arial"/>
          <w:sz w:val="22"/>
          <w:szCs w:val="22"/>
          <w:lang w:bidi="fi-FI"/>
        </w:rPr>
      </w:pPr>
    </w:p>
    <w:p w14:paraId="03D09F8B" w14:textId="77777777" w:rsidR="002E2739" w:rsidRPr="00EA2BC1" w:rsidRDefault="002E2739" w:rsidP="002E2739">
      <w:pPr>
        <w:rPr>
          <w:rFonts w:ascii="Arial" w:hAnsi="Arial" w:cs="Arial"/>
          <w:sz w:val="22"/>
          <w:szCs w:val="22"/>
        </w:rPr>
      </w:pPr>
      <w:r w:rsidRPr="00EA2BC1">
        <w:rPr>
          <w:rFonts w:ascii="Arial" w:hAnsi="Arial" w:cs="Arial"/>
          <w:sz w:val="22"/>
          <w:szCs w:val="22"/>
          <w:lang w:bidi="fi-FI"/>
        </w:rPr>
        <w:t xml:space="preserve">–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Mielipiteet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ovat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meille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erittäin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arvokkaita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.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Vastausprosentti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oli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korkea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,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joten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meillä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on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mainiota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aineistoa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työstettävänä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.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Seuraavaksi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kokoonnutaan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asettamaan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parannusehdotukset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tärkeysjärjestykseen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ja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nimeämään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kaikille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toimenpiteille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vastuuhenkilö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, </w:t>
      </w:r>
      <w:proofErr w:type="spellStart"/>
      <w:r w:rsidRPr="00EA2BC1">
        <w:rPr>
          <w:rFonts w:ascii="Arial" w:hAnsi="Arial" w:cs="Arial"/>
          <w:sz w:val="22"/>
          <w:szCs w:val="22"/>
          <w:lang w:bidi="fi-FI"/>
        </w:rPr>
        <w:t>kertoo</w:t>
      </w:r>
      <w:proofErr w:type="spellEnd"/>
      <w:r w:rsidRPr="00EA2BC1">
        <w:rPr>
          <w:rFonts w:ascii="Arial" w:hAnsi="Arial" w:cs="Arial"/>
          <w:sz w:val="22"/>
          <w:szCs w:val="22"/>
          <w:lang w:bidi="fi-FI"/>
        </w:rPr>
        <w:t xml:space="preserve"> Elin Gustafsson.</w:t>
      </w:r>
    </w:p>
    <w:p w14:paraId="1D99FAB5" w14:textId="77777777" w:rsidR="00F84231" w:rsidRPr="00C8140F" w:rsidRDefault="00F84231" w:rsidP="00C8140F">
      <w:pPr>
        <w:ind w:right="-432"/>
        <w:rPr>
          <w:rFonts w:ascii="Arial" w:hAnsi="Arial"/>
          <w:sz w:val="22"/>
          <w:szCs w:val="22"/>
          <w:lang w:val="fi-FI"/>
        </w:rPr>
      </w:pPr>
    </w:p>
    <w:p w14:paraId="616AE7FD" w14:textId="7264D799" w:rsidR="00DD395C" w:rsidRPr="00C8140F" w:rsidRDefault="00DD395C" w:rsidP="00C814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 w:hint="eastAsia"/>
          <w:color w:val="212121"/>
          <w:sz w:val="20"/>
          <w:szCs w:val="20"/>
          <w:lang w:val="fi-FI" w:eastAsia="sv-SE"/>
        </w:rPr>
      </w:pPr>
    </w:p>
    <w:p w14:paraId="2A6232D8" w14:textId="7383DF75" w:rsidR="00994109" w:rsidRPr="00C8140F" w:rsidRDefault="00DD395C" w:rsidP="00C8140F">
      <w:pPr>
        <w:spacing w:line="276" w:lineRule="auto"/>
        <w:ind w:right="-432"/>
        <w:rPr>
          <w:rFonts w:ascii="Arial" w:hAnsi="Arial" w:cs="Arial"/>
          <w:b/>
          <w:sz w:val="20"/>
          <w:szCs w:val="20"/>
          <w:lang w:val="fi-FI"/>
        </w:rPr>
      </w:pPr>
      <w:r w:rsidRPr="00C8140F">
        <w:rPr>
          <w:rFonts w:ascii="Arial" w:hAnsi="Arial" w:cs="Arial"/>
          <w:b/>
          <w:bCs/>
          <w:color w:val="1E1E1E"/>
          <w:sz w:val="20"/>
          <w:szCs w:val="20"/>
          <w:lang w:val="fi-FI"/>
        </w:rPr>
        <w:t>Lisätietoja</w:t>
      </w:r>
      <w:r w:rsidR="007E2A48" w:rsidRPr="00C8140F">
        <w:rPr>
          <w:rFonts w:ascii="Arial" w:hAnsi="Arial" w:cs="Arial"/>
          <w:b/>
          <w:sz w:val="20"/>
          <w:szCs w:val="20"/>
          <w:lang w:val="fi-FI"/>
        </w:rPr>
        <w:t>:</w:t>
      </w:r>
    </w:p>
    <w:p w14:paraId="5E4E6054" w14:textId="77777777" w:rsidR="00D41A2A" w:rsidRPr="002E2739" w:rsidRDefault="00D41A2A" w:rsidP="00D41A2A">
      <w:pPr>
        <w:rPr>
          <w:rFonts w:ascii="Arial" w:hAnsi="Arial" w:cs="Arial"/>
          <w:sz w:val="20"/>
          <w:szCs w:val="20"/>
          <w:lang w:val="en-US" w:eastAsia="sv-SE"/>
        </w:rPr>
      </w:pPr>
      <w:r w:rsidRPr="002E2739">
        <w:rPr>
          <w:rFonts w:ascii="Arial" w:hAnsi="Arial" w:cs="Arial"/>
          <w:sz w:val="20"/>
          <w:szCs w:val="20"/>
          <w:lang w:val="en-US"/>
        </w:rPr>
        <w:t xml:space="preserve">Elin </w:t>
      </w:r>
      <w:proofErr w:type="spellStart"/>
      <w:r w:rsidRPr="002E2739">
        <w:rPr>
          <w:rFonts w:ascii="Arial" w:hAnsi="Arial" w:cs="Arial"/>
          <w:sz w:val="20"/>
          <w:szCs w:val="20"/>
          <w:lang w:val="en-US"/>
        </w:rPr>
        <w:t>Gustafsson</w:t>
      </w:r>
      <w:proofErr w:type="spellEnd"/>
      <w:r w:rsidRPr="002E2739">
        <w:rPr>
          <w:rFonts w:ascii="Arial" w:hAnsi="Arial" w:cs="Arial"/>
          <w:sz w:val="20"/>
          <w:szCs w:val="20"/>
          <w:lang w:val="en-US"/>
        </w:rPr>
        <w:t>, Nordic Marketing Coordinator | +46 (0)703 65 66 04</w:t>
      </w:r>
    </w:p>
    <w:p w14:paraId="21F058B7" w14:textId="77777777" w:rsidR="00775953" w:rsidRPr="002E2739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1C88193C" w14:textId="58AB1363" w:rsidR="00775953" w:rsidRPr="002E2739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  <w:lang w:val="en-US"/>
        </w:rPr>
      </w:pPr>
    </w:p>
    <w:p w14:paraId="1D579FD8" w14:textId="77777777" w:rsidR="0043131F" w:rsidRPr="002E2739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3613966E" w:rsidR="00AB6E8A" w:rsidRPr="00994109" w:rsidRDefault="00775953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4DF9FAC5">
                <wp:simplePos x="0" y="0"/>
                <wp:positionH relativeFrom="column">
                  <wp:posOffset>-3003</wp:posOffset>
                </wp:positionH>
                <wp:positionV relativeFrom="page">
                  <wp:posOffset>9032240</wp:posOffset>
                </wp:positionV>
                <wp:extent cx="5715000" cy="1543782"/>
                <wp:effectExtent l="0" t="0" r="0" b="571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543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561" w14:textId="6B7BA950" w:rsidR="00775953" w:rsidRPr="004A6111" w:rsidRDefault="00CD0007" w:rsidP="004A611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Knauf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Insulation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osa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Knauf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Groupia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joka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maailmanlaajuisesti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toimiva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perheomisteinen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rakennusmateriaaleihin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keskittyvä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konserni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Konsernin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liikevaihto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viisi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miljardia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euroa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Olemme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yksi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suurimmista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eristeiden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valmistajista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toimimme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35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Meillä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40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tuotantolaitosta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joissa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valmistetaan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lasivillaa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kivivillaa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suulakepuristettua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polystyreeniä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(XPS),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solupolystyreeniä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(EPS)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suulakepuristettua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polyetyleeniä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XPE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).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Palveluksessamme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5 500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työntekijää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olemme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asiantuntijoita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eristeiden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valmistuksessa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tutkimuksessa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kehitystyössä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Tarjoamme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edistyksellisiä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ratkaisuja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jotka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parantavat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rakennusten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energiatehokkuutta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ympäri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Lue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lisää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meistä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tuotteistamme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osoitteessa</w:t>
                            </w:r>
                            <w:proofErr w:type="spellEnd"/>
                            <w:r w:rsidRPr="00387C0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="00387C01" w:rsidRPr="00387C01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www.knaufinsulation.fi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-.25pt;margin-top:711.2pt;width:450pt;height:121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" filled="f" stroked="f">
                <v:textbox inset="0">
                  <w:txbxContent>
                    <w:p w14:paraId="31D74561" w14:textId="6B7BA950" w:rsidR="00775953" w:rsidRPr="004A6111" w:rsidRDefault="00CD0007" w:rsidP="004A6111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Knauf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Insulation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osa Knauf Groupia,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joka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maailmanlaajuisesti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toimiva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perheomisteinen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rakennusmateriaaleihin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keskittyvä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konserni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Konsernin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liikevaihto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viisi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miljardia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euroa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Olemme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yksi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suurimmista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eristeiden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valmistajista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toimimme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35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Meillä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40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tuotantolaitosta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joissa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valmistetaan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lasivillaa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kivivillaa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suulakepuristettua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polystyreeniä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(XPS),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solupolystyreeniä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(EPS)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suulakepuristettua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polyetyleeniä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).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Palveluksessamme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5 500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työntekijää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olemme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asiantuntijoita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eristeiden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valmistuksessa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tutkimuksessa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kehitystyössä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Tarjoamme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edistyksellisiä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ratkaisuja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jotka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parantavat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rakennusten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energiatehokkuutta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ympäri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Lue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lisää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meistä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tuotteistamme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osoitteessa</w:t>
                      </w:r>
                      <w:proofErr w:type="spellEnd"/>
                      <w:r w:rsidRPr="00387C0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="00387C01" w:rsidRPr="00387C01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www.knaufinsulation.fi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F51179" w14:textId="77777777" w:rsidR="00B9448D" w:rsidRDefault="00B9448D" w:rsidP="008F5444">
      <w:r>
        <w:separator/>
      </w:r>
    </w:p>
  </w:endnote>
  <w:endnote w:type="continuationSeparator" w:id="0">
    <w:p w14:paraId="3B51E1A4" w14:textId="77777777" w:rsidR="00B9448D" w:rsidRDefault="00B9448D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DEFD53" w14:textId="77777777" w:rsidR="00B9448D" w:rsidRDefault="00B9448D" w:rsidP="008F5444">
      <w:r>
        <w:separator/>
      </w:r>
    </w:p>
  </w:footnote>
  <w:footnote w:type="continuationSeparator" w:id="0">
    <w:p w14:paraId="74422F10" w14:textId="77777777" w:rsidR="00B9448D" w:rsidRDefault="00B9448D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09522E30" w:rsidR="00E4170B" w:rsidRDefault="00364ACE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0C2997E" wp14:editId="34873723">
          <wp:simplePos x="0" y="0"/>
          <wp:positionH relativeFrom="page">
            <wp:posOffset>4786009</wp:posOffset>
          </wp:positionH>
          <wp:positionV relativeFrom="page">
            <wp:posOffset>515566</wp:posOffset>
          </wp:positionV>
          <wp:extent cx="2149200" cy="859680"/>
          <wp:effectExtent l="0" t="0" r="10160" b="444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200" cy="8596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70B"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97DB0"/>
    <w:multiLevelType w:val="hybridMultilevel"/>
    <w:tmpl w:val="199A777C"/>
    <w:lvl w:ilvl="0" w:tplc="36C0F21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CA1867"/>
    <w:multiLevelType w:val="hybridMultilevel"/>
    <w:tmpl w:val="98E8744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B06FE"/>
    <w:multiLevelType w:val="hybridMultilevel"/>
    <w:tmpl w:val="5DFCF1C0"/>
    <w:lvl w:ilvl="0" w:tplc="C0B8D83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B4561"/>
    <w:rsid w:val="000D0540"/>
    <w:rsid w:val="0016268D"/>
    <w:rsid w:val="001673FB"/>
    <w:rsid w:val="00180EFA"/>
    <w:rsid w:val="001D0AB9"/>
    <w:rsid w:val="001F57B1"/>
    <w:rsid w:val="00246493"/>
    <w:rsid w:val="00266050"/>
    <w:rsid w:val="002773EB"/>
    <w:rsid w:val="002E2739"/>
    <w:rsid w:val="00364ACE"/>
    <w:rsid w:val="00385517"/>
    <w:rsid w:val="00387C01"/>
    <w:rsid w:val="00394BA6"/>
    <w:rsid w:val="003B4EF8"/>
    <w:rsid w:val="003D670C"/>
    <w:rsid w:val="00430023"/>
    <w:rsid w:val="0043131F"/>
    <w:rsid w:val="00483279"/>
    <w:rsid w:val="004A6111"/>
    <w:rsid w:val="005E44F3"/>
    <w:rsid w:val="00653F8C"/>
    <w:rsid w:val="006D0B88"/>
    <w:rsid w:val="006F161C"/>
    <w:rsid w:val="007076E2"/>
    <w:rsid w:val="0072114C"/>
    <w:rsid w:val="00724317"/>
    <w:rsid w:val="00735D65"/>
    <w:rsid w:val="00775953"/>
    <w:rsid w:val="0077696E"/>
    <w:rsid w:val="007E2A48"/>
    <w:rsid w:val="00823400"/>
    <w:rsid w:val="008E6C9E"/>
    <w:rsid w:val="008F2444"/>
    <w:rsid w:val="008F5444"/>
    <w:rsid w:val="0091458B"/>
    <w:rsid w:val="00923FD9"/>
    <w:rsid w:val="009302DA"/>
    <w:rsid w:val="00994109"/>
    <w:rsid w:val="009B3854"/>
    <w:rsid w:val="00A0074E"/>
    <w:rsid w:val="00A100D2"/>
    <w:rsid w:val="00A257EF"/>
    <w:rsid w:val="00A30B0C"/>
    <w:rsid w:val="00A4117E"/>
    <w:rsid w:val="00A93117"/>
    <w:rsid w:val="00AB6E8A"/>
    <w:rsid w:val="00AD7054"/>
    <w:rsid w:val="00B4337B"/>
    <w:rsid w:val="00B9448D"/>
    <w:rsid w:val="00C5778C"/>
    <w:rsid w:val="00C6304A"/>
    <w:rsid w:val="00C8140F"/>
    <w:rsid w:val="00CB298E"/>
    <w:rsid w:val="00CD0007"/>
    <w:rsid w:val="00D41A2A"/>
    <w:rsid w:val="00DB2C40"/>
    <w:rsid w:val="00DC6957"/>
    <w:rsid w:val="00DC69EE"/>
    <w:rsid w:val="00DD395C"/>
    <w:rsid w:val="00E4170B"/>
    <w:rsid w:val="00EB6BCB"/>
    <w:rsid w:val="00F150F9"/>
    <w:rsid w:val="00F842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D0007"/>
    <w:rPr>
      <w:color w:val="800080" w:themeColor="followedHyperlink"/>
      <w:u w:val="singl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DD39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DD395C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fi/" TargetMode="External"/><Relationship Id="rId9" Type="http://schemas.openxmlformats.org/officeDocument/2006/relationships/hyperlink" Target="http://www.knaufinsulation.fi/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471FA1-402E-5344-BD24-8A78B8B1F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2</TotalTime>
  <Pages>1</Pages>
  <Words>152</Words>
  <Characters>806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4</cp:revision>
  <cp:lastPrinted>2016-05-09T08:15:00Z</cp:lastPrinted>
  <dcterms:created xsi:type="dcterms:W3CDTF">2018-04-27T08:38:00Z</dcterms:created>
  <dcterms:modified xsi:type="dcterms:W3CDTF">2018-06-25T09:55:00Z</dcterms:modified>
</cp:coreProperties>
</file>