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8AE" w:rsidRPr="00111378" w:rsidRDefault="00D208AE" w:rsidP="00D864EB">
      <w:pPr>
        <w:pStyle w:val="Heading1"/>
        <w:rPr>
          <w:b w:val="0"/>
          <w:color w:val="auto"/>
          <w:sz w:val="24"/>
          <w:szCs w:val="24"/>
        </w:rPr>
      </w:pPr>
      <w:r w:rsidRPr="00111378">
        <w:rPr>
          <w:b w:val="0"/>
          <w:color w:val="auto"/>
          <w:sz w:val="24"/>
          <w:szCs w:val="24"/>
        </w:rPr>
        <w:t>PRESSRELEASE</w:t>
      </w:r>
    </w:p>
    <w:p w:rsidR="00D208AE" w:rsidRPr="00111378" w:rsidRDefault="00D208AE" w:rsidP="00111378">
      <w:pPr>
        <w:jc w:val="right"/>
        <w:rPr>
          <w:rFonts w:ascii="Calibri" w:hAnsi="Calibri"/>
        </w:rPr>
      </w:pPr>
      <w:r w:rsidRPr="00111378">
        <w:rPr>
          <w:rFonts w:ascii="Calibri" w:hAnsi="Calibri"/>
        </w:rPr>
        <w:t>2011-08-24</w:t>
      </w:r>
    </w:p>
    <w:p w:rsidR="00D208AE" w:rsidRDefault="00D208AE" w:rsidP="00D864EB">
      <w:pPr>
        <w:pStyle w:val="Heading1"/>
      </w:pPr>
      <w:bookmarkStart w:id="0" w:name="_GoBack"/>
      <w:bookmarkEnd w:id="0"/>
      <w:r>
        <w:t xml:space="preserve">Träningstrenderna att sätta tänderna i </w:t>
      </w:r>
    </w:p>
    <w:p w:rsidR="00D208AE" w:rsidRPr="008900CB" w:rsidRDefault="00D208AE" w:rsidP="008900CB">
      <w:pPr>
        <w:rPr>
          <w:sz w:val="22"/>
          <w:szCs w:val="22"/>
        </w:rPr>
      </w:pPr>
      <w:r w:rsidRPr="008900CB">
        <w:rPr>
          <w:sz w:val="22"/>
          <w:szCs w:val="22"/>
        </w:rPr>
        <w:t xml:space="preserve">Allt för hälsan visar det senaste inom träningsvärlden </w:t>
      </w:r>
    </w:p>
    <w:p w:rsidR="00D208AE" w:rsidRPr="00AF523D" w:rsidRDefault="00D208AE" w:rsidP="00D864EB">
      <w:pPr>
        <w:rPr>
          <w:b/>
          <w:sz w:val="22"/>
          <w:szCs w:val="22"/>
        </w:rPr>
      </w:pPr>
    </w:p>
    <w:p w:rsidR="00D208AE" w:rsidRPr="00AF523D" w:rsidRDefault="00D208AE" w:rsidP="00D864EB">
      <w:pPr>
        <w:rPr>
          <w:b/>
          <w:sz w:val="22"/>
          <w:szCs w:val="22"/>
        </w:rPr>
      </w:pPr>
      <w:r w:rsidRPr="00AF523D">
        <w:rPr>
          <w:b/>
          <w:sz w:val="22"/>
          <w:szCs w:val="22"/>
        </w:rPr>
        <w:t xml:space="preserve">Är du sugen på att ta ett nappatag om </w:t>
      </w:r>
      <w:r>
        <w:rPr>
          <w:b/>
          <w:sz w:val="22"/>
          <w:szCs w:val="22"/>
        </w:rPr>
        <w:t>en bulgarisk brottare</w:t>
      </w:r>
      <w:r w:rsidRPr="00AF523D">
        <w:rPr>
          <w:b/>
          <w:sz w:val="22"/>
          <w:szCs w:val="22"/>
        </w:rPr>
        <w:t xml:space="preserve">? </w:t>
      </w:r>
      <w:r>
        <w:rPr>
          <w:b/>
          <w:sz w:val="22"/>
          <w:szCs w:val="22"/>
        </w:rPr>
        <w:t>Vill du ta ett helhetsgrepp om din hälsa, s</w:t>
      </w:r>
      <w:r w:rsidRPr="00AF523D">
        <w:rPr>
          <w:b/>
          <w:sz w:val="22"/>
          <w:szCs w:val="22"/>
        </w:rPr>
        <w:t>vinga en sandsäck</w:t>
      </w:r>
      <w:r>
        <w:rPr>
          <w:b/>
          <w:sz w:val="22"/>
          <w:szCs w:val="22"/>
        </w:rPr>
        <w:t xml:space="preserve"> eller prova på det senaste från USA - rotationsträning</w:t>
      </w:r>
      <w:r w:rsidRPr="00AF523D">
        <w:rPr>
          <w:b/>
          <w:sz w:val="22"/>
          <w:szCs w:val="22"/>
        </w:rPr>
        <w:t>? På årets upplaga av Allt för Hälsan</w:t>
      </w:r>
      <w:r>
        <w:rPr>
          <w:b/>
          <w:sz w:val="22"/>
          <w:szCs w:val="22"/>
        </w:rPr>
        <w:t xml:space="preserve">, Nordens största hälsomässa, hårdtestas </w:t>
      </w:r>
      <w:r w:rsidRPr="00AF523D">
        <w:rPr>
          <w:b/>
          <w:sz w:val="22"/>
          <w:szCs w:val="22"/>
        </w:rPr>
        <w:t xml:space="preserve">de hetaste träningstrenderna. </w:t>
      </w:r>
    </w:p>
    <w:p w:rsidR="00D208AE" w:rsidRPr="00AF523D" w:rsidRDefault="00D208AE" w:rsidP="00A71CF4">
      <w:pPr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objekt 3" o:spid="_x0000_s1026" type="#_x0000_t75" alt="25410-443.jpg" style="position:absolute;margin-left:279pt;margin-top:126pt;width:171pt;height:190.05pt;z-index:251658240;visibility:visible;mso-position-horizontal-relative:margin;mso-position-vertical-relative:margin">
            <v:imagedata r:id="rId7" o:title="" cropleft="7870f" cropright="13491f"/>
            <w10:wrap type="square" anchorx="margin" anchory="margin"/>
          </v:shape>
        </w:pict>
      </w:r>
    </w:p>
    <w:p w:rsidR="00D208AE" w:rsidRDefault="00D208AE" w:rsidP="00F86784">
      <w:pPr>
        <w:rPr>
          <w:b/>
          <w:sz w:val="22"/>
          <w:szCs w:val="22"/>
        </w:rPr>
      </w:pPr>
      <w:r w:rsidRPr="00AF523D">
        <w:rPr>
          <w:b/>
          <w:sz w:val="22"/>
          <w:szCs w:val="22"/>
        </w:rPr>
        <w:t xml:space="preserve">Brottas med </w:t>
      </w:r>
      <w:r>
        <w:rPr>
          <w:b/>
          <w:sz w:val="22"/>
          <w:szCs w:val="22"/>
        </w:rPr>
        <w:t>OS-tränare</w:t>
      </w:r>
      <w:r w:rsidRPr="00AF523D">
        <w:rPr>
          <w:b/>
          <w:sz w:val="22"/>
          <w:szCs w:val="22"/>
        </w:rPr>
        <w:t xml:space="preserve"> </w:t>
      </w:r>
    </w:p>
    <w:p w:rsidR="00D208AE" w:rsidRPr="00AF523D" w:rsidRDefault="00D208AE" w:rsidP="002137BB">
      <w:pPr>
        <w:rPr>
          <w:sz w:val="22"/>
          <w:szCs w:val="22"/>
        </w:rPr>
      </w:pPr>
      <w:r>
        <w:rPr>
          <w:sz w:val="22"/>
          <w:szCs w:val="22"/>
        </w:rPr>
        <w:t xml:space="preserve">I Spartan Gyms </w:t>
      </w:r>
      <w:r w:rsidRPr="00AF523D">
        <w:rPr>
          <w:sz w:val="22"/>
          <w:szCs w:val="22"/>
        </w:rPr>
        <w:t xml:space="preserve">aktivitetsmonter får </w:t>
      </w:r>
      <w:r>
        <w:rPr>
          <w:sz w:val="22"/>
          <w:szCs w:val="22"/>
        </w:rPr>
        <w:t>mäss</w:t>
      </w:r>
      <w:r w:rsidRPr="00AF523D">
        <w:rPr>
          <w:sz w:val="22"/>
          <w:szCs w:val="22"/>
        </w:rPr>
        <w:t>besökarna testa nysk</w:t>
      </w:r>
      <w:r>
        <w:rPr>
          <w:sz w:val="22"/>
          <w:szCs w:val="22"/>
        </w:rPr>
        <w:t>apande redskap och inspireras till</w:t>
      </w:r>
      <w:r w:rsidRPr="00AF523D">
        <w:rPr>
          <w:sz w:val="22"/>
          <w:szCs w:val="22"/>
        </w:rPr>
        <w:t xml:space="preserve"> funktionell träning. </w:t>
      </w:r>
      <w:r>
        <w:rPr>
          <w:sz w:val="22"/>
          <w:szCs w:val="22"/>
        </w:rPr>
        <w:t xml:space="preserve">Även </w:t>
      </w:r>
      <w:r w:rsidRPr="00AF523D">
        <w:rPr>
          <w:sz w:val="22"/>
          <w:szCs w:val="22"/>
        </w:rPr>
        <w:t xml:space="preserve">en brottarmatta </w:t>
      </w:r>
      <w:r>
        <w:rPr>
          <w:sz w:val="22"/>
          <w:szCs w:val="22"/>
        </w:rPr>
        <w:t xml:space="preserve">rullas </w:t>
      </w:r>
      <w:r w:rsidRPr="00AF523D">
        <w:rPr>
          <w:sz w:val="22"/>
          <w:szCs w:val="22"/>
        </w:rPr>
        <w:t>ut</w:t>
      </w:r>
      <w:r>
        <w:rPr>
          <w:sz w:val="22"/>
          <w:szCs w:val="22"/>
        </w:rPr>
        <w:t xml:space="preserve"> - våga</w:t>
      </w:r>
      <w:r w:rsidRPr="00AF523D">
        <w:rPr>
          <w:sz w:val="22"/>
          <w:szCs w:val="22"/>
        </w:rPr>
        <w:t xml:space="preserve"> gå i partär mot Ivan Ivanov, tränare för USA:s brottningstrupp i OS i London</w:t>
      </w:r>
      <w:r>
        <w:rPr>
          <w:sz w:val="22"/>
          <w:szCs w:val="22"/>
        </w:rPr>
        <w:t xml:space="preserve"> 2012!</w:t>
      </w:r>
      <w:r w:rsidRPr="00AF523D">
        <w:rPr>
          <w:sz w:val="22"/>
          <w:szCs w:val="22"/>
        </w:rPr>
        <w:t xml:space="preserve"> Ivanov är också d</w:t>
      </w:r>
      <w:r>
        <w:rPr>
          <w:sz w:val="22"/>
          <w:szCs w:val="22"/>
        </w:rPr>
        <w:t xml:space="preserve">en som introducerat </w:t>
      </w:r>
      <w:r w:rsidRPr="00AF523D">
        <w:rPr>
          <w:sz w:val="22"/>
          <w:szCs w:val="22"/>
        </w:rPr>
        <w:t>Bulgarian Tr</w:t>
      </w:r>
      <w:r>
        <w:rPr>
          <w:sz w:val="22"/>
          <w:szCs w:val="22"/>
        </w:rPr>
        <w:t xml:space="preserve">aining Bag, BTB, som fått stor respons under året och nu dyker upp på allt fler gym. </w:t>
      </w:r>
    </w:p>
    <w:p w:rsidR="00D208AE" w:rsidRPr="00AF523D" w:rsidRDefault="00D208AE" w:rsidP="002137BB">
      <w:pPr>
        <w:rPr>
          <w:sz w:val="22"/>
          <w:szCs w:val="22"/>
        </w:rPr>
      </w:pPr>
      <w:r w:rsidRPr="00AF523D">
        <w:rPr>
          <w:sz w:val="22"/>
          <w:szCs w:val="22"/>
        </w:rPr>
        <w:t xml:space="preserve"> </w:t>
      </w:r>
    </w:p>
    <w:p w:rsidR="00D208AE" w:rsidRDefault="00D208AE" w:rsidP="00D864EB">
      <w:pPr>
        <w:rPr>
          <w:sz w:val="22"/>
          <w:szCs w:val="22"/>
        </w:rPr>
      </w:pPr>
      <w:r>
        <w:rPr>
          <w:sz w:val="22"/>
          <w:szCs w:val="22"/>
        </w:rPr>
        <w:t>– BTB</w:t>
      </w:r>
      <w:r w:rsidRPr="00481865">
        <w:rPr>
          <w:sz w:val="22"/>
          <w:szCs w:val="22"/>
        </w:rPr>
        <w:t xml:space="preserve"> maximerar din styrka, uthållig</w:t>
      </w:r>
      <w:r>
        <w:rPr>
          <w:sz w:val="22"/>
          <w:szCs w:val="22"/>
        </w:rPr>
        <w:t xml:space="preserve">het, mobilitet och explosivitet. </w:t>
      </w:r>
      <w:r w:rsidRPr="00481865">
        <w:rPr>
          <w:sz w:val="22"/>
          <w:szCs w:val="22"/>
        </w:rPr>
        <w:t>Formen gör att den passar för båd</w:t>
      </w:r>
      <w:r>
        <w:rPr>
          <w:sz w:val="22"/>
          <w:szCs w:val="22"/>
        </w:rPr>
        <w:t xml:space="preserve">e under- och överkroppsträning, </w:t>
      </w:r>
      <w:r w:rsidRPr="00481865">
        <w:rPr>
          <w:sz w:val="22"/>
          <w:szCs w:val="22"/>
        </w:rPr>
        <w:t>förklarar Olof E</w:t>
      </w:r>
      <w:r>
        <w:rPr>
          <w:sz w:val="22"/>
          <w:szCs w:val="22"/>
        </w:rPr>
        <w:t>lwin på Spartan</w:t>
      </w:r>
      <w:r w:rsidRPr="00481865">
        <w:rPr>
          <w:sz w:val="22"/>
          <w:szCs w:val="22"/>
        </w:rPr>
        <w:t xml:space="preserve"> Gym</w:t>
      </w:r>
      <w:r>
        <w:rPr>
          <w:sz w:val="22"/>
          <w:szCs w:val="22"/>
        </w:rPr>
        <w:t>.</w:t>
      </w:r>
    </w:p>
    <w:p w:rsidR="00D208AE" w:rsidRDefault="00D208AE" w:rsidP="00D864EB">
      <w:pPr>
        <w:rPr>
          <w:b/>
          <w:sz w:val="22"/>
          <w:szCs w:val="22"/>
        </w:rPr>
      </w:pPr>
    </w:p>
    <w:p w:rsidR="00D208AE" w:rsidRPr="00AF523D" w:rsidRDefault="00D208AE" w:rsidP="00D864EB">
      <w:pPr>
        <w:rPr>
          <w:b/>
          <w:sz w:val="22"/>
          <w:szCs w:val="22"/>
        </w:rPr>
      </w:pPr>
      <w:r>
        <w:rPr>
          <w:noProof/>
        </w:rPr>
        <w:pict>
          <v:shape id="Bildobjekt 14" o:spid="_x0000_s1027" type="#_x0000_t75" alt="25410-801.jpg" style="position:absolute;margin-left:294.3pt;margin-top:372pt;width:155.3pt;height:206.95pt;z-index:251659264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>
        <w:rPr>
          <w:b/>
          <w:sz w:val="22"/>
          <w:szCs w:val="22"/>
        </w:rPr>
        <w:t xml:space="preserve">Rotationsträning </w:t>
      </w:r>
      <w:r>
        <w:rPr>
          <w:sz w:val="22"/>
          <w:szCs w:val="22"/>
        </w:rPr>
        <w:t xml:space="preserve">– </w:t>
      </w:r>
      <w:r>
        <w:rPr>
          <w:b/>
          <w:sz w:val="22"/>
          <w:szCs w:val="22"/>
        </w:rPr>
        <w:t>het trend från USA</w:t>
      </w:r>
      <w:r w:rsidRPr="00AF523D">
        <w:rPr>
          <w:b/>
          <w:sz w:val="22"/>
          <w:szCs w:val="22"/>
        </w:rPr>
        <w:t xml:space="preserve"> </w:t>
      </w:r>
    </w:p>
    <w:p w:rsidR="00D208AE" w:rsidRPr="00AF523D" w:rsidRDefault="00D208AE" w:rsidP="00D864EB">
      <w:pPr>
        <w:rPr>
          <w:sz w:val="22"/>
          <w:szCs w:val="22"/>
        </w:rPr>
      </w:pPr>
      <w:r>
        <w:rPr>
          <w:sz w:val="22"/>
          <w:szCs w:val="22"/>
        </w:rPr>
        <w:t xml:space="preserve">Rotationsträning är </w:t>
      </w:r>
      <w:r w:rsidRPr="00AF523D">
        <w:rPr>
          <w:sz w:val="22"/>
          <w:szCs w:val="22"/>
        </w:rPr>
        <w:t xml:space="preserve">den nya stora trenden från USA inom </w:t>
      </w:r>
      <w:r>
        <w:rPr>
          <w:sz w:val="22"/>
          <w:szCs w:val="22"/>
        </w:rPr>
        <w:t xml:space="preserve">funktionell träning. På Allt för Hälsan kan du prova på flera av redskapen som används - </w:t>
      </w:r>
      <w:r w:rsidRPr="00AF523D">
        <w:rPr>
          <w:sz w:val="22"/>
          <w:szCs w:val="22"/>
        </w:rPr>
        <w:t xml:space="preserve">ofta </w:t>
      </w:r>
      <w:r>
        <w:rPr>
          <w:sz w:val="22"/>
          <w:szCs w:val="22"/>
        </w:rPr>
        <w:t xml:space="preserve">är de </w:t>
      </w:r>
      <w:r w:rsidRPr="00AF523D">
        <w:rPr>
          <w:sz w:val="22"/>
          <w:szCs w:val="22"/>
        </w:rPr>
        <w:t xml:space="preserve">instabila </w:t>
      </w:r>
      <w:r>
        <w:rPr>
          <w:sz w:val="22"/>
          <w:szCs w:val="22"/>
        </w:rPr>
        <w:t xml:space="preserve">för att skapa obalans. </w:t>
      </w:r>
    </w:p>
    <w:p w:rsidR="00D208AE" w:rsidRPr="00AF523D" w:rsidRDefault="00D208AE" w:rsidP="00D864EB">
      <w:pPr>
        <w:rPr>
          <w:sz w:val="22"/>
          <w:szCs w:val="22"/>
        </w:rPr>
      </w:pPr>
    </w:p>
    <w:p w:rsidR="00D208AE" w:rsidRPr="001F78EB" w:rsidRDefault="00D208AE" w:rsidP="001F78EB">
      <w:pPr>
        <w:rPr>
          <w:sz w:val="22"/>
          <w:szCs w:val="22"/>
        </w:rPr>
      </w:pPr>
      <w:r>
        <w:rPr>
          <w:sz w:val="22"/>
          <w:szCs w:val="22"/>
        </w:rPr>
        <w:t xml:space="preserve">– </w:t>
      </w:r>
      <w:r w:rsidRPr="001F78EB">
        <w:rPr>
          <w:sz w:val="22"/>
          <w:szCs w:val="22"/>
        </w:rPr>
        <w:t>När balansen inte är fixerad aktiveras musklerna. Genom att snedbelasta och träna en sida av kroppen i taget, kompenserar den andra sidan</w:t>
      </w:r>
      <w:r>
        <w:rPr>
          <w:sz w:val="22"/>
          <w:szCs w:val="22"/>
        </w:rPr>
        <w:t>, förklarar Olof Elwin.</w:t>
      </w:r>
    </w:p>
    <w:p w:rsidR="00D208AE" w:rsidRDefault="00D208AE" w:rsidP="004316B5">
      <w:pPr>
        <w:pStyle w:val="NormalWeb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På Allt för Hälsan kan du prova Cross Core 180 War Machine</w:t>
      </w:r>
      <w:r w:rsidRPr="00AF523D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(se bild) för</w:t>
      </w:r>
      <w:r w:rsidRPr="00AF523D">
        <w:rPr>
          <w:rFonts w:ascii="Cambria" w:hAnsi="Cambria"/>
          <w:sz w:val="22"/>
          <w:szCs w:val="22"/>
        </w:rPr>
        <w:t xml:space="preserve"> både kroppsviktsbaserad träning, friviktsträning och motstånd med gummiband. </w:t>
      </w:r>
      <w:r>
        <w:rPr>
          <w:rFonts w:ascii="Cambria" w:hAnsi="Cambria"/>
          <w:sz w:val="22"/>
          <w:szCs w:val="22"/>
        </w:rPr>
        <w:t>Den</w:t>
      </w:r>
      <w:r w:rsidRPr="00AF523D">
        <w:rPr>
          <w:rFonts w:ascii="Cambria" w:hAnsi="Cambria"/>
          <w:sz w:val="22"/>
          <w:szCs w:val="22"/>
        </w:rPr>
        <w:t xml:space="preserve"> är enkel at</w:t>
      </w:r>
      <w:r>
        <w:rPr>
          <w:rFonts w:ascii="Cambria" w:hAnsi="Cambria"/>
          <w:sz w:val="22"/>
          <w:szCs w:val="22"/>
        </w:rPr>
        <w:t xml:space="preserve">t reglera för att variera </w:t>
      </w:r>
      <w:r w:rsidRPr="00AF523D">
        <w:rPr>
          <w:rFonts w:ascii="Cambria" w:hAnsi="Cambria"/>
          <w:sz w:val="22"/>
          <w:szCs w:val="22"/>
        </w:rPr>
        <w:t>träning</w:t>
      </w:r>
      <w:r>
        <w:rPr>
          <w:rFonts w:ascii="Cambria" w:hAnsi="Cambria"/>
          <w:sz w:val="22"/>
          <w:szCs w:val="22"/>
        </w:rPr>
        <w:t>en</w:t>
      </w:r>
      <w:r w:rsidRPr="00AF523D">
        <w:rPr>
          <w:rFonts w:ascii="Cambria" w:hAnsi="Cambria"/>
          <w:sz w:val="22"/>
          <w:szCs w:val="22"/>
        </w:rPr>
        <w:t xml:space="preserve">. </w:t>
      </w:r>
    </w:p>
    <w:p w:rsidR="00D208AE" w:rsidRPr="00733D07" w:rsidRDefault="00D208AE" w:rsidP="00733D07">
      <w:pPr>
        <w:shd w:val="clear" w:color="auto" w:fill="FFFFFF"/>
        <w:rPr>
          <w:rFonts w:ascii="Tahoma" w:hAnsi="Tahoma" w:cs="Tahoma"/>
          <w:sz w:val="20"/>
          <w:szCs w:val="20"/>
        </w:rPr>
      </w:pPr>
      <w:r w:rsidRPr="00733D07">
        <w:rPr>
          <w:rFonts w:eastAsia="Times New Roman" w:cs="Tahoma"/>
          <w:b/>
          <w:sz w:val="22"/>
          <w:szCs w:val="22"/>
        </w:rPr>
        <w:t>Effektiv core-träning med Pilates och yoga</w:t>
      </w:r>
    </w:p>
    <w:p w:rsidR="00D208AE" w:rsidRPr="002D11A2" w:rsidRDefault="00D208AE" w:rsidP="00733D07">
      <w:pPr>
        <w:shd w:val="clear" w:color="auto" w:fill="FFFFFF"/>
        <w:rPr>
          <w:rFonts w:ascii="Tahoma" w:hAnsi="Tahoma" w:cs="Tahoma"/>
          <w:spacing w:val="-2"/>
          <w:sz w:val="20"/>
          <w:szCs w:val="20"/>
        </w:rPr>
      </w:pPr>
      <w:r w:rsidRPr="002D11A2">
        <w:rPr>
          <w:rFonts w:eastAsia="Times New Roman" w:cs="Tahoma"/>
          <w:spacing w:val="-2"/>
          <w:sz w:val="22"/>
          <w:szCs w:val="22"/>
        </w:rPr>
        <w:t>Styr stegen till Studio Pilates monter och prova på lugnare men inte desto mindre effektiv träning i pilatesmaskinerna. Pilates ger stabilare bålmuskulatur och har fått mycket stort uppsving under de senaste åren. I mässans Yogaglänta</w:t>
      </w:r>
      <w:r>
        <w:rPr>
          <w:rFonts w:eastAsia="Times New Roman" w:cs="Tahoma"/>
          <w:spacing w:val="-2"/>
          <w:sz w:val="22"/>
          <w:szCs w:val="22"/>
        </w:rPr>
        <w:t xml:space="preserve"> (se bild)</w:t>
      </w:r>
      <w:r w:rsidRPr="002D11A2">
        <w:rPr>
          <w:rFonts w:eastAsia="Times New Roman" w:cs="Tahoma"/>
          <w:spacing w:val="-2"/>
          <w:sz w:val="22"/>
          <w:szCs w:val="22"/>
        </w:rPr>
        <w:t xml:space="preserve"> </w:t>
      </w:r>
      <w:r>
        <w:rPr>
          <w:rFonts w:eastAsia="Times New Roman" w:cs="Tahoma"/>
          <w:spacing w:val="-2"/>
          <w:sz w:val="22"/>
          <w:szCs w:val="22"/>
        </w:rPr>
        <w:t xml:space="preserve">erbjuds </w:t>
      </w:r>
      <w:r w:rsidRPr="002D11A2">
        <w:rPr>
          <w:rFonts w:eastAsia="Times New Roman" w:cs="Tahoma"/>
          <w:spacing w:val="-2"/>
          <w:sz w:val="22"/>
          <w:szCs w:val="22"/>
        </w:rPr>
        <w:t xml:space="preserve">prova-på-pass </w:t>
      </w:r>
      <w:r>
        <w:rPr>
          <w:rFonts w:eastAsia="Times New Roman" w:cs="Tahoma"/>
          <w:spacing w:val="-2"/>
          <w:sz w:val="22"/>
          <w:szCs w:val="22"/>
        </w:rPr>
        <w:t xml:space="preserve">i både pilates och yoga. </w:t>
      </w:r>
    </w:p>
    <w:p w:rsidR="00D208AE" w:rsidRDefault="00D208AE" w:rsidP="00366671">
      <w:pPr>
        <w:rPr>
          <w:b/>
          <w:sz w:val="22"/>
          <w:szCs w:val="22"/>
        </w:rPr>
      </w:pPr>
    </w:p>
    <w:p w:rsidR="00D208AE" w:rsidRDefault="00D208AE" w:rsidP="00366671">
      <w:pPr>
        <w:rPr>
          <w:b/>
          <w:sz w:val="22"/>
          <w:szCs w:val="22"/>
        </w:rPr>
      </w:pPr>
      <w:r>
        <w:rPr>
          <w:b/>
          <w:sz w:val="22"/>
          <w:szCs w:val="22"/>
        </w:rPr>
        <w:t>Träning – en livsstil</w:t>
      </w:r>
      <w:r w:rsidRPr="00366671">
        <w:rPr>
          <w:b/>
          <w:sz w:val="22"/>
          <w:szCs w:val="22"/>
        </w:rPr>
        <w:t xml:space="preserve"> </w:t>
      </w:r>
    </w:p>
    <w:p w:rsidR="00D208AE" w:rsidRPr="00AF523D" w:rsidRDefault="00D208AE" w:rsidP="002229D8">
      <w:pPr>
        <w:rPr>
          <w:sz w:val="22"/>
          <w:szCs w:val="22"/>
        </w:rPr>
      </w:pPr>
      <w:r>
        <w:rPr>
          <w:sz w:val="22"/>
          <w:szCs w:val="22"/>
        </w:rPr>
        <w:t>På mässan träffar du också t</w:t>
      </w:r>
      <w:r w:rsidRPr="002229D8">
        <w:rPr>
          <w:sz w:val="22"/>
          <w:szCs w:val="22"/>
        </w:rPr>
        <w:t>ränings</w:t>
      </w:r>
      <w:r>
        <w:rPr>
          <w:sz w:val="22"/>
          <w:szCs w:val="22"/>
        </w:rPr>
        <w:t>kedjan</w:t>
      </w:r>
      <w:r w:rsidRPr="002229D8">
        <w:rPr>
          <w:sz w:val="22"/>
          <w:szCs w:val="22"/>
        </w:rPr>
        <w:t xml:space="preserve"> </w:t>
      </w:r>
      <w:r>
        <w:rPr>
          <w:sz w:val="22"/>
          <w:szCs w:val="22"/>
        </w:rPr>
        <w:t>Actic, som genom d</w:t>
      </w:r>
      <w:r w:rsidRPr="002229D8">
        <w:rPr>
          <w:sz w:val="22"/>
          <w:szCs w:val="22"/>
        </w:rPr>
        <w:t xml:space="preserve">et nya programmet ”Lifestyle by Actic” </w:t>
      </w:r>
      <w:r>
        <w:rPr>
          <w:sz w:val="22"/>
          <w:szCs w:val="22"/>
        </w:rPr>
        <w:t>vill förmedla</w:t>
      </w:r>
      <w:r w:rsidRPr="002229D8">
        <w:rPr>
          <w:sz w:val="22"/>
          <w:szCs w:val="22"/>
        </w:rPr>
        <w:t xml:space="preserve"> en helhetssyn på hälsa</w:t>
      </w:r>
      <w:r>
        <w:rPr>
          <w:sz w:val="22"/>
          <w:szCs w:val="22"/>
        </w:rPr>
        <w:t xml:space="preserve"> och</w:t>
      </w:r>
      <w:r w:rsidRPr="002229D8">
        <w:rPr>
          <w:sz w:val="22"/>
          <w:szCs w:val="22"/>
        </w:rPr>
        <w:t xml:space="preserve"> förbättra livsstilsvanorna för bättre balans i livet. </w:t>
      </w:r>
      <w:r>
        <w:rPr>
          <w:sz w:val="22"/>
          <w:szCs w:val="22"/>
        </w:rPr>
        <w:t>Möt programmets</w:t>
      </w:r>
      <w:r w:rsidRPr="002229D8">
        <w:rPr>
          <w:sz w:val="22"/>
          <w:szCs w:val="22"/>
        </w:rPr>
        <w:t xml:space="preserve"> pers</w:t>
      </w:r>
      <w:r>
        <w:rPr>
          <w:sz w:val="22"/>
          <w:szCs w:val="22"/>
        </w:rPr>
        <w:t xml:space="preserve">onliga tränare och hälsocoacher och passa på att göra en BIA-mätning, Bioelektrisk Impedansanalys, som mäter din </w:t>
      </w:r>
      <w:r w:rsidRPr="002229D8">
        <w:rPr>
          <w:sz w:val="22"/>
          <w:szCs w:val="22"/>
        </w:rPr>
        <w:t>kropp</w:t>
      </w:r>
      <w:r>
        <w:rPr>
          <w:sz w:val="22"/>
          <w:szCs w:val="22"/>
        </w:rPr>
        <w:t>s</w:t>
      </w:r>
      <w:r w:rsidRPr="002229D8">
        <w:rPr>
          <w:sz w:val="22"/>
          <w:szCs w:val="22"/>
        </w:rPr>
        <w:t xml:space="preserve">sammansättning. Actic </w:t>
      </w:r>
      <w:r>
        <w:rPr>
          <w:sz w:val="22"/>
          <w:szCs w:val="22"/>
        </w:rPr>
        <w:t xml:space="preserve">bjuder också </w:t>
      </w:r>
      <w:r w:rsidRPr="002229D8">
        <w:rPr>
          <w:sz w:val="22"/>
          <w:szCs w:val="22"/>
        </w:rPr>
        <w:t>på tränin</w:t>
      </w:r>
      <w:r>
        <w:rPr>
          <w:sz w:val="22"/>
          <w:szCs w:val="22"/>
        </w:rPr>
        <w:t xml:space="preserve">gsuppvisningar och </w:t>
      </w:r>
      <w:r w:rsidRPr="002229D8">
        <w:rPr>
          <w:sz w:val="22"/>
          <w:szCs w:val="22"/>
        </w:rPr>
        <w:t>inspirerande seminarier.</w:t>
      </w:r>
    </w:p>
    <w:p w:rsidR="00D208AE" w:rsidRDefault="00D208AE" w:rsidP="00DF342A">
      <w:pPr>
        <w:pStyle w:val="NormalWeb"/>
        <w:rPr>
          <w:rFonts w:ascii="Cambria" w:hAnsi="Cambria"/>
          <w:sz w:val="22"/>
          <w:szCs w:val="22"/>
        </w:rPr>
      </w:pPr>
      <w:r>
        <w:rPr>
          <w:noProof/>
        </w:rPr>
        <w:pict>
          <v:shape id="_x0000_s1028" type="#_x0000_t75" style="position:absolute;margin-left:239.25pt;margin-top:17.85pt;width:215.6pt;height:143.75pt;z-index:251660288;visibility:visible" wrapcoords="-75 0 -75 21488 21600 21488 21600 0 -75 0">
            <v:imagedata r:id="rId9" o:title=""/>
            <w10:wrap type="tight"/>
          </v:shape>
        </w:pict>
      </w:r>
      <w:r w:rsidRPr="00554F86">
        <w:rPr>
          <w:rFonts w:ascii="Cambria" w:hAnsi="Cambria"/>
          <w:sz w:val="22"/>
          <w:szCs w:val="22"/>
        </w:rPr>
        <w:t>Detta är endast ett axplock av alla träningsaktiviteter som äger rum på Allt för Hälsan på Stockholmsmässan den 10-13 november. Flera aktiviteter är bl.a träningskonventet Best of the Best, Stora scenens program med Blossom Tainton som konferencier, Allt för Hälsans Friskvårdskoll, Fredrik Pauluns Näringscenter.</w:t>
      </w:r>
      <w:r w:rsidRPr="00C06C4A">
        <w:rPr>
          <w:rFonts w:ascii="Cambria" w:hAnsi="Cambria"/>
          <w:color w:val="339966"/>
          <w:sz w:val="22"/>
          <w:szCs w:val="22"/>
        </w:rPr>
        <w:t xml:space="preserve"> </w:t>
      </w:r>
      <w:r w:rsidRPr="00DF342A">
        <w:rPr>
          <w:rFonts w:ascii="Cambria" w:hAnsi="Cambria"/>
          <w:sz w:val="22"/>
          <w:szCs w:val="22"/>
        </w:rPr>
        <w:t xml:space="preserve">På </w:t>
      </w:r>
      <w:hyperlink r:id="rId10" w:history="1">
        <w:r w:rsidRPr="00DF342A">
          <w:rPr>
            <w:rStyle w:val="Hyperlink"/>
            <w:rFonts w:ascii="Cambria" w:hAnsi="Cambria"/>
            <w:sz w:val="22"/>
            <w:szCs w:val="22"/>
          </w:rPr>
          <w:t>www.alltforhalsan.se</w:t>
        </w:r>
      </w:hyperlink>
      <w:r w:rsidRPr="00DF342A">
        <w:rPr>
          <w:rFonts w:ascii="Cambria" w:hAnsi="Cambria"/>
          <w:sz w:val="22"/>
          <w:szCs w:val="22"/>
        </w:rPr>
        <w:t xml:space="preserve"> publiceras löpande information om alla mässaktiviteter och seminarieprogrammet som äger rum under de fyra dagarna. </w:t>
      </w:r>
    </w:p>
    <w:p w:rsidR="00D208AE" w:rsidRPr="00DF342A" w:rsidRDefault="00D208AE" w:rsidP="00DF342A">
      <w:pPr>
        <w:pStyle w:val="NormalWeb"/>
        <w:rPr>
          <w:rFonts w:ascii="Cambria" w:hAnsi="Cambria"/>
          <w:sz w:val="22"/>
          <w:szCs w:val="22"/>
        </w:rPr>
      </w:pPr>
      <w:r w:rsidRPr="00DF342A">
        <w:rPr>
          <w:rFonts w:ascii="Cambria" w:hAnsi="Cambria"/>
          <w:sz w:val="22"/>
          <w:szCs w:val="22"/>
        </w:rPr>
        <w:t>Så – vad väntar du på? Dra på dig träningskläderna och bli först med att prova de</w:t>
      </w:r>
      <w:r>
        <w:rPr>
          <w:rFonts w:ascii="Cambria" w:hAnsi="Cambria"/>
          <w:sz w:val="22"/>
          <w:szCs w:val="22"/>
        </w:rPr>
        <w:t xml:space="preserve"> senaste trenderna inom träning!</w:t>
      </w:r>
      <w:r w:rsidRPr="00DF342A">
        <w:rPr>
          <w:rFonts w:ascii="Cambria" w:hAnsi="Cambria"/>
          <w:sz w:val="22"/>
          <w:szCs w:val="22"/>
        </w:rPr>
        <w:t xml:space="preserve"> </w:t>
      </w:r>
    </w:p>
    <w:p w:rsidR="00D208AE" w:rsidRPr="00DF342A" w:rsidRDefault="00D208AE" w:rsidP="00DF342A">
      <w:pPr>
        <w:rPr>
          <w:b/>
          <w:sz w:val="22"/>
          <w:szCs w:val="22"/>
        </w:rPr>
      </w:pPr>
    </w:p>
    <w:p w:rsidR="00D208AE" w:rsidRPr="00DF342A" w:rsidRDefault="00D208AE" w:rsidP="00DF342A">
      <w:pPr>
        <w:outlineLvl w:val="0"/>
        <w:rPr>
          <w:b/>
          <w:sz w:val="22"/>
          <w:szCs w:val="22"/>
        </w:rPr>
      </w:pPr>
      <w:r w:rsidRPr="00DF342A">
        <w:rPr>
          <w:b/>
          <w:sz w:val="22"/>
          <w:szCs w:val="22"/>
        </w:rPr>
        <w:t>För mer information:</w:t>
      </w:r>
    </w:p>
    <w:p w:rsidR="00D208AE" w:rsidRPr="00DF342A" w:rsidRDefault="00D208AE" w:rsidP="00DF342A">
      <w:pPr>
        <w:rPr>
          <w:sz w:val="22"/>
          <w:szCs w:val="22"/>
        </w:rPr>
      </w:pPr>
      <w:smartTag w:uri="urn:schemas-microsoft-com:office:smarttags" w:element="PersonName">
        <w:r w:rsidRPr="00DF342A">
          <w:rPr>
            <w:sz w:val="22"/>
            <w:szCs w:val="22"/>
          </w:rPr>
          <w:t>Erik Rådström</w:t>
        </w:r>
      </w:smartTag>
      <w:r w:rsidRPr="00DF342A">
        <w:rPr>
          <w:sz w:val="22"/>
          <w:szCs w:val="22"/>
        </w:rPr>
        <w:t xml:space="preserve">, projektledare, telefon: 070-789 4410, e-post: </w:t>
      </w:r>
      <w:hyperlink r:id="rId11" w:history="1">
        <w:r w:rsidRPr="00DF342A">
          <w:rPr>
            <w:rStyle w:val="Hyperlink"/>
            <w:sz w:val="22"/>
            <w:szCs w:val="22"/>
          </w:rPr>
          <w:t>erik.radstrom@stofair.se</w:t>
        </w:r>
      </w:hyperlink>
    </w:p>
    <w:p w:rsidR="00D208AE" w:rsidRPr="00DF342A" w:rsidRDefault="00D208AE" w:rsidP="00DF342A">
      <w:pPr>
        <w:rPr>
          <w:sz w:val="22"/>
          <w:szCs w:val="22"/>
        </w:rPr>
      </w:pPr>
      <w:smartTag w:uri="urn:schemas-microsoft-com:office:smarttags" w:element="PersonName">
        <w:r w:rsidRPr="00DF342A">
          <w:rPr>
            <w:sz w:val="22"/>
            <w:szCs w:val="22"/>
          </w:rPr>
          <w:t>Alexandra Kärnlund</w:t>
        </w:r>
      </w:smartTag>
      <w:r w:rsidRPr="00DF342A">
        <w:rPr>
          <w:sz w:val="22"/>
          <w:szCs w:val="22"/>
        </w:rPr>
        <w:t xml:space="preserve">, pressansvarig, telefon: 070-969 9767, e-post: </w:t>
      </w:r>
      <w:hyperlink r:id="rId12" w:history="1">
        <w:r w:rsidRPr="00DF342A">
          <w:rPr>
            <w:rStyle w:val="Hyperlink"/>
            <w:sz w:val="22"/>
            <w:szCs w:val="22"/>
          </w:rPr>
          <w:t>alexandra.karnlund@informedia.se</w:t>
        </w:r>
      </w:hyperlink>
      <w:r w:rsidRPr="00DF342A">
        <w:rPr>
          <w:sz w:val="22"/>
          <w:szCs w:val="22"/>
        </w:rPr>
        <w:t xml:space="preserve"> </w:t>
      </w:r>
    </w:p>
    <w:p w:rsidR="00D208AE" w:rsidRPr="00DF342A" w:rsidRDefault="00D208AE" w:rsidP="00DF342A">
      <w:pPr>
        <w:outlineLvl w:val="0"/>
        <w:rPr>
          <w:b/>
          <w:sz w:val="22"/>
          <w:szCs w:val="22"/>
        </w:rPr>
      </w:pPr>
      <w:r w:rsidRPr="00DF342A">
        <w:rPr>
          <w:b/>
          <w:sz w:val="22"/>
          <w:szCs w:val="22"/>
        </w:rPr>
        <w:t>För pressackrediteringar:</w:t>
      </w:r>
    </w:p>
    <w:p w:rsidR="00D208AE" w:rsidRPr="00DF342A" w:rsidRDefault="00D208AE" w:rsidP="00DF342A">
      <w:pPr>
        <w:rPr>
          <w:sz w:val="22"/>
          <w:szCs w:val="22"/>
        </w:rPr>
      </w:pPr>
      <w:smartTag w:uri="urn:schemas-microsoft-com:office:smarttags" w:element="PersonName">
        <w:r w:rsidRPr="00DF342A">
          <w:rPr>
            <w:sz w:val="22"/>
            <w:szCs w:val="22"/>
          </w:rPr>
          <w:t>Ida Mlowe</w:t>
        </w:r>
      </w:smartTag>
      <w:r w:rsidRPr="00DF342A">
        <w:rPr>
          <w:sz w:val="22"/>
          <w:szCs w:val="22"/>
        </w:rPr>
        <w:t xml:space="preserve">, Stockholmsmässans presscenter, telefon: 08-749 4413, e-post: </w:t>
      </w:r>
      <w:hyperlink r:id="rId13" w:history="1">
        <w:r w:rsidRPr="00DF342A">
          <w:rPr>
            <w:rStyle w:val="Hyperlink"/>
            <w:sz w:val="22"/>
            <w:szCs w:val="22"/>
          </w:rPr>
          <w:t>idla.mlowe@stofair.se</w:t>
        </w:r>
      </w:hyperlink>
      <w:r w:rsidRPr="00DF342A">
        <w:rPr>
          <w:sz w:val="22"/>
          <w:szCs w:val="22"/>
        </w:rPr>
        <w:t xml:space="preserve"> </w:t>
      </w:r>
    </w:p>
    <w:p w:rsidR="00D208AE" w:rsidRDefault="00D208AE" w:rsidP="00D715DE">
      <w:pPr>
        <w:spacing w:before="100" w:beforeAutospacing="1" w:after="336" w:line="336" w:lineRule="atLeast"/>
        <w:rPr>
          <w:rFonts w:eastAsia="Times New Roman" w:cs="Arial"/>
          <w:sz w:val="20"/>
          <w:szCs w:val="20"/>
        </w:rPr>
      </w:pPr>
      <w:r w:rsidRPr="0014442D">
        <w:rPr>
          <w:rFonts w:eastAsia="Times New Roman" w:cs="Arial"/>
          <w:b/>
          <w:bCs/>
          <w:sz w:val="20"/>
          <w:szCs w:val="20"/>
        </w:rPr>
        <w:t>Fakta om Allt för Hälsan</w:t>
      </w:r>
      <w:r w:rsidRPr="0014442D">
        <w:rPr>
          <w:rFonts w:eastAsia="Times New Roman" w:cs="Arial"/>
          <w:b/>
          <w:bCs/>
          <w:sz w:val="20"/>
          <w:szCs w:val="20"/>
        </w:rPr>
        <w:br/>
      </w:r>
      <w:r w:rsidRPr="0014442D">
        <w:rPr>
          <w:rFonts w:eastAsia="Times New Roman" w:cs="Arial"/>
          <w:sz w:val="20"/>
          <w:szCs w:val="20"/>
        </w:rPr>
        <w:t>• Allt för Hälsan äger rum den 10-13 november i C-hallen på Stockholmsmässan.</w:t>
      </w:r>
      <w:r>
        <w:rPr>
          <w:rFonts w:eastAsia="Times New Roman" w:cs="Arial"/>
          <w:sz w:val="20"/>
          <w:szCs w:val="20"/>
        </w:rPr>
        <w:t xml:space="preserve"> </w:t>
      </w:r>
      <w:r w:rsidRPr="00C06C4A">
        <w:rPr>
          <w:rFonts w:eastAsia="Times New Roman" w:cs="Arial"/>
          <w:color w:val="339966"/>
          <w:sz w:val="20"/>
          <w:szCs w:val="20"/>
        </w:rPr>
        <w:t>Obs utökat med en dag!</w:t>
      </w:r>
      <w:r w:rsidRPr="00C06C4A">
        <w:rPr>
          <w:rFonts w:eastAsia="Times New Roman" w:cs="Arial"/>
          <w:color w:val="339966"/>
          <w:sz w:val="20"/>
          <w:szCs w:val="20"/>
        </w:rPr>
        <w:br/>
      </w:r>
      <w:r w:rsidRPr="0014442D">
        <w:rPr>
          <w:rFonts w:eastAsia="Times New Roman" w:cs="Arial"/>
          <w:sz w:val="20"/>
          <w:szCs w:val="20"/>
        </w:rPr>
        <w:t xml:space="preserve">• Öppettider: torsdag och fredag 11-20, lördag och söndag 10-18. </w:t>
      </w:r>
      <w:r w:rsidRPr="0014442D">
        <w:rPr>
          <w:rFonts w:eastAsia="Times New Roman" w:cs="Arial"/>
          <w:sz w:val="20"/>
          <w:szCs w:val="20"/>
        </w:rPr>
        <w:br/>
        <w:t xml:space="preserve">• Syftet med Allt för hälsan är att motivera och inspirera hela familjen till ett hälsosammare liv. </w:t>
      </w:r>
      <w:r w:rsidRPr="0014442D">
        <w:rPr>
          <w:rFonts w:eastAsia="Times New Roman" w:cs="Arial"/>
          <w:sz w:val="20"/>
          <w:szCs w:val="20"/>
        </w:rPr>
        <w:br/>
        <w:t xml:space="preserve">• Mässan är indelad i fem områden: Träning &amp; Motion, Kropp &amp; Själ, Kost &amp; Energi, Behandling &amp; Relax och Naturlig Skönhet. </w:t>
      </w:r>
      <w:r w:rsidRPr="0014442D">
        <w:rPr>
          <w:rFonts w:eastAsia="Times New Roman" w:cs="Arial"/>
          <w:sz w:val="20"/>
          <w:szCs w:val="20"/>
        </w:rPr>
        <w:br/>
        <w:t>• År 2010 drog Allt för Hälsan 28 600 besökare, en ökning m</w:t>
      </w:r>
      <w:r>
        <w:rPr>
          <w:rFonts w:eastAsia="Times New Roman" w:cs="Arial"/>
          <w:sz w:val="20"/>
          <w:szCs w:val="20"/>
        </w:rPr>
        <w:t>ed närmare 6 procent mot föregå</w:t>
      </w:r>
      <w:r w:rsidRPr="0014442D">
        <w:rPr>
          <w:rFonts w:eastAsia="Times New Roman" w:cs="Arial"/>
          <w:sz w:val="20"/>
          <w:szCs w:val="20"/>
        </w:rPr>
        <w:t>ende år. Mässbesökarnas antal har ökat med 77 % sedan starten 2006.</w:t>
      </w:r>
      <w:r w:rsidRPr="0014442D">
        <w:rPr>
          <w:rFonts w:eastAsia="Times New Roman" w:cs="Arial"/>
          <w:sz w:val="20"/>
          <w:szCs w:val="20"/>
        </w:rPr>
        <w:br/>
        <w:t>• Parallellt med Allt för Hälsan går mat- och dryckesmässan Det Goda Köket och båtmässan Scandinavian Boat Show. Totalt förväntas cirka 70 000 personer besöka Stoc</w:t>
      </w:r>
      <w:r>
        <w:rPr>
          <w:rFonts w:eastAsia="Times New Roman" w:cs="Arial"/>
          <w:sz w:val="20"/>
          <w:szCs w:val="20"/>
        </w:rPr>
        <w:t>kholmsmässan den 10-13 november</w:t>
      </w:r>
    </w:p>
    <w:p w:rsidR="00D208AE" w:rsidRPr="00D715DE" w:rsidRDefault="00D208AE" w:rsidP="00D715DE">
      <w:pPr>
        <w:spacing w:before="100" w:beforeAutospacing="1" w:after="336" w:line="336" w:lineRule="atLeast"/>
        <w:rPr>
          <w:rFonts w:eastAsia="Times New Roman" w:cs="Arial"/>
          <w:sz w:val="20"/>
          <w:szCs w:val="20"/>
        </w:rPr>
      </w:pPr>
    </w:p>
    <w:sectPr w:rsidR="00D208AE" w:rsidRPr="00D715DE" w:rsidSect="000A68F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8AE" w:rsidRDefault="00D208AE" w:rsidP="00944E3B">
      <w:r>
        <w:separator/>
      </w:r>
    </w:p>
  </w:endnote>
  <w:endnote w:type="continuationSeparator" w:id="0">
    <w:p w:rsidR="00D208AE" w:rsidRDefault="00D208AE" w:rsidP="00944E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8AE" w:rsidRDefault="00D208AE" w:rsidP="00944E3B">
      <w:r>
        <w:separator/>
      </w:r>
    </w:p>
  </w:footnote>
  <w:footnote w:type="continuationSeparator" w:id="0">
    <w:p w:rsidR="00D208AE" w:rsidRDefault="00D208AE" w:rsidP="00944E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8265940"/>
    <w:multiLevelType w:val="hybridMultilevel"/>
    <w:tmpl w:val="9334BAF8"/>
    <w:lvl w:ilvl="0" w:tplc="F384A514">
      <w:start w:val="100"/>
      <w:numFmt w:val="bullet"/>
      <w:lvlText w:val="-"/>
      <w:lvlJc w:val="left"/>
      <w:pPr>
        <w:ind w:left="720" w:hanging="360"/>
      </w:pPr>
      <w:rPr>
        <w:rFonts w:ascii="Cambria" w:eastAsia="MS ??" w:hAnsi="Cambri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AD2ACC"/>
    <w:multiLevelType w:val="hybridMultilevel"/>
    <w:tmpl w:val="94FC216C"/>
    <w:lvl w:ilvl="0" w:tplc="89946406">
      <w:start w:val="100"/>
      <w:numFmt w:val="bullet"/>
      <w:lvlText w:val="-"/>
      <w:lvlJc w:val="left"/>
      <w:pPr>
        <w:ind w:left="720" w:hanging="360"/>
      </w:pPr>
      <w:rPr>
        <w:rFonts w:ascii="Cambria" w:eastAsia="MS ??" w:hAnsi="Cambri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7862B8"/>
    <w:multiLevelType w:val="hybridMultilevel"/>
    <w:tmpl w:val="235873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BD39DF"/>
    <w:multiLevelType w:val="hybridMultilevel"/>
    <w:tmpl w:val="42146CC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64EB"/>
    <w:rsid w:val="00023B44"/>
    <w:rsid w:val="000600CC"/>
    <w:rsid w:val="000929F1"/>
    <w:rsid w:val="00096564"/>
    <w:rsid w:val="000965DF"/>
    <w:rsid w:val="00097E37"/>
    <w:rsid w:val="000A68FD"/>
    <w:rsid w:val="00111378"/>
    <w:rsid w:val="0014442D"/>
    <w:rsid w:val="00181491"/>
    <w:rsid w:val="00191750"/>
    <w:rsid w:val="001A7DD2"/>
    <w:rsid w:val="001B0EE6"/>
    <w:rsid w:val="001F0C54"/>
    <w:rsid w:val="001F393E"/>
    <w:rsid w:val="001F6956"/>
    <w:rsid w:val="001F78EB"/>
    <w:rsid w:val="002137BB"/>
    <w:rsid w:val="002229D8"/>
    <w:rsid w:val="00233C61"/>
    <w:rsid w:val="00284E21"/>
    <w:rsid w:val="002B1764"/>
    <w:rsid w:val="002D11A2"/>
    <w:rsid w:val="002E0C84"/>
    <w:rsid w:val="00314A15"/>
    <w:rsid w:val="00317C0F"/>
    <w:rsid w:val="00332ABB"/>
    <w:rsid w:val="00345E93"/>
    <w:rsid w:val="00366671"/>
    <w:rsid w:val="00383A81"/>
    <w:rsid w:val="003A56CA"/>
    <w:rsid w:val="003A6170"/>
    <w:rsid w:val="003B37EE"/>
    <w:rsid w:val="003F2020"/>
    <w:rsid w:val="004316B5"/>
    <w:rsid w:val="00464488"/>
    <w:rsid w:val="0047069B"/>
    <w:rsid w:val="00481865"/>
    <w:rsid w:val="004873DF"/>
    <w:rsid w:val="004A0F8F"/>
    <w:rsid w:val="004C15DB"/>
    <w:rsid w:val="00504311"/>
    <w:rsid w:val="00511EEE"/>
    <w:rsid w:val="00554F86"/>
    <w:rsid w:val="006207DD"/>
    <w:rsid w:val="006258D7"/>
    <w:rsid w:val="0066073C"/>
    <w:rsid w:val="006744E3"/>
    <w:rsid w:val="006D723F"/>
    <w:rsid w:val="00733D07"/>
    <w:rsid w:val="0076367E"/>
    <w:rsid w:val="007D7C0E"/>
    <w:rsid w:val="008900CB"/>
    <w:rsid w:val="008D527D"/>
    <w:rsid w:val="008F3D65"/>
    <w:rsid w:val="00912F37"/>
    <w:rsid w:val="00931515"/>
    <w:rsid w:val="00934D76"/>
    <w:rsid w:val="00944E3B"/>
    <w:rsid w:val="00984CB9"/>
    <w:rsid w:val="009C7639"/>
    <w:rsid w:val="009D2B82"/>
    <w:rsid w:val="009E2194"/>
    <w:rsid w:val="00A22F3F"/>
    <w:rsid w:val="00A53177"/>
    <w:rsid w:val="00A71CF4"/>
    <w:rsid w:val="00AD2E50"/>
    <w:rsid w:val="00AF523D"/>
    <w:rsid w:val="00B010AC"/>
    <w:rsid w:val="00BB1AF8"/>
    <w:rsid w:val="00BD0FDE"/>
    <w:rsid w:val="00C01D9F"/>
    <w:rsid w:val="00C06C4A"/>
    <w:rsid w:val="00C07A6F"/>
    <w:rsid w:val="00D138CE"/>
    <w:rsid w:val="00D208AE"/>
    <w:rsid w:val="00D30989"/>
    <w:rsid w:val="00D715DE"/>
    <w:rsid w:val="00D72FF6"/>
    <w:rsid w:val="00D864EB"/>
    <w:rsid w:val="00D90476"/>
    <w:rsid w:val="00DF342A"/>
    <w:rsid w:val="00E3357D"/>
    <w:rsid w:val="00E56FE4"/>
    <w:rsid w:val="00E9676D"/>
    <w:rsid w:val="00EC6DD1"/>
    <w:rsid w:val="00ED2B2B"/>
    <w:rsid w:val="00F86784"/>
    <w:rsid w:val="00FD1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B2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864EB"/>
    <w:pPr>
      <w:keepNext/>
      <w:keepLines/>
      <w:spacing w:before="480"/>
      <w:outlineLvl w:val="0"/>
    </w:pPr>
    <w:rPr>
      <w:rFonts w:ascii="Calibri" w:eastAsia="MS ????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64EB"/>
    <w:rPr>
      <w:rFonts w:ascii="Calibri" w:eastAsia="MS ????" w:hAnsi="Calibri" w:cs="Times New Roman"/>
      <w:b/>
      <w:bCs/>
      <w:color w:val="345A8A"/>
      <w:sz w:val="32"/>
      <w:szCs w:val="32"/>
    </w:rPr>
  </w:style>
  <w:style w:type="paragraph" w:styleId="ListParagraph">
    <w:name w:val="List Paragraph"/>
    <w:basedOn w:val="Normal"/>
    <w:uiPriority w:val="99"/>
    <w:qFormat/>
    <w:rsid w:val="00383A8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1A7DD2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1A7DD2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F8678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C15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15D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14442D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944E3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44E3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44E3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44E3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99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9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9539">
                  <w:marLeft w:val="0"/>
                  <w:marRight w:val="26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9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dla.mlowe@stofair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lexandra.karnlund@informedia.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rik.radstrom@stofair.s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alltforhalsan.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669</Words>
  <Characters>3546</Characters>
  <Application>Microsoft Office Outlook</Application>
  <DocSecurity>0</DocSecurity>
  <Lines>0</Lines>
  <Paragraphs>0</Paragraphs>
  <ScaleCrop>false</ScaleCrop>
  <Company>Windows User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PRESSRELEASE</dc:title>
  <dc:subject/>
  <dc:creator>Thérèse Ahlén</dc:creator>
  <cp:keywords/>
  <dc:description/>
  <cp:lastModifiedBy>Annika Hols</cp:lastModifiedBy>
  <cp:revision>2</cp:revision>
  <cp:lastPrinted>2011-08-19T12:16:00Z</cp:lastPrinted>
  <dcterms:created xsi:type="dcterms:W3CDTF">2011-08-29T06:54:00Z</dcterms:created>
  <dcterms:modified xsi:type="dcterms:W3CDTF">2011-08-29T06:54:00Z</dcterms:modified>
</cp:coreProperties>
</file>