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1A" w:rsidRDefault="005D121A" w:rsidP="005D121A">
      <w:pPr>
        <w:pStyle w:val="Brdtexten"/>
        <w:rPr>
          <w:szCs w:val="20"/>
        </w:rPr>
      </w:pPr>
      <w:r>
        <w:rPr>
          <w:noProof/>
          <w:lang w:eastAsia="sv-SE"/>
        </w:rPr>
        <w:drawing>
          <wp:inline distT="0" distB="0" distL="0" distR="0">
            <wp:extent cx="5170422" cy="2774914"/>
            <wp:effectExtent l="0" t="0" r="0" b="69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87A9172.jpg"/>
                    <pic:cNvPicPr/>
                  </pic:nvPicPr>
                  <pic:blipFill rotWithShape="1">
                    <a:blip r:embed="rId7" cstate="print">
                      <a:extLst>
                        <a:ext uri="{28A0092B-C50C-407E-A947-70E740481C1C}">
                          <a14:useLocalDpi xmlns:a14="http://schemas.microsoft.com/office/drawing/2010/main" val="0"/>
                        </a:ext>
                      </a:extLst>
                    </a:blip>
                    <a:srcRect t="13682" b="5815"/>
                    <a:stretch/>
                  </pic:blipFill>
                  <pic:spPr bwMode="auto">
                    <a:xfrm>
                      <a:off x="0" y="0"/>
                      <a:ext cx="5183455" cy="2781909"/>
                    </a:xfrm>
                    <a:prstGeom prst="rect">
                      <a:avLst/>
                    </a:prstGeom>
                    <a:ln>
                      <a:noFill/>
                    </a:ln>
                    <a:extLst>
                      <a:ext uri="{53640926-AAD7-44D8-BBD7-CCE9431645EC}">
                        <a14:shadowObscured xmlns:a14="http://schemas.microsoft.com/office/drawing/2010/main"/>
                      </a:ext>
                    </a:extLst>
                  </pic:spPr>
                </pic:pic>
              </a:graphicData>
            </a:graphic>
          </wp:inline>
        </w:drawing>
      </w:r>
      <w:r w:rsidRPr="005D121A">
        <w:br/>
      </w:r>
      <w:r w:rsidRPr="005D121A">
        <w:rPr>
          <w:rFonts w:ascii="Times New Roman" w:hAnsi="Times New Roman" w:cs="Times New Roman"/>
          <w:i/>
          <w:sz w:val="16"/>
          <w:szCs w:val="16"/>
        </w:rPr>
        <w:t>Virginia, Klara, Isak och Trevor gör cirkuskonster och busar i Drömma Skratta Våga</w:t>
      </w:r>
      <w:r w:rsidR="0078644F">
        <w:rPr>
          <w:rFonts w:ascii="Times New Roman" w:hAnsi="Times New Roman" w:cs="Times New Roman"/>
          <w:i/>
          <w:sz w:val="16"/>
          <w:szCs w:val="16"/>
        </w:rPr>
        <w:t>. Foto: Jesper Hammarlund.</w:t>
      </w:r>
      <w:r w:rsidRPr="005D121A">
        <w:rPr>
          <w:szCs w:val="20"/>
        </w:rPr>
        <w:t xml:space="preserve"> </w:t>
      </w:r>
    </w:p>
    <w:p w:rsidR="005D121A" w:rsidRPr="005D121A" w:rsidRDefault="005D121A" w:rsidP="005D121A">
      <w:pPr>
        <w:pStyle w:val="Brdtexten"/>
        <w:rPr>
          <w:szCs w:val="20"/>
        </w:rPr>
      </w:pPr>
      <w:r w:rsidRPr="005D121A">
        <w:rPr>
          <w:szCs w:val="20"/>
        </w:rPr>
        <w:t>Pressmeddelande den 13 september 2017</w:t>
      </w:r>
    </w:p>
    <w:p w:rsidR="008A00A0" w:rsidRPr="008A00A0" w:rsidRDefault="004A77AD" w:rsidP="00194735">
      <w:pPr>
        <w:pStyle w:val="Rubrik2"/>
      </w:pPr>
      <w:r>
        <w:t>Cirkuskonster på</w:t>
      </w:r>
      <w:r w:rsidR="002E0A87">
        <w:t xml:space="preserve"> Tärnsjö s</w:t>
      </w:r>
      <w:r w:rsidR="00502CBB">
        <w:t xml:space="preserve">pråkcafé </w:t>
      </w:r>
      <w:r w:rsidR="002E0A87">
        <w:t xml:space="preserve">och Heby </w:t>
      </w:r>
      <w:proofErr w:type="spellStart"/>
      <w:r w:rsidR="002E0A87">
        <w:t>After</w:t>
      </w:r>
      <w:proofErr w:type="spellEnd"/>
      <w:r w:rsidR="002E0A87">
        <w:t xml:space="preserve"> dagis </w:t>
      </w:r>
    </w:p>
    <w:p w:rsidR="00455680" w:rsidRPr="00CC3BC4" w:rsidRDefault="00C84EBA" w:rsidP="00CC3BC4">
      <w:pPr>
        <w:pStyle w:val="Rubrik3"/>
      </w:pPr>
      <w:r w:rsidRPr="00CC3BC4">
        <w:t>Cirkus Ci</w:t>
      </w:r>
      <w:r w:rsidR="009A4504" w:rsidRPr="00CC3BC4">
        <w:t>rkör</w:t>
      </w:r>
      <w:r w:rsidRPr="00CC3BC4">
        <w:t xml:space="preserve"> </w:t>
      </w:r>
      <w:r w:rsidR="00D02175" w:rsidRPr="00CC3BC4">
        <w:t>och Clowner</w:t>
      </w:r>
      <w:r w:rsidR="00CC3BC4" w:rsidRPr="00CC3BC4">
        <w:t xml:space="preserve"> utan Gränser tar cirkusen till </w:t>
      </w:r>
      <w:r w:rsidR="00502CBB" w:rsidRPr="00CC3BC4">
        <w:t xml:space="preserve">Tärnsjö </w:t>
      </w:r>
      <w:r w:rsidR="00CC3BC4" w:rsidRPr="00CC3BC4">
        <w:t>bibliotek</w:t>
      </w:r>
      <w:r w:rsidR="00CC3BC4">
        <w:t xml:space="preserve"> </w:t>
      </w:r>
      <w:r w:rsidR="0076196B">
        <w:t>tillsammans</w:t>
      </w:r>
      <w:r w:rsidR="00CC3BC4">
        <w:t xml:space="preserve"> </w:t>
      </w:r>
      <w:r w:rsidR="00CC3BC4" w:rsidRPr="00CC3BC4">
        <w:t xml:space="preserve">med Tärnsjö språkcafé och till </w:t>
      </w:r>
      <w:proofErr w:type="spellStart"/>
      <w:r w:rsidR="00D02175" w:rsidRPr="00CC3BC4">
        <w:t>After</w:t>
      </w:r>
      <w:proofErr w:type="spellEnd"/>
      <w:r w:rsidR="00D02175" w:rsidRPr="00CC3BC4">
        <w:t xml:space="preserve"> dagis</w:t>
      </w:r>
      <w:r w:rsidR="00CC3BC4" w:rsidRPr="00CC3BC4">
        <w:t xml:space="preserve"> i Heby</w:t>
      </w:r>
      <w:r w:rsidR="00193382" w:rsidRPr="00CC3BC4">
        <w:t>.</w:t>
      </w:r>
      <w:r w:rsidR="00612B1E" w:rsidRPr="00CC3BC4">
        <w:t xml:space="preserve"> </w:t>
      </w:r>
      <w:r w:rsidR="00E51C4B" w:rsidRPr="00CC3BC4">
        <w:t>På torsdag och fredag spelar c</w:t>
      </w:r>
      <w:r w:rsidR="005A4D2F" w:rsidRPr="00CC3BC4">
        <w:t xml:space="preserve">irkusartisterna </w:t>
      </w:r>
      <w:r w:rsidR="00E51C4B" w:rsidRPr="00CC3BC4">
        <w:t xml:space="preserve">i Cirkushoppet den </w:t>
      </w:r>
      <w:r w:rsidR="005A4D2F" w:rsidRPr="00CC3BC4">
        <w:t xml:space="preserve">fartfyllda </w:t>
      </w:r>
      <w:r w:rsidR="00E51C4B" w:rsidRPr="00CC3BC4">
        <w:t>familje</w:t>
      </w:r>
      <w:r w:rsidR="005A4D2F" w:rsidRPr="00CC3BC4">
        <w:t>showen ”Drömma Skratta Våga”</w:t>
      </w:r>
      <w:r w:rsidR="00612B1E" w:rsidRPr="00CC3BC4">
        <w:t>. Nycirkus med fri entré och för alla åldrar.</w:t>
      </w:r>
    </w:p>
    <w:p w:rsidR="00D145EB" w:rsidRPr="004F402F" w:rsidRDefault="00D145EB" w:rsidP="00D145EB">
      <w:pPr>
        <w:pStyle w:val="Citat"/>
        <w:spacing w:after="120"/>
        <w:rPr>
          <w:sz w:val="20"/>
          <w:szCs w:val="20"/>
        </w:rPr>
      </w:pPr>
      <w:r w:rsidRPr="004F402F">
        <w:rPr>
          <w:sz w:val="20"/>
          <w:szCs w:val="20"/>
        </w:rPr>
        <w:t xml:space="preserve">” Vi på kommunen tycker förstås att det är roligt att våra ortsbor får möjlighet att se en så proffsig cirkusshow som Cirkus Cirkörs och Clowner utan Gränsers </w:t>
      </w:r>
      <w:r w:rsidR="00612B1E" w:rsidRPr="004F402F">
        <w:rPr>
          <w:sz w:val="20"/>
          <w:szCs w:val="20"/>
        </w:rPr>
        <w:t>”</w:t>
      </w:r>
      <w:r w:rsidRPr="004F402F">
        <w:rPr>
          <w:sz w:val="20"/>
          <w:szCs w:val="20"/>
        </w:rPr>
        <w:t>Drömma Skratta Våga</w:t>
      </w:r>
      <w:r w:rsidR="00612B1E" w:rsidRPr="004F402F">
        <w:rPr>
          <w:sz w:val="20"/>
          <w:szCs w:val="20"/>
        </w:rPr>
        <w:t>”</w:t>
      </w:r>
      <w:r w:rsidRPr="004F402F">
        <w:rPr>
          <w:sz w:val="20"/>
          <w:szCs w:val="20"/>
        </w:rPr>
        <w:t>. För mig är det dessutom väldigt kul att få knyta ihop mitt gamla liv som cirkusartist med mitt liv och arbete inom integration.”</w:t>
      </w:r>
    </w:p>
    <w:p w:rsidR="00D145EB" w:rsidRPr="004F402F" w:rsidRDefault="00D145EB" w:rsidP="00D145EB">
      <w:pPr>
        <w:pStyle w:val="Citat"/>
        <w:tabs>
          <w:tab w:val="left" w:pos="1843"/>
        </w:tabs>
        <w:spacing w:before="0"/>
        <w:rPr>
          <w:b/>
          <w:sz w:val="20"/>
          <w:szCs w:val="20"/>
        </w:rPr>
      </w:pPr>
      <w:r w:rsidRPr="004F402F">
        <w:rPr>
          <w:sz w:val="20"/>
          <w:szCs w:val="20"/>
        </w:rPr>
        <w:tab/>
        <w:t xml:space="preserve">Inger </w:t>
      </w:r>
      <w:proofErr w:type="spellStart"/>
      <w:r w:rsidRPr="004F402F">
        <w:rPr>
          <w:sz w:val="20"/>
          <w:szCs w:val="20"/>
        </w:rPr>
        <w:t>Jungehall</w:t>
      </w:r>
      <w:proofErr w:type="spellEnd"/>
      <w:r w:rsidRPr="004F402F">
        <w:rPr>
          <w:sz w:val="20"/>
          <w:szCs w:val="20"/>
        </w:rPr>
        <w:t xml:space="preserve">, projektledare, kultur- och fritid Heby kommun </w:t>
      </w:r>
    </w:p>
    <w:p w:rsidR="005075A7" w:rsidRDefault="0052477E" w:rsidP="00623D23">
      <w:pPr>
        <w:pStyle w:val="Brdtexten"/>
      </w:pPr>
      <w:r>
        <w:t>Heby kommun</w:t>
      </w:r>
      <w:r w:rsidR="005075A7">
        <w:t xml:space="preserve"> </w:t>
      </w:r>
      <w:r>
        <w:t xml:space="preserve">anordnar </w:t>
      </w:r>
      <w:r w:rsidR="005075A7">
        <w:t>tillsammans med</w:t>
      </w:r>
      <w:r w:rsidR="00CC3BC4">
        <w:t xml:space="preserve"> Tärnsjö språkcafé o</w:t>
      </w:r>
      <w:r w:rsidR="005A4D37">
        <w:t>ch bibliotek</w:t>
      </w:r>
      <w:r w:rsidR="005075A7">
        <w:t xml:space="preserve"> en härlig cirkuskväll för </w:t>
      </w:r>
      <w:r>
        <w:t>Tärnsjöborna på torsdag</w:t>
      </w:r>
      <w:r w:rsidR="005075A7">
        <w:t xml:space="preserve">. Kvällen startar med en fartfylld </w:t>
      </w:r>
      <w:r>
        <w:t>ny</w:t>
      </w:r>
      <w:r w:rsidR="005075A7">
        <w:t xml:space="preserve">cirkusshow och fortsätter </w:t>
      </w:r>
      <w:r>
        <w:t xml:space="preserve">med </w:t>
      </w:r>
      <w:r w:rsidR="005075A7">
        <w:t xml:space="preserve">cirkus-prova-på </w:t>
      </w:r>
      <w:r w:rsidR="005075A7" w:rsidRPr="005075A7">
        <w:t>där alla som vill får prova jonglering, akrobatik, gå på lina och clown.</w:t>
      </w:r>
      <w:r>
        <w:t xml:space="preserve"> På fredag får Heby</w:t>
      </w:r>
      <w:r w:rsidR="00113882">
        <w:t xml:space="preserve"> </w:t>
      </w:r>
      <w:r>
        <w:t xml:space="preserve">besök av Cirkushoppet som spelar föreställning för förskolebarn på </w:t>
      </w:r>
      <w:proofErr w:type="spellStart"/>
      <w:r>
        <w:t>After</w:t>
      </w:r>
      <w:proofErr w:type="spellEnd"/>
      <w:r>
        <w:t xml:space="preserve"> dagis.</w:t>
      </w:r>
    </w:p>
    <w:p w:rsidR="00D02175" w:rsidRPr="00D02175" w:rsidRDefault="00EA7002" w:rsidP="00D02175">
      <w:pPr>
        <w:pStyle w:val="Brdtexten"/>
        <w:spacing w:after="0"/>
        <w:rPr>
          <w:b/>
          <w:szCs w:val="20"/>
        </w:rPr>
      </w:pPr>
      <w:r>
        <w:rPr>
          <w:b/>
          <w:szCs w:val="20"/>
        </w:rPr>
        <w:lastRenderedPageBreak/>
        <w:t xml:space="preserve">Nycirkuskväll </w:t>
      </w:r>
      <w:r w:rsidR="00B56262">
        <w:rPr>
          <w:b/>
          <w:szCs w:val="20"/>
        </w:rPr>
        <w:t>– Tärnsjö språkcafé</w:t>
      </w:r>
      <w:r w:rsidR="005A4D37">
        <w:rPr>
          <w:b/>
          <w:szCs w:val="20"/>
        </w:rPr>
        <w:t xml:space="preserve"> på biblioteket</w:t>
      </w:r>
    </w:p>
    <w:p w:rsidR="002E0A87" w:rsidRPr="00D02175" w:rsidRDefault="005075A7" w:rsidP="00D02175">
      <w:pPr>
        <w:pStyle w:val="Brdtexten"/>
        <w:spacing w:after="0"/>
      </w:pPr>
      <w:r>
        <w:t>Plats</w:t>
      </w:r>
      <w:r w:rsidR="002E0A87" w:rsidRPr="00D02175">
        <w:t xml:space="preserve">: Tärnsjö bibliotek, Stationsgatan 19 </w:t>
      </w:r>
    </w:p>
    <w:p w:rsidR="0052477E" w:rsidRDefault="005075A7" w:rsidP="00D02175">
      <w:pPr>
        <w:pStyle w:val="Brdtexten"/>
      </w:pPr>
      <w:r>
        <w:t>Datum:</w:t>
      </w:r>
      <w:r w:rsidR="002E0A87" w:rsidRPr="00D02175">
        <w:t xml:space="preserve"> Torsdag 14 september</w:t>
      </w:r>
      <w:r>
        <w:br/>
        <w:t xml:space="preserve">Tid: </w:t>
      </w:r>
      <w:r w:rsidR="00EA7002">
        <w:t>S</w:t>
      </w:r>
      <w:r w:rsidR="00D02175">
        <w:t xml:space="preserve">how startar </w:t>
      </w:r>
      <w:proofErr w:type="spellStart"/>
      <w:r w:rsidR="00D02175">
        <w:t>kl</w:t>
      </w:r>
      <w:proofErr w:type="spellEnd"/>
      <w:r w:rsidR="00D02175">
        <w:t xml:space="preserve"> 18.00 </w:t>
      </w:r>
      <w:r>
        <w:t>och direkt efter blir det cirkus-prova-på</w:t>
      </w:r>
      <w:r w:rsidR="00D02175">
        <w:t xml:space="preserve"> </w:t>
      </w:r>
      <w:r w:rsidR="00D02175">
        <w:br/>
      </w:r>
      <w:r w:rsidR="00EA7002">
        <w:t>Ålder: A</w:t>
      </w:r>
      <w:r w:rsidR="00D02175">
        <w:t xml:space="preserve">lla </w:t>
      </w:r>
      <w:r w:rsidR="00EA7002">
        <w:t>åldrar välkomna</w:t>
      </w:r>
      <w:r w:rsidR="00EA7002">
        <w:br/>
        <w:t>Fri entré</w:t>
      </w:r>
    </w:p>
    <w:p w:rsidR="0052477E" w:rsidRPr="00D02175" w:rsidRDefault="00B56262" w:rsidP="0052477E">
      <w:pPr>
        <w:pStyle w:val="Brdtexten"/>
        <w:spacing w:after="0"/>
      </w:pPr>
      <w:r>
        <w:rPr>
          <w:b/>
        </w:rPr>
        <w:t>Cirkus</w:t>
      </w:r>
      <w:r w:rsidR="00EA7002">
        <w:rPr>
          <w:b/>
        </w:rPr>
        <w:t>show</w:t>
      </w:r>
      <w:r>
        <w:rPr>
          <w:b/>
        </w:rPr>
        <w:t xml:space="preserve"> för förskolebarn</w:t>
      </w:r>
      <w:r w:rsidR="00D02175" w:rsidRPr="00D02175">
        <w:rPr>
          <w:b/>
        </w:rPr>
        <w:t xml:space="preserve"> – </w:t>
      </w:r>
      <w:proofErr w:type="spellStart"/>
      <w:r w:rsidR="00D02175" w:rsidRPr="00D02175">
        <w:rPr>
          <w:b/>
        </w:rPr>
        <w:t>After</w:t>
      </w:r>
      <w:proofErr w:type="spellEnd"/>
      <w:r w:rsidR="00D02175" w:rsidRPr="00D02175">
        <w:rPr>
          <w:b/>
        </w:rPr>
        <w:t xml:space="preserve"> dagis</w:t>
      </w:r>
      <w:r w:rsidR="00171FBF">
        <w:rPr>
          <w:b/>
        </w:rPr>
        <w:t xml:space="preserve"> i Heby</w:t>
      </w:r>
      <w:r w:rsidR="00D02175">
        <w:br/>
      </w:r>
      <w:r w:rsidR="0052477E">
        <w:t>Plats</w:t>
      </w:r>
      <w:r w:rsidR="0052477E" w:rsidRPr="00D02175">
        <w:t xml:space="preserve">: </w:t>
      </w:r>
      <w:r w:rsidR="008F44C0" w:rsidRPr="008F44C0">
        <w:t>Klubb Knaster, källaren under Folkets Hus i Heby</w:t>
      </w:r>
      <w:r w:rsidR="0052477E" w:rsidRPr="00D02175">
        <w:t xml:space="preserve"> </w:t>
      </w:r>
    </w:p>
    <w:p w:rsidR="00D02175" w:rsidRPr="00D02175" w:rsidRDefault="0052477E" w:rsidP="00D02175">
      <w:pPr>
        <w:pStyle w:val="Brdtexten"/>
      </w:pPr>
      <w:r>
        <w:t>Datum:</w:t>
      </w:r>
      <w:r w:rsidRPr="00D02175">
        <w:t xml:space="preserve"> </w:t>
      </w:r>
      <w:r>
        <w:t>Fredag 15</w:t>
      </w:r>
      <w:r w:rsidRPr="00D02175">
        <w:t xml:space="preserve"> september</w:t>
      </w:r>
      <w:r>
        <w:br/>
        <w:t xml:space="preserve">Tid: </w:t>
      </w:r>
      <w:proofErr w:type="spellStart"/>
      <w:r>
        <w:t>Kl</w:t>
      </w:r>
      <w:proofErr w:type="spellEnd"/>
      <w:r>
        <w:t xml:space="preserve"> 15.00</w:t>
      </w:r>
      <w:r w:rsidR="008F44C0">
        <w:t>-16.00</w:t>
      </w:r>
      <w:r>
        <w:t xml:space="preserve"> </w:t>
      </w:r>
      <w:r>
        <w:br/>
        <w:t xml:space="preserve">Ålder: </w:t>
      </w:r>
      <w:r w:rsidRPr="0052477E">
        <w:t>Föräldrar och förskolepersonal med barn i ålde</w:t>
      </w:r>
      <w:r>
        <w:t>rn 1-6 år</w:t>
      </w:r>
      <w:r>
        <w:br/>
        <w:t>Fri entré</w:t>
      </w:r>
    </w:p>
    <w:p w:rsidR="00194735" w:rsidRDefault="004E5D84" w:rsidP="008A1D30">
      <w:pPr>
        <w:pStyle w:val="Brdtexten"/>
        <w:rPr>
          <w:rFonts w:eastAsiaTheme="minorEastAsia"/>
          <w:b/>
          <w:caps/>
          <w:spacing w:val="15"/>
          <w:sz w:val="24"/>
        </w:rPr>
      </w:pPr>
      <w:r>
        <w:rPr>
          <w:rStyle w:val="Rubrik3Char"/>
        </w:rPr>
        <w:t>Cirkushoppet – Drömma Skratta</w:t>
      </w:r>
      <w:r w:rsidR="00194735" w:rsidRPr="00194735">
        <w:rPr>
          <w:rStyle w:val="Rubrik3Char"/>
        </w:rPr>
        <w:t xml:space="preserve"> Våga – är ett projekt som skapats i samarbete mellan Cirkus Cirkör och Clowner utan </w:t>
      </w:r>
      <w:r w:rsidR="00E2532F">
        <w:rPr>
          <w:rStyle w:val="Rubrik3Char"/>
        </w:rPr>
        <w:t>G</w:t>
      </w:r>
      <w:r w:rsidR="00194735" w:rsidRPr="00194735">
        <w:rPr>
          <w:rStyle w:val="Rubrik3Char"/>
        </w:rPr>
        <w:t>ränser</w:t>
      </w:r>
      <w:r w:rsidR="00194735" w:rsidRPr="00194735">
        <w:rPr>
          <w:rFonts w:eastAsiaTheme="minorEastAsia"/>
          <w:b/>
          <w:caps/>
          <w:spacing w:val="15"/>
          <w:sz w:val="24"/>
        </w:rPr>
        <w:t xml:space="preserve">. </w:t>
      </w:r>
    </w:p>
    <w:p w:rsidR="0052477E" w:rsidRDefault="00EB7DF5" w:rsidP="00194735">
      <w:pPr>
        <w:pStyle w:val="Brdtexten"/>
        <w:rPr>
          <w:szCs w:val="20"/>
        </w:rPr>
      </w:pPr>
      <w:r w:rsidRPr="004B15ED">
        <w:t>Projektet Cirkushoppet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öka allmänhetens förståelse för flyktingskapets</w:t>
      </w:r>
      <w:r>
        <w:t xml:space="preserve"> </w:t>
      </w:r>
      <w:r w:rsidRPr="004B15ED">
        <w:t>ofrivillighet samt skapa modeller som andra kulturformer kan använda</w:t>
      </w:r>
      <w:r>
        <w:t xml:space="preserve"> sig av i arbete med målgruppen</w:t>
      </w:r>
      <w:r w:rsidR="0052477E" w:rsidRPr="004856CA">
        <w:rPr>
          <w:szCs w:val="20"/>
        </w:rPr>
        <w:t>.</w:t>
      </w:r>
    </w:p>
    <w:p w:rsidR="00A52AB9" w:rsidRPr="00EB7DF5" w:rsidRDefault="00A52AB9" w:rsidP="00194735">
      <w:pPr>
        <w:pStyle w:val="Brdtexten"/>
        <w:rPr>
          <w:rStyle w:val="KapitlerChar"/>
          <w:b w:val="0"/>
          <w:smallCaps w:val="0"/>
        </w:rPr>
      </w:pPr>
      <w:r>
        <w:t xml:space="preserve">Projektet är finansierat av </w:t>
      </w:r>
      <w:proofErr w:type="spellStart"/>
      <w:r>
        <w:t>PostkodLotteriets</w:t>
      </w:r>
      <w:proofErr w:type="spellEnd"/>
      <w:r>
        <w:t xml:space="preserve"> Kulturstiftelse.</w:t>
      </w:r>
      <w:bookmarkStart w:id="0" w:name="_GoBack"/>
      <w:bookmarkEnd w:id="0"/>
    </w:p>
    <w:p w:rsidR="00194735" w:rsidRPr="004856CA" w:rsidRDefault="00194735" w:rsidP="00194735">
      <w:pPr>
        <w:pStyle w:val="Brdtexten"/>
        <w:rPr>
          <w:szCs w:val="20"/>
        </w:rPr>
      </w:pPr>
      <w:r w:rsidRPr="004856CA">
        <w:rPr>
          <w:rStyle w:val="KapitlerChar"/>
          <w:szCs w:val="20"/>
        </w:rPr>
        <w:t xml:space="preserve">Cirkus </w:t>
      </w:r>
      <w:proofErr w:type="spellStart"/>
      <w:r w:rsidRPr="004856CA">
        <w:rPr>
          <w:rStyle w:val="KapitlerChar"/>
          <w:szCs w:val="20"/>
        </w:rPr>
        <w:t>cirkör</w:t>
      </w:r>
      <w:proofErr w:type="spellEnd"/>
      <w:r w:rsidRPr="004856CA">
        <w:rPr>
          <w:szCs w:val="20"/>
        </w:rPr>
        <w:t xml:space="preserve"> producerar föreställningar nationellt och internationellt. Den stora föreställningen LIMITS som just behandlar frågor om gränser och begränsningar, såväl psykologiska som fysiska i kölvattnet till den pågående flyktingsituationen. Det är ett ämne som genomsyrar hela Cirkörs verksamhet. Cirkus Cirkör driver också pedagogisk verksamhet för ca 30 000 personer i hela Sverige, och har lång erfarenhet av arbete med personer med funktionsskillnader samt av cirkus för dementa i äldrevården. </w:t>
      </w:r>
    </w:p>
    <w:p w:rsidR="00194735" w:rsidRPr="004856CA" w:rsidRDefault="00194735" w:rsidP="00194735">
      <w:pPr>
        <w:pStyle w:val="Brdtexten"/>
        <w:rPr>
          <w:szCs w:val="20"/>
        </w:rPr>
      </w:pPr>
      <w:r w:rsidRPr="004856CA">
        <w:rPr>
          <w:rStyle w:val="KapitlerChar"/>
          <w:szCs w:val="20"/>
        </w:rPr>
        <w:t xml:space="preserve">Clowner utan </w:t>
      </w:r>
      <w:r w:rsidR="00EC63C6" w:rsidRPr="004856CA">
        <w:rPr>
          <w:rStyle w:val="KapitlerChar"/>
          <w:szCs w:val="20"/>
        </w:rPr>
        <w:t>G</w:t>
      </w:r>
      <w:r w:rsidRPr="004856CA">
        <w:rPr>
          <w:rStyle w:val="KapitlerChar"/>
          <w:szCs w:val="20"/>
        </w:rPr>
        <w:t>ränser</w:t>
      </w:r>
      <w:r w:rsidRPr="004856CA">
        <w:rPr>
          <w:szCs w:val="20"/>
        </w:rPr>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rsidRPr="004856CA">
        <w:rPr>
          <w:szCs w:val="20"/>
        </w:rPr>
        <w:t>a</w:t>
      </w:r>
      <w:r w:rsidRPr="004856CA">
        <w:rPr>
          <w:szCs w:val="20"/>
        </w:rPr>
        <w:t xml:space="preserve"> barn i lust, lek och glädje är vårt uppdrag. När det fungerar som bäst skapas mänsklighet, livsvilja och hopp</w:t>
      </w:r>
      <w:r w:rsidR="00057575" w:rsidRPr="004856CA">
        <w:rPr>
          <w:szCs w:val="20"/>
        </w:rPr>
        <w:t>.</w:t>
      </w:r>
    </w:p>
    <w:p w:rsidR="00D873E8" w:rsidRPr="004856CA" w:rsidRDefault="004F402F" w:rsidP="00D873E8">
      <w:pPr>
        <w:pStyle w:val="Brdtexten"/>
        <w:rPr>
          <w:b/>
          <w:szCs w:val="20"/>
        </w:rPr>
      </w:pPr>
      <w:r>
        <w:rPr>
          <w:b/>
          <w:szCs w:val="20"/>
        </w:rPr>
        <w:t>Kontaktpersoner:</w:t>
      </w:r>
    </w:p>
    <w:p w:rsidR="004F402F" w:rsidRDefault="004F402F" w:rsidP="004F402F">
      <w:pPr>
        <w:pStyle w:val="Brdtexten"/>
        <w:numPr>
          <w:ilvl w:val="0"/>
          <w:numId w:val="6"/>
        </w:numPr>
      </w:pPr>
      <w:r w:rsidRPr="004856CA">
        <w:rPr>
          <w:szCs w:val="20"/>
        </w:rPr>
        <w:t xml:space="preserve">Christina Simpson, </w:t>
      </w:r>
      <w:r>
        <w:rPr>
          <w:szCs w:val="20"/>
        </w:rPr>
        <w:t xml:space="preserve">Cirkus Cirkör, </w:t>
      </w:r>
      <w:r w:rsidRPr="004856CA">
        <w:rPr>
          <w:szCs w:val="20"/>
        </w:rPr>
        <w:t>kommunikat</w:t>
      </w:r>
      <w:r>
        <w:rPr>
          <w:szCs w:val="20"/>
        </w:rPr>
        <w:t>ion/marknadsföring Cirkushoppet,</w:t>
      </w:r>
      <w:r w:rsidRPr="004856CA">
        <w:rPr>
          <w:szCs w:val="20"/>
        </w:rPr>
        <w:t xml:space="preserve"> christina.simpson@cirkor.se, </w:t>
      </w:r>
      <w:proofErr w:type="spellStart"/>
      <w:r>
        <w:rPr>
          <w:szCs w:val="20"/>
        </w:rPr>
        <w:t>tel</w:t>
      </w:r>
      <w:proofErr w:type="spellEnd"/>
      <w:r>
        <w:rPr>
          <w:szCs w:val="20"/>
        </w:rPr>
        <w:t xml:space="preserve">: </w:t>
      </w:r>
      <w:r w:rsidRPr="004856CA">
        <w:rPr>
          <w:szCs w:val="20"/>
        </w:rPr>
        <w:t>070-7708968.</w:t>
      </w:r>
      <w:r>
        <w:t xml:space="preserve"> </w:t>
      </w:r>
    </w:p>
    <w:p w:rsidR="004F402F" w:rsidRPr="004F402F" w:rsidRDefault="007F2E19" w:rsidP="004F402F">
      <w:pPr>
        <w:pStyle w:val="Brdtexten"/>
        <w:numPr>
          <w:ilvl w:val="0"/>
          <w:numId w:val="6"/>
        </w:numPr>
        <w:rPr>
          <w:szCs w:val="20"/>
        </w:rPr>
      </w:pPr>
      <w:r w:rsidRPr="004856CA">
        <w:rPr>
          <w:szCs w:val="20"/>
        </w:rPr>
        <w:t xml:space="preserve">Karin Tennemar, </w:t>
      </w:r>
      <w:r w:rsidR="004F402F">
        <w:rPr>
          <w:szCs w:val="20"/>
        </w:rPr>
        <w:t xml:space="preserve">Clowner utan Gränser, </w:t>
      </w:r>
      <w:r w:rsidR="00D927C5" w:rsidRPr="004856CA">
        <w:rPr>
          <w:szCs w:val="20"/>
        </w:rPr>
        <w:t>kommunikat</w:t>
      </w:r>
      <w:r w:rsidR="00D927C5">
        <w:rPr>
          <w:szCs w:val="20"/>
        </w:rPr>
        <w:t xml:space="preserve">ion/marknadsföring </w:t>
      </w:r>
      <w:r w:rsidRPr="004856CA">
        <w:rPr>
          <w:szCs w:val="20"/>
        </w:rPr>
        <w:t>Cirkushoppet</w:t>
      </w:r>
      <w:r w:rsidR="004E5D84">
        <w:rPr>
          <w:szCs w:val="20"/>
        </w:rPr>
        <w:t>,</w:t>
      </w:r>
      <w:r w:rsidRPr="004856CA">
        <w:rPr>
          <w:szCs w:val="20"/>
        </w:rPr>
        <w:t xml:space="preserve"> karin.tennemar@skratt.nu</w:t>
      </w:r>
      <w:r w:rsidR="00D927C5">
        <w:rPr>
          <w:szCs w:val="20"/>
        </w:rPr>
        <w:t xml:space="preserve">, </w:t>
      </w:r>
      <w:proofErr w:type="spellStart"/>
      <w:r w:rsidR="00D927C5">
        <w:rPr>
          <w:szCs w:val="20"/>
        </w:rPr>
        <w:t>t</w:t>
      </w:r>
      <w:r w:rsidRPr="004856CA">
        <w:rPr>
          <w:szCs w:val="20"/>
        </w:rPr>
        <w:t>el</w:t>
      </w:r>
      <w:proofErr w:type="spellEnd"/>
      <w:r w:rsidRPr="004856CA">
        <w:rPr>
          <w:szCs w:val="20"/>
        </w:rPr>
        <w:t>: 076-0388213</w:t>
      </w:r>
    </w:p>
    <w:sectPr w:rsidR="004F402F" w:rsidRPr="004F402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9F1" w:rsidRDefault="009F79F1" w:rsidP="00516475">
      <w:pPr>
        <w:spacing w:after="0" w:line="240" w:lineRule="auto"/>
      </w:pPr>
      <w:r>
        <w:separator/>
      </w:r>
    </w:p>
  </w:endnote>
  <w:endnote w:type="continuationSeparator" w:id="0">
    <w:p w:rsidR="009F79F1" w:rsidRDefault="009F79F1"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9F79F1"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DD4823">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9F1" w:rsidRDefault="009F79F1" w:rsidP="00516475">
      <w:pPr>
        <w:spacing w:after="0" w:line="240" w:lineRule="auto"/>
      </w:pPr>
      <w:r>
        <w:separator/>
      </w:r>
    </w:p>
  </w:footnote>
  <w:footnote w:type="continuationSeparator" w:id="0">
    <w:p w:rsidR="009F79F1" w:rsidRDefault="009F79F1"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9F79F1">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66CA"/>
    <w:rsid w:val="000A0F99"/>
    <w:rsid w:val="000B0F26"/>
    <w:rsid w:val="000C7EE0"/>
    <w:rsid w:val="00103BDC"/>
    <w:rsid w:val="00110FF1"/>
    <w:rsid w:val="00113882"/>
    <w:rsid w:val="001233D6"/>
    <w:rsid w:val="00125D8D"/>
    <w:rsid w:val="00163D6C"/>
    <w:rsid w:val="00171FBF"/>
    <w:rsid w:val="00193382"/>
    <w:rsid w:val="00194735"/>
    <w:rsid w:val="00194774"/>
    <w:rsid w:val="001B0946"/>
    <w:rsid w:val="001C20C0"/>
    <w:rsid w:val="001D77CB"/>
    <w:rsid w:val="002502AF"/>
    <w:rsid w:val="002A4DD0"/>
    <w:rsid w:val="002B70BA"/>
    <w:rsid w:val="002E0A87"/>
    <w:rsid w:val="002F4266"/>
    <w:rsid w:val="00331FC4"/>
    <w:rsid w:val="003374DA"/>
    <w:rsid w:val="003737D8"/>
    <w:rsid w:val="0039009F"/>
    <w:rsid w:val="003A10E7"/>
    <w:rsid w:val="003B60BC"/>
    <w:rsid w:val="003D5C8F"/>
    <w:rsid w:val="003E09B6"/>
    <w:rsid w:val="004319D4"/>
    <w:rsid w:val="00440E8D"/>
    <w:rsid w:val="00455680"/>
    <w:rsid w:val="00466E30"/>
    <w:rsid w:val="004856CA"/>
    <w:rsid w:val="00493D5A"/>
    <w:rsid w:val="00494AC8"/>
    <w:rsid w:val="004A77AD"/>
    <w:rsid w:val="004C248E"/>
    <w:rsid w:val="004E5D84"/>
    <w:rsid w:val="004E6109"/>
    <w:rsid w:val="004E620C"/>
    <w:rsid w:val="004F2923"/>
    <w:rsid w:val="004F402F"/>
    <w:rsid w:val="004F4325"/>
    <w:rsid w:val="00502CBB"/>
    <w:rsid w:val="00505DB7"/>
    <w:rsid w:val="005075A7"/>
    <w:rsid w:val="00513D56"/>
    <w:rsid w:val="00516475"/>
    <w:rsid w:val="005202F5"/>
    <w:rsid w:val="00521810"/>
    <w:rsid w:val="0052477E"/>
    <w:rsid w:val="005304A8"/>
    <w:rsid w:val="00560C19"/>
    <w:rsid w:val="00561D35"/>
    <w:rsid w:val="005641E1"/>
    <w:rsid w:val="005A4D2F"/>
    <w:rsid w:val="005A4D37"/>
    <w:rsid w:val="005B0D84"/>
    <w:rsid w:val="005B6706"/>
    <w:rsid w:val="005D121A"/>
    <w:rsid w:val="005D307F"/>
    <w:rsid w:val="005F68A7"/>
    <w:rsid w:val="00612B1E"/>
    <w:rsid w:val="00623D23"/>
    <w:rsid w:val="00664555"/>
    <w:rsid w:val="00673C23"/>
    <w:rsid w:val="0067588A"/>
    <w:rsid w:val="00677EFA"/>
    <w:rsid w:val="00686E99"/>
    <w:rsid w:val="006D471E"/>
    <w:rsid w:val="006E490A"/>
    <w:rsid w:val="006E755A"/>
    <w:rsid w:val="00724124"/>
    <w:rsid w:val="00743F87"/>
    <w:rsid w:val="0076196B"/>
    <w:rsid w:val="0077047B"/>
    <w:rsid w:val="007838D2"/>
    <w:rsid w:val="0078644F"/>
    <w:rsid w:val="00795902"/>
    <w:rsid w:val="0079707F"/>
    <w:rsid w:val="007C3758"/>
    <w:rsid w:val="007D1070"/>
    <w:rsid w:val="007F2E19"/>
    <w:rsid w:val="00853E6C"/>
    <w:rsid w:val="00860CCB"/>
    <w:rsid w:val="008652A7"/>
    <w:rsid w:val="0087003F"/>
    <w:rsid w:val="008A00A0"/>
    <w:rsid w:val="008A1D30"/>
    <w:rsid w:val="008E63DD"/>
    <w:rsid w:val="008F44C0"/>
    <w:rsid w:val="00917E42"/>
    <w:rsid w:val="009249DE"/>
    <w:rsid w:val="009261BD"/>
    <w:rsid w:val="00931D7D"/>
    <w:rsid w:val="00934E18"/>
    <w:rsid w:val="0093600A"/>
    <w:rsid w:val="00945CCF"/>
    <w:rsid w:val="00976806"/>
    <w:rsid w:val="009A4504"/>
    <w:rsid w:val="009B4DF7"/>
    <w:rsid w:val="009B69B0"/>
    <w:rsid w:val="009C2F3B"/>
    <w:rsid w:val="009D48BD"/>
    <w:rsid w:val="009E505E"/>
    <w:rsid w:val="009F79F1"/>
    <w:rsid w:val="00A242BB"/>
    <w:rsid w:val="00A52AB9"/>
    <w:rsid w:val="00A530D3"/>
    <w:rsid w:val="00A83FF3"/>
    <w:rsid w:val="00A9584A"/>
    <w:rsid w:val="00AB1723"/>
    <w:rsid w:val="00AF332B"/>
    <w:rsid w:val="00B06014"/>
    <w:rsid w:val="00B266F9"/>
    <w:rsid w:val="00B2740F"/>
    <w:rsid w:val="00B56262"/>
    <w:rsid w:val="00B8307B"/>
    <w:rsid w:val="00BB694B"/>
    <w:rsid w:val="00BD1BF3"/>
    <w:rsid w:val="00BD6906"/>
    <w:rsid w:val="00BE03FB"/>
    <w:rsid w:val="00BF6241"/>
    <w:rsid w:val="00C00F3E"/>
    <w:rsid w:val="00C76542"/>
    <w:rsid w:val="00C84EBA"/>
    <w:rsid w:val="00C85C1C"/>
    <w:rsid w:val="00CC3BC4"/>
    <w:rsid w:val="00CD1760"/>
    <w:rsid w:val="00CD7BC8"/>
    <w:rsid w:val="00CF1E22"/>
    <w:rsid w:val="00D02175"/>
    <w:rsid w:val="00D145EB"/>
    <w:rsid w:val="00D27976"/>
    <w:rsid w:val="00D873E8"/>
    <w:rsid w:val="00D927C5"/>
    <w:rsid w:val="00DD4823"/>
    <w:rsid w:val="00DE13EA"/>
    <w:rsid w:val="00DF4D77"/>
    <w:rsid w:val="00E2532F"/>
    <w:rsid w:val="00E34DF3"/>
    <w:rsid w:val="00E35E97"/>
    <w:rsid w:val="00E51C4B"/>
    <w:rsid w:val="00E60385"/>
    <w:rsid w:val="00E72A9C"/>
    <w:rsid w:val="00EA7002"/>
    <w:rsid w:val="00EB7DF5"/>
    <w:rsid w:val="00EC63C6"/>
    <w:rsid w:val="00EC69D9"/>
    <w:rsid w:val="00ED0E29"/>
    <w:rsid w:val="00EE5651"/>
    <w:rsid w:val="00F13409"/>
    <w:rsid w:val="00F37AFC"/>
    <w:rsid w:val="00F522C6"/>
    <w:rsid w:val="00FB5605"/>
    <w:rsid w:val="00FC1D69"/>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10764"/>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D02175"/>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D02175"/>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 w:type="character" w:customStyle="1" w:styleId="st">
    <w:name w:val="st"/>
    <w:basedOn w:val="Standardstycketeckensnitt"/>
    <w:rsid w:val="00E35E97"/>
  </w:style>
  <w:style w:type="character" w:customStyle="1" w:styleId="xbe">
    <w:name w:val="_xbe"/>
    <w:basedOn w:val="Standardstycketeckensnitt"/>
    <w:rsid w:val="002E0A87"/>
  </w:style>
  <w:style w:type="paragraph" w:customStyle="1" w:styleId="Default">
    <w:name w:val="Default"/>
    <w:rsid w:val="005A4D2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4</TotalTime>
  <Pages>2</Pages>
  <Words>582</Words>
  <Characters>3086</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4</cp:revision>
  <cp:lastPrinted>2017-09-13T16:09:00Z</cp:lastPrinted>
  <dcterms:created xsi:type="dcterms:W3CDTF">2017-09-13T16:09:00Z</dcterms:created>
  <dcterms:modified xsi:type="dcterms:W3CDTF">2017-09-13T16:13:00Z</dcterms:modified>
</cp:coreProperties>
</file>