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78" w:rsidRPr="00EA7C2F" w:rsidRDefault="00EE0F78" w:rsidP="00EE0F7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143500" cy="495300"/>
            <wp:effectExtent l="0" t="0" r="0" b="0"/>
            <wp:docPr id="1" name="Bildobjekt 1" descr="Namnlö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nlöst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r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2F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6E176B" w:rsidRPr="002C3662" w:rsidRDefault="00EE0F78" w:rsidP="00EE0F78">
      <w:pPr>
        <w:pStyle w:val="Normalwebb"/>
        <w:ind w:right="-566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2C3662">
        <w:rPr>
          <w:rFonts w:asciiTheme="minorHAnsi" w:hAnsiTheme="minorHAnsi" w:cstheme="minorHAnsi"/>
          <w:sz w:val="20"/>
          <w:szCs w:val="20"/>
        </w:rPr>
        <w:t>INBJUDA</w:t>
      </w:r>
      <w:r w:rsidRPr="002C3662">
        <w:rPr>
          <w:rFonts w:asciiTheme="minorHAnsi" w:hAnsiTheme="minorHAnsi" w:cstheme="minorHAnsi"/>
          <w:sz w:val="20"/>
          <w:szCs w:val="20"/>
        </w:rPr>
        <w:t>N</w:t>
      </w:r>
      <w:r w:rsidR="00A0387D">
        <w:rPr>
          <w:rFonts w:asciiTheme="minorHAnsi" w:hAnsiTheme="minorHAnsi" w:cstheme="minorHAnsi"/>
          <w:sz w:val="20"/>
          <w:szCs w:val="20"/>
        </w:rPr>
        <w:t xml:space="preserve"> TILL VERNISSAGE OCH STIPENDIEUTDELNING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44"/>
        <w:gridCol w:w="5379"/>
      </w:tblGrid>
      <w:tr w:rsidR="000F5D4D" w:rsidTr="005E66C4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F5D4D" w:rsidRDefault="00A0387D" w:rsidP="00EE0F78">
            <w:pPr>
              <w:pStyle w:val="Normalwebb"/>
              <w:ind w:right="-56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5434CB9" wp14:editId="31E339FD">
                  <wp:extent cx="2000250" cy="2493704"/>
                  <wp:effectExtent l="0" t="0" r="0" b="190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_processioncelebra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49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FREDRIKA ANDERSON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0F5D4D" w:rsidRDefault="00A0387D" w:rsidP="00EE0F78">
            <w:pPr>
              <w:pStyle w:val="Normalwebb"/>
              <w:ind w:right="-56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5345E39" wp14:editId="750F9D33">
                  <wp:extent cx="1790700" cy="2500669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_Nattbarnbokomslag (kopia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37" cy="25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6C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HANNA GUSTAVSSON</w:t>
            </w:r>
          </w:p>
        </w:tc>
      </w:tr>
      <w:tr w:rsidR="000F5D4D" w:rsidTr="005E66C4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F5D4D" w:rsidRDefault="00A0387D" w:rsidP="00A0387D">
            <w:pPr>
              <w:pStyle w:val="Normalwebb"/>
              <w:ind w:right="-56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30EAE54" wp14:editId="1542AFA6">
                  <wp:extent cx="2038350" cy="1528763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-Stina_Persson_Nedslag_31,_8,_7,_och_2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738" cy="153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STINA PERSSON</w:t>
            </w:r>
          </w:p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A0387D" w:rsidRDefault="00A0387D" w:rsidP="00A0387D">
            <w:pPr>
              <w:pStyle w:val="Normalwebb"/>
              <w:ind w:right="-56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A5932C5" wp14:editId="0AFD83A4">
                  <wp:extent cx="2733675" cy="1533236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_maikenstene_thislandismylan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42" cy="153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MAIKEN STENE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</w:tbl>
    <w:p w:rsidR="003E62D2" w:rsidRPr="003E62D2" w:rsidRDefault="005E66C4" w:rsidP="003E62D2">
      <w:pPr>
        <w:pStyle w:val="Normalwebb"/>
        <w:ind w:right="-566"/>
        <w:rPr>
          <w:rFonts w:ascii="Calibri" w:hAnsi="Calibri" w:cs="Calibri"/>
          <w:bCs/>
          <w:iCs/>
          <w:sz w:val="18"/>
          <w:szCs w:val="18"/>
        </w:rPr>
      </w:pPr>
      <w:r w:rsidRPr="005E66C4">
        <w:rPr>
          <w:rFonts w:asciiTheme="minorHAnsi" w:hAnsiTheme="minorHAnsi" w:cstheme="minorHAnsi"/>
          <w:sz w:val="20"/>
          <w:szCs w:val="20"/>
        </w:rPr>
        <w:br/>
      </w:r>
      <w:r w:rsidR="00EE0F78" w:rsidRPr="00185AF2">
        <w:rPr>
          <w:rFonts w:asciiTheme="minorHAnsi" w:hAnsiTheme="minorHAnsi" w:cstheme="minorHAnsi"/>
          <w:sz w:val="48"/>
          <w:szCs w:val="48"/>
        </w:rPr>
        <w:t>STIPENDIATER 2013</w:t>
      </w:r>
      <w:r w:rsidR="00EE0F78" w:rsidRPr="002C3662">
        <w:rPr>
          <w:rFonts w:asciiTheme="minorHAnsi" w:hAnsiTheme="minorHAnsi" w:cstheme="minorHAnsi"/>
          <w:sz w:val="20"/>
          <w:szCs w:val="20"/>
        </w:rPr>
        <w:br/>
      </w:r>
      <w:r w:rsidR="00EE0F78" w:rsidRPr="008F2F79">
        <w:rPr>
          <w:rFonts w:asciiTheme="minorHAnsi" w:hAnsiTheme="minorHAnsi" w:cstheme="minorHAnsi"/>
          <w:b/>
        </w:rPr>
        <w:t xml:space="preserve">Stiftelsen Anna-Lisa Thomson </w:t>
      </w:r>
      <w:r>
        <w:rPr>
          <w:rFonts w:asciiTheme="minorHAnsi" w:hAnsiTheme="minorHAnsi" w:cstheme="minorHAnsi"/>
          <w:b/>
        </w:rPr>
        <w:t>T</w:t>
      </w:r>
      <w:r w:rsidR="00EE0F78" w:rsidRPr="008F2F79">
        <w:rPr>
          <w:rFonts w:asciiTheme="minorHAnsi" w:hAnsiTheme="minorHAnsi" w:cstheme="minorHAnsi"/>
          <w:b/>
        </w:rPr>
        <w:t>ill Minne</w:t>
      </w:r>
      <w:r w:rsidR="00EE0F78" w:rsidRPr="008F2F79">
        <w:rPr>
          <w:rFonts w:asciiTheme="minorHAnsi" w:hAnsiTheme="minorHAnsi" w:cstheme="minorHAnsi"/>
          <w:b/>
        </w:rPr>
        <w:br/>
        <w:t>Fredrika Anderson</w:t>
      </w:r>
      <w:r w:rsidR="00EE0F78" w:rsidRPr="008F2F79">
        <w:rPr>
          <w:rFonts w:asciiTheme="minorHAnsi" w:hAnsiTheme="minorHAnsi" w:cstheme="minorHAnsi"/>
          <w:b/>
        </w:rPr>
        <w:br/>
        <w:t>Hanna Gustavsson</w:t>
      </w:r>
      <w:r w:rsidR="00EE0F78" w:rsidRPr="008F2F79">
        <w:rPr>
          <w:rFonts w:asciiTheme="minorHAnsi" w:hAnsiTheme="minorHAnsi" w:cstheme="minorHAnsi"/>
          <w:b/>
        </w:rPr>
        <w:br/>
        <w:t>Stina Persson</w:t>
      </w:r>
      <w:r w:rsidR="00EE0F78" w:rsidRPr="008F2F79">
        <w:rPr>
          <w:rFonts w:asciiTheme="minorHAnsi" w:hAnsiTheme="minorHAnsi" w:cstheme="minorHAnsi"/>
          <w:b/>
        </w:rPr>
        <w:br/>
      </w:r>
      <w:proofErr w:type="spellStart"/>
      <w:r w:rsidR="00EE0F78" w:rsidRPr="008F2F79">
        <w:rPr>
          <w:rFonts w:asciiTheme="minorHAnsi" w:hAnsiTheme="minorHAnsi" w:cstheme="minorHAnsi"/>
          <w:b/>
        </w:rPr>
        <w:t>Maiken</w:t>
      </w:r>
      <w:proofErr w:type="spellEnd"/>
      <w:r w:rsidR="00EE0F78" w:rsidRPr="008F2F79">
        <w:rPr>
          <w:rFonts w:asciiTheme="minorHAnsi" w:hAnsiTheme="minorHAnsi" w:cstheme="minorHAnsi"/>
          <w:b/>
        </w:rPr>
        <w:t xml:space="preserve"> </w:t>
      </w:r>
      <w:proofErr w:type="spellStart"/>
      <w:r w:rsidR="00EE0F78" w:rsidRPr="008F2F79">
        <w:rPr>
          <w:rFonts w:asciiTheme="minorHAnsi" w:hAnsiTheme="minorHAnsi" w:cstheme="minorHAnsi"/>
          <w:b/>
        </w:rPr>
        <w:t>Stene</w:t>
      </w:r>
      <w:proofErr w:type="spellEnd"/>
      <w:r w:rsidR="00EE0F78" w:rsidRPr="008F2F79">
        <w:rPr>
          <w:rFonts w:asciiTheme="minorHAnsi" w:hAnsiTheme="minorHAnsi" w:cstheme="minorHAnsi"/>
          <w:b/>
        </w:rPr>
        <w:br/>
      </w:r>
      <w:r w:rsidR="00EE0F78" w:rsidRPr="008F2F79">
        <w:rPr>
          <w:rFonts w:asciiTheme="minorHAnsi" w:hAnsiTheme="minorHAnsi" w:cstheme="minorHAnsi"/>
          <w:b/>
        </w:rPr>
        <w:br/>
        <w:t>7 december 2013 – 19 januari 2014</w:t>
      </w:r>
      <w:r w:rsidR="00EE0F78" w:rsidRPr="002C3662">
        <w:rPr>
          <w:rFonts w:asciiTheme="minorHAnsi" w:hAnsiTheme="minorHAnsi" w:cstheme="minorHAnsi"/>
          <w:sz w:val="20"/>
          <w:szCs w:val="20"/>
        </w:rPr>
        <w:br/>
      </w:r>
      <w:r w:rsidR="00EE0F78" w:rsidRPr="002C3662">
        <w:rPr>
          <w:rFonts w:asciiTheme="minorHAnsi" w:hAnsiTheme="minorHAnsi" w:cstheme="minorHAnsi"/>
          <w:sz w:val="20"/>
          <w:szCs w:val="20"/>
        </w:rPr>
        <w:br/>
      </w:r>
      <w:r w:rsidR="00EE0F78" w:rsidRPr="002C3662">
        <w:rPr>
          <w:rFonts w:asciiTheme="minorHAnsi" w:hAnsiTheme="minorHAnsi" w:cstheme="minorHAnsi"/>
          <w:b/>
        </w:rPr>
        <w:t>Välkommen till vernissage</w:t>
      </w:r>
      <w:r w:rsidR="00D6498C" w:rsidRPr="002C3662">
        <w:rPr>
          <w:rFonts w:asciiTheme="minorHAnsi" w:hAnsiTheme="minorHAnsi" w:cstheme="minorHAnsi"/>
          <w:b/>
        </w:rPr>
        <w:t xml:space="preserve"> </w:t>
      </w:r>
      <w:r w:rsidR="00EE0F78" w:rsidRPr="002C3662">
        <w:rPr>
          <w:rFonts w:asciiTheme="minorHAnsi" w:hAnsiTheme="minorHAnsi" w:cstheme="minorHAnsi"/>
          <w:b/>
        </w:rPr>
        <w:t>lördagen den 7 december 12.00</w:t>
      </w:r>
      <w:r w:rsidR="008F2F79">
        <w:rPr>
          <w:rFonts w:asciiTheme="minorHAnsi" w:hAnsiTheme="minorHAnsi" w:cstheme="minorHAnsi"/>
          <w:b/>
        </w:rPr>
        <w:t xml:space="preserve"> </w:t>
      </w:r>
      <w:r w:rsidR="00EE0F78" w:rsidRPr="002C3662">
        <w:rPr>
          <w:rFonts w:asciiTheme="minorHAnsi" w:hAnsiTheme="minorHAnsi" w:cstheme="minorHAnsi"/>
          <w:b/>
        </w:rPr>
        <w:t>-</w:t>
      </w:r>
      <w:r w:rsidR="008F2F79">
        <w:rPr>
          <w:rFonts w:asciiTheme="minorHAnsi" w:hAnsiTheme="minorHAnsi" w:cstheme="minorHAnsi"/>
          <w:b/>
        </w:rPr>
        <w:t xml:space="preserve"> </w:t>
      </w:r>
      <w:r w:rsidR="00EE0F78" w:rsidRPr="002C3662">
        <w:rPr>
          <w:rFonts w:asciiTheme="minorHAnsi" w:hAnsiTheme="minorHAnsi" w:cstheme="minorHAnsi"/>
          <w:b/>
        </w:rPr>
        <w:t>16.30</w:t>
      </w:r>
      <w:r w:rsidR="00EE0F78" w:rsidRPr="002C3662">
        <w:rPr>
          <w:rFonts w:asciiTheme="minorHAnsi" w:hAnsiTheme="minorHAnsi" w:cstheme="minorHAnsi"/>
          <w:sz w:val="20"/>
          <w:szCs w:val="20"/>
        </w:rPr>
        <w:br/>
      </w:r>
      <w:r w:rsidR="002C3662" w:rsidRPr="008F2F79">
        <w:rPr>
          <w:rFonts w:asciiTheme="minorHAnsi" w:hAnsiTheme="minorHAnsi" w:cstheme="minorHAnsi"/>
          <w:b/>
          <w:sz w:val="20"/>
          <w:szCs w:val="20"/>
        </w:rPr>
        <w:t>1</w:t>
      </w:r>
      <w:r w:rsidR="00487A45">
        <w:rPr>
          <w:rFonts w:asciiTheme="minorHAnsi" w:hAnsiTheme="minorHAnsi" w:cstheme="minorHAnsi"/>
          <w:b/>
          <w:sz w:val="20"/>
          <w:szCs w:val="20"/>
        </w:rPr>
        <w:t>4</w:t>
      </w:r>
      <w:r w:rsidR="002C3662" w:rsidRPr="008F2F79">
        <w:rPr>
          <w:rFonts w:asciiTheme="minorHAnsi" w:hAnsiTheme="minorHAnsi" w:cstheme="minorHAnsi"/>
          <w:b/>
          <w:sz w:val="20"/>
          <w:szCs w:val="20"/>
        </w:rPr>
        <w:t>.</w:t>
      </w:r>
      <w:r w:rsidR="00487A45">
        <w:rPr>
          <w:rFonts w:asciiTheme="minorHAnsi" w:hAnsiTheme="minorHAnsi" w:cstheme="minorHAnsi"/>
          <w:b/>
          <w:sz w:val="20"/>
          <w:szCs w:val="20"/>
        </w:rPr>
        <w:t>3</w:t>
      </w:r>
      <w:r w:rsidR="002C3662" w:rsidRPr="008F2F79">
        <w:rPr>
          <w:rFonts w:asciiTheme="minorHAnsi" w:hAnsiTheme="minorHAnsi" w:cstheme="minorHAnsi"/>
          <w:b/>
          <w:sz w:val="20"/>
          <w:szCs w:val="20"/>
        </w:rPr>
        <w:t>0</w:t>
      </w:r>
      <w:r w:rsidR="00EE0F78" w:rsidRPr="008F2F79">
        <w:rPr>
          <w:rFonts w:asciiTheme="minorHAnsi" w:hAnsiTheme="minorHAnsi" w:cstheme="minorHAnsi"/>
          <w:b/>
          <w:sz w:val="20"/>
          <w:szCs w:val="20"/>
        </w:rPr>
        <w:t xml:space="preserve"> Invigning och stipendi</w:t>
      </w:r>
      <w:r w:rsidR="00D6498C" w:rsidRPr="008F2F79">
        <w:rPr>
          <w:rFonts w:asciiTheme="minorHAnsi" w:hAnsiTheme="minorHAnsi" w:cstheme="minorHAnsi"/>
          <w:b/>
          <w:sz w:val="20"/>
          <w:szCs w:val="20"/>
        </w:rPr>
        <w:t>eutdelning</w:t>
      </w:r>
      <w:r w:rsidR="002C3662" w:rsidRPr="008F2F79">
        <w:rPr>
          <w:rFonts w:asciiTheme="minorHAnsi" w:hAnsiTheme="minorHAnsi" w:cstheme="minorHAnsi"/>
          <w:b/>
          <w:sz w:val="20"/>
          <w:szCs w:val="20"/>
        </w:rPr>
        <w:t>:</w:t>
      </w:r>
      <w:r w:rsidR="00D6498C" w:rsidRPr="002C3662">
        <w:rPr>
          <w:rFonts w:asciiTheme="minorHAnsi" w:hAnsiTheme="minorHAnsi" w:cstheme="minorHAnsi"/>
          <w:sz w:val="20"/>
          <w:szCs w:val="20"/>
        </w:rPr>
        <w:t xml:space="preserve"> Gunilla Gunnarsson</w:t>
      </w:r>
      <w:r w:rsidR="002C3662">
        <w:rPr>
          <w:rFonts w:asciiTheme="minorHAnsi" w:hAnsiTheme="minorHAnsi" w:cstheme="minorHAnsi"/>
          <w:sz w:val="20"/>
          <w:szCs w:val="20"/>
        </w:rPr>
        <w:t>,</w:t>
      </w:r>
      <w:r w:rsidR="002C3662" w:rsidRPr="002C3662">
        <w:rPr>
          <w:rFonts w:asciiTheme="minorHAnsi" w:hAnsiTheme="minorHAnsi" w:cstheme="minorHAnsi"/>
          <w:sz w:val="20"/>
          <w:szCs w:val="20"/>
        </w:rPr>
        <w:t xml:space="preserve"> </w:t>
      </w:r>
      <w:r w:rsidR="002C3662" w:rsidRPr="002C3662">
        <w:rPr>
          <w:rFonts w:asciiTheme="minorHAnsi" w:hAnsiTheme="minorHAnsi" w:cstheme="minorHAnsi"/>
          <w:sz w:val="20"/>
          <w:szCs w:val="20"/>
        </w:rPr>
        <w:t>stiftelsens vice ordförande</w:t>
      </w:r>
      <w:r w:rsidR="002C3662">
        <w:rPr>
          <w:rFonts w:asciiTheme="minorHAnsi" w:hAnsiTheme="minorHAnsi" w:cstheme="minorHAnsi"/>
          <w:sz w:val="20"/>
          <w:szCs w:val="20"/>
        </w:rPr>
        <w:t>,</w:t>
      </w:r>
      <w:r w:rsidR="008F2F79">
        <w:rPr>
          <w:rFonts w:asciiTheme="minorHAnsi" w:hAnsiTheme="minorHAnsi" w:cstheme="minorHAnsi"/>
          <w:sz w:val="20"/>
          <w:szCs w:val="20"/>
        </w:rPr>
        <w:br/>
        <w:t>inviger utställningen och delar ut årets stipendier</w:t>
      </w:r>
      <w:r w:rsidR="00D6498C" w:rsidRPr="002C3662">
        <w:rPr>
          <w:rFonts w:asciiTheme="minorHAnsi" w:hAnsiTheme="minorHAnsi" w:cstheme="minorHAnsi"/>
          <w:sz w:val="20"/>
          <w:szCs w:val="20"/>
        </w:rPr>
        <w:t>.</w:t>
      </w:r>
      <w:r w:rsidR="00D6498C" w:rsidRPr="002C3662"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sz w:val="20"/>
          <w:szCs w:val="20"/>
        </w:rPr>
        <w:br/>
      </w:r>
      <w:r w:rsidRPr="005E66C4">
        <w:rPr>
          <w:rFonts w:ascii="Calibri" w:hAnsi="Calibri" w:cs="Calibri"/>
          <w:i/>
          <w:sz w:val="18"/>
          <w:szCs w:val="18"/>
        </w:rPr>
        <w:t>Inbjudan gäller för två personer och ger fri entré under vernissagedagen.</w:t>
      </w:r>
      <w:r w:rsidRPr="005E66C4">
        <w:rPr>
          <w:rFonts w:ascii="Calibri" w:hAnsi="Calibri" w:cs="Calibri"/>
          <w:i/>
          <w:sz w:val="18"/>
          <w:szCs w:val="18"/>
        </w:rPr>
        <w:br/>
      </w:r>
      <w:r w:rsidRPr="005E66C4">
        <w:rPr>
          <w:rFonts w:ascii="Calibri" w:hAnsi="Calibri" w:cs="Calibri"/>
          <w:i/>
          <w:sz w:val="18"/>
          <w:szCs w:val="18"/>
        </w:rPr>
        <w:t>Visa din inbjudan som utskrift</w:t>
      </w:r>
      <w:r w:rsidR="00487A45" w:rsidRPr="00487A45">
        <w:rPr>
          <w:rFonts w:ascii="Calibri" w:hAnsi="Calibri" w:cs="Calibri"/>
          <w:i/>
          <w:sz w:val="18"/>
          <w:szCs w:val="18"/>
        </w:rPr>
        <w:t xml:space="preserve"> </w:t>
      </w:r>
      <w:r w:rsidR="00487A45" w:rsidRPr="005E66C4">
        <w:rPr>
          <w:rFonts w:ascii="Calibri" w:hAnsi="Calibri" w:cs="Calibri"/>
          <w:i/>
          <w:sz w:val="18"/>
          <w:szCs w:val="18"/>
        </w:rPr>
        <w:t xml:space="preserve">eller i din </w:t>
      </w:r>
      <w:proofErr w:type="spellStart"/>
      <w:r w:rsidR="00487A45" w:rsidRPr="005E66C4">
        <w:rPr>
          <w:rFonts w:ascii="Calibri" w:hAnsi="Calibri" w:cs="Calibri"/>
          <w:i/>
          <w:sz w:val="18"/>
          <w:szCs w:val="18"/>
        </w:rPr>
        <w:t>smartphone</w:t>
      </w:r>
      <w:proofErr w:type="spellEnd"/>
      <w:r w:rsidR="00487A45" w:rsidRPr="005E66C4">
        <w:rPr>
          <w:rFonts w:ascii="Calibri" w:hAnsi="Calibri" w:cs="Calibri"/>
          <w:i/>
          <w:sz w:val="18"/>
          <w:szCs w:val="18"/>
        </w:rPr>
        <w:t xml:space="preserve"> när du kommer</w:t>
      </w:r>
      <w:r w:rsidRPr="005E66C4">
        <w:rPr>
          <w:rFonts w:ascii="Calibri" w:hAnsi="Calibri" w:cs="Calibri"/>
          <w:i/>
          <w:sz w:val="18"/>
          <w:szCs w:val="18"/>
        </w:rPr>
        <w:t>.</w:t>
      </w:r>
      <w:r>
        <w:rPr>
          <w:rFonts w:ascii="Calibri" w:hAnsi="Calibri" w:cs="Calibri"/>
          <w:i/>
          <w:sz w:val="18"/>
          <w:szCs w:val="18"/>
        </w:rPr>
        <w:br/>
      </w:r>
      <w:r>
        <w:rPr>
          <w:rFonts w:ascii="Calibri" w:hAnsi="Calibri" w:cs="Calibri"/>
          <w:i/>
          <w:sz w:val="18"/>
          <w:szCs w:val="18"/>
        </w:rPr>
        <w:br/>
      </w:r>
      <w:r w:rsidRPr="003E62D2">
        <w:rPr>
          <w:rFonts w:ascii="Calibri" w:hAnsi="Calibri" w:cs="Calibri"/>
          <w:sz w:val="20"/>
          <w:szCs w:val="20"/>
        </w:rPr>
        <w:t>Stiftelsen Anna-Lisa Thomson Till Minne bildades efter konstnären Anna-Lisa Thomsons</w:t>
      </w:r>
      <w:r w:rsidR="00465059" w:rsidRPr="003E62D2">
        <w:rPr>
          <w:rFonts w:ascii="Calibri" w:hAnsi="Calibri" w:cs="Calibri"/>
          <w:sz w:val="20"/>
          <w:szCs w:val="20"/>
        </w:rPr>
        <w:t xml:space="preserve"> (1905-1952)</w:t>
      </w:r>
      <w:r w:rsidR="001B1BB5" w:rsidRPr="003E62D2">
        <w:rPr>
          <w:rFonts w:ascii="Calibri" w:hAnsi="Calibri" w:cs="Calibri"/>
          <w:sz w:val="20"/>
          <w:szCs w:val="20"/>
        </w:rPr>
        <w:t xml:space="preserve"> </w:t>
      </w:r>
      <w:r w:rsidRPr="003E62D2">
        <w:rPr>
          <w:rFonts w:ascii="Calibri" w:hAnsi="Calibri" w:cs="Calibri"/>
          <w:sz w:val="20"/>
          <w:szCs w:val="20"/>
        </w:rPr>
        <w:t xml:space="preserve">bortgång. </w:t>
      </w:r>
      <w:r w:rsidR="00465059" w:rsidRPr="003E62D2">
        <w:rPr>
          <w:rFonts w:ascii="Calibri" w:hAnsi="Calibri" w:cs="Calibri"/>
          <w:sz w:val="20"/>
          <w:szCs w:val="20"/>
        </w:rPr>
        <w:br/>
      </w:r>
      <w:r w:rsidRPr="003E62D2">
        <w:rPr>
          <w:rFonts w:ascii="Calibri" w:hAnsi="Calibri" w:cs="Calibri"/>
          <w:sz w:val="20"/>
          <w:szCs w:val="20"/>
        </w:rPr>
        <w:t xml:space="preserve">Stiftelsens viktigaste uppgift är att dela ut stipendier till kvinnliga konstnärer i och för deras utbildning. </w:t>
      </w:r>
      <w:r w:rsidR="00465059" w:rsidRPr="003E62D2">
        <w:rPr>
          <w:rFonts w:ascii="Calibri" w:hAnsi="Calibri" w:cs="Calibri"/>
          <w:sz w:val="20"/>
          <w:szCs w:val="20"/>
        </w:rPr>
        <w:br/>
        <w:t>Det första stipendiet delades ut 1955. Anna-Lisa Thomson var</w:t>
      </w:r>
      <w:r w:rsidR="00E77224">
        <w:rPr>
          <w:rFonts w:ascii="Calibri" w:hAnsi="Calibri" w:cs="Calibri"/>
          <w:sz w:val="20"/>
          <w:szCs w:val="20"/>
        </w:rPr>
        <w:t xml:space="preserve"> verksam som </w:t>
      </w:r>
      <w:r w:rsidR="00465059" w:rsidRPr="003E62D2">
        <w:rPr>
          <w:rFonts w:ascii="Calibri" w:hAnsi="Calibri" w:cs="Calibri"/>
          <w:sz w:val="20"/>
          <w:szCs w:val="20"/>
        </w:rPr>
        <w:t xml:space="preserve">keramisk formgivare vid </w:t>
      </w:r>
      <w:r w:rsidR="00465059" w:rsidRPr="003E62D2">
        <w:rPr>
          <w:rFonts w:ascii="Calibri" w:hAnsi="Calibri" w:cs="Calibri"/>
          <w:sz w:val="20"/>
          <w:szCs w:val="20"/>
        </w:rPr>
        <w:br/>
        <w:t>Upsala Ekeby under närmare tjugo år.</w:t>
      </w:r>
      <w:bookmarkStart w:id="0" w:name="_GoBack"/>
      <w:bookmarkEnd w:id="0"/>
      <w:r w:rsidR="00465059" w:rsidRPr="003E62D2">
        <w:rPr>
          <w:rFonts w:ascii="Calibri" w:hAnsi="Calibri" w:cs="Calibri"/>
          <w:sz w:val="20"/>
          <w:szCs w:val="20"/>
        </w:rPr>
        <w:t xml:space="preserve"> </w:t>
      </w:r>
      <w:r w:rsidR="004750D2" w:rsidRPr="003E62D2">
        <w:rPr>
          <w:rFonts w:ascii="Calibri" w:hAnsi="Calibri" w:cs="Calibri"/>
          <w:sz w:val="20"/>
          <w:szCs w:val="20"/>
        </w:rPr>
        <w:t xml:space="preserve">Uppsala konstmuseum mottog en donation av keramiska föremål </w:t>
      </w:r>
      <w:r w:rsidR="004750D2" w:rsidRPr="003E62D2">
        <w:rPr>
          <w:rFonts w:ascii="Calibri" w:hAnsi="Calibri" w:cs="Calibri"/>
          <w:sz w:val="20"/>
          <w:szCs w:val="20"/>
        </w:rPr>
        <w:br/>
        <w:t>kort efter att Upsala-Ekebyfabriken lades ned 1978. Upsala-Ekeby keramiken utgör en stor del av museets</w:t>
      </w:r>
      <w:r w:rsidR="001B1BB5" w:rsidRPr="003E62D2">
        <w:rPr>
          <w:rFonts w:ascii="Calibri" w:hAnsi="Calibri" w:cs="Calibri"/>
          <w:sz w:val="20"/>
          <w:szCs w:val="20"/>
        </w:rPr>
        <w:br/>
      </w:r>
      <w:r w:rsidR="004750D2" w:rsidRPr="003E62D2">
        <w:rPr>
          <w:rFonts w:ascii="Calibri" w:hAnsi="Calibri" w:cs="Calibri"/>
          <w:sz w:val="20"/>
          <w:szCs w:val="20"/>
        </w:rPr>
        <w:t>samlingar där</w:t>
      </w:r>
      <w:r w:rsidR="001B1BB5" w:rsidRPr="003E62D2">
        <w:rPr>
          <w:rFonts w:ascii="Calibri" w:hAnsi="Calibri" w:cs="Calibri"/>
          <w:sz w:val="20"/>
          <w:szCs w:val="20"/>
        </w:rPr>
        <w:t xml:space="preserve"> också</w:t>
      </w:r>
      <w:r w:rsidR="004750D2" w:rsidRPr="003E62D2">
        <w:rPr>
          <w:rFonts w:ascii="Calibri" w:hAnsi="Calibri" w:cs="Calibri"/>
          <w:sz w:val="20"/>
          <w:szCs w:val="20"/>
        </w:rPr>
        <w:t xml:space="preserve"> Anna-Lisa Thomson finns representerad</w:t>
      </w:r>
      <w:r w:rsidR="001B1BB5" w:rsidRPr="003E62D2">
        <w:rPr>
          <w:rFonts w:ascii="Calibri" w:hAnsi="Calibri" w:cs="Calibri"/>
          <w:sz w:val="20"/>
          <w:szCs w:val="20"/>
        </w:rPr>
        <w:t>.</w:t>
      </w:r>
      <w:r w:rsidR="004750D2" w:rsidRPr="003E62D2">
        <w:rPr>
          <w:rFonts w:ascii="Calibri" w:hAnsi="Calibri" w:cs="Calibri"/>
          <w:sz w:val="20"/>
          <w:szCs w:val="20"/>
        </w:rPr>
        <w:t xml:space="preserve"> </w:t>
      </w:r>
      <w:r w:rsidR="004750D2" w:rsidRPr="003E62D2">
        <w:rPr>
          <w:rFonts w:ascii="Calibri" w:hAnsi="Calibri" w:cs="Calibri"/>
          <w:sz w:val="20"/>
          <w:szCs w:val="20"/>
        </w:rPr>
        <w:br/>
      </w:r>
      <w:r w:rsidR="00972C8B" w:rsidRPr="003E62D2">
        <w:rPr>
          <w:rFonts w:ascii="Calibri" w:hAnsi="Calibri" w:cs="Calibri"/>
          <w:sz w:val="20"/>
          <w:szCs w:val="20"/>
        </w:rPr>
        <w:br/>
      </w:r>
      <w:r w:rsidR="00465059" w:rsidRPr="003E62D2">
        <w:rPr>
          <w:rFonts w:ascii="Calibri" w:hAnsi="Calibri" w:cs="Calibri"/>
          <w:sz w:val="20"/>
          <w:szCs w:val="20"/>
        </w:rPr>
        <w:t>2013 års stipendiater erhåller ett stipendium på</w:t>
      </w:r>
      <w:r w:rsidR="001B1BB5" w:rsidRPr="003E62D2">
        <w:rPr>
          <w:rFonts w:ascii="Calibri" w:hAnsi="Calibri" w:cs="Calibri"/>
          <w:sz w:val="20"/>
          <w:szCs w:val="20"/>
        </w:rPr>
        <w:t xml:space="preserve"> </w:t>
      </w:r>
      <w:r w:rsidR="00465059" w:rsidRPr="003E62D2">
        <w:rPr>
          <w:rFonts w:ascii="Calibri" w:hAnsi="Calibri" w:cs="Calibri"/>
          <w:sz w:val="20"/>
          <w:szCs w:val="20"/>
        </w:rPr>
        <w:t>50 000 kr vardera. Stipendiaterna är utsedda från avgångsklasser</w:t>
      </w:r>
      <w:r w:rsidR="001B1BB5" w:rsidRPr="003E62D2">
        <w:rPr>
          <w:rFonts w:ascii="Calibri" w:hAnsi="Calibri" w:cs="Calibri"/>
          <w:sz w:val="20"/>
          <w:szCs w:val="20"/>
        </w:rPr>
        <w:br/>
      </w:r>
      <w:r w:rsidR="00465059" w:rsidRPr="003E62D2">
        <w:rPr>
          <w:rFonts w:ascii="Calibri" w:hAnsi="Calibri" w:cs="Calibri"/>
          <w:sz w:val="20"/>
          <w:szCs w:val="20"/>
        </w:rPr>
        <w:t xml:space="preserve">vid landets konsthögskolor. Uppsala konstmuseum </w:t>
      </w:r>
      <w:r w:rsidR="001B1BB5" w:rsidRPr="003E62D2">
        <w:rPr>
          <w:rFonts w:ascii="Calibri" w:hAnsi="Calibri" w:cs="Calibri"/>
          <w:sz w:val="20"/>
          <w:szCs w:val="20"/>
        </w:rPr>
        <w:t xml:space="preserve">visar i samarbete med </w:t>
      </w:r>
      <w:r w:rsidR="00487A45">
        <w:rPr>
          <w:rFonts w:ascii="Calibri" w:hAnsi="Calibri" w:cs="Calibri"/>
          <w:sz w:val="20"/>
          <w:szCs w:val="20"/>
        </w:rPr>
        <w:t>s</w:t>
      </w:r>
      <w:r w:rsidR="001B1BB5" w:rsidRPr="003E62D2">
        <w:rPr>
          <w:rFonts w:ascii="Calibri" w:hAnsi="Calibri" w:cs="Calibri"/>
          <w:sz w:val="20"/>
          <w:szCs w:val="20"/>
        </w:rPr>
        <w:t xml:space="preserve">tiftelsen en utställning där </w:t>
      </w:r>
      <w:r w:rsidR="00487A45">
        <w:rPr>
          <w:rFonts w:ascii="Calibri" w:hAnsi="Calibri" w:cs="Calibri"/>
          <w:sz w:val="20"/>
          <w:szCs w:val="20"/>
        </w:rPr>
        <w:t>de fyra</w:t>
      </w:r>
      <w:r w:rsidR="001B1BB5" w:rsidRPr="003E62D2">
        <w:rPr>
          <w:rFonts w:ascii="Calibri" w:hAnsi="Calibri" w:cs="Calibri"/>
          <w:sz w:val="20"/>
          <w:szCs w:val="20"/>
        </w:rPr>
        <w:br/>
        <w:t>stipendiat</w:t>
      </w:r>
      <w:r w:rsidR="00487A45">
        <w:rPr>
          <w:rFonts w:ascii="Calibri" w:hAnsi="Calibri" w:cs="Calibri"/>
          <w:sz w:val="20"/>
          <w:szCs w:val="20"/>
        </w:rPr>
        <w:t>erna v</w:t>
      </w:r>
      <w:r w:rsidR="001B1BB5" w:rsidRPr="003E62D2">
        <w:rPr>
          <w:rFonts w:ascii="Calibri" w:hAnsi="Calibri" w:cs="Calibri"/>
          <w:sz w:val="20"/>
          <w:szCs w:val="20"/>
        </w:rPr>
        <w:t>isar verk som representerar deras konstnärskap.</w:t>
      </w:r>
      <w:r w:rsidR="001B1BB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="00D6498C">
        <w:rPr>
          <w:rFonts w:ascii="Arial" w:hAnsi="Arial" w:cs="Arial"/>
          <w:sz w:val="22"/>
          <w:szCs w:val="22"/>
        </w:rPr>
        <w:br/>
      </w:r>
      <w:r w:rsidR="00D6498C" w:rsidRPr="003E62D2">
        <w:rPr>
          <w:rFonts w:asciiTheme="minorHAnsi" w:hAnsiTheme="minorHAnsi" w:cstheme="minorHAnsi"/>
          <w:b/>
          <w:sz w:val="20"/>
          <w:szCs w:val="20"/>
        </w:rPr>
        <w:t>PROGRAM</w:t>
      </w:r>
      <w:r w:rsidR="00487A45">
        <w:rPr>
          <w:rFonts w:asciiTheme="minorHAnsi" w:hAnsiTheme="minorHAnsi" w:cstheme="minorHAnsi"/>
          <w:b/>
          <w:sz w:val="20"/>
          <w:szCs w:val="20"/>
        </w:rPr>
        <w:br/>
      </w:r>
      <w:proofErr w:type="gramStart"/>
      <w:r w:rsidR="00487A45">
        <w:rPr>
          <w:rFonts w:asciiTheme="minorHAnsi" w:hAnsiTheme="minorHAnsi" w:cstheme="minorHAnsi"/>
          <w:b/>
          <w:sz w:val="20"/>
          <w:szCs w:val="20"/>
        </w:rPr>
        <w:t>Lördag</w:t>
      </w:r>
      <w:proofErr w:type="gramEnd"/>
      <w:r w:rsidR="00487A45">
        <w:rPr>
          <w:rFonts w:asciiTheme="minorHAnsi" w:hAnsiTheme="minorHAnsi" w:cstheme="minorHAnsi"/>
          <w:b/>
          <w:sz w:val="20"/>
          <w:szCs w:val="20"/>
        </w:rPr>
        <w:t xml:space="preserve"> 7 december </w:t>
      </w:r>
      <w:r w:rsidR="00487A45">
        <w:rPr>
          <w:rFonts w:asciiTheme="minorHAnsi" w:hAnsiTheme="minorHAnsi" w:cstheme="minorHAnsi"/>
          <w:b/>
          <w:sz w:val="20"/>
          <w:szCs w:val="20"/>
        </w:rPr>
        <w:br/>
      </w:r>
      <w:r w:rsidR="00487A45">
        <w:rPr>
          <w:rFonts w:asciiTheme="minorHAnsi" w:hAnsiTheme="minorHAnsi" w:cstheme="minorHAnsi"/>
          <w:b/>
          <w:sz w:val="18"/>
          <w:szCs w:val="18"/>
        </w:rPr>
        <w:t>Plan 4</w:t>
      </w:r>
      <w:r w:rsidR="00487A45">
        <w:rPr>
          <w:rFonts w:asciiTheme="minorHAnsi" w:hAnsiTheme="minorHAnsi" w:cstheme="minorHAnsi"/>
          <w:b/>
          <w:sz w:val="18"/>
          <w:szCs w:val="18"/>
        </w:rPr>
        <w:br/>
      </w:r>
      <w:r w:rsidR="00D6498C" w:rsidRPr="002C3662">
        <w:rPr>
          <w:rFonts w:asciiTheme="minorHAnsi" w:hAnsiTheme="minorHAnsi" w:cstheme="minorHAnsi"/>
          <w:b/>
          <w:sz w:val="18"/>
          <w:szCs w:val="18"/>
        </w:rPr>
        <w:t>12.00-16.30</w:t>
      </w:r>
      <w:r w:rsidR="00D6498C" w:rsidRPr="002C3662">
        <w:rPr>
          <w:rFonts w:asciiTheme="minorHAnsi" w:hAnsiTheme="minorHAnsi" w:cstheme="minorHAnsi"/>
          <w:sz w:val="18"/>
          <w:szCs w:val="18"/>
        </w:rPr>
        <w:t xml:space="preserve"> Dubbelvernissage: STIPENDIATER 2013, Stiftelsen</w:t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D6498C" w:rsidRPr="002C3662">
        <w:rPr>
          <w:rFonts w:asciiTheme="minorHAnsi" w:hAnsiTheme="minorHAnsi" w:cstheme="minorHAnsi"/>
          <w:sz w:val="18"/>
          <w:szCs w:val="18"/>
        </w:rPr>
        <w:t>Anna-Lisa Thomson till Minne och</w:t>
      </w:r>
      <w:r w:rsidR="002C3662">
        <w:rPr>
          <w:rFonts w:asciiTheme="minorHAnsi" w:hAnsiTheme="minorHAnsi" w:cstheme="minorHAnsi"/>
          <w:sz w:val="18"/>
          <w:szCs w:val="18"/>
        </w:rPr>
        <w:t xml:space="preserve"> </w:t>
      </w:r>
      <w:r w:rsidR="00D6498C" w:rsidRPr="002C3662">
        <w:rPr>
          <w:rFonts w:asciiTheme="minorHAnsi" w:hAnsiTheme="minorHAnsi" w:cstheme="minorHAnsi"/>
          <w:sz w:val="18"/>
          <w:szCs w:val="18"/>
        </w:rPr>
        <w:t>3 FINLÄNDSKA STIPENDIATER.</w:t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2C3662" w:rsidRPr="002C3662">
        <w:rPr>
          <w:rFonts w:asciiTheme="minorHAnsi" w:hAnsiTheme="minorHAnsi" w:cstheme="minorHAnsi"/>
          <w:b/>
          <w:sz w:val="18"/>
          <w:szCs w:val="18"/>
        </w:rPr>
        <w:t>14.30:</w:t>
      </w:r>
      <w:r w:rsidR="002C3662">
        <w:rPr>
          <w:rFonts w:asciiTheme="minorHAnsi" w:hAnsiTheme="minorHAnsi" w:cstheme="minorHAnsi"/>
          <w:sz w:val="18"/>
          <w:szCs w:val="18"/>
        </w:rPr>
        <w:t xml:space="preserve"> Invigning och stipendieutdelning: STIPENDIATER 2013</w:t>
      </w:r>
      <w:r w:rsidR="00D6498C" w:rsidRPr="002C3662">
        <w:rPr>
          <w:rFonts w:asciiTheme="minorHAnsi" w:hAnsiTheme="minorHAnsi" w:cstheme="minorHAnsi"/>
          <w:sz w:val="18"/>
          <w:szCs w:val="18"/>
        </w:rPr>
        <w:br/>
      </w:r>
      <w:r w:rsidR="00D6498C" w:rsidRPr="002C3662">
        <w:rPr>
          <w:rFonts w:asciiTheme="minorHAnsi" w:hAnsiTheme="minorHAnsi" w:cstheme="minorHAnsi"/>
          <w:b/>
          <w:sz w:val="18"/>
          <w:szCs w:val="18"/>
        </w:rPr>
        <w:t>15.00</w:t>
      </w:r>
      <w:r w:rsidR="00D6498C" w:rsidRPr="002C3662">
        <w:rPr>
          <w:rFonts w:asciiTheme="minorHAnsi" w:hAnsiTheme="minorHAnsi" w:cstheme="minorHAnsi"/>
          <w:sz w:val="18"/>
          <w:szCs w:val="18"/>
        </w:rPr>
        <w:t xml:space="preserve"> Invigning: 3 FINLÄNDSKA STIPENDIATER</w:t>
      </w:r>
      <w:r w:rsidR="002C3662" w:rsidRPr="002C3662">
        <w:rPr>
          <w:rFonts w:asciiTheme="minorHAnsi" w:hAnsiTheme="minorHAnsi" w:cstheme="minorHAnsi"/>
          <w:sz w:val="18"/>
          <w:szCs w:val="18"/>
        </w:rPr>
        <w:br/>
      </w:r>
      <w:r w:rsidR="00487A45">
        <w:rPr>
          <w:rFonts w:asciiTheme="minorHAnsi" w:hAnsiTheme="minorHAnsi" w:cstheme="minorHAnsi"/>
          <w:b/>
          <w:sz w:val="18"/>
          <w:szCs w:val="18"/>
        </w:rPr>
        <w:t xml:space="preserve">Plan 1 </w:t>
      </w:r>
      <w:r w:rsidR="00487A45">
        <w:rPr>
          <w:rFonts w:asciiTheme="minorHAnsi" w:hAnsiTheme="minorHAnsi" w:cstheme="minorHAnsi"/>
          <w:b/>
          <w:sz w:val="18"/>
          <w:szCs w:val="18"/>
        </w:rPr>
        <w:br/>
      </w:r>
      <w:proofErr w:type="gramStart"/>
      <w:r w:rsidR="002C3662" w:rsidRPr="002C3662">
        <w:rPr>
          <w:rFonts w:asciiTheme="minorHAnsi" w:hAnsiTheme="minorHAnsi" w:cstheme="minorHAnsi"/>
          <w:b/>
          <w:sz w:val="18"/>
          <w:szCs w:val="18"/>
        </w:rPr>
        <w:t>13.30-16.00</w:t>
      </w:r>
      <w:proofErr w:type="gramEnd"/>
      <w:r w:rsidR="002C3662" w:rsidRPr="002C3662">
        <w:rPr>
          <w:rFonts w:asciiTheme="minorHAnsi" w:hAnsiTheme="minorHAnsi" w:cstheme="minorHAnsi"/>
          <w:sz w:val="18"/>
          <w:szCs w:val="18"/>
        </w:rPr>
        <w:t xml:space="preserve"> Prova på leranimation med konstnären Moa Lönn. </w:t>
      </w:r>
      <w:r w:rsidR="002C3662" w:rsidRPr="002C3662">
        <w:rPr>
          <w:rFonts w:asciiTheme="minorHAnsi" w:hAnsiTheme="minorHAnsi" w:cstheme="minorHAnsi"/>
          <w:sz w:val="18"/>
          <w:szCs w:val="18"/>
        </w:rPr>
        <w:br/>
        <w:t xml:space="preserve">Workshop i utställningen ”Konstverkstan flyttar upp”. </w:t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2C3662" w:rsidRPr="002C3662">
        <w:rPr>
          <w:rFonts w:asciiTheme="minorHAnsi" w:hAnsiTheme="minorHAnsi" w:cstheme="minorHAnsi"/>
          <w:b/>
          <w:sz w:val="18"/>
          <w:szCs w:val="18"/>
        </w:rPr>
        <w:t>Lördag 14 december 14.00</w:t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2C3662" w:rsidRPr="002C3662">
        <w:rPr>
          <w:rFonts w:asciiTheme="minorHAnsi" w:hAnsiTheme="minorHAnsi" w:cstheme="minorHAnsi"/>
          <w:b/>
          <w:sz w:val="18"/>
          <w:szCs w:val="18"/>
        </w:rPr>
        <w:t>Visning:</w:t>
      </w:r>
      <w:r w:rsidR="002C3662" w:rsidRPr="002C3662">
        <w:rPr>
          <w:rFonts w:asciiTheme="minorHAnsi" w:hAnsiTheme="minorHAnsi" w:cstheme="minorHAnsi"/>
          <w:sz w:val="18"/>
          <w:szCs w:val="18"/>
        </w:rPr>
        <w:t xml:space="preserve"> Stipendiater 2013 - Stiftelsen Anna Lisa Thomson till </w:t>
      </w:r>
      <w:r w:rsidR="002C3662">
        <w:rPr>
          <w:rFonts w:asciiTheme="minorHAnsi" w:hAnsiTheme="minorHAnsi" w:cstheme="minorHAnsi"/>
          <w:sz w:val="18"/>
          <w:szCs w:val="18"/>
        </w:rPr>
        <w:t>M</w:t>
      </w:r>
      <w:r w:rsidR="002C3662" w:rsidRPr="002C3662">
        <w:rPr>
          <w:rFonts w:asciiTheme="minorHAnsi" w:hAnsiTheme="minorHAnsi" w:cstheme="minorHAnsi"/>
          <w:sz w:val="18"/>
          <w:szCs w:val="18"/>
        </w:rPr>
        <w:t>inne</w:t>
      </w:r>
      <w:r w:rsidR="002C3662">
        <w:rPr>
          <w:rFonts w:asciiTheme="minorHAnsi" w:hAnsiTheme="minorHAnsi" w:cstheme="minorHAnsi"/>
          <w:sz w:val="18"/>
          <w:szCs w:val="18"/>
        </w:rPr>
        <w:br/>
      </w:r>
      <w:r w:rsidR="002C3662" w:rsidRPr="002C3662">
        <w:rPr>
          <w:rFonts w:asciiTheme="minorHAnsi" w:hAnsiTheme="minorHAnsi" w:cstheme="minorHAnsi"/>
          <w:sz w:val="18"/>
          <w:szCs w:val="18"/>
        </w:rPr>
        <w:t>och 3 finländska stipendiater</w:t>
      </w:r>
      <w:r w:rsidR="002C3662">
        <w:rPr>
          <w:rFonts w:asciiTheme="minorHAnsi" w:hAnsiTheme="minorHAnsi" w:cstheme="minorHAnsi"/>
          <w:sz w:val="18"/>
          <w:szCs w:val="18"/>
        </w:rPr>
        <w:t>.</w:t>
      </w:r>
      <w:r w:rsidR="00D6498C" w:rsidRPr="002C3662">
        <w:rPr>
          <w:rFonts w:asciiTheme="minorHAnsi" w:hAnsiTheme="minorHAnsi" w:cstheme="minorHAnsi"/>
          <w:sz w:val="18"/>
          <w:szCs w:val="18"/>
        </w:rPr>
        <w:t xml:space="preserve"> </w:t>
      </w:r>
      <w:r w:rsidR="003E62D2">
        <w:rPr>
          <w:rFonts w:asciiTheme="minorHAnsi" w:hAnsiTheme="minorHAnsi" w:cstheme="minorHAnsi"/>
          <w:sz w:val="18"/>
          <w:szCs w:val="18"/>
        </w:rPr>
        <w:br/>
      </w:r>
      <w:r w:rsidR="003E62D2">
        <w:rPr>
          <w:rFonts w:asciiTheme="minorHAnsi" w:hAnsiTheme="minorHAnsi" w:cstheme="minorHAnsi"/>
          <w:sz w:val="18"/>
          <w:szCs w:val="18"/>
        </w:rPr>
        <w:br/>
      </w:r>
      <w:r w:rsidR="003E62D2" w:rsidRPr="003E62D2">
        <w:rPr>
          <w:rFonts w:ascii="Calibri" w:hAnsi="Calibri" w:cs="Calibri"/>
          <w:bCs/>
          <w:iCs/>
          <w:sz w:val="18"/>
          <w:szCs w:val="18"/>
        </w:rPr>
        <w:br/>
        <w:t>.</w:t>
      </w:r>
      <w:r w:rsidR="003E62D2" w:rsidRPr="003E62D2">
        <w:rPr>
          <w:rFonts w:ascii="Calibri" w:hAnsi="Calibri" w:cs="Calibri"/>
          <w:b/>
          <w:bCs/>
          <w:i/>
          <w:iCs/>
          <w:sz w:val="18"/>
          <w:szCs w:val="18"/>
        </w:rPr>
        <w:br/>
      </w:r>
      <w:r w:rsidR="003E62D2" w:rsidRPr="003E62D2">
        <w:rPr>
          <w:rFonts w:ascii="Calibri" w:hAnsi="Calibri" w:cs="Calibri"/>
          <w:b/>
          <w:bCs/>
          <w:i/>
          <w:iCs/>
          <w:sz w:val="18"/>
          <w:szCs w:val="18"/>
        </w:rPr>
        <w:drawing>
          <wp:inline distT="0" distB="0" distL="0" distR="0" wp14:anchorId="7C6AA403" wp14:editId="2223020D">
            <wp:extent cx="3409950" cy="133350"/>
            <wp:effectExtent l="0" t="0" r="0" b="0"/>
            <wp:docPr id="6" name="Bildobjekt 6" descr="cid:image012.png@01CDA701.BD0A3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2.png@01CDA701.BD0A30E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2D2" w:rsidRPr="003E62D2">
        <w:rPr>
          <w:rFonts w:ascii="Calibri" w:hAnsi="Calibri" w:cs="Calibri"/>
          <w:b/>
          <w:bCs/>
          <w:i/>
          <w:iCs/>
          <w:sz w:val="18"/>
          <w:szCs w:val="18"/>
        </w:rPr>
        <w:br/>
      </w:r>
      <w:r w:rsidR="003E62D2" w:rsidRPr="003E62D2">
        <w:rPr>
          <w:rFonts w:ascii="Calibri" w:hAnsi="Calibri" w:cs="Calibri"/>
          <w:iCs/>
          <w:sz w:val="18"/>
          <w:szCs w:val="18"/>
        </w:rPr>
        <w:br/>
      </w:r>
      <w:proofErr w:type="gramStart"/>
      <w:r w:rsidR="003E62D2" w:rsidRPr="003E62D2">
        <w:rPr>
          <w:rFonts w:ascii="Calibri" w:hAnsi="Calibri" w:cs="Calibri"/>
          <w:iCs/>
          <w:sz w:val="18"/>
          <w:szCs w:val="18"/>
        </w:rPr>
        <w:t xml:space="preserve">BESÖKSADRESS  </w:t>
      </w:r>
      <w:r w:rsidR="003E62D2" w:rsidRPr="003E62D2">
        <w:rPr>
          <w:rFonts w:ascii="Calibri" w:hAnsi="Calibri" w:cs="Calibri"/>
          <w:bCs/>
          <w:iCs/>
          <w:sz w:val="18"/>
          <w:szCs w:val="18"/>
        </w:rPr>
        <w:t>Uppsala</w:t>
      </w:r>
      <w:proofErr w:type="gramEnd"/>
      <w:r w:rsidR="003E62D2" w:rsidRPr="003E62D2">
        <w:rPr>
          <w:rFonts w:ascii="Calibri" w:hAnsi="Calibri" w:cs="Calibri"/>
          <w:bCs/>
          <w:iCs/>
          <w:sz w:val="18"/>
          <w:szCs w:val="18"/>
        </w:rPr>
        <w:t xml:space="preserve"> slott, ingång E</w:t>
      </w:r>
      <w:r w:rsidR="003E62D2" w:rsidRPr="003E62D2">
        <w:rPr>
          <w:rFonts w:ascii="Calibri" w:hAnsi="Calibri" w:cs="Calibri"/>
          <w:iCs/>
          <w:sz w:val="18"/>
          <w:szCs w:val="18"/>
        </w:rPr>
        <w:t xml:space="preserve">    TEL  </w:t>
      </w:r>
      <w:r w:rsidR="003E62D2" w:rsidRPr="003E62D2">
        <w:rPr>
          <w:rFonts w:ascii="Calibri" w:hAnsi="Calibri" w:cs="Calibri"/>
          <w:bCs/>
          <w:iCs/>
          <w:sz w:val="18"/>
          <w:szCs w:val="18"/>
        </w:rPr>
        <w:t>018-727 24 82 (reception)</w:t>
      </w:r>
      <w:r w:rsidR="003E62D2" w:rsidRPr="003E62D2">
        <w:rPr>
          <w:rFonts w:ascii="Calibri" w:hAnsi="Calibri" w:cs="Calibri"/>
          <w:iCs/>
          <w:sz w:val="18"/>
          <w:szCs w:val="18"/>
        </w:rPr>
        <w:br/>
        <w:t xml:space="preserve">POSTADRESS  </w:t>
      </w:r>
      <w:r w:rsidR="003E62D2" w:rsidRPr="003E62D2">
        <w:rPr>
          <w:rFonts w:ascii="Calibri" w:hAnsi="Calibri" w:cs="Calibri"/>
          <w:bCs/>
          <w:iCs/>
          <w:sz w:val="18"/>
          <w:szCs w:val="18"/>
        </w:rPr>
        <w:t>Drottning Christinas väg 1E, SE-752 37 Uppsala, Sweden</w:t>
      </w:r>
      <w:r w:rsidR="003E62D2" w:rsidRPr="003E62D2">
        <w:rPr>
          <w:rFonts w:ascii="Calibri" w:hAnsi="Calibri" w:cs="Calibri"/>
          <w:iCs/>
          <w:sz w:val="18"/>
          <w:szCs w:val="18"/>
        </w:rPr>
        <w:br/>
        <w:t xml:space="preserve">E-POST  </w:t>
      </w:r>
      <w:hyperlink r:id="rId12" w:history="1">
        <w:r w:rsidR="003E62D2" w:rsidRPr="003E62D2">
          <w:rPr>
            <w:rStyle w:val="Hyperlnk"/>
            <w:rFonts w:ascii="Calibri" w:hAnsi="Calibri" w:cs="Calibri"/>
            <w:bCs/>
            <w:iCs/>
            <w:sz w:val="18"/>
            <w:szCs w:val="18"/>
          </w:rPr>
          <w:t>konstmuseum@uppsala.se</w:t>
        </w:r>
      </w:hyperlink>
      <w:r w:rsidR="003E62D2" w:rsidRPr="003E62D2">
        <w:rPr>
          <w:rFonts w:ascii="Calibri" w:hAnsi="Calibri" w:cs="Calibri"/>
          <w:iCs/>
          <w:sz w:val="18"/>
          <w:szCs w:val="18"/>
        </w:rPr>
        <w:t xml:space="preserve">    HEMSIDA  </w:t>
      </w:r>
      <w:hyperlink r:id="rId13" w:history="1">
        <w:r w:rsidR="003E62D2" w:rsidRPr="003E62D2">
          <w:rPr>
            <w:rStyle w:val="Hyperlnk"/>
            <w:rFonts w:ascii="Calibri" w:hAnsi="Calibri" w:cs="Calibri"/>
            <w:bCs/>
            <w:iCs/>
            <w:sz w:val="18"/>
            <w:szCs w:val="18"/>
          </w:rPr>
          <w:t>www.uppsala.se/konstmuseum</w:t>
        </w:r>
      </w:hyperlink>
      <w:r w:rsidR="003E62D2" w:rsidRPr="003E62D2">
        <w:rPr>
          <w:rFonts w:ascii="Calibri" w:hAnsi="Calibri" w:cs="Calibri"/>
          <w:bCs/>
          <w:iCs/>
          <w:sz w:val="18"/>
          <w:szCs w:val="18"/>
        </w:rPr>
        <w:br/>
      </w:r>
      <w:r w:rsidR="003E62D2" w:rsidRPr="003E62D2">
        <w:rPr>
          <w:rFonts w:ascii="Calibri" w:hAnsi="Calibri" w:cs="Calibri"/>
          <w:iCs/>
          <w:sz w:val="18"/>
          <w:szCs w:val="18"/>
        </w:rPr>
        <w:t>FACEBOOK</w:t>
      </w:r>
      <w:r w:rsidR="003E62D2" w:rsidRPr="003E62D2">
        <w:rPr>
          <w:rFonts w:ascii="Calibri" w:hAnsi="Calibri" w:cs="Calibri"/>
          <w:bCs/>
          <w:iCs/>
          <w:sz w:val="18"/>
          <w:szCs w:val="18"/>
        </w:rPr>
        <w:t xml:space="preserve">  </w:t>
      </w:r>
      <w:hyperlink r:id="rId14" w:history="1">
        <w:r w:rsidR="003E62D2" w:rsidRPr="003E62D2">
          <w:rPr>
            <w:rStyle w:val="Hyperlnk"/>
            <w:rFonts w:ascii="Calibri" w:hAnsi="Calibri" w:cs="Calibri"/>
            <w:bCs/>
            <w:iCs/>
            <w:sz w:val="18"/>
            <w:szCs w:val="18"/>
          </w:rPr>
          <w:t>www.facebook.com/uppsalakonstmuseum</w:t>
        </w:r>
      </w:hyperlink>
      <w:r w:rsidR="003E62D2" w:rsidRPr="003E62D2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="003E62D2" w:rsidRPr="003E62D2">
        <w:rPr>
          <w:rFonts w:ascii="Calibri" w:hAnsi="Calibri" w:cs="Calibri"/>
          <w:i/>
          <w:iCs/>
          <w:sz w:val="18"/>
          <w:szCs w:val="18"/>
        </w:rPr>
        <w:t> </w:t>
      </w:r>
    </w:p>
    <w:p w:rsidR="003E62D2" w:rsidRPr="003E62D2" w:rsidRDefault="003E62D2" w:rsidP="003E62D2">
      <w:pPr>
        <w:pStyle w:val="Normalwebb"/>
        <w:ind w:right="-566"/>
        <w:rPr>
          <w:rFonts w:ascii="Calibri" w:hAnsi="Calibri" w:cs="Calibri"/>
          <w:sz w:val="18"/>
          <w:szCs w:val="18"/>
        </w:rPr>
      </w:pPr>
      <w:r w:rsidRPr="003E62D2">
        <w:rPr>
          <w:rFonts w:ascii="Calibri" w:hAnsi="Calibri" w:cs="Calibri"/>
          <w:sz w:val="18"/>
          <w:szCs w:val="18"/>
        </w:rPr>
        <w:drawing>
          <wp:inline distT="0" distB="0" distL="0" distR="0" wp14:anchorId="3412630C" wp14:editId="406E9149">
            <wp:extent cx="1095375" cy="285750"/>
            <wp:effectExtent l="0" t="0" r="9525" b="0"/>
            <wp:docPr id="7" name="Bildobjekt 7" descr="cid:image021.png@01CD337A.67E4B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21.png@01CD337A.67E4B18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8C" w:rsidRPr="00465059" w:rsidRDefault="00D6498C" w:rsidP="002C3662">
      <w:pPr>
        <w:pStyle w:val="Normalwebb"/>
        <w:ind w:right="-566"/>
        <w:rPr>
          <w:rFonts w:ascii="Calibri" w:hAnsi="Calibri" w:cs="Calibri"/>
          <w:sz w:val="18"/>
          <w:szCs w:val="18"/>
        </w:rPr>
      </w:pPr>
    </w:p>
    <w:p w:rsidR="00EE0F78" w:rsidRPr="00EE0F78" w:rsidRDefault="00EE0F78" w:rsidP="00EE0F78">
      <w:pPr>
        <w:pStyle w:val="Normalwebb"/>
        <w:ind w:right="-56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br/>
      </w:r>
    </w:p>
    <w:sectPr w:rsidR="00EE0F78" w:rsidRPr="00EE0F78" w:rsidSect="00B12F4E">
      <w:pgSz w:w="12240" w:h="15840"/>
      <w:pgMar w:top="1418" w:right="1418" w:bottom="1418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78"/>
    <w:rsid w:val="0000117D"/>
    <w:rsid w:val="00001223"/>
    <w:rsid w:val="00001291"/>
    <w:rsid w:val="00001564"/>
    <w:rsid w:val="00001777"/>
    <w:rsid w:val="000018C3"/>
    <w:rsid w:val="000029DB"/>
    <w:rsid w:val="00003361"/>
    <w:rsid w:val="00005006"/>
    <w:rsid w:val="00005B34"/>
    <w:rsid w:val="00005FD4"/>
    <w:rsid w:val="00007BE7"/>
    <w:rsid w:val="00010423"/>
    <w:rsid w:val="000105D5"/>
    <w:rsid w:val="00010686"/>
    <w:rsid w:val="00010F2E"/>
    <w:rsid w:val="0001107F"/>
    <w:rsid w:val="0001199F"/>
    <w:rsid w:val="00011B65"/>
    <w:rsid w:val="00011F15"/>
    <w:rsid w:val="000122CE"/>
    <w:rsid w:val="00012A19"/>
    <w:rsid w:val="00012FE5"/>
    <w:rsid w:val="00013661"/>
    <w:rsid w:val="00013CFF"/>
    <w:rsid w:val="00014668"/>
    <w:rsid w:val="000147C9"/>
    <w:rsid w:val="00014DC3"/>
    <w:rsid w:val="0001504B"/>
    <w:rsid w:val="000150AF"/>
    <w:rsid w:val="00015121"/>
    <w:rsid w:val="00015329"/>
    <w:rsid w:val="000153EA"/>
    <w:rsid w:val="0001562B"/>
    <w:rsid w:val="000158D1"/>
    <w:rsid w:val="00015C9F"/>
    <w:rsid w:val="00016C3F"/>
    <w:rsid w:val="00016F41"/>
    <w:rsid w:val="00017593"/>
    <w:rsid w:val="0001796C"/>
    <w:rsid w:val="00020057"/>
    <w:rsid w:val="0002013C"/>
    <w:rsid w:val="0002034C"/>
    <w:rsid w:val="00020727"/>
    <w:rsid w:val="000212BF"/>
    <w:rsid w:val="00021634"/>
    <w:rsid w:val="00021A61"/>
    <w:rsid w:val="000226E7"/>
    <w:rsid w:val="000227CD"/>
    <w:rsid w:val="00022DE3"/>
    <w:rsid w:val="000230DF"/>
    <w:rsid w:val="00023539"/>
    <w:rsid w:val="00024398"/>
    <w:rsid w:val="0002498E"/>
    <w:rsid w:val="00024A00"/>
    <w:rsid w:val="00024A7F"/>
    <w:rsid w:val="00025C93"/>
    <w:rsid w:val="00025D4D"/>
    <w:rsid w:val="0002608F"/>
    <w:rsid w:val="00026092"/>
    <w:rsid w:val="00026515"/>
    <w:rsid w:val="0002653C"/>
    <w:rsid w:val="00026EBC"/>
    <w:rsid w:val="000274B3"/>
    <w:rsid w:val="000275B3"/>
    <w:rsid w:val="00030947"/>
    <w:rsid w:val="000322F1"/>
    <w:rsid w:val="00032346"/>
    <w:rsid w:val="0003243B"/>
    <w:rsid w:val="00032623"/>
    <w:rsid w:val="000328BA"/>
    <w:rsid w:val="0003328F"/>
    <w:rsid w:val="00033392"/>
    <w:rsid w:val="00033FFF"/>
    <w:rsid w:val="00034AFD"/>
    <w:rsid w:val="00035505"/>
    <w:rsid w:val="00036D42"/>
    <w:rsid w:val="00037BCE"/>
    <w:rsid w:val="000401A8"/>
    <w:rsid w:val="00040200"/>
    <w:rsid w:val="000409EC"/>
    <w:rsid w:val="00040A82"/>
    <w:rsid w:val="000414F4"/>
    <w:rsid w:val="00041C3F"/>
    <w:rsid w:val="00041EA3"/>
    <w:rsid w:val="00042E0E"/>
    <w:rsid w:val="00043152"/>
    <w:rsid w:val="000441DD"/>
    <w:rsid w:val="0004422A"/>
    <w:rsid w:val="00044CDD"/>
    <w:rsid w:val="00045003"/>
    <w:rsid w:val="000450D2"/>
    <w:rsid w:val="00045743"/>
    <w:rsid w:val="00046183"/>
    <w:rsid w:val="00046285"/>
    <w:rsid w:val="00046802"/>
    <w:rsid w:val="000471FA"/>
    <w:rsid w:val="0004726D"/>
    <w:rsid w:val="000473B0"/>
    <w:rsid w:val="000500AC"/>
    <w:rsid w:val="0005022A"/>
    <w:rsid w:val="00050409"/>
    <w:rsid w:val="000505DD"/>
    <w:rsid w:val="00050D08"/>
    <w:rsid w:val="00050D53"/>
    <w:rsid w:val="00050E02"/>
    <w:rsid w:val="00050EB4"/>
    <w:rsid w:val="00050EBD"/>
    <w:rsid w:val="00051571"/>
    <w:rsid w:val="00052871"/>
    <w:rsid w:val="000531D7"/>
    <w:rsid w:val="0005321C"/>
    <w:rsid w:val="000533C4"/>
    <w:rsid w:val="000535E5"/>
    <w:rsid w:val="00053B74"/>
    <w:rsid w:val="000545CE"/>
    <w:rsid w:val="00054F5D"/>
    <w:rsid w:val="00056311"/>
    <w:rsid w:val="000564C1"/>
    <w:rsid w:val="000566E8"/>
    <w:rsid w:val="00056771"/>
    <w:rsid w:val="00057F29"/>
    <w:rsid w:val="00060C2F"/>
    <w:rsid w:val="00060EA2"/>
    <w:rsid w:val="00061E1D"/>
    <w:rsid w:val="000621D7"/>
    <w:rsid w:val="0006231A"/>
    <w:rsid w:val="00063049"/>
    <w:rsid w:val="0006383E"/>
    <w:rsid w:val="00064871"/>
    <w:rsid w:val="00064E6B"/>
    <w:rsid w:val="00064F1C"/>
    <w:rsid w:val="00065BB4"/>
    <w:rsid w:val="00065F41"/>
    <w:rsid w:val="00066045"/>
    <w:rsid w:val="0006679E"/>
    <w:rsid w:val="0007021E"/>
    <w:rsid w:val="00070273"/>
    <w:rsid w:val="000710C4"/>
    <w:rsid w:val="000724B0"/>
    <w:rsid w:val="00072E35"/>
    <w:rsid w:val="00072E7D"/>
    <w:rsid w:val="00073A21"/>
    <w:rsid w:val="00073C9F"/>
    <w:rsid w:val="0007455C"/>
    <w:rsid w:val="000745DB"/>
    <w:rsid w:val="00075282"/>
    <w:rsid w:val="000752D8"/>
    <w:rsid w:val="0007554B"/>
    <w:rsid w:val="00076287"/>
    <w:rsid w:val="00076400"/>
    <w:rsid w:val="00076DD1"/>
    <w:rsid w:val="000772A6"/>
    <w:rsid w:val="00080240"/>
    <w:rsid w:val="00080595"/>
    <w:rsid w:val="00081771"/>
    <w:rsid w:val="000828DD"/>
    <w:rsid w:val="00083049"/>
    <w:rsid w:val="00083D3E"/>
    <w:rsid w:val="000842EE"/>
    <w:rsid w:val="0008432D"/>
    <w:rsid w:val="000848AE"/>
    <w:rsid w:val="000856FF"/>
    <w:rsid w:val="00086957"/>
    <w:rsid w:val="00086A9C"/>
    <w:rsid w:val="000872FD"/>
    <w:rsid w:val="00087E84"/>
    <w:rsid w:val="00090121"/>
    <w:rsid w:val="00090755"/>
    <w:rsid w:val="00091170"/>
    <w:rsid w:val="000914A6"/>
    <w:rsid w:val="0009162C"/>
    <w:rsid w:val="00091B89"/>
    <w:rsid w:val="00092395"/>
    <w:rsid w:val="00092CE4"/>
    <w:rsid w:val="00094638"/>
    <w:rsid w:val="00095587"/>
    <w:rsid w:val="000957FB"/>
    <w:rsid w:val="0009589D"/>
    <w:rsid w:val="000963DE"/>
    <w:rsid w:val="0009680B"/>
    <w:rsid w:val="00096B80"/>
    <w:rsid w:val="00097A49"/>
    <w:rsid w:val="000A03C2"/>
    <w:rsid w:val="000A0C81"/>
    <w:rsid w:val="000A11AA"/>
    <w:rsid w:val="000A154F"/>
    <w:rsid w:val="000A1811"/>
    <w:rsid w:val="000A1853"/>
    <w:rsid w:val="000A1DF6"/>
    <w:rsid w:val="000A258D"/>
    <w:rsid w:val="000A2B5C"/>
    <w:rsid w:val="000A3266"/>
    <w:rsid w:val="000A3290"/>
    <w:rsid w:val="000A3A58"/>
    <w:rsid w:val="000A4265"/>
    <w:rsid w:val="000A44F2"/>
    <w:rsid w:val="000A53E3"/>
    <w:rsid w:val="000A5523"/>
    <w:rsid w:val="000A557C"/>
    <w:rsid w:val="000A5ACA"/>
    <w:rsid w:val="000A5B34"/>
    <w:rsid w:val="000A5F21"/>
    <w:rsid w:val="000A5F89"/>
    <w:rsid w:val="000A6114"/>
    <w:rsid w:val="000A625E"/>
    <w:rsid w:val="000A6683"/>
    <w:rsid w:val="000A6B48"/>
    <w:rsid w:val="000A6D65"/>
    <w:rsid w:val="000A6F4E"/>
    <w:rsid w:val="000A7A23"/>
    <w:rsid w:val="000A7A4E"/>
    <w:rsid w:val="000A7CEF"/>
    <w:rsid w:val="000B00B9"/>
    <w:rsid w:val="000B028C"/>
    <w:rsid w:val="000B15D2"/>
    <w:rsid w:val="000B174A"/>
    <w:rsid w:val="000B1808"/>
    <w:rsid w:val="000B1A48"/>
    <w:rsid w:val="000B1F51"/>
    <w:rsid w:val="000B20C6"/>
    <w:rsid w:val="000B2238"/>
    <w:rsid w:val="000B33DF"/>
    <w:rsid w:val="000B3D5D"/>
    <w:rsid w:val="000B403B"/>
    <w:rsid w:val="000B41B1"/>
    <w:rsid w:val="000B4344"/>
    <w:rsid w:val="000B43DD"/>
    <w:rsid w:val="000B4916"/>
    <w:rsid w:val="000B5116"/>
    <w:rsid w:val="000B59A0"/>
    <w:rsid w:val="000B5B47"/>
    <w:rsid w:val="000B67C1"/>
    <w:rsid w:val="000B6D02"/>
    <w:rsid w:val="000B6E7B"/>
    <w:rsid w:val="000B7577"/>
    <w:rsid w:val="000B7729"/>
    <w:rsid w:val="000B7AAB"/>
    <w:rsid w:val="000B7E43"/>
    <w:rsid w:val="000B7E5A"/>
    <w:rsid w:val="000B7FCE"/>
    <w:rsid w:val="000C007C"/>
    <w:rsid w:val="000C03E9"/>
    <w:rsid w:val="000C05CB"/>
    <w:rsid w:val="000C08BD"/>
    <w:rsid w:val="000C0F9B"/>
    <w:rsid w:val="000C2458"/>
    <w:rsid w:val="000C2ACB"/>
    <w:rsid w:val="000C37DC"/>
    <w:rsid w:val="000C3A4E"/>
    <w:rsid w:val="000C539B"/>
    <w:rsid w:val="000C63B0"/>
    <w:rsid w:val="000C6CB1"/>
    <w:rsid w:val="000C70DB"/>
    <w:rsid w:val="000C77FF"/>
    <w:rsid w:val="000D0AEF"/>
    <w:rsid w:val="000D1698"/>
    <w:rsid w:val="000D1EE4"/>
    <w:rsid w:val="000D20AE"/>
    <w:rsid w:val="000D2651"/>
    <w:rsid w:val="000D45C5"/>
    <w:rsid w:val="000D4BE2"/>
    <w:rsid w:val="000D52F5"/>
    <w:rsid w:val="000D5CFD"/>
    <w:rsid w:val="000D5DC2"/>
    <w:rsid w:val="000D6AF9"/>
    <w:rsid w:val="000D6C5D"/>
    <w:rsid w:val="000D6EE8"/>
    <w:rsid w:val="000D7080"/>
    <w:rsid w:val="000D7F69"/>
    <w:rsid w:val="000E021F"/>
    <w:rsid w:val="000E0462"/>
    <w:rsid w:val="000E08D2"/>
    <w:rsid w:val="000E09B4"/>
    <w:rsid w:val="000E0C0A"/>
    <w:rsid w:val="000E0C61"/>
    <w:rsid w:val="000E15C4"/>
    <w:rsid w:val="000E16F4"/>
    <w:rsid w:val="000E1835"/>
    <w:rsid w:val="000E1E1F"/>
    <w:rsid w:val="000E26E0"/>
    <w:rsid w:val="000E426E"/>
    <w:rsid w:val="000E4EBE"/>
    <w:rsid w:val="000E5136"/>
    <w:rsid w:val="000E5DD1"/>
    <w:rsid w:val="000E619C"/>
    <w:rsid w:val="000E6592"/>
    <w:rsid w:val="000E67B8"/>
    <w:rsid w:val="000E6DF3"/>
    <w:rsid w:val="000E7B1F"/>
    <w:rsid w:val="000F038D"/>
    <w:rsid w:val="000F097D"/>
    <w:rsid w:val="000F0BAE"/>
    <w:rsid w:val="000F1030"/>
    <w:rsid w:val="000F187C"/>
    <w:rsid w:val="000F1B9F"/>
    <w:rsid w:val="000F2841"/>
    <w:rsid w:val="000F2AC9"/>
    <w:rsid w:val="000F31A2"/>
    <w:rsid w:val="000F359F"/>
    <w:rsid w:val="000F3ADD"/>
    <w:rsid w:val="000F4B43"/>
    <w:rsid w:val="000F4CEC"/>
    <w:rsid w:val="000F5D4D"/>
    <w:rsid w:val="000F5E3A"/>
    <w:rsid w:val="000F61E7"/>
    <w:rsid w:val="000F62FF"/>
    <w:rsid w:val="000F6901"/>
    <w:rsid w:val="000F6AF5"/>
    <w:rsid w:val="001000EC"/>
    <w:rsid w:val="0010041F"/>
    <w:rsid w:val="00100BB0"/>
    <w:rsid w:val="00100C31"/>
    <w:rsid w:val="00101347"/>
    <w:rsid w:val="00101B91"/>
    <w:rsid w:val="00101D27"/>
    <w:rsid w:val="00101D9A"/>
    <w:rsid w:val="00101F6D"/>
    <w:rsid w:val="00101F86"/>
    <w:rsid w:val="0010229B"/>
    <w:rsid w:val="001022CD"/>
    <w:rsid w:val="00102829"/>
    <w:rsid w:val="00102AB1"/>
    <w:rsid w:val="00102D88"/>
    <w:rsid w:val="00102DA5"/>
    <w:rsid w:val="001036D7"/>
    <w:rsid w:val="001047CE"/>
    <w:rsid w:val="00105D2A"/>
    <w:rsid w:val="00105DB1"/>
    <w:rsid w:val="00105DF2"/>
    <w:rsid w:val="001069C7"/>
    <w:rsid w:val="0010764C"/>
    <w:rsid w:val="00107813"/>
    <w:rsid w:val="00107DEC"/>
    <w:rsid w:val="00110041"/>
    <w:rsid w:val="00110F66"/>
    <w:rsid w:val="00110F80"/>
    <w:rsid w:val="0011162E"/>
    <w:rsid w:val="001124D1"/>
    <w:rsid w:val="00112A76"/>
    <w:rsid w:val="00112ABA"/>
    <w:rsid w:val="00113F2D"/>
    <w:rsid w:val="00114160"/>
    <w:rsid w:val="00114228"/>
    <w:rsid w:val="0011460F"/>
    <w:rsid w:val="0011486B"/>
    <w:rsid w:val="00115535"/>
    <w:rsid w:val="001159AA"/>
    <w:rsid w:val="001168E7"/>
    <w:rsid w:val="001169A5"/>
    <w:rsid w:val="00116B30"/>
    <w:rsid w:val="001175DC"/>
    <w:rsid w:val="0011765D"/>
    <w:rsid w:val="001177A0"/>
    <w:rsid w:val="00117917"/>
    <w:rsid w:val="00117E62"/>
    <w:rsid w:val="0012109E"/>
    <w:rsid w:val="00121243"/>
    <w:rsid w:val="0012188C"/>
    <w:rsid w:val="00121C97"/>
    <w:rsid w:val="0012261F"/>
    <w:rsid w:val="00122C6F"/>
    <w:rsid w:val="00122DD1"/>
    <w:rsid w:val="00123653"/>
    <w:rsid w:val="00123CCE"/>
    <w:rsid w:val="001243C9"/>
    <w:rsid w:val="001253A9"/>
    <w:rsid w:val="0012547D"/>
    <w:rsid w:val="00126277"/>
    <w:rsid w:val="00126DAE"/>
    <w:rsid w:val="00127D75"/>
    <w:rsid w:val="0013045F"/>
    <w:rsid w:val="00130D78"/>
    <w:rsid w:val="00131133"/>
    <w:rsid w:val="00131624"/>
    <w:rsid w:val="0013194C"/>
    <w:rsid w:val="00131B22"/>
    <w:rsid w:val="00131BC5"/>
    <w:rsid w:val="00132C5E"/>
    <w:rsid w:val="0013329D"/>
    <w:rsid w:val="0013347A"/>
    <w:rsid w:val="001336E9"/>
    <w:rsid w:val="00133988"/>
    <w:rsid w:val="00133AC0"/>
    <w:rsid w:val="00134513"/>
    <w:rsid w:val="00134671"/>
    <w:rsid w:val="00134833"/>
    <w:rsid w:val="00134F9C"/>
    <w:rsid w:val="001355C9"/>
    <w:rsid w:val="001356D0"/>
    <w:rsid w:val="001358C7"/>
    <w:rsid w:val="00135B6A"/>
    <w:rsid w:val="001363A6"/>
    <w:rsid w:val="00136902"/>
    <w:rsid w:val="00137707"/>
    <w:rsid w:val="00137A5D"/>
    <w:rsid w:val="00141281"/>
    <w:rsid w:val="0014173F"/>
    <w:rsid w:val="00142852"/>
    <w:rsid w:val="00142A6D"/>
    <w:rsid w:val="00142EDD"/>
    <w:rsid w:val="001442F1"/>
    <w:rsid w:val="001443DE"/>
    <w:rsid w:val="00144524"/>
    <w:rsid w:val="00144ABB"/>
    <w:rsid w:val="0014518C"/>
    <w:rsid w:val="00145940"/>
    <w:rsid w:val="00146431"/>
    <w:rsid w:val="0014690A"/>
    <w:rsid w:val="0014697B"/>
    <w:rsid w:val="0014750D"/>
    <w:rsid w:val="0014767F"/>
    <w:rsid w:val="00147975"/>
    <w:rsid w:val="00147E0C"/>
    <w:rsid w:val="00150012"/>
    <w:rsid w:val="00150D38"/>
    <w:rsid w:val="0015182F"/>
    <w:rsid w:val="00151939"/>
    <w:rsid w:val="001519E2"/>
    <w:rsid w:val="0015291B"/>
    <w:rsid w:val="001529EE"/>
    <w:rsid w:val="00152A60"/>
    <w:rsid w:val="00153017"/>
    <w:rsid w:val="0015390E"/>
    <w:rsid w:val="00153BC8"/>
    <w:rsid w:val="0015427B"/>
    <w:rsid w:val="00154978"/>
    <w:rsid w:val="00154B43"/>
    <w:rsid w:val="00155B8A"/>
    <w:rsid w:val="00155E80"/>
    <w:rsid w:val="001566C5"/>
    <w:rsid w:val="00156F0B"/>
    <w:rsid w:val="00156FE8"/>
    <w:rsid w:val="00157088"/>
    <w:rsid w:val="00157636"/>
    <w:rsid w:val="00157CD9"/>
    <w:rsid w:val="001600A0"/>
    <w:rsid w:val="00160281"/>
    <w:rsid w:val="001617E2"/>
    <w:rsid w:val="00161841"/>
    <w:rsid w:val="00161BA4"/>
    <w:rsid w:val="00161D9A"/>
    <w:rsid w:val="00162BE7"/>
    <w:rsid w:val="0016310F"/>
    <w:rsid w:val="00163CAB"/>
    <w:rsid w:val="00164A30"/>
    <w:rsid w:val="00164ED0"/>
    <w:rsid w:val="00165CB9"/>
    <w:rsid w:val="00166359"/>
    <w:rsid w:val="0016695D"/>
    <w:rsid w:val="00166BFC"/>
    <w:rsid w:val="00166D5B"/>
    <w:rsid w:val="00166D7B"/>
    <w:rsid w:val="00167249"/>
    <w:rsid w:val="001674C9"/>
    <w:rsid w:val="00170271"/>
    <w:rsid w:val="00170319"/>
    <w:rsid w:val="00170BA9"/>
    <w:rsid w:val="00170F52"/>
    <w:rsid w:val="00171D43"/>
    <w:rsid w:val="00171E8D"/>
    <w:rsid w:val="001722FA"/>
    <w:rsid w:val="001731F5"/>
    <w:rsid w:val="00173355"/>
    <w:rsid w:val="001735A6"/>
    <w:rsid w:val="001738B8"/>
    <w:rsid w:val="001738C2"/>
    <w:rsid w:val="00173A8D"/>
    <w:rsid w:val="00174B5E"/>
    <w:rsid w:val="00174E00"/>
    <w:rsid w:val="00175751"/>
    <w:rsid w:val="001766D8"/>
    <w:rsid w:val="00176FD9"/>
    <w:rsid w:val="0017737C"/>
    <w:rsid w:val="0017743E"/>
    <w:rsid w:val="00180188"/>
    <w:rsid w:val="0018153F"/>
    <w:rsid w:val="0018195D"/>
    <w:rsid w:val="00181E82"/>
    <w:rsid w:val="00181F09"/>
    <w:rsid w:val="00182BAB"/>
    <w:rsid w:val="00182D3C"/>
    <w:rsid w:val="001836EB"/>
    <w:rsid w:val="001842BD"/>
    <w:rsid w:val="001843D1"/>
    <w:rsid w:val="00184AE4"/>
    <w:rsid w:val="001858FF"/>
    <w:rsid w:val="00185AF2"/>
    <w:rsid w:val="001860DC"/>
    <w:rsid w:val="0018720A"/>
    <w:rsid w:val="00187C8A"/>
    <w:rsid w:val="001900A9"/>
    <w:rsid w:val="00190737"/>
    <w:rsid w:val="00190944"/>
    <w:rsid w:val="00191530"/>
    <w:rsid w:val="001927EA"/>
    <w:rsid w:val="001928A3"/>
    <w:rsid w:val="0019292A"/>
    <w:rsid w:val="00193763"/>
    <w:rsid w:val="00194CEA"/>
    <w:rsid w:val="00194F7A"/>
    <w:rsid w:val="0019556C"/>
    <w:rsid w:val="00195CA3"/>
    <w:rsid w:val="001961CE"/>
    <w:rsid w:val="00196522"/>
    <w:rsid w:val="00196E6B"/>
    <w:rsid w:val="00197278"/>
    <w:rsid w:val="00197345"/>
    <w:rsid w:val="00197847"/>
    <w:rsid w:val="001A0517"/>
    <w:rsid w:val="001A1CB4"/>
    <w:rsid w:val="001A2230"/>
    <w:rsid w:val="001A2B7D"/>
    <w:rsid w:val="001A317F"/>
    <w:rsid w:val="001A3219"/>
    <w:rsid w:val="001A35BD"/>
    <w:rsid w:val="001A3D03"/>
    <w:rsid w:val="001A3EAA"/>
    <w:rsid w:val="001A4012"/>
    <w:rsid w:val="001A4617"/>
    <w:rsid w:val="001A4ED7"/>
    <w:rsid w:val="001A56E2"/>
    <w:rsid w:val="001A67E9"/>
    <w:rsid w:val="001A6883"/>
    <w:rsid w:val="001A69DA"/>
    <w:rsid w:val="001A7066"/>
    <w:rsid w:val="001A7213"/>
    <w:rsid w:val="001A7C63"/>
    <w:rsid w:val="001A7FCE"/>
    <w:rsid w:val="001B12AE"/>
    <w:rsid w:val="001B1678"/>
    <w:rsid w:val="001B1BB5"/>
    <w:rsid w:val="001B1C9B"/>
    <w:rsid w:val="001B23EE"/>
    <w:rsid w:val="001B3A24"/>
    <w:rsid w:val="001B3B35"/>
    <w:rsid w:val="001B3F95"/>
    <w:rsid w:val="001B4135"/>
    <w:rsid w:val="001B433C"/>
    <w:rsid w:val="001B44C0"/>
    <w:rsid w:val="001B463D"/>
    <w:rsid w:val="001B4663"/>
    <w:rsid w:val="001B4D3B"/>
    <w:rsid w:val="001B592F"/>
    <w:rsid w:val="001B62B9"/>
    <w:rsid w:val="001B6300"/>
    <w:rsid w:val="001B6534"/>
    <w:rsid w:val="001B69CC"/>
    <w:rsid w:val="001B7C98"/>
    <w:rsid w:val="001C066B"/>
    <w:rsid w:val="001C074D"/>
    <w:rsid w:val="001C0A68"/>
    <w:rsid w:val="001C0A96"/>
    <w:rsid w:val="001C0FA3"/>
    <w:rsid w:val="001C113E"/>
    <w:rsid w:val="001C1D80"/>
    <w:rsid w:val="001C3D2A"/>
    <w:rsid w:val="001C3EF1"/>
    <w:rsid w:val="001C439D"/>
    <w:rsid w:val="001C498E"/>
    <w:rsid w:val="001C54E3"/>
    <w:rsid w:val="001C5D77"/>
    <w:rsid w:val="001C5E80"/>
    <w:rsid w:val="001C60F8"/>
    <w:rsid w:val="001C62B1"/>
    <w:rsid w:val="001C65F3"/>
    <w:rsid w:val="001C70C4"/>
    <w:rsid w:val="001C73A6"/>
    <w:rsid w:val="001D0100"/>
    <w:rsid w:val="001D1865"/>
    <w:rsid w:val="001D1B46"/>
    <w:rsid w:val="001D2D51"/>
    <w:rsid w:val="001D3248"/>
    <w:rsid w:val="001D369B"/>
    <w:rsid w:val="001D40D5"/>
    <w:rsid w:val="001D5964"/>
    <w:rsid w:val="001D5B68"/>
    <w:rsid w:val="001D6026"/>
    <w:rsid w:val="001D6117"/>
    <w:rsid w:val="001D62DF"/>
    <w:rsid w:val="001D6C77"/>
    <w:rsid w:val="001D73EC"/>
    <w:rsid w:val="001D7495"/>
    <w:rsid w:val="001E0F9F"/>
    <w:rsid w:val="001E16FC"/>
    <w:rsid w:val="001E1E2D"/>
    <w:rsid w:val="001E2092"/>
    <w:rsid w:val="001E355D"/>
    <w:rsid w:val="001E3E47"/>
    <w:rsid w:val="001E55FA"/>
    <w:rsid w:val="001E5813"/>
    <w:rsid w:val="001E69CB"/>
    <w:rsid w:val="001E6CFD"/>
    <w:rsid w:val="001E708C"/>
    <w:rsid w:val="001E70EB"/>
    <w:rsid w:val="001E71A9"/>
    <w:rsid w:val="001E77EF"/>
    <w:rsid w:val="001F1DFC"/>
    <w:rsid w:val="001F1E65"/>
    <w:rsid w:val="001F2257"/>
    <w:rsid w:val="001F2457"/>
    <w:rsid w:val="001F266E"/>
    <w:rsid w:val="001F2BB3"/>
    <w:rsid w:val="001F3A2D"/>
    <w:rsid w:val="001F3A49"/>
    <w:rsid w:val="001F3F6F"/>
    <w:rsid w:val="001F486B"/>
    <w:rsid w:val="001F4CAF"/>
    <w:rsid w:val="001F533A"/>
    <w:rsid w:val="001F60D3"/>
    <w:rsid w:val="001F6680"/>
    <w:rsid w:val="001F6F27"/>
    <w:rsid w:val="001F72A7"/>
    <w:rsid w:val="001F770C"/>
    <w:rsid w:val="001F77A2"/>
    <w:rsid w:val="00200D3C"/>
    <w:rsid w:val="00201B8E"/>
    <w:rsid w:val="00201E42"/>
    <w:rsid w:val="002021A1"/>
    <w:rsid w:val="00202333"/>
    <w:rsid w:val="002031C2"/>
    <w:rsid w:val="0020357C"/>
    <w:rsid w:val="002039A3"/>
    <w:rsid w:val="00203DF1"/>
    <w:rsid w:val="00204A49"/>
    <w:rsid w:val="0020515E"/>
    <w:rsid w:val="002055CE"/>
    <w:rsid w:val="00206646"/>
    <w:rsid w:val="00206902"/>
    <w:rsid w:val="0021005C"/>
    <w:rsid w:val="00210E3D"/>
    <w:rsid w:val="00211840"/>
    <w:rsid w:val="00211EE5"/>
    <w:rsid w:val="00211FE1"/>
    <w:rsid w:val="002125E1"/>
    <w:rsid w:val="00212F66"/>
    <w:rsid w:val="0021365D"/>
    <w:rsid w:val="002138EB"/>
    <w:rsid w:val="00213AD6"/>
    <w:rsid w:val="0021442C"/>
    <w:rsid w:val="00214D90"/>
    <w:rsid w:val="0021599C"/>
    <w:rsid w:val="00216C6C"/>
    <w:rsid w:val="00216DD9"/>
    <w:rsid w:val="00216DE7"/>
    <w:rsid w:val="0021707D"/>
    <w:rsid w:val="002179D1"/>
    <w:rsid w:val="00217D4B"/>
    <w:rsid w:val="002211DD"/>
    <w:rsid w:val="00221353"/>
    <w:rsid w:val="00221573"/>
    <w:rsid w:val="00221674"/>
    <w:rsid w:val="00221E78"/>
    <w:rsid w:val="00222297"/>
    <w:rsid w:val="00222A57"/>
    <w:rsid w:val="00222C4A"/>
    <w:rsid w:val="00223318"/>
    <w:rsid w:val="00223827"/>
    <w:rsid w:val="00223A2E"/>
    <w:rsid w:val="00224181"/>
    <w:rsid w:val="00225172"/>
    <w:rsid w:val="002300E8"/>
    <w:rsid w:val="00230A5B"/>
    <w:rsid w:val="0023119B"/>
    <w:rsid w:val="00231699"/>
    <w:rsid w:val="002327DA"/>
    <w:rsid w:val="0023357B"/>
    <w:rsid w:val="00233EE9"/>
    <w:rsid w:val="00235DCD"/>
    <w:rsid w:val="002360BA"/>
    <w:rsid w:val="002365E0"/>
    <w:rsid w:val="002378DC"/>
    <w:rsid w:val="00237A90"/>
    <w:rsid w:val="00240D3C"/>
    <w:rsid w:val="002416FB"/>
    <w:rsid w:val="00241740"/>
    <w:rsid w:val="00243168"/>
    <w:rsid w:val="002431D6"/>
    <w:rsid w:val="00243297"/>
    <w:rsid w:val="00243580"/>
    <w:rsid w:val="0024379E"/>
    <w:rsid w:val="00243EA6"/>
    <w:rsid w:val="00244680"/>
    <w:rsid w:val="00245001"/>
    <w:rsid w:val="0024578E"/>
    <w:rsid w:val="00245A32"/>
    <w:rsid w:val="00245E4F"/>
    <w:rsid w:val="002468D0"/>
    <w:rsid w:val="00246E14"/>
    <w:rsid w:val="002508D2"/>
    <w:rsid w:val="00250B59"/>
    <w:rsid w:val="00250DDD"/>
    <w:rsid w:val="00251190"/>
    <w:rsid w:val="00251B77"/>
    <w:rsid w:val="00251F46"/>
    <w:rsid w:val="00252916"/>
    <w:rsid w:val="00252A0D"/>
    <w:rsid w:val="0025311C"/>
    <w:rsid w:val="002535EF"/>
    <w:rsid w:val="00253DEF"/>
    <w:rsid w:val="00253FB7"/>
    <w:rsid w:val="002543E8"/>
    <w:rsid w:val="00254669"/>
    <w:rsid w:val="00254C74"/>
    <w:rsid w:val="00254CEB"/>
    <w:rsid w:val="002555D1"/>
    <w:rsid w:val="00255DDD"/>
    <w:rsid w:val="002562BB"/>
    <w:rsid w:val="00257DEF"/>
    <w:rsid w:val="00260EA0"/>
    <w:rsid w:val="00260F0F"/>
    <w:rsid w:val="00260FAE"/>
    <w:rsid w:val="0026161B"/>
    <w:rsid w:val="00262397"/>
    <w:rsid w:val="00262BB5"/>
    <w:rsid w:val="00263226"/>
    <w:rsid w:val="002633F4"/>
    <w:rsid w:val="00263A90"/>
    <w:rsid w:val="00263AC6"/>
    <w:rsid w:val="00264751"/>
    <w:rsid w:val="0026484C"/>
    <w:rsid w:val="002651F2"/>
    <w:rsid w:val="002652C1"/>
    <w:rsid w:val="00265435"/>
    <w:rsid w:val="002654A5"/>
    <w:rsid w:val="002655C6"/>
    <w:rsid w:val="00265AEC"/>
    <w:rsid w:val="00266028"/>
    <w:rsid w:val="00266087"/>
    <w:rsid w:val="00266DCA"/>
    <w:rsid w:val="00267EC1"/>
    <w:rsid w:val="00270177"/>
    <w:rsid w:val="0027083C"/>
    <w:rsid w:val="002708C8"/>
    <w:rsid w:val="00271357"/>
    <w:rsid w:val="00272341"/>
    <w:rsid w:val="002728FA"/>
    <w:rsid w:val="00272B05"/>
    <w:rsid w:val="00272E60"/>
    <w:rsid w:val="00273305"/>
    <w:rsid w:val="00273A26"/>
    <w:rsid w:val="0027411C"/>
    <w:rsid w:val="00274554"/>
    <w:rsid w:val="0027497D"/>
    <w:rsid w:val="002749D8"/>
    <w:rsid w:val="00274BBE"/>
    <w:rsid w:val="00274F21"/>
    <w:rsid w:val="00274F46"/>
    <w:rsid w:val="00275737"/>
    <w:rsid w:val="00276BA0"/>
    <w:rsid w:val="00276C5A"/>
    <w:rsid w:val="00276CE5"/>
    <w:rsid w:val="00277D03"/>
    <w:rsid w:val="00277FEA"/>
    <w:rsid w:val="00277FEE"/>
    <w:rsid w:val="002808E4"/>
    <w:rsid w:val="0028096D"/>
    <w:rsid w:val="00280A6E"/>
    <w:rsid w:val="00280F41"/>
    <w:rsid w:val="00281189"/>
    <w:rsid w:val="00281D48"/>
    <w:rsid w:val="00282459"/>
    <w:rsid w:val="00282489"/>
    <w:rsid w:val="0028284F"/>
    <w:rsid w:val="00282DB8"/>
    <w:rsid w:val="0028318C"/>
    <w:rsid w:val="002831C8"/>
    <w:rsid w:val="002835F3"/>
    <w:rsid w:val="00283668"/>
    <w:rsid w:val="00283CA2"/>
    <w:rsid w:val="0028456D"/>
    <w:rsid w:val="00284F4E"/>
    <w:rsid w:val="0028510D"/>
    <w:rsid w:val="00285518"/>
    <w:rsid w:val="0028562F"/>
    <w:rsid w:val="00285BE9"/>
    <w:rsid w:val="00286180"/>
    <w:rsid w:val="00286DE8"/>
    <w:rsid w:val="00286F89"/>
    <w:rsid w:val="00287566"/>
    <w:rsid w:val="00290336"/>
    <w:rsid w:val="002911DC"/>
    <w:rsid w:val="0029143A"/>
    <w:rsid w:val="00291643"/>
    <w:rsid w:val="00291B44"/>
    <w:rsid w:val="00291C70"/>
    <w:rsid w:val="002922DD"/>
    <w:rsid w:val="00292BB2"/>
    <w:rsid w:val="00292BB7"/>
    <w:rsid w:val="00292D5A"/>
    <w:rsid w:val="00293ABC"/>
    <w:rsid w:val="00294740"/>
    <w:rsid w:val="00295CAB"/>
    <w:rsid w:val="00296E49"/>
    <w:rsid w:val="0029753D"/>
    <w:rsid w:val="00297F13"/>
    <w:rsid w:val="002A045F"/>
    <w:rsid w:val="002A10A9"/>
    <w:rsid w:val="002A22FA"/>
    <w:rsid w:val="002A2C3D"/>
    <w:rsid w:val="002A3EE9"/>
    <w:rsid w:val="002A4E8A"/>
    <w:rsid w:val="002A5CD6"/>
    <w:rsid w:val="002A5D55"/>
    <w:rsid w:val="002A661A"/>
    <w:rsid w:val="002A727A"/>
    <w:rsid w:val="002A7D54"/>
    <w:rsid w:val="002A7FE2"/>
    <w:rsid w:val="002B021F"/>
    <w:rsid w:val="002B112A"/>
    <w:rsid w:val="002B30C2"/>
    <w:rsid w:val="002B3491"/>
    <w:rsid w:val="002B3690"/>
    <w:rsid w:val="002B39F6"/>
    <w:rsid w:val="002B4310"/>
    <w:rsid w:val="002B4DBC"/>
    <w:rsid w:val="002B5155"/>
    <w:rsid w:val="002B5C3F"/>
    <w:rsid w:val="002B5E20"/>
    <w:rsid w:val="002B6813"/>
    <w:rsid w:val="002B731B"/>
    <w:rsid w:val="002B7769"/>
    <w:rsid w:val="002B77BF"/>
    <w:rsid w:val="002C0122"/>
    <w:rsid w:val="002C024D"/>
    <w:rsid w:val="002C036A"/>
    <w:rsid w:val="002C0408"/>
    <w:rsid w:val="002C0719"/>
    <w:rsid w:val="002C086D"/>
    <w:rsid w:val="002C0C21"/>
    <w:rsid w:val="002C1866"/>
    <w:rsid w:val="002C1CC7"/>
    <w:rsid w:val="002C1D32"/>
    <w:rsid w:val="002C3199"/>
    <w:rsid w:val="002C3662"/>
    <w:rsid w:val="002C396D"/>
    <w:rsid w:val="002C3AB4"/>
    <w:rsid w:val="002C47EA"/>
    <w:rsid w:val="002C4AC5"/>
    <w:rsid w:val="002C537E"/>
    <w:rsid w:val="002C5852"/>
    <w:rsid w:val="002C619D"/>
    <w:rsid w:val="002C6BCE"/>
    <w:rsid w:val="002C6E62"/>
    <w:rsid w:val="002C7071"/>
    <w:rsid w:val="002C722F"/>
    <w:rsid w:val="002C7882"/>
    <w:rsid w:val="002C7ADC"/>
    <w:rsid w:val="002C7C64"/>
    <w:rsid w:val="002C7CE3"/>
    <w:rsid w:val="002C7F65"/>
    <w:rsid w:val="002C7F74"/>
    <w:rsid w:val="002D021C"/>
    <w:rsid w:val="002D032B"/>
    <w:rsid w:val="002D07BD"/>
    <w:rsid w:val="002D0DCF"/>
    <w:rsid w:val="002D1D57"/>
    <w:rsid w:val="002D3567"/>
    <w:rsid w:val="002D366D"/>
    <w:rsid w:val="002D36A8"/>
    <w:rsid w:val="002D421F"/>
    <w:rsid w:val="002D44DA"/>
    <w:rsid w:val="002D5506"/>
    <w:rsid w:val="002D604E"/>
    <w:rsid w:val="002D607B"/>
    <w:rsid w:val="002D6987"/>
    <w:rsid w:val="002D7DC4"/>
    <w:rsid w:val="002E02B5"/>
    <w:rsid w:val="002E08DE"/>
    <w:rsid w:val="002E1035"/>
    <w:rsid w:val="002E159B"/>
    <w:rsid w:val="002E2CDB"/>
    <w:rsid w:val="002E2FDC"/>
    <w:rsid w:val="002E34F0"/>
    <w:rsid w:val="002E3B03"/>
    <w:rsid w:val="002E524C"/>
    <w:rsid w:val="002E55F8"/>
    <w:rsid w:val="002E588D"/>
    <w:rsid w:val="002E5E10"/>
    <w:rsid w:val="002E6544"/>
    <w:rsid w:val="002E76E0"/>
    <w:rsid w:val="002E7D70"/>
    <w:rsid w:val="002F191E"/>
    <w:rsid w:val="002F23C8"/>
    <w:rsid w:val="002F27A8"/>
    <w:rsid w:val="002F2975"/>
    <w:rsid w:val="002F34FA"/>
    <w:rsid w:val="002F3585"/>
    <w:rsid w:val="002F36A5"/>
    <w:rsid w:val="002F380E"/>
    <w:rsid w:val="002F3EE1"/>
    <w:rsid w:val="002F4979"/>
    <w:rsid w:val="002F645D"/>
    <w:rsid w:val="002F68F4"/>
    <w:rsid w:val="002F735D"/>
    <w:rsid w:val="002F7B80"/>
    <w:rsid w:val="002F7F5A"/>
    <w:rsid w:val="003009A9"/>
    <w:rsid w:val="003010DB"/>
    <w:rsid w:val="003017A9"/>
    <w:rsid w:val="003019D0"/>
    <w:rsid w:val="00301D37"/>
    <w:rsid w:val="00302281"/>
    <w:rsid w:val="00302EF8"/>
    <w:rsid w:val="003030B1"/>
    <w:rsid w:val="0030364F"/>
    <w:rsid w:val="00303AFB"/>
    <w:rsid w:val="00305148"/>
    <w:rsid w:val="003113DE"/>
    <w:rsid w:val="00311F08"/>
    <w:rsid w:val="003122E2"/>
    <w:rsid w:val="00313291"/>
    <w:rsid w:val="003136C0"/>
    <w:rsid w:val="00313861"/>
    <w:rsid w:val="00313CE0"/>
    <w:rsid w:val="0031453B"/>
    <w:rsid w:val="003146B9"/>
    <w:rsid w:val="00314EA0"/>
    <w:rsid w:val="00315ABE"/>
    <w:rsid w:val="00316FBD"/>
    <w:rsid w:val="00316FFA"/>
    <w:rsid w:val="003171C9"/>
    <w:rsid w:val="00317FA1"/>
    <w:rsid w:val="0032078F"/>
    <w:rsid w:val="00321182"/>
    <w:rsid w:val="0032118A"/>
    <w:rsid w:val="00321AEA"/>
    <w:rsid w:val="00322504"/>
    <w:rsid w:val="003225E7"/>
    <w:rsid w:val="00322C89"/>
    <w:rsid w:val="003230E2"/>
    <w:rsid w:val="0032346E"/>
    <w:rsid w:val="00323566"/>
    <w:rsid w:val="00323E71"/>
    <w:rsid w:val="0032492C"/>
    <w:rsid w:val="00325A7E"/>
    <w:rsid w:val="00326370"/>
    <w:rsid w:val="00327109"/>
    <w:rsid w:val="0032726F"/>
    <w:rsid w:val="0032793B"/>
    <w:rsid w:val="0033022E"/>
    <w:rsid w:val="0033182F"/>
    <w:rsid w:val="003325B5"/>
    <w:rsid w:val="00333995"/>
    <w:rsid w:val="00333ED3"/>
    <w:rsid w:val="00334186"/>
    <w:rsid w:val="003342D3"/>
    <w:rsid w:val="0033496B"/>
    <w:rsid w:val="00334C50"/>
    <w:rsid w:val="00334DB5"/>
    <w:rsid w:val="00334ED9"/>
    <w:rsid w:val="00335868"/>
    <w:rsid w:val="003358E0"/>
    <w:rsid w:val="00335BBE"/>
    <w:rsid w:val="00335D39"/>
    <w:rsid w:val="00336084"/>
    <w:rsid w:val="0033613C"/>
    <w:rsid w:val="0033714B"/>
    <w:rsid w:val="00337D00"/>
    <w:rsid w:val="003400E7"/>
    <w:rsid w:val="003403E0"/>
    <w:rsid w:val="003407EA"/>
    <w:rsid w:val="003413C7"/>
    <w:rsid w:val="003438B6"/>
    <w:rsid w:val="00343D3E"/>
    <w:rsid w:val="00343D60"/>
    <w:rsid w:val="00344B65"/>
    <w:rsid w:val="00344EFF"/>
    <w:rsid w:val="00345526"/>
    <w:rsid w:val="003461F5"/>
    <w:rsid w:val="00346F8D"/>
    <w:rsid w:val="00347119"/>
    <w:rsid w:val="00347440"/>
    <w:rsid w:val="00347E56"/>
    <w:rsid w:val="0035007C"/>
    <w:rsid w:val="00350221"/>
    <w:rsid w:val="00350470"/>
    <w:rsid w:val="003505BE"/>
    <w:rsid w:val="003506C5"/>
    <w:rsid w:val="003515AB"/>
    <w:rsid w:val="00351D40"/>
    <w:rsid w:val="00352953"/>
    <w:rsid w:val="00352DEA"/>
    <w:rsid w:val="0035345F"/>
    <w:rsid w:val="00353EDF"/>
    <w:rsid w:val="00354754"/>
    <w:rsid w:val="00354863"/>
    <w:rsid w:val="003559E1"/>
    <w:rsid w:val="00356261"/>
    <w:rsid w:val="003563C6"/>
    <w:rsid w:val="0035677A"/>
    <w:rsid w:val="003569BC"/>
    <w:rsid w:val="00357515"/>
    <w:rsid w:val="00357FDC"/>
    <w:rsid w:val="00360C87"/>
    <w:rsid w:val="00360D77"/>
    <w:rsid w:val="00360D87"/>
    <w:rsid w:val="00360D98"/>
    <w:rsid w:val="003610ED"/>
    <w:rsid w:val="00361966"/>
    <w:rsid w:val="003626E9"/>
    <w:rsid w:val="00363296"/>
    <w:rsid w:val="003643DD"/>
    <w:rsid w:val="00364422"/>
    <w:rsid w:val="0036462A"/>
    <w:rsid w:val="00364C70"/>
    <w:rsid w:val="00364E8F"/>
    <w:rsid w:val="00365E7C"/>
    <w:rsid w:val="003710B5"/>
    <w:rsid w:val="00371B5A"/>
    <w:rsid w:val="00372452"/>
    <w:rsid w:val="00372F14"/>
    <w:rsid w:val="00373A08"/>
    <w:rsid w:val="00373C3F"/>
    <w:rsid w:val="00374A98"/>
    <w:rsid w:val="00375074"/>
    <w:rsid w:val="00375C6C"/>
    <w:rsid w:val="003768C5"/>
    <w:rsid w:val="00377509"/>
    <w:rsid w:val="003776F4"/>
    <w:rsid w:val="003800CA"/>
    <w:rsid w:val="00380435"/>
    <w:rsid w:val="00380804"/>
    <w:rsid w:val="00380F2A"/>
    <w:rsid w:val="00382564"/>
    <w:rsid w:val="00382EC5"/>
    <w:rsid w:val="00383004"/>
    <w:rsid w:val="00383B22"/>
    <w:rsid w:val="00383C96"/>
    <w:rsid w:val="00383E3D"/>
    <w:rsid w:val="00383E5B"/>
    <w:rsid w:val="003841BF"/>
    <w:rsid w:val="00384297"/>
    <w:rsid w:val="00384453"/>
    <w:rsid w:val="003847BD"/>
    <w:rsid w:val="00384A53"/>
    <w:rsid w:val="00386BB2"/>
    <w:rsid w:val="0038758F"/>
    <w:rsid w:val="003877FE"/>
    <w:rsid w:val="00387B9E"/>
    <w:rsid w:val="00390201"/>
    <w:rsid w:val="0039098A"/>
    <w:rsid w:val="00391591"/>
    <w:rsid w:val="00392813"/>
    <w:rsid w:val="00392839"/>
    <w:rsid w:val="00392EC5"/>
    <w:rsid w:val="00393991"/>
    <w:rsid w:val="00393FEF"/>
    <w:rsid w:val="0039495C"/>
    <w:rsid w:val="00394E4D"/>
    <w:rsid w:val="003953CD"/>
    <w:rsid w:val="003959B9"/>
    <w:rsid w:val="00395CDC"/>
    <w:rsid w:val="003968A1"/>
    <w:rsid w:val="00396B05"/>
    <w:rsid w:val="003971C1"/>
    <w:rsid w:val="003974FC"/>
    <w:rsid w:val="003A0BFF"/>
    <w:rsid w:val="003A0C30"/>
    <w:rsid w:val="003A123D"/>
    <w:rsid w:val="003A207F"/>
    <w:rsid w:val="003A24AB"/>
    <w:rsid w:val="003A2734"/>
    <w:rsid w:val="003A29D6"/>
    <w:rsid w:val="003A33AA"/>
    <w:rsid w:val="003A3B12"/>
    <w:rsid w:val="003A426E"/>
    <w:rsid w:val="003A51BF"/>
    <w:rsid w:val="003A531A"/>
    <w:rsid w:val="003A5695"/>
    <w:rsid w:val="003A5778"/>
    <w:rsid w:val="003A5824"/>
    <w:rsid w:val="003A5C77"/>
    <w:rsid w:val="003A68E3"/>
    <w:rsid w:val="003A7C5D"/>
    <w:rsid w:val="003A7DF6"/>
    <w:rsid w:val="003A7FC3"/>
    <w:rsid w:val="003B0515"/>
    <w:rsid w:val="003B0817"/>
    <w:rsid w:val="003B0A16"/>
    <w:rsid w:val="003B0D2D"/>
    <w:rsid w:val="003B13F2"/>
    <w:rsid w:val="003B14E8"/>
    <w:rsid w:val="003B1581"/>
    <w:rsid w:val="003B1CFE"/>
    <w:rsid w:val="003B350F"/>
    <w:rsid w:val="003B37AE"/>
    <w:rsid w:val="003B46DF"/>
    <w:rsid w:val="003B5D05"/>
    <w:rsid w:val="003B5D97"/>
    <w:rsid w:val="003B62B2"/>
    <w:rsid w:val="003B6643"/>
    <w:rsid w:val="003B6BC6"/>
    <w:rsid w:val="003B6E27"/>
    <w:rsid w:val="003B7764"/>
    <w:rsid w:val="003B7834"/>
    <w:rsid w:val="003B7A1A"/>
    <w:rsid w:val="003B7E3C"/>
    <w:rsid w:val="003C2460"/>
    <w:rsid w:val="003C2923"/>
    <w:rsid w:val="003C2B17"/>
    <w:rsid w:val="003C39FA"/>
    <w:rsid w:val="003C468B"/>
    <w:rsid w:val="003C50D1"/>
    <w:rsid w:val="003C6B2C"/>
    <w:rsid w:val="003C6F6A"/>
    <w:rsid w:val="003C6FEB"/>
    <w:rsid w:val="003C7024"/>
    <w:rsid w:val="003C75F7"/>
    <w:rsid w:val="003C77A0"/>
    <w:rsid w:val="003C7DFC"/>
    <w:rsid w:val="003D0009"/>
    <w:rsid w:val="003D0A4B"/>
    <w:rsid w:val="003D1D68"/>
    <w:rsid w:val="003D2F1F"/>
    <w:rsid w:val="003D3431"/>
    <w:rsid w:val="003D3B8D"/>
    <w:rsid w:val="003D418F"/>
    <w:rsid w:val="003D48DE"/>
    <w:rsid w:val="003D4AB8"/>
    <w:rsid w:val="003D4CBA"/>
    <w:rsid w:val="003D5D4A"/>
    <w:rsid w:val="003D63C1"/>
    <w:rsid w:val="003D6597"/>
    <w:rsid w:val="003D6A71"/>
    <w:rsid w:val="003D7813"/>
    <w:rsid w:val="003E00E9"/>
    <w:rsid w:val="003E0239"/>
    <w:rsid w:val="003E0409"/>
    <w:rsid w:val="003E0519"/>
    <w:rsid w:val="003E066D"/>
    <w:rsid w:val="003E07D5"/>
    <w:rsid w:val="003E08B3"/>
    <w:rsid w:val="003E0EC8"/>
    <w:rsid w:val="003E0EF6"/>
    <w:rsid w:val="003E1014"/>
    <w:rsid w:val="003E1711"/>
    <w:rsid w:val="003E285B"/>
    <w:rsid w:val="003E40B6"/>
    <w:rsid w:val="003E4E2E"/>
    <w:rsid w:val="003E4FC8"/>
    <w:rsid w:val="003E51B0"/>
    <w:rsid w:val="003E51DC"/>
    <w:rsid w:val="003E520F"/>
    <w:rsid w:val="003E52AE"/>
    <w:rsid w:val="003E5DE7"/>
    <w:rsid w:val="003E60A1"/>
    <w:rsid w:val="003E62D2"/>
    <w:rsid w:val="003E6798"/>
    <w:rsid w:val="003E6DF2"/>
    <w:rsid w:val="003E7329"/>
    <w:rsid w:val="003E76E3"/>
    <w:rsid w:val="003E7A8D"/>
    <w:rsid w:val="003E7F79"/>
    <w:rsid w:val="003F02EB"/>
    <w:rsid w:val="003F1282"/>
    <w:rsid w:val="003F1B4F"/>
    <w:rsid w:val="003F1EBF"/>
    <w:rsid w:val="003F22E7"/>
    <w:rsid w:val="003F23FB"/>
    <w:rsid w:val="003F2437"/>
    <w:rsid w:val="003F2967"/>
    <w:rsid w:val="003F38E0"/>
    <w:rsid w:val="003F43E6"/>
    <w:rsid w:val="003F4600"/>
    <w:rsid w:val="003F498B"/>
    <w:rsid w:val="003F4BFD"/>
    <w:rsid w:val="003F5232"/>
    <w:rsid w:val="003F639B"/>
    <w:rsid w:val="003F7C36"/>
    <w:rsid w:val="0040053F"/>
    <w:rsid w:val="00400ECA"/>
    <w:rsid w:val="0040114E"/>
    <w:rsid w:val="004013FB"/>
    <w:rsid w:val="00401419"/>
    <w:rsid w:val="00401604"/>
    <w:rsid w:val="00401AE8"/>
    <w:rsid w:val="004044BC"/>
    <w:rsid w:val="00404BC4"/>
    <w:rsid w:val="004050BC"/>
    <w:rsid w:val="004054CE"/>
    <w:rsid w:val="00405890"/>
    <w:rsid w:val="00406441"/>
    <w:rsid w:val="004068C1"/>
    <w:rsid w:val="00407252"/>
    <w:rsid w:val="00407CC8"/>
    <w:rsid w:val="004104A4"/>
    <w:rsid w:val="004104CB"/>
    <w:rsid w:val="00410732"/>
    <w:rsid w:val="00410734"/>
    <w:rsid w:val="0041096C"/>
    <w:rsid w:val="00410CF6"/>
    <w:rsid w:val="00411671"/>
    <w:rsid w:val="00411E2D"/>
    <w:rsid w:val="00412268"/>
    <w:rsid w:val="004125AD"/>
    <w:rsid w:val="00412703"/>
    <w:rsid w:val="00412D99"/>
    <w:rsid w:val="004141BD"/>
    <w:rsid w:val="00414A6F"/>
    <w:rsid w:val="0041530C"/>
    <w:rsid w:val="004153BA"/>
    <w:rsid w:val="00415956"/>
    <w:rsid w:val="00415FA8"/>
    <w:rsid w:val="00416970"/>
    <w:rsid w:val="0041722D"/>
    <w:rsid w:val="0041766A"/>
    <w:rsid w:val="00417E5F"/>
    <w:rsid w:val="004201C0"/>
    <w:rsid w:val="00420444"/>
    <w:rsid w:val="004205E7"/>
    <w:rsid w:val="00420BF6"/>
    <w:rsid w:val="00420CB4"/>
    <w:rsid w:val="0042139E"/>
    <w:rsid w:val="004215CD"/>
    <w:rsid w:val="004217CA"/>
    <w:rsid w:val="0042182D"/>
    <w:rsid w:val="0042237D"/>
    <w:rsid w:val="004223B0"/>
    <w:rsid w:val="00422C54"/>
    <w:rsid w:val="00423425"/>
    <w:rsid w:val="00423ABD"/>
    <w:rsid w:val="00423DF7"/>
    <w:rsid w:val="00423E32"/>
    <w:rsid w:val="00423E5B"/>
    <w:rsid w:val="00423F26"/>
    <w:rsid w:val="0042440A"/>
    <w:rsid w:val="00424757"/>
    <w:rsid w:val="00424F62"/>
    <w:rsid w:val="00425A6D"/>
    <w:rsid w:val="00426424"/>
    <w:rsid w:val="00426604"/>
    <w:rsid w:val="00426CF0"/>
    <w:rsid w:val="00430FE2"/>
    <w:rsid w:val="00431AB3"/>
    <w:rsid w:val="00432478"/>
    <w:rsid w:val="00432911"/>
    <w:rsid w:val="00432971"/>
    <w:rsid w:val="00432A13"/>
    <w:rsid w:val="004336CC"/>
    <w:rsid w:val="00433734"/>
    <w:rsid w:val="00433C70"/>
    <w:rsid w:val="00433DA0"/>
    <w:rsid w:val="00434343"/>
    <w:rsid w:val="004348E9"/>
    <w:rsid w:val="00434A67"/>
    <w:rsid w:val="00434AD6"/>
    <w:rsid w:val="00434CB5"/>
    <w:rsid w:val="00435701"/>
    <w:rsid w:val="00435A2D"/>
    <w:rsid w:val="00435AE4"/>
    <w:rsid w:val="00435B7F"/>
    <w:rsid w:val="00436441"/>
    <w:rsid w:val="00436F70"/>
    <w:rsid w:val="004375E8"/>
    <w:rsid w:val="00437DBF"/>
    <w:rsid w:val="004402D6"/>
    <w:rsid w:val="00440381"/>
    <w:rsid w:val="00440673"/>
    <w:rsid w:val="004407C0"/>
    <w:rsid w:val="00440951"/>
    <w:rsid w:val="00440A8A"/>
    <w:rsid w:val="00440D19"/>
    <w:rsid w:val="00440F25"/>
    <w:rsid w:val="00441D9D"/>
    <w:rsid w:val="00442836"/>
    <w:rsid w:val="00443043"/>
    <w:rsid w:val="004432B5"/>
    <w:rsid w:val="004433A7"/>
    <w:rsid w:val="004437A2"/>
    <w:rsid w:val="00443BEC"/>
    <w:rsid w:val="00443CB4"/>
    <w:rsid w:val="0044442D"/>
    <w:rsid w:val="00444431"/>
    <w:rsid w:val="0044446E"/>
    <w:rsid w:val="00444E98"/>
    <w:rsid w:val="0044619E"/>
    <w:rsid w:val="00447DBC"/>
    <w:rsid w:val="00450D7A"/>
    <w:rsid w:val="0045156D"/>
    <w:rsid w:val="00451759"/>
    <w:rsid w:val="00451BED"/>
    <w:rsid w:val="00451D27"/>
    <w:rsid w:val="00451F64"/>
    <w:rsid w:val="00452B33"/>
    <w:rsid w:val="00452BF1"/>
    <w:rsid w:val="00452F5B"/>
    <w:rsid w:val="00453802"/>
    <w:rsid w:val="00453B6C"/>
    <w:rsid w:val="00453BF4"/>
    <w:rsid w:val="00454D1B"/>
    <w:rsid w:val="00455363"/>
    <w:rsid w:val="00455BFE"/>
    <w:rsid w:val="00455EDB"/>
    <w:rsid w:val="00456156"/>
    <w:rsid w:val="00456597"/>
    <w:rsid w:val="00456640"/>
    <w:rsid w:val="00457860"/>
    <w:rsid w:val="00457D87"/>
    <w:rsid w:val="00460325"/>
    <w:rsid w:val="00460414"/>
    <w:rsid w:val="0046057A"/>
    <w:rsid w:val="0046084D"/>
    <w:rsid w:val="0046093F"/>
    <w:rsid w:val="00460ADF"/>
    <w:rsid w:val="00461478"/>
    <w:rsid w:val="004618EA"/>
    <w:rsid w:val="00461F7D"/>
    <w:rsid w:val="00462049"/>
    <w:rsid w:val="00462372"/>
    <w:rsid w:val="00463116"/>
    <w:rsid w:val="004633F3"/>
    <w:rsid w:val="0046379C"/>
    <w:rsid w:val="004637D6"/>
    <w:rsid w:val="00463D13"/>
    <w:rsid w:val="00463F56"/>
    <w:rsid w:val="004642D6"/>
    <w:rsid w:val="0046468D"/>
    <w:rsid w:val="004648C1"/>
    <w:rsid w:val="00465059"/>
    <w:rsid w:val="0046573F"/>
    <w:rsid w:val="00465B22"/>
    <w:rsid w:val="00467A75"/>
    <w:rsid w:val="00467BE4"/>
    <w:rsid w:val="00470AE9"/>
    <w:rsid w:val="00470EC2"/>
    <w:rsid w:val="0047178C"/>
    <w:rsid w:val="00471C0E"/>
    <w:rsid w:val="004728FE"/>
    <w:rsid w:val="004729BD"/>
    <w:rsid w:val="00472CCF"/>
    <w:rsid w:val="00472EA6"/>
    <w:rsid w:val="004730B7"/>
    <w:rsid w:val="004738B1"/>
    <w:rsid w:val="004745CD"/>
    <w:rsid w:val="0047493F"/>
    <w:rsid w:val="00474EBD"/>
    <w:rsid w:val="004750D2"/>
    <w:rsid w:val="0047586F"/>
    <w:rsid w:val="00476399"/>
    <w:rsid w:val="00476E64"/>
    <w:rsid w:val="00477634"/>
    <w:rsid w:val="00477A68"/>
    <w:rsid w:val="00477B79"/>
    <w:rsid w:val="00477C51"/>
    <w:rsid w:val="00477D67"/>
    <w:rsid w:val="0048018F"/>
    <w:rsid w:val="0048098E"/>
    <w:rsid w:val="00480D50"/>
    <w:rsid w:val="00481C99"/>
    <w:rsid w:val="004823E2"/>
    <w:rsid w:val="00482B4E"/>
    <w:rsid w:val="00482D18"/>
    <w:rsid w:val="00482FED"/>
    <w:rsid w:val="004834EE"/>
    <w:rsid w:val="004835FB"/>
    <w:rsid w:val="004843CB"/>
    <w:rsid w:val="0048448B"/>
    <w:rsid w:val="00484515"/>
    <w:rsid w:val="00485588"/>
    <w:rsid w:val="004858C4"/>
    <w:rsid w:val="00485F24"/>
    <w:rsid w:val="00486DC7"/>
    <w:rsid w:val="00487032"/>
    <w:rsid w:val="0048722E"/>
    <w:rsid w:val="004874AE"/>
    <w:rsid w:val="004874D5"/>
    <w:rsid w:val="00487A45"/>
    <w:rsid w:val="0049041A"/>
    <w:rsid w:val="00490879"/>
    <w:rsid w:val="0049090B"/>
    <w:rsid w:val="00491678"/>
    <w:rsid w:val="004919B1"/>
    <w:rsid w:val="004926A4"/>
    <w:rsid w:val="00492ECF"/>
    <w:rsid w:val="0049323A"/>
    <w:rsid w:val="0049349C"/>
    <w:rsid w:val="004935A9"/>
    <w:rsid w:val="00493DE8"/>
    <w:rsid w:val="00494AF7"/>
    <w:rsid w:val="0049693A"/>
    <w:rsid w:val="00496B62"/>
    <w:rsid w:val="00496B88"/>
    <w:rsid w:val="00496CC3"/>
    <w:rsid w:val="00496F39"/>
    <w:rsid w:val="004970FA"/>
    <w:rsid w:val="004977B6"/>
    <w:rsid w:val="004A009D"/>
    <w:rsid w:val="004A020B"/>
    <w:rsid w:val="004A0A42"/>
    <w:rsid w:val="004A0CEA"/>
    <w:rsid w:val="004A119A"/>
    <w:rsid w:val="004A1848"/>
    <w:rsid w:val="004A1B30"/>
    <w:rsid w:val="004A1DE5"/>
    <w:rsid w:val="004A1DF7"/>
    <w:rsid w:val="004A3050"/>
    <w:rsid w:val="004A31A5"/>
    <w:rsid w:val="004A344C"/>
    <w:rsid w:val="004A348F"/>
    <w:rsid w:val="004A385E"/>
    <w:rsid w:val="004A3F8F"/>
    <w:rsid w:val="004A449A"/>
    <w:rsid w:val="004A51A2"/>
    <w:rsid w:val="004A565F"/>
    <w:rsid w:val="004A5E15"/>
    <w:rsid w:val="004A666F"/>
    <w:rsid w:val="004A6AEC"/>
    <w:rsid w:val="004A729C"/>
    <w:rsid w:val="004A7814"/>
    <w:rsid w:val="004A78C6"/>
    <w:rsid w:val="004B0B1A"/>
    <w:rsid w:val="004B1D78"/>
    <w:rsid w:val="004B20C1"/>
    <w:rsid w:val="004B229D"/>
    <w:rsid w:val="004B275C"/>
    <w:rsid w:val="004B413A"/>
    <w:rsid w:val="004B416A"/>
    <w:rsid w:val="004B4A47"/>
    <w:rsid w:val="004B4ABE"/>
    <w:rsid w:val="004B4FA1"/>
    <w:rsid w:val="004B5059"/>
    <w:rsid w:val="004B5B7F"/>
    <w:rsid w:val="004B5C49"/>
    <w:rsid w:val="004B5E24"/>
    <w:rsid w:val="004B5F55"/>
    <w:rsid w:val="004B5FA2"/>
    <w:rsid w:val="004B6416"/>
    <w:rsid w:val="004B73C1"/>
    <w:rsid w:val="004B7C3A"/>
    <w:rsid w:val="004C0509"/>
    <w:rsid w:val="004C0E4C"/>
    <w:rsid w:val="004C1719"/>
    <w:rsid w:val="004C1E87"/>
    <w:rsid w:val="004C210B"/>
    <w:rsid w:val="004C2374"/>
    <w:rsid w:val="004C3308"/>
    <w:rsid w:val="004C35B9"/>
    <w:rsid w:val="004C4636"/>
    <w:rsid w:val="004C5E80"/>
    <w:rsid w:val="004C6573"/>
    <w:rsid w:val="004C6FA5"/>
    <w:rsid w:val="004C7AAB"/>
    <w:rsid w:val="004D012A"/>
    <w:rsid w:val="004D02D1"/>
    <w:rsid w:val="004D1CE3"/>
    <w:rsid w:val="004D2142"/>
    <w:rsid w:val="004D247E"/>
    <w:rsid w:val="004D33A3"/>
    <w:rsid w:val="004D34C2"/>
    <w:rsid w:val="004D4052"/>
    <w:rsid w:val="004D496D"/>
    <w:rsid w:val="004D4EC5"/>
    <w:rsid w:val="004D5224"/>
    <w:rsid w:val="004D5298"/>
    <w:rsid w:val="004D6962"/>
    <w:rsid w:val="004D6BDE"/>
    <w:rsid w:val="004D7453"/>
    <w:rsid w:val="004E01C5"/>
    <w:rsid w:val="004E0546"/>
    <w:rsid w:val="004E06E4"/>
    <w:rsid w:val="004E11B4"/>
    <w:rsid w:val="004E19BD"/>
    <w:rsid w:val="004E1F91"/>
    <w:rsid w:val="004E1FBC"/>
    <w:rsid w:val="004E21FB"/>
    <w:rsid w:val="004E2987"/>
    <w:rsid w:val="004E2D3C"/>
    <w:rsid w:val="004E2EA6"/>
    <w:rsid w:val="004E351F"/>
    <w:rsid w:val="004E3599"/>
    <w:rsid w:val="004E3964"/>
    <w:rsid w:val="004E5E41"/>
    <w:rsid w:val="004E69AA"/>
    <w:rsid w:val="004E70FD"/>
    <w:rsid w:val="004F0511"/>
    <w:rsid w:val="004F11E6"/>
    <w:rsid w:val="004F1A09"/>
    <w:rsid w:val="004F1DE1"/>
    <w:rsid w:val="004F1FB7"/>
    <w:rsid w:val="004F2A1A"/>
    <w:rsid w:val="004F3205"/>
    <w:rsid w:val="004F329A"/>
    <w:rsid w:val="004F3766"/>
    <w:rsid w:val="004F3AAD"/>
    <w:rsid w:val="004F4830"/>
    <w:rsid w:val="004F4E54"/>
    <w:rsid w:val="004F61A9"/>
    <w:rsid w:val="004F6776"/>
    <w:rsid w:val="004F714F"/>
    <w:rsid w:val="004F72FC"/>
    <w:rsid w:val="004F7B66"/>
    <w:rsid w:val="004F7D3B"/>
    <w:rsid w:val="004F7E45"/>
    <w:rsid w:val="005002AB"/>
    <w:rsid w:val="00500392"/>
    <w:rsid w:val="005012DE"/>
    <w:rsid w:val="00501A2A"/>
    <w:rsid w:val="00501ECB"/>
    <w:rsid w:val="005024F6"/>
    <w:rsid w:val="00502E37"/>
    <w:rsid w:val="005033E5"/>
    <w:rsid w:val="005033EB"/>
    <w:rsid w:val="0050395A"/>
    <w:rsid w:val="00503A90"/>
    <w:rsid w:val="00504344"/>
    <w:rsid w:val="00504699"/>
    <w:rsid w:val="0050587B"/>
    <w:rsid w:val="00505A31"/>
    <w:rsid w:val="00506345"/>
    <w:rsid w:val="0050664A"/>
    <w:rsid w:val="00506927"/>
    <w:rsid w:val="00506AEE"/>
    <w:rsid w:val="005074EC"/>
    <w:rsid w:val="00507558"/>
    <w:rsid w:val="0050771D"/>
    <w:rsid w:val="0050773B"/>
    <w:rsid w:val="00507C40"/>
    <w:rsid w:val="00510106"/>
    <w:rsid w:val="00510BD7"/>
    <w:rsid w:val="00510DEE"/>
    <w:rsid w:val="00510FE1"/>
    <w:rsid w:val="005115E3"/>
    <w:rsid w:val="005116F2"/>
    <w:rsid w:val="00511C46"/>
    <w:rsid w:val="00511EDF"/>
    <w:rsid w:val="0051218E"/>
    <w:rsid w:val="00512C54"/>
    <w:rsid w:val="00513712"/>
    <w:rsid w:val="00513871"/>
    <w:rsid w:val="0051390B"/>
    <w:rsid w:val="00513A37"/>
    <w:rsid w:val="00513BE0"/>
    <w:rsid w:val="00513F7C"/>
    <w:rsid w:val="00514E5B"/>
    <w:rsid w:val="005151E3"/>
    <w:rsid w:val="00515452"/>
    <w:rsid w:val="005164C9"/>
    <w:rsid w:val="00516B80"/>
    <w:rsid w:val="00517298"/>
    <w:rsid w:val="0051757B"/>
    <w:rsid w:val="005178A7"/>
    <w:rsid w:val="005178C4"/>
    <w:rsid w:val="00520597"/>
    <w:rsid w:val="005209C7"/>
    <w:rsid w:val="00520AC7"/>
    <w:rsid w:val="00521E46"/>
    <w:rsid w:val="00521F3C"/>
    <w:rsid w:val="00521F56"/>
    <w:rsid w:val="00521FA4"/>
    <w:rsid w:val="00522D36"/>
    <w:rsid w:val="00522F66"/>
    <w:rsid w:val="005235A6"/>
    <w:rsid w:val="005237B1"/>
    <w:rsid w:val="00523D4A"/>
    <w:rsid w:val="00523E1E"/>
    <w:rsid w:val="00524247"/>
    <w:rsid w:val="00524A66"/>
    <w:rsid w:val="005300F5"/>
    <w:rsid w:val="00530587"/>
    <w:rsid w:val="00530AC3"/>
    <w:rsid w:val="0053131E"/>
    <w:rsid w:val="005314A9"/>
    <w:rsid w:val="00531C01"/>
    <w:rsid w:val="00531F74"/>
    <w:rsid w:val="0053345B"/>
    <w:rsid w:val="00533D18"/>
    <w:rsid w:val="00533F72"/>
    <w:rsid w:val="005342FD"/>
    <w:rsid w:val="00534A07"/>
    <w:rsid w:val="00535396"/>
    <w:rsid w:val="0053546D"/>
    <w:rsid w:val="005362A5"/>
    <w:rsid w:val="005363A7"/>
    <w:rsid w:val="00536520"/>
    <w:rsid w:val="005368E1"/>
    <w:rsid w:val="00536DE6"/>
    <w:rsid w:val="005377BE"/>
    <w:rsid w:val="00537EB7"/>
    <w:rsid w:val="0054006A"/>
    <w:rsid w:val="005402C9"/>
    <w:rsid w:val="005404E0"/>
    <w:rsid w:val="005405E4"/>
    <w:rsid w:val="00541307"/>
    <w:rsid w:val="005413B9"/>
    <w:rsid w:val="005414DB"/>
    <w:rsid w:val="00541CD5"/>
    <w:rsid w:val="00541E12"/>
    <w:rsid w:val="00542026"/>
    <w:rsid w:val="00542778"/>
    <w:rsid w:val="00542A78"/>
    <w:rsid w:val="00543170"/>
    <w:rsid w:val="00543ECB"/>
    <w:rsid w:val="0054405A"/>
    <w:rsid w:val="005442F6"/>
    <w:rsid w:val="005450CC"/>
    <w:rsid w:val="00545A76"/>
    <w:rsid w:val="00545D19"/>
    <w:rsid w:val="0054656F"/>
    <w:rsid w:val="0054757E"/>
    <w:rsid w:val="00547B0B"/>
    <w:rsid w:val="00550BAE"/>
    <w:rsid w:val="00552093"/>
    <w:rsid w:val="005520B1"/>
    <w:rsid w:val="005534CD"/>
    <w:rsid w:val="00554A88"/>
    <w:rsid w:val="00554BA2"/>
    <w:rsid w:val="00555599"/>
    <w:rsid w:val="00555DB6"/>
    <w:rsid w:val="0055682B"/>
    <w:rsid w:val="00556C06"/>
    <w:rsid w:val="00557C8A"/>
    <w:rsid w:val="00557D50"/>
    <w:rsid w:val="00560BE8"/>
    <w:rsid w:val="00561176"/>
    <w:rsid w:val="00562B54"/>
    <w:rsid w:val="00563496"/>
    <w:rsid w:val="00563F05"/>
    <w:rsid w:val="00564462"/>
    <w:rsid w:val="0056453B"/>
    <w:rsid w:val="00564B26"/>
    <w:rsid w:val="00565843"/>
    <w:rsid w:val="0056616F"/>
    <w:rsid w:val="0056643A"/>
    <w:rsid w:val="00566B8D"/>
    <w:rsid w:val="00570224"/>
    <w:rsid w:val="00570633"/>
    <w:rsid w:val="00570879"/>
    <w:rsid w:val="00571DDC"/>
    <w:rsid w:val="00571FB5"/>
    <w:rsid w:val="00574392"/>
    <w:rsid w:val="00574BAA"/>
    <w:rsid w:val="005753B7"/>
    <w:rsid w:val="00575891"/>
    <w:rsid w:val="005768A2"/>
    <w:rsid w:val="00577AA5"/>
    <w:rsid w:val="00577CC1"/>
    <w:rsid w:val="00577D35"/>
    <w:rsid w:val="005820C8"/>
    <w:rsid w:val="00582115"/>
    <w:rsid w:val="00582317"/>
    <w:rsid w:val="0058274C"/>
    <w:rsid w:val="005830D3"/>
    <w:rsid w:val="00583172"/>
    <w:rsid w:val="005834CC"/>
    <w:rsid w:val="00583903"/>
    <w:rsid w:val="00583A37"/>
    <w:rsid w:val="00583D25"/>
    <w:rsid w:val="00584E19"/>
    <w:rsid w:val="00586675"/>
    <w:rsid w:val="005868C2"/>
    <w:rsid w:val="0058696A"/>
    <w:rsid w:val="0058698A"/>
    <w:rsid w:val="00586C4D"/>
    <w:rsid w:val="00590E06"/>
    <w:rsid w:val="00591142"/>
    <w:rsid w:val="0059147C"/>
    <w:rsid w:val="00591BC7"/>
    <w:rsid w:val="00592BE6"/>
    <w:rsid w:val="00592DC0"/>
    <w:rsid w:val="00592E23"/>
    <w:rsid w:val="00593831"/>
    <w:rsid w:val="00593D1A"/>
    <w:rsid w:val="00593F35"/>
    <w:rsid w:val="00593FB5"/>
    <w:rsid w:val="0059435A"/>
    <w:rsid w:val="00595468"/>
    <w:rsid w:val="00596264"/>
    <w:rsid w:val="00596300"/>
    <w:rsid w:val="005963E6"/>
    <w:rsid w:val="0059685C"/>
    <w:rsid w:val="00596B37"/>
    <w:rsid w:val="0059710D"/>
    <w:rsid w:val="005974EB"/>
    <w:rsid w:val="00597676"/>
    <w:rsid w:val="00597C4A"/>
    <w:rsid w:val="005A05B3"/>
    <w:rsid w:val="005A101D"/>
    <w:rsid w:val="005A1358"/>
    <w:rsid w:val="005A17CF"/>
    <w:rsid w:val="005A18A9"/>
    <w:rsid w:val="005A2064"/>
    <w:rsid w:val="005A22DF"/>
    <w:rsid w:val="005A30BE"/>
    <w:rsid w:val="005A3506"/>
    <w:rsid w:val="005A39BE"/>
    <w:rsid w:val="005A39D2"/>
    <w:rsid w:val="005A3A87"/>
    <w:rsid w:val="005A3D28"/>
    <w:rsid w:val="005A4AA1"/>
    <w:rsid w:val="005A4CDF"/>
    <w:rsid w:val="005A4F13"/>
    <w:rsid w:val="005A5644"/>
    <w:rsid w:val="005A6D0F"/>
    <w:rsid w:val="005A7CEF"/>
    <w:rsid w:val="005B0758"/>
    <w:rsid w:val="005B0D4D"/>
    <w:rsid w:val="005B0D5D"/>
    <w:rsid w:val="005B1BA0"/>
    <w:rsid w:val="005B2B4D"/>
    <w:rsid w:val="005B433E"/>
    <w:rsid w:val="005B4DE1"/>
    <w:rsid w:val="005B510D"/>
    <w:rsid w:val="005B581D"/>
    <w:rsid w:val="005B5C6D"/>
    <w:rsid w:val="005B71EA"/>
    <w:rsid w:val="005B7B36"/>
    <w:rsid w:val="005B7B46"/>
    <w:rsid w:val="005B7FA8"/>
    <w:rsid w:val="005C0109"/>
    <w:rsid w:val="005C0468"/>
    <w:rsid w:val="005C16E1"/>
    <w:rsid w:val="005C1C71"/>
    <w:rsid w:val="005C21AA"/>
    <w:rsid w:val="005C2504"/>
    <w:rsid w:val="005C36CD"/>
    <w:rsid w:val="005C3845"/>
    <w:rsid w:val="005C3B02"/>
    <w:rsid w:val="005C3F5E"/>
    <w:rsid w:val="005C402F"/>
    <w:rsid w:val="005C4751"/>
    <w:rsid w:val="005C5AB3"/>
    <w:rsid w:val="005C5E37"/>
    <w:rsid w:val="005C6096"/>
    <w:rsid w:val="005C60AE"/>
    <w:rsid w:val="005C60F8"/>
    <w:rsid w:val="005C6EA9"/>
    <w:rsid w:val="005C6FF1"/>
    <w:rsid w:val="005C7646"/>
    <w:rsid w:val="005D087A"/>
    <w:rsid w:val="005D0DCF"/>
    <w:rsid w:val="005D125A"/>
    <w:rsid w:val="005D1288"/>
    <w:rsid w:val="005D1EED"/>
    <w:rsid w:val="005D2334"/>
    <w:rsid w:val="005D27FB"/>
    <w:rsid w:val="005D36F4"/>
    <w:rsid w:val="005D3CD9"/>
    <w:rsid w:val="005D4448"/>
    <w:rsid w:val="005D5A4A"/>
    <w:rsid w:val="005D6111"/>
    <w:rsid w:val="005D6496"/>
    <w:rsid w:val="005D64CD"/>
    <w:rsid w:val="005D6DEB"/>
    <w:rsid w:val="005D6E68"/>
    <w:rsid w:val="005D7225"/>
    <w:rsid w:val="005D72EA"/>
    <w:rsid w:val="005D74FE"/>
    <w:rsid w:val="005D7860"/>
    <w:rsid w:val="005D7D4B"/>
    <w:rsid w:val="005E0213"/>
    <w:rsid w:val="005E032B"/>
    <w:rsid w:val="005E1A3B"/>
    <w:rsid w:val="005E2A28"/>
    <w:rsid w:val="005E3360"/>
    <w:rsid w:val="005E34BE"/>
    <w:rsid w:val="005E36BA"/>
    <w:rsid w:val="005E410D"/>
    <w:rsid w:val="005E4C9C"/>
    <w:rsid w:val="005E4D7C"/>
    <w:rsid w:val="005E59AF"/>
    <w:rsid w:val="005E66C4"/>
    <w:rsid w:val="005E6A18"/>
    <w:rsid w:val="005E7194"/>
    <w:rsid w:val="005E757A"/>
    <w:rsid w:val="005E7999"/>
    <w:rsid w:val="005F26EE"/>
    <w:rsid w:val="005F2CB6"/>
    <w:rsid w:val="005F34FF"/>
    <w:rsid w:val="005F39B3"/>
    <w:rsid w:val="005F3A12"/>
    <w:rsid w:val="005F3E34"/>
    <w:rsid w:val="005F46A3"/>
    <w:rsid w:val="005F46A9"/>
    <w:rsid w:val="005F4975"/>
    <w:rsid w:val="005F49BF"/>
    <w:rsid w:val="005F4CBA"/>
    <w:rsid w:val="005F4CD3"/>
    <w:rsid w:val="005F4EC6"/>
    <w:rsid w:val="005F559C"/>
    <w:rsid w:val="005F56B4"/>
    <w:rsid w:val="005F5D6D"/>
    <w:rsid w:val="005F5ED6"/>
    <w:rsid w:val="005F5F51"/>
    <w:rsid w:val="005F652D"/>
    <w:rsid w:val="005F666E"/>
    <w:rsid w:val="005F6A47"/>
    <w:rsid w:val="005F6EDC"/>
    <w:rsid w:val="005F78CD"/>
    <w:rsid w:val="005F7F07"/>
    <w:rsid w:val="00600572"/>
    <w:rsid w:val="00600A15"/>
    <w:rsid w:val="00600C47"/>
    <w:rsid w:val="006013F6"/>
    <w:rsid w:val="00601428"/>
    <w:rsid w:val="00601F3C"/>
    <w:rsid w:val="0060302D"/>
    <w:rsid w:val="0060380D"/>
    <w:rsid w:val="006042F9"/>
    <w:rsid w:val="006049A1"/>
    <w:rsid w:val="00604B54"/>
    <w:rsid w:val="00605164"/>
    <w:rsid w:val="00605520"/>
    <w:rsid w:val="00605BB8"/>
    <w:rsid w:val="00605F02"/>
    <w:rsid w:val="00606416"/>
    <w:rsid w:val="00606705"/>
    <w:rsid w:val="00606F64"/>
    <w:rsid w:val="00607525"/>
    <w:rsid w:val="00607957"/>
    <w:rsid w:val="00607F1B"/>
    <w:rsid w:val="00610A1E"/>
    <w:rsid w:val="00610B61"/>
    <w:rsid w:val="0061112A"/>
    <w:rsid w:val="006114A9"/>
    <w:rsid w:val="00611953"/>
    <w:rsid w:val="00611B3D"/>
    <w:rsid w:val="00611E94"/>
    <w:rsid w:val="0061239A"/>
    <w:rsid w:val="00612592"/>
    <w:rsid w:val="00612696"/>
    <w:rsid w:val="00612D16"/>
    <w:rsid w:val="00612DE9"/>
    <w:rsid w:val="006131F1"/>
    <w:rsid w:val="00613E99"/>
    <w:rsid w:val="00613EB6"/>
    <w:rsid w:val="0061466C"/>
    <w:rsid w:val="00614758"/>
    <w:rsid w:val="0061479C"/>
    <w:rsid w:val="00614B2A"/>
    <w:rsid w:val="0061799C"/>
    <w:rsid w:val="00617CED"/>
    <w:rsid w:val="0062002B"/>
    <w:rsid w:val="00620698"/>
    <w:rsid w:val="0062165D"/>
    <w:rsid w:val="00621AA6"/>
    <w:rsid w:val="00621C80"/>
    <w:rsid w:val="00621E99"/>
    <w:rsid w:val="006224EC"/>
    <w:rsid w:val="00622637"/>
    <w:rsid w:val="0062300F"/>
    <w:rsid w:val="006231DA"/>
    <w:rsid w:val="00623299"/>
    <w:rsid w:val="00623453"/>
    <w:rsid w:val="00623F08"/>
    <w:rsid w:val="00625A6C"/>
    <w:rsid w:val="00625EC1"/>
    <w:rsid w:val="00626AB8"/>
    <w:rsid w:val="00626C3B"/>
    <w:rsid w:val="00626FDB"/>
    <w:rsid w:val="00627474"/>
    <w:rsid w:val="0063041E"/>
    <w:rsid w:val="00630D07"/>
    <w:rsid w:val="0063118C"/>
    <w:rsid w:val="00631517"/>
    <w:rsid w:val="00631C27"/>
    <w:rsid w:val="006331DD"/>
    <w:rsid w:val="00633C32"/>
    <w:rsid w:val="00633CDF"/>
    <w:rsid w:val="00634867"/>
    <w:rsid w:val="00634AD0"/>
    <w:rsid w:val="00634AE4"/>
    <w:rsid w:val="00634B49"/>
    <w:rsid w:val="00634F9B"/>
    <w:rsid w:val="0063559E"/>
    <w:rsid w:val="0063577B"/>
    <w:rsid w:val="00636091"/>
    <w:rsid w:val="00636869"/>
    <w:rsid w:val="00637322"/>
    <w:rsid w:val="006375B5"/>
    <w:rsid w:val="006401E4"/>
    <w:rsid w:val="00640533"/>
    <w:rsid w:val="00640CBA"/>
    <w:rsid w:val="006417EB"/>
    <w:rsid w:val="006419D8"/>
    <w:rsid w:val="00641D43"/>
    <w:rsid w:val="0064310B"/>
    <w:rsid w:val="00644704"/>
    <w:rsid w:val="00644A3E"/>
    <w:rsid w:val="00645C84"/>
    <w:rsid w:val="00645F3D"/>
    <w:rsid w:val="006460B7"/>
    <w:rsid w:val="00646FDD"/>
    <w:rsid w:val="00647482"/>
    <w:rsid w:val="00647B7A"/>
    <w:rsid w:val="00647EE2"/>
    <w:rsid w:val="00647F43"/>
    <w:rsid w:val="00647F55"/>
    <w:rsid w:val="00650112"/>
    <w:rsid w:val="0065074A"/>
    <w:rsid w:val="0065123B"/>
    <w:rsid w:val="00651EE3"/>
    <w:rsid w:val="006520A1"/>
    <w:rsid w:val="00652B5D"/>
    <w:rsid w:val="00652E65"/>
    <w:rsid w:val="00652E86"/>
    <w:rsid w:val="00653014"/>
    <w:rsid w:val="006537B8"/>
    <w:rsid w:val="00653B8F"/>
    <w:rsid w:val="00654777"/>
    <w:rsid w:val="00654B06"/>
    <w:rsid w:val="006551E2"/>
    <w:rsid w:val="0065528E"/>
    <w:rsid w:val="0065614D"/>
    <w:rsid w:val="00657412"/>
    <w:rsid w:val="00657874"/>
    <w:rsid w:val="00660380"/>
    <w:rsid w:val="00660AFE"/>
    <w:rsid w:val="006616DA"/>
    <w:rsid w:val="00661A9B"/>
    <w:rsid w:val="00661B8D"/>
    <w:rsid w:val="00662DAD"/>
    <w:rsid w:val="00663F2D"/>
    <w:rsid w:val="0066458F"/>
    <w:rsid w:val="00664FCD"/>
    <w:rsid w:val="006657FD"/>
    <w:rsid w:val="006662A6"/>
    <w:rsid w:val="00666933"/>
    <w:rsid w:val="00670095"/>
    <w:rsid w:val="0067021C"/>
    <w:rsid w:val="006704C9"/>
    <w:rsid w:val="006709AA"/>
    <w:rsid w:val="00670B31"/>
    <w:rsid w:val="00672366"/>
    <w:rsid w:val="006725C2"/>
    <w:rsid w:val="00672A0C"/>
    <w:rsid w:val="00673477"/>
    <w:rsid w:val="00673957"/>
    <w:rsid w:val="00674032"/>
    <w:rsid w:val="006741E6"/>
    <w:rsid w:val="0067674C"/>
    <w:rsid w:val="00676CC1"/>
    <w:rsid w:val="00677579"/>
    <w:rsid w:val="00677887"/>
    <w:rsid w:val="00680B1F"/>
    <w:rsid w:val="00681474"/>
    <w:rsid w:val="00682384"/>
    <w:rsid w:val="0068302C"/>
    <w:rsid w:val="006834AD"/>
    <w:rsid w:val="00683524"/>
    <w:rsid w:val="006838E6"/>
    <w:rsid w:val="00684608"/>
    <w:rsid w:val="00684F78"/>
    <w:rsid w:val="00685BCB"/>
    <w:rsid w:val="00686678"/>
    <w:rsid w:val="00686B36"/>
    <w:rsid w:val="00686E81"/>
    <w:rsid w:val="00687968"/>
    <w:rsid w:val="00687F86"/>
    <w:rsid w:val="006900E9"/>
    <w:rsid w:val="006917C5"/>
    <w:rsid w:val="00691AA7"/>
    <w:rsid w:val="00692B76"/>
    <w:rsid w:val="00694185"/>
    <w:rsid w:val="00694EC0"/>
    <w:rsid w:val="0069505A"/>
    <w:rsid w:val="006950FD"/>
    <w:rsid w:val="00695196"/>
    <w:rsid w:val="006951A6"/>
    <w:rsid w:val="006951B2"/>
    <w:rsid w:val="00695364"/>
    <w:rsid w:val="006957F3"/>
    <w:rsid w:val="00695DED"/>
    <w:rsid w:val="00696016"/>
    <w:rsid w:val="00696135"/>
    <w:rsid w:val="00696380"/>
    <w:rsid w:val="0069701D"/>
    <w:rsid w:val="006972A2"/>
    <w:rsid w:val="006975A8"/>
    <w:rsid w:val="006977A8"/>
    <w:rsid w:val="00697E6E"/>
    <w:rsid w:val="00697EB2"/>
    <w:rsid w:val="006A08A0"/>
    <w:rsid w:val="006A179B"/>
    <w:rsid w:val="006A252B"/>
    <w:rsid w:val="006A2C96"/>
    <w:rsid w:val="006A2CFE"/>
    <w:rsid w:val="006A32C0"/>
    <w:rsid w:val="006A46AB"/>
    <w:rsid w:val="006A4731"/>
    <w:rsid w:val="006A50B8"/>
    <w:rsid w:val="006A5C4C"/>
    <w:rsid w:val="006A6EC3"/>
    <w:rsid w:val="006A71AA"/>
    <w:rsid w:val="006A7709"/>
    <w:rsid w:val="006A7CB1"/>
    <w:rsid w:val="006B0C19"/>
    <w:rsid w:val="006B1021"/>
    <w:rsid w:val="006B2267"/>
    <w:rsid w:val="006B2BAA"/>
    <w:rsid w:val="006B2D28"/>
    <w:rsid w:val="006B2E51"/>
    <w:rsid w:val="006B308F"/>
    <w:rsid w:val="006B3116"/>
    <w:rsid w:val="006B37AD"/>
    <w:rsid w:val="006B49C5"/>
    <w:rsid w:val="006B4D6B"/>
    <w:rsid w:val="006B4F13"/>
    <w:rsid w:val="006B595B"/>
    <w:rsid w:val="006B5B6A"/>
    <w:rsid w:val="006B64E0"/>
    <w:rsid w:val="006B6E5F"/>
    <w:rsid w:val="006B6ED3"/>
    <w:rsid w:val="006B7626"/>
    <w:rsid w:val="006B7888"/>
    <w:rsid w:val="006C0227"/>
    <w:rsid w:val="006C0425"/>
    <w:rsid w:val="006C06A6"/>
    <w:rsid w:val="006C07A0"/>
    <w:rsid w:val="006C0987"/>
    <w:rsid w:val="006C0A3D"/>
    <w:rsid w:val="006C0CCE"/>
    <w:rsid w:val="006C1119"/>
    <w:rsid w:val="006C1DA8"/>
    <w:rsid w:val="006C23B0"/>
    <w:rsid w:val="006C2D24"/>
    <w:rsid w:val="006C3D58"/>
    <w:rsid w:val="006C4CED"/>
    <w:rsid w:val="006C53AC"/>
    <w:rsid w:val="006C5503"/>
    <w:rsid w:val="006C5588"/>
    <w:rsid w:val="006C5891"/>
    <w:rsid w:val="006C5926"/>
    <w:rsid w:val="006C5CD5"/>
    <w:rsid w:val="006C6D68"/>
    <w:rsid w:val="006C7412"/>
    <w:rsid w:val="006C746F"/>
    <w:rsid w:val="006C7B42"/>
    <w:rsid w:val="006D00D1"/>
    <w:rsid w:val="006D0186"/>
    <w:rsid w:val="006D03C1"/>
    <w:rsid w:val="006D0EF6"/>
    <w:rsid w:val="006D0FB5"/>
    <w:rsid w:val="006D13D1"/>
    <w:rsid w:val="006D1DBC"/>
    <w:rsid w:val="006D3BE3"/>
    <w:rsid w:val="006D3F8A"/>
    <w:rsid w:val="006D48E6"/>
    <w:rsid w:val="006D523D"/>
    <w:rsid w:val="006D52A9"/>
    <w:rsid w:val="006D660F"/>
    <w:rsid w:val="006D7038"/>
    <w:rsid w:val="006D7387"/>
    <w:rsid w:val="006D78B2"/>
    <w:rsid w:val="006D7B66"/>
    <w:rsid w:val="006D7C3E"/>
    <w:rsid w:val="006D7D5A"/>
    <w:rsid w:val="006E0E51"/>
    <w:rsid w:val="006E11C9"/>
    <w:rsid w:val="006E176B"/>
    <w:rsid w:val="006E1AB8"/>
    <w:rsid w:val="006E1F6C"/>
    <w:rsid w:val="006E2A4C"/>
    <w:rsid w:val="006E33FE"/>
    <w:rsid w:val="006E3888"/>
    <w:rsid w:val="006E3CF3"/>
    <w:rsid w:val="006E402B"/>
    <w:rsid w:val="006E4116"/>
    <w:rsid w:val="006E4B1A"/>
    <w:rsid w:val="006E6895"/>
    <w:rsid w:val="006E7CB7"/>
    <w:rsid w:val="006E7DDE"/>
    <w:rsid w:val="006F1479"/>
    <w:rsid w:val="006F16D5"/>
    <w:rsid w:val="006F1AE3"/>
    <w:rsid w:val="006F21D9"/>
    <w:rsid w:val="006F22B0"/>
    <w:rsid w:val="006F258E"/>
    <w:rsid w:val="006F27EB"/>
    <w:rsid w:val="006F2A75"/>
    <w:rsid w:val="006F2D45"/>
    <w:rsid w:val="006F3E0B"/>
    <w:rsid w:val="006F4515"/>
    <w:rsid w:val="006F5B25"/>
    <w:rsid w:val="006F5C4D"/>
    <w:rsid w:val="006F6A69"/>
    <w:rsid w:val="006F792D"/>
    <w:rsid w:val="006F7AB7"/>
    <w:rsid w:val="006F7F00"/>
    <w:rsid w:val="007004C2"/>
    <w:rsid w:val="007007C5"/>
    <w:rsid w:val="007015DC"/>
    <w:rsid w:val="007016E0"/>
    <w:rsid w:val="00701A49"/>
    <w:rsid w:val="00702367"/>
    <w:rsid w:val="00702793"/>
    <w:rsid w:val="00702E1E"/>
    <w:rsid w:val="00704AB4"/>
    <w:rsid w:val="00704ACE"/>
    <w:rsid w:val="00704B1E"/>
    <w:rsid w:val="00704B36"/>
    <w:rsid w:val="00705E7C"/>
    <w:rsid w:val="00707383"/>
    <w:rsid w:val="00707505"/>
    <w:rsid w:val="00710716"/>
    <w:rsid w:val="00710937"/>
    <w:rsid w:val="00711906"/>
    <w:rsid w:val="00711AAF"/>
    <w:rsid w:val="00711D78"/>
    <w:rsid w:val="00711DF9"/>
    <w:rsid w:val="00711F81"/>
    <w:rsid w:val="007122F3"/>
    <w:rsid w:val="00712B73"/>
    <w:rsid w:val="00712C4A"/>
    <w:rsid w:val="00714B1C"/>
    <w:rsid w:val="00715085"/>
    <w:rsid w:val="00715A9F"/>
    <w:rsid w:val="00715C4E"/>
    <w:rsid w:val="00715C6E"/>
    <w:rsid w:val="0071607C"/>
    <w:rsid w:val="007160BF"/>
    <w:rsid w:val="0071622A"/>
    <w:rsid w:val="00716909"/>
    <w:rsid w:val="00716CCC"/>
    <w:rsid w:val="00717669"/>
    <w:rsid w:val="007178A7"/>
    <w:rsid w:val="00717B5F"/>
    <w:rsid w:val="00720E1E"/>
    <w:rsid w:val="00722885"/>
    <w:rsid w:val="00722A01"/>
    <w:rsid w:val="00722A44"/>
    <w:rsid w:val="00722C6B"/>
    <w:rsid w:val="00722F18"/>
    <w:rsid w:val="0072308A"/>
    <w:rsid w:val="00723A44"/>
    <w:rsid w:val="00724298"/>
    <w:rsid w:val="00724887"/>
    <w:rsid w:val="00724E63"/>
    <w:rsid w:val="00725E30"/>
    <w:rsid w:val="00726221"/>
    <w:rsid w:val="00726873"/>
    <w:rsid w:val="0072697A"/>
    <w:rsid w:val="0072735D"/>
    <w:rsid w:val="007278B8"/>
    <w:rsid w:val="00727E18"/>
    <w:rsid w:val="007300DC"/>
    <w:rsid w:val="0073041C"/>
    <w:rsid w:val="00731184"/>
    <w:rsid w:val="0073153D"/>
    <w:rsid w:val="007315FB"/>
    <w:rsid w:val="00731715"/>
    <w:rsid w:val="00732662"/>
    <w:rsid w:val="00732D15"/>
    <w:rsid w:val="00733013"/>
    <w:rsid w:val="007339C3"/>
    <w:rsid w:val="00733A27"/>
    <w:rsid w:val="00733DD8"/>
    <w:rsid w:val="00733F4C"/>
    <w:rsid w:val="0073413B"/>
    <w:rsid w:val="00734157"/>
    <w:rsid w:val="007341E4"/>
    <w:rsid w:val="00734594"/>
    <w:rsid w:val="00734A98"/>
    <w:rsid w:val="007359F9"/>
    <w:rsid w:val="00735FBB"/>
    <w:rsid w:val="00736123"/>
    <w:rsid w:val="00736C39"/>
    <w:rsid w:val="00736C89"/>
    <w:rsid w:val="0073746C"/>
    <w:rsid w:val="00737893"/>
    <w:rsid w:val="00737E74"/>
    <w:rsid w:val="0074083C"/>
    <w:rsid w:val="00740D72"/>
    <w:rsid w:val="0074234B"/>
    <w:rsid w:val="0074276D"/>
    <w:rsid w:val="00742F2B"/>
    <w:rsid w:val="00743443"/>
    <w:rsid w:val="0074353A"/>
    <w:rsid w:val="00743744"/>
    <w:rsid w:val="00743B81"/>
    <w:rsid w:val="00744B71"/>
    <w:rsid w:val="00745595"/>
    <w:rsid w:val="007457B7"/>
    <w:rsid w:val="00745CE5"/>
    <w:rsid w:val="00746202"/>
    <w:rsid w:val="007463AF"/>
    <w:rsid w:val="00746EB5"/>
    <w:rsid w:val="0074767E"/>
    <w:rsid w:val="007477D7"/>
    <w:rsid w:val="00747BB0"/>
    <w:rsid w:val="00747BB8"/>
    <w:rsid w:val="00750441"/>
    <w:rsid w:val="007504CA"/>
    <w:rsid w:val="00750847"/>
    <w:rsid w:val="00750CF8"/>
    <w:rsid w:val="00751453"/>
    <w:rsid w:val="00751C77"/>
    <w:rsid w:val="00751D0B"/>
    <w:rsid w:val="00752D45"/>
    <w:rsid w:val="00752EB4"/>
    <w:rsid w:val="00753B2D"/>
    <w:rsid w:val="00753F06"/>
    <w:rsid w:val="00753F33"/>
    <w:rsid w:val="0075474F"/>
    <w:rsid w:val="007548C6"/>
    <w:rsid w:val="007548E3"/>
    <w:rsid w:val="0075643E"/>
    <w:rsid w:val="00756E4C"/>
    <w:rsid w:val="00757636"/>
    <w:rsid w:val="00757E0B"/>
    <w:rsid w:val="00757FF9"/>
    <w:rsid w:val="00760164"/>
    <w:rsid w:val="00761683"/>
    <w:rsid w:val="0076182D"/>
    <w:rsid w:val="00761842"/>
    <w:rsid w:val="0076193E"/>
    <w:rsid w:val="00762AE4"/>
    <w:rsid w:val="00763589"/>
    <w:rsid w:val="00763860"/>
    <w:rsid w:val="0076404C"/>
    <w:rsid w:val="00764A2E"/>
    <w:rsid w:val="00764D3C"/>
    <w:rsid w:val="00765578"/>
    <w:rsid w:val="00767038"/>
    <w:rsid w:val="00767506"/>
    <w:rsid w:val="0077030E"/>
    <w:rsid w:val="00770432"/>
    <w:rsid w:val="00770AB9"/>
    <w:rsid w:val="00770FDC"/>
    <w:rsid w:val="007711B2"/>
    <w:rsid w:val="00771636"/>
    <w:rsid w:val="00771B57"/>
    <w:rsid w:val="00771B83"/>
    <w:rsid w:val="00771DEF"/>
    <w:rsid w:val="007723D7"/>
    <w:rsid w:val="00772A12"/>
    <w:rsid w:val="00773625"/>
    <w:rsid w:val="00773B4D"/>
    <w:rsid w:val="00774488"/>
    <w:rsid w:val="00775320"/>
    <w:rsid w:val="0077592B"/>
    <w:rsid w:val="00775DBA"/>
    <w:rsid w:val="00776CD6"/>
    <w:rsid w:val="00776DE2"/>
    <w:rsid w:val="00776FAF"/>
    <w:rsid w:val="00777044"/>
    <w:rsid w:val="007774CD"/>
    <w:rsid w:val="00777B7A"/>
    <w:rsid w:val="007801EE"/>
    <w:rsid w:val="00781697"/>
    <w:rsid w:val="00781EFC"/>
    <w:rsid w:val="00782164"/>
    <w:rsid w:val="00782178"/>
    <w:rsid w:val="0078282C"/>
    <w:rsid w:val="00782937"/>
    <w:rsid w:val="0078398B"/>
    <w:rsid w:val="00784A13"/>
    <w:rsid w:val="0078555D"/>
    <w:rsid w:val="007855ED"/>
    <w:rsid w:val="00786EA7"/>
    <w:rsid w:val="00787EA8"/>
    <w:rsid w:val="00790905"/>
    <w:rsid w:val="00790D44"/>
    <w:rsid w:val="007918D1"/>
    <w:rsid w:val="007919F9"/>
    <w:rsid w:val="00792242"/>
    <w:rsid w:val="007923C7"/>
    <w:rsid w:val="00792775"/>
    <w:rsid w:val="00792844"/>
    <w:rsid w:val="00793429"/>
    <w:rsid w:val="00793535"/>
    <w:rsid w:val="00793DFA"/>
    <w:rsid w:val="00793E29"/>
    <w:rsid w:val="0079453D"/>
    <w:rsid w:val="007948F5"/>
    <w:rsid w:val="00794C8A"/>
    <w:rsid w:val="007950F3"/>
    <w:rsid w:val="00795BDE"/>
    <w:rsid w:val="00795E82"/>
    <w:rsid w:val="007960CE"/>
    <w:rsid w:val="00796312"/>
    <w:rsid w:val="00796672"/>
    <w:rsid w:val="007967D1"/>
    <w:rsid w:val="007974E7"/>
    <w:rsid w:val="00797957"/>
    <w:rsid w:val="00797AE4"/>
    <w:rsid w:val="00797BD3"/>
    <w:rsid w:val="00797D96"/>
    <w:rsid w:val="007A076A"/>
    <w:rsid w:val="007A09AA"/>
    <w:rsid w:val="007A147B"/>
    <w:rsid w:val="007A160A"/>
    <w:rsid w:val="007A19A6"/>
    <w:rsid w:val="007A234C"/>
    <w:rsid w:val="007A256C"/>
    <w:rsid w:val="007A26CB"/>
    <w:rsid w:val="007A2937"/>
    <w:rsid w:val="007A373F"/>
    <w:rsid w:val="007A3B3D"/>
    <w:rsid w:val="007A3B9B"/>
    <w:rsid w:val="007A3F6C"/>
    <w:rsid w:val="007A4265"/>
    <w:rsid w:val="007A4D2E"/>
    <w:rsid w:val="007A4F52"/>
    <w:rsid w:val="007A5EC4"/>
    <w:rsid w:val="007A66E3"/>
    <w:rsid w:val="007A7267"/>
    <w:rsid w:val="007B0761"/>
    <w:rsid w:val="007B2D4B"/>
    <w:rsid w:val="007B2DC5"/>
    <w:rsid w:val="007B36A6"/>
    <w:rsid w:val="007B3AE5"/>
    <w:rsid w:val="007B3D12"/>
    <w:rsid w:val="007B48E9"/>
    <w:rsid w:val="007B4C86"/>
    <w:rsid w:val="007B4D8C"/>
    <w:rsid w:val="007B4F0B"/>
    <w:rsid w:val="007B5637"/>
    <w:rsid w:val="007B6E05"/>
    <w:rsid w:val="007B7BB5"/>
    <w:rsid w:val="007C0957"/>
    <w:rsid w:val="007C0CCB"/>
    <w:rsid w:val="007C0FE1"/>
    <w:rsid w:val="007C1693"/>
    <w:rsid w:val="007C26A2"/>
    <w:rsid w:val="007C3481"/>
    <w:rsid w:val="007C3698"/>
    <w:rsid w:val="007C3705"/>
    <w:rsid w:val="007C3782"/>
    <w:rsid w:val="007C3B3B"/>
    <w:rsid w:val="007C4100"/>
    <w:rsid w:val="007C46A0"/>
    <w:rsid w:val="007C55E5"/>
    <w:rsid w:val="007C5B15"/>
    <w:rsid w:val="007C5D13"/>
    <w:rsid w:val="007C66AA"/>
    <w:rsid w:val="007C71CC"/>
    <w:rsid w:val="007C76B3"/>
    <w:rsid w:val="007D0C6D"/>
    <w:rsid w:val="007D14F3"/>
    <w:rsid w:val="007D1844"/>
    <w:rsid w:val="007D2BC7"/>
    <w:rsid w:val="007D336E"/>
    <w:rsid w:val="007D35FD"/>
    <w:rsid w:val="007D3BEC"/>
    <w:rsid w:val="007D3F15"/>
    <w:rsid w:val="007D4338"/>
    <w:rsid w:val="007D47AF"/>
    <w:rsid w:val="007D5899"/>
    <w:rsid w:val="007D5993"/>
    <w:rsid w:val="007D649E"/>
    <w:rsid w:val="007D6C96"/>
    <w:rsid w:val="007D6DFD"/>
    <w:rsid w:val="007D7116"/>
    <w:rsid w:val="007D7152"/>
    <w:rsid w:val="007D7832"/>
    <w:rsid w:val="007E06DF"/>
    <w:rsid w:val="007E09C3"/>
    <w:rsid w:val="007E0AB7"/>
    <w:rsid w:val="007E0E84"/>
    <w:rsid w:val="007E1536"/>
    <w:rsid w:val="007E25C5"/>
    <w:rsid w:val="007E315A"/>
    <w:rsid w:val="007E37FE"/>
    <w:rsid w:val="007E3C99"/>
    <w:rsid w:val="007E3E08"/>
    <w:rsid w:val="007E40A8"/>
    <w:rsid w:val="007E41BA"/>
    <w:rsid w:val="007E4377"/>
    <w:rsid w:val="007E4611"/>
    <w:rsid w:val="007E4A9F"/>
    <w:rsid w:val="007E60B0"/>
    <w:rsid w:val="007E6BF8"/>
    <w:rsid w:val="007E6CCC"/>
    <w:rsid w:val="007E700B"/>
    <w:rsid w:val="007E7389"/>
    <w:rsid w:val="007F031A"/>
    <w:rsid w:val="007F0C14"/>
    <w:rsid w:val="007F1290"/>
    <w:rsid w:val="007F12BE"/>
    <w:rsid w:val="007F145E"/>
    <w:rsid w:val="007F168C"/>
    <w:rsid w:val="007F16BE"/>
    <w:rsid w:val="007F2253"/>
    <w:rsid w:val="007F24BD"/>
    <w:rsid w:val="007F2991"/>
    <w:rsid w:val="007F29B2"/>
    <w:rsid w:val="007F2C52"/>
    <w:rsid w:val="007F2FC8"/>
    <w:rsid w:val="007F4002"/>
    <w:rsid w:val="007F4F81"/>
    <w:rsid w:val="007F6179"/>
    <w:rsid w:val="007F6724"/>
    <w:rsid w:val="007F681F"/>
    <w:rsid w:val="007F6A18"/>
    <w:rsid w:val="007F6BD9"/>
    <w:rsid w:val="007F71D6"/>
    <w:rsid w:val="0080026C"/>
    <w:rsid w:val="0080079A"/>
    <w:rsid w:val="00800D27"/>
    <w:rsid w:val="008012EB"/>
    <w:rsid w:val="008015ED"/>
    <w:rsid w:val="008016B2"/>
    <w:rsid w:val="00801BCF"/>
    <w:rsid w:val="0080214A"/>
    <w:rsid w:val="00802C0A"/>
    <w:rsid w:val="00802F9D"/>
    <w:rsid w:val="00803985"/>
    <w:rsid w:val="00803B16"/>
    <w:rsid w:val="0080401A"/>
    <w:rsid w:val="00804C6F"/>
    <w:rsid w:val="00804F13"/>
    <w:rsid w:val="00805900"/>
    <w:rsid w:val="00805A20"/>
    <w:rsid w:val="0080620F"/>
    <w:rsid w:val="00807D89"/>
    <w:rsid w:val="00810159"/>
    <w:rsid w:val="008103D4"/>
    <w:rsid w:val="00810647"/>
    <w:rsid w:val="008106FB"/>
    <w:rsid w:val="00811970"/>
    <w:rsid w:val="00811E8E"/>
    <w:rsid w:val="00812050"/>
    <w:rsid w:val="00812713"/>
    <w:rsid w:val="00812756"/>
    <w:rsid w:val="00812DB3"/>
    <w:rsid w:val="00813FB6"/>
    <w:rsid w:val="00817955"/>
    <w:rsid w:val="008179B9"/>
    <w:rsid w:val="00817C62"/>
    <w:rsid w:val="00817F6C"/>
    <w:rsid w:val="008200FB"/>
    <w:rsid w:val="008203DE"/>
    <w:rsid w:val="00820597"/>
    <w:rsid w:val="00821D99"/>
    <w:rsid w:val="00823C5E"/>
    <w:rsid w:val="00824089"/>
    <w:rsid w:val="00824945"/>
    <w:rsid w:val="00824A9B"/>
    <w:rsid w:val="00824B7E"/>
    <w:rsid w:val="00825429"/>
    <w:rsid w:val="00825A17"/>
    <w:rsid w:val="00825EC8"/>
    <w:rsid w:val="00826496"/>
    <w:rsid w:val="008265C1"/>
    <w:rsid w:val="0082663E"/>
    <w:rsid w:val="00826A06"/>
    <w:rsid w:val="00827D8C"/>
    <w:rsid w:val="00830B60"/>
    <w:rsid w:val="0083125C"/>
    <w:rsid w:val="0083216F"/>
    <w:rsid w:val="00832DC3"/>
    <w:rsid w:val="00832EC7"/>
    <w:rsid w:val="00833DE6"/>
    <w:rsid w:val="008343B6"/>
    <w:rsid w:val="00834F52"/>
    <w:rsid w:val="00834F5A"/>
    <w:rsid w:val="0083626F"/>
    <w:rsid w:val="00836947"/>
    <w:rsid w:val="00836988"/>
    <w:rsid w:val="00836B54"/>
    <w:rsid w:val="00837244"/>
    <w:rsid w:val="008372EA"/>
    <w:rsid w:val="0084000D"/>
    <w:rsid w:val="00840459"/>
    <w:rsid w:val="008404CE"/>
    <w:rsid w:val="008405CE"/>
    <w:rsid w:val="00840A67"/>
    <w:rsid w:val="00840F34"/>
    <w:rsid w:val="00840F42"/>
    <w:rsid w:val="00840FD1"/>
    <w:rsid w:val="00841DBF"/>
    <w:rsid w:val="0084256A"/>
    <w:rsid w:val="00842EDA"/>
    <w:rsid w:val="00843316"/>
    <w:rsid w:val="008433B1"/>
    <w:rsid w:val="00844262"/>
    <w:rsid w:val="008444BA"/>
    <w:rsid w:val="00844A50"/>
    <w:rsid w:val="00845A35"/>
    <w:rsid w:val="008465A1"/>
    <w:rsid w:val="00846DBA"/>
    <w:rsid w:val="0084709D"/>
    <w:rsid w:val="00847148"/>
    <w:rsid w:val="008472F3"/>
    <w:rsid w:val="008502F1"/>
    <w:rsid w:val="00850453"/>
    <w:rsid w:val="008509AE"/>
    <w:rsid w:val="00850DDF"/>
    <w:rsid w:val="00851C25"/>
    <w:rsid w:val="008525ED"/>
    <w:rsid w:val="00852A8F"/>
    <w:rsid w:val="00853114"/>
    <w:rsid w:val="00853657"/>
    <w:rsid w:val="008536DD"/>
    <w:rsid w:val="00854C0C"/>
    <w:rsid w:val="00855A57"/>
    <w:rsid w:val="00855E7F"/>
    <w:rsid w:val="008560B0"/>
    <w:rsid w:val="0085627D"/>
    <w:rsid w:val="008564E3"/>
    <w:rsid w:val="00856B90"/>
    <w:rsid w:val="0086061B"/>
    <w:rsid w:val="00860A59"/>
    <w:rsid w:val="008611F3"/>
    <w:rsid w:val="008612D0"/>
    <w:rsid w:val="008616BA"/>
    <w:rsid w:val="00861B43"/>
    <w:rsid w:val="00863181"/>
    <w:rsid w:val="00863248"/>
    <w:rsid w:val="008635EB"/>
    <w:rsid w:val="008637F8"/>
    <w:rsid w:val="00863B8F"/>
    <w:rsid w:val="00864245"/>
    <w:rsid w:val="00864952"/>
    <w:rsid w:val="0086568B"/>
    <w:rsid w:val="00865718"/>
    <w:rsid w:val="008661A1"/>
    <w:rsid w:val="008674A2"/>
    <w:rsid w:val="00867755"/>
    <w:rsid w:val="00867B5E"/>
    <w:rsid w:val="00870BDA"/>
    <w:rsid w:val="00870C29"/>
    <w:rsid w:val="00870CD8"/>
    <w:rsid w:val="008714D2"/>
    <w:rsid w:val="00871B11"/>
    <w:rsid w:val="00872121"/>
    <w:rsid w:val="008729FF"/>
    <w:rsid w:val="00872C9B"/>
    <w:rsid w:val="00872F9E"/>
    <w:rsid w:val="0087328D"/>
    <w:rsid w:val="0087376B"/>
    <w:rsid w:val="00873872"/>
    <w:rsid w:val="00873AF1"/>
    <w:rsid w:val="008744BB"/>
    <w:rsid w:val="00874F8B"/>
    <w:rsid w:val="00875649"/>
    <w:rsid w:val="008759F5"/>
    <w:rsid w:val="00875BA8"/>
    <w:rsid w:val="00876608"/>
    <w:rsid w:val="00880719"/>
    <w:rsid w:val="00880B16"/>
    <w:rsid w:val="00881363"/>
    <w:rsid w:val="00882265"/>
    <w:rsid w:val="00883B33"/>
    <w:rsid w:val="00883BDF"/>
    <w:rsid w:val="00883D21"/>
    <w:rsid w:val="0088564C"/>
    <w:rsid w:val="0088593B"/>
    <w:rsid w:val="00886DEE"/>
    <w:rsid w:val="00887154"/>
    <w:rsid w:val="00887344"/>
    <w:rsid w:val="00887345"/>
    <w:rsid w:val="00887F7B"/>
    <w:rsid w:val="00890066"/>
    <w:rsid w:val="008906AC"/>
    <w:rsid w:val="00890931"/>
    <w:rsid w:val="00890CAE"/>
    <w:rsid w:val="00890FC2"/>
    <w:rsid w:val="008910D1"/>
    <w:rsid w:val="0089168E"/>
    <w:rsid w:val="00891793"/>
    <w:rsid w:val="00891934"/>
    <w:rsid w:val="00891D17"/>
    <w:rsid w:val="0089257B"/>
    <w:rsid w:val="00893262"/>
    <w:rsid w:val="008944AF"/>
    <w:rsid w:val="00894DA8"/>
    <w:rsid w:val="00895D17"/>
    <w:rsid w:val="00895D65"/>
    <w:rsid w:val="00895EA2"/>
    <w:rsid w:val="008971AF"/>
    <w:rsid w:val="0089772C"/>
    <w:rsid w:val="008979BB"/>
    <w:rsid w:val="00897D35"/>
    <w:rsid w:val="00897E4E"/>
    <w:rsid w:val="008A077A"/>
    <w:rsid w:val="008A124B"/>
    <w:rsid w:val="008A1E90"/>
    <w:rsid w:val="008A1F6D"/>
    <w:rsid w:val="008A29C0"/>
    <w:rsid w:val="008A3961"/>
    <w:rsid w:val="008A3992"/>
    <w:rsid w:val="008A4231"/>
    <w:rsid w:val="008A4420"/>
    <w:rsid w:val="008A481B"/>
    <w:rsid w:val="008A4B10"/>
    <w:rsid w:val="008A5048"/>
    <w:rsid w:val="008A637A"/>
    <w:rsid w:val="008A6444"/>
    <w:rsid w:val="008A7291"/>
    <w:rsid w:val="008A7465"/>
    <w:rsid w:val="008A7F4D"/>
    <w:rsid w:val="008B0124"/>
    <w:rsid w:val="008B0A24"/>
    <w:rsid w:val="008B12DB"/>
    <w:rsid w:val="008B149C"/>
    <w:rsid w:val="008B14F6"/>
    <w:rsid w:val="008B15B5"/>
    <w:rsid w:val="008B323D"/>
    <w:rsid w:val="008B32C1"/>
    <w:rsid w:val="008B388C"/>
    <w:rsid w:val="008B3971"/>
    <w:rsid w:val="008B3AD4"/>
    <w:rsid w:val="008B4145"/>
    <w:rsid w:val="008B4ADC"/>
    <w:rsid w:val="008B4D29"/>
    <w:rsid w:val="008B561F"/>
    <w:rsid w:val="008B5E08"/>
    <w:rsid w:val="008B6275"/>
    <w:rsid w:val="008B6665"/>
    <w:rsid w:val="008B7613"/>
    <w:rsid w:val="008C058D"/>
    <w:rsid w:val="008C0660"/>
    <w:rsid w:val="008C0CE7"/>
    <w:rsid w:val="008C1B0D"/>
    <w:rsid w:val="008C23C9"/>
    <w:rsid w:val="008C2767"/>
    <w:rsid w:val="008C2ADC"/>
    <w:rsid w:val="008C2BB7"/>
    <w:rsid w:val="008C314C"/>
    <w:rsid w:val="008C443C"/>
    <w:rsid w:val="008C49F0"/>
    <w:rsid w:val="008C5063"/>
    <w:rsid w:val="008C5389"/>
    <w:rsid w:val="008C5B3D"/>
    <w:rsid w:val="008C5FEB"/>
    <w:rsid w:val="008C61BB"/>
    <w:rsid w:val="008C6404"/>
    <w:rsid w:val="008C67BF"/>
    <w:rsid w:val="008C71DC"/>
    <w:rsid w:val="008C7557"/>
    <w:rsid w:val="008C7991"/>
    <w:rsid w:val="008C7EA8"/>
    <w:rsid w:val="008D0682"/>
    <w:rsid w:val="008D0F91"/>
    <w:rsid w:val="008D15D8"/>
    <w:rsid w:val="008D1605"/>
    <w:rsid w:val="008D1A23"/>
    <w:rsid w:val="008D1D9E"/>
    <w:rsid w:val="008D227E"/>
    <w:rsid w:val="008D23DD"/>
    <w:rsid w:val="008D29B7"/>
    <w:rsid w:val="008D2DD2"/>
    <w:rsid w:val="008D300F"/>
    <w:rsid w:val="008D3FE7"/>
    <w:rsid w:val="008D45AF"/>
    <w:rsid w:val="008D4E5A"/>
    <w:rsid w:val="008D6A8A"/>
    <w:rsid w:val="008D75B3"/>
    <w:rsid w:val="008D7E4F"/>
    <w:rsid w:val="008E06C3"/>
    <w:rsid w:val="008E0795"/>
    <w:rsid w:val="008E1038"/>
    <w:rsid w:val="008E1202"/>
    <w:rsid w:val="008E1844"/>
    <w:rsid w:val="008E231F"/>
    <w:rsid w:val="008E3133"/>
    <w:rsid w:val="008E32AB"/>
    <w:rsid w:val="008E3448"/>
    <w:rsid w:val="008E3F5A"/>
    <w:rsid w:val="008E46DE"/>
    <w:rsid w:val="008E4DFB"/>
    <w:rsid w:val="008E5D15"/>
    <w:rsid w:val="008E5D2D"/>
    <w:rsid w:val="008E60B6"/>
    <w:rsid w:val="008E739A"/>
    <w:rsid w:val="008E7490"/>
    <w:rsid w:val="008E7D88"/>
    <w:rsid w:val="008F136B"/>
    <w:rsid w:val="008F18EF"/>
    <w:rsid w:val="008F1F64"/>
    <w:rsid w:val="008F291B"/>
    <w:rsid w:val="008F29A1"/>
    <w:rsid w:val="008F2B55"/>
    <w:rsid w:val="008F2ED8"/>
    <w:rsid w:val="008F2F79"/>
    <w:rsid w:val="008F348F"/>
    <w:rsid w:val="008F5A07"/>
    <w:rsid w:val="008F6021"/>
    <w:rsid w:val="008F6F91"/>
    <w:rsid w:val="008F7783"/>
    <w:rsid w:val="008F7917"/>
    <w:rsid w:val="008F7DE9"/>
    <w:rsid w:val="008F7F4E"/>
    <w:rsid w:val="0090000E"/>
    <w:rsid w:val="00900391"/>
    <w:rsid w:val="00900BC8"/>
    <w:rsid w:val="0090194D"/>
    <w:rsid w:val="00901A96"/>
    <w:rsid w:val="00902061"/>
    <w:rsid w:val="00902C5C"/>
    <w:rsid w:val="00903CD2"/>
    <w:rsid w:val="00903DE4"/>
    <w:rsid w:val="00903F12"/>
    <w:rsid w:val="009045EC"/>
    <w:rsid w:val="00905680"/>
    <w:rsid w:val="00905D16"/>
    <w:rsid w:val="00905FA1"/>
    <w:rsid w:val="009066F8"/>
    <w:rsid w:val="0090739E"/>
    <w:rsid w:val="00907CED"/>
    <w:rsid w:val="009105A9"/>
    <w:rsid w:val="00910842"/>
    <w:rsid w:val="00910A0B"/>
    <w:rsid w:val="00910EC2"/>
    <w:rsid w:val="0091110B"/>
    <w:rsid w:val="00911469"/>
    <w:rsid w:val="00911AD7"/>
    <w:rsid w:val="00911F3B"/>
    <w:rsid w:val="0091212F"/>
    <w:rsid w:val="009122DC"/>
    <w:rsid w:val="00912536"/>
    <w:rsid w:val="0091285D"/>
    <w:rsid w:val="00913394"/>
    <w:rsid w:val="00913C2D"/>
    <w:rsid w:val="00913E23"/>
    <w:rsid w:val="00913F9C"/>
    <w:rsid w:val="00914BBD"/>
    <w:rsid w:val="009150B9"/>
    <w:rsid w:val="0091535E"/>
    <w:rsid w:val="0091636B"/>
    <w:rsid w:val="009173B9"/>
    <w:rsid w:val="00917449"/>
    <w:rsid w:val="00917B6E"/>
    <w:rsid w:val="00920144"/>
    <w:rsid w:val="00920DA7"/>
    <w:rsid w:val="0092171E"/>
    <w:rsid w:val="00922350"/>
    <w:rsid w:val="00922420"/>
    <w:rsid w:val="0092243F"/>
    <w:rsid w:val="00923551"/>
    <w:rsid w:val="0092394E"/>
    <w:rsid w:val="009240E4"/>
    <w:rsid w:val="009246E8"/>
    <w:rsid w:val="009252AA"/>
    <w:rsid w:val="00925D03"/>
    <w:rsid w:val="0092622D"/>
    <w:rsid w:val="009262D7"/>
    <w:rsid w:val="0092668E"/>
    <w:rsid w:val="00926E40"/>
    <w:rsid w:val="009274A5"/>
    <w:rsid w:val="009278D1"/>
    <w:rsid w:val="009315A4"/>
    <w:rsid w:val="00932270"/>
    <w:rsid w:val="00932C9B"/>
    <w:rsid w:val="00933475"/>
    <w:rsid w:val="00933C42"/>
    <w:rsid w:val="00933C9B"/>
    <w:rsid w:val="009342F5"/>
    <w:rsid w:val="009345EE"/>
    <w:rsid w:val="0093473A"/>
    <w:rsid w:val="009350A7"/>
    <w:rsid w:val="009350CE"/>
    <w:rsid w:val="00935D09"/>
    <w:rsid w:val="00936676"/>
    <w:rsid w:val="00936FDB"/>
    <w:rsid w:val="009374CF"/>
    <w:rsid w:val="009374F5"/>
    <w:rsid w:val="00937E05"/>
    <w:rsid w:val="009401D9"/>
    <w:rsid w:val="00940529"/>
    <w:rsid w:val="00940C6E"/>
    <w:rsid w:val="00940CE6"/>
    <w:rsid w:val="009417F2"/>
    <w:rsid w:val="0094345D"/>
    <w:rsid w:val="009441E3"/>
    <w:rsid w:val="0094467E"/>
    <w:rsid w:val="00944982"/>
    <w:rsid w:val="00945437"/>
    <w:rsid w:val="0094598E"/>
    <w:rsid w:val="00945A90"/>
    <w:rsid w:val="00945BD1"/>
    <w:rsid w:val="00946342"/>
    <w:rsid w:val="0094658F"/>
    <w:rsid w:val="009468D7"/>
    <w:rsid w:val="00947FFB"/>
    <w:rsid w:val="00950C20"/>
    <w:rsid w:val="00950CDA"/>
    <w:rsid w:val="00950EB9"/>
    <w:rsid w:val="009514CC"/>
    <w:rsid w:val="009521A2"/>
    <w:rsid w:val="009522DA"/>
    <w:rsid w:val="0095253E"/>
    <w:rsid w:val="00952F2A"/>
    <w:rsid w:val="009531A8"/>
    <w:rsid w:val="00953E7F"/>
    <w:rsid w:val="009555BE"/>
    <w:rsid w:val="0095689E"/>
    <w:rsid w:val="009568AD"/>
    <w:rsid w:val="00956AF2"/>
    <w:rsid w:val="00956CFB"/>
    <w:rsid w:val="00957213"/>
    <w:rsid w:val="009574C3"/>
    <w:rsid w:val="009575DC"/>
    <w:rsid w:val="0095787F"/>
    <w:rsid w:val="00960346"/>
    <w:rsid w:val="0096149D"/>
    <w:rsid w:val="009615D3"/>
    <w:rsid w:val="00962732"/>
    <w:rsid w:val="00962C5F"/>
    <w:rsid w:val="0096373A"/>
    <w:rsid w:val="009639B7"/>
    <w:rsid w:val="00964050"/>
    <w:rsid w:val="009640CB"/>
    <w:rsid w:val="0096444E"/>
    <w:rsid w:val="00964A72"/>
    <w:rsid w:val="00964BE3"/>
    <w:rsid w:val="00964CB5"/>
    <w:rsid w:val="00964FEA"/>
    <w:rsid w:val="00966359"/>
    <w:rsid w:val="00966426"/>
    <w:rsid w:val="0096718A"/>
    <w:rsid w:val="00967E3A"/>
    <w:rsid w:val="009708FE"/>
    <w:rsid w:val="00970C5A"/>
    <w:rsid w:val="00971AC4"/>
    <w:rsid w:val="00971FE2"/>
    <w:rsid w:val="00972022"/>
    <w:rsid w:val="00972208"/>
    <w:rsid w:val="00972C8B"/>
    <w:rsid w:val="00973CB8"/>
    <w:rsid w:val="009740E1"/>
    <w:rsid w:val="009741F6"/>
    <w:rsid w:val="00975161"/>
    <w:rsid w:val="00975708"/>
    <w:rsid w:val="0097605B"/>
    <w:rsid w:val="00976B95"/>
    <w:rsid w:val="00977AB8"/>
    <w:rsid w:val="00977E56"/>
    <w:rsid w:val="00977F54"/>
    <w:rsid w:val="00980BD6"/>
    <w:rsid w:val="00980EC4"/>
    <w:rsid w:val="00981898"/>
    <w:rsid w:val="009818AD"/>
    <w:rsid w:val="00981E6E"/>
    <w:rsid w:val="0098302A"/>
    <w:rsid w:val="0098383D"/>
    <w:rsid w:val="00984142"/>
    <w:rsid w:val="00984376"/>
    <w:rsid w:val="009843C9"/>
    <w:rsid w:val="0098465A"/>
    <w:rsid w:val="0098490B"/>
    <w:rsid w:val="00985538"/>
    <w:rsid w:val="00985A6D"/>
    <w:rsid w:val="00985C6B"/>
    <w:rsid w:val="0098616D"/>
    <w:rsid w:val="00986498"/>
    <w:rsid w:val="00987209"/>
    <w:rsid w:val="009873FB"/>
    <w:rsid w:val="00990B53"/>
    <w:rsid w:val="00991063"/>
    <w:rsid w:val="00991074"/>
    <w:rsid w:val="00992C75"/>
    <w:rsid w:val="00993AB4"/>
    <w:rsid w:val="0099455A"/>
    <w:rsid w:val="009951B4"/>
    <w:rsid w:val="009965D1"/>
    <w:rsid w:val="00996883"/>
    <w:rsid w:val="00996D93"/>
    <w:rsid w:val="00997132"/>
    <w:rsid w:val="00997E93"/>
    <w:rsid w:val="009A0234"/>
    <w:rsid w:val="009A0AC5"/>
    <w:rsid w:val="009A0DB3"/>
    <w:rsid w:val="009A154A"/>
    <w:rsid w:val="009A189C"/>
    <w:rsid w:val="009A198B"/>
    <w:rsid w:val="009A1F69"/>
    <w:rsid w:val="009A256C"/>
    <w:rsid w:val="009A2B2C"/>
    <w:rsid w:val="009A326A"/>
    <w:rsid w:val="009A32D1"/>
    <w:rsid w:val="009A33C1"/>
    <w:rsid w:val="009A37CD"/>
    <w:rsid w:val="009A48D3"/>
    <w:rsid w:val="009A56C2"/>
    <w:rsid w:val="009A7421"/>
    <w:rsid w:val="009A78A0"/>
    <w:rsid w:val="009B0A03"/>
    <w:rsid w:val="009B1B8D"/>
    <w:rsid w:val="009B1F4B"/>
    <w:rsid w:val="009B270F"/>
    <w:rsid w:val="009B30C9"/>
    <w:rsid w:val="009B3271"/>
    <w:rsid w:val="009B328A"/>
    <w:rsid w:val="009B32AD"/>
    <w:rsid w:val="009B369E"/>
    <w:rsid w:val="009B36C7"/>
    <w:rsid w:val="009B3C0D"/>
    <w:rsid w:val="009B3EBE"/>
    <w:rsid w:val="009B493B"/>
    <w:rsid w:val="009B4F6C"/>
    <w:rsid w:val="009B51CF"/>
    <w:rsid w:val="009B550F"/>
    <w:rsid w:val="009B578E"/>
    <w:rsid w:val="009B611C"/>
    <w:rsid w:val="009B6BE0"/>
    <w:rsid w:val="009B7930"/>
    <w:rsid w:val="009C0587"/>
    <w:rsid w:val="009C0799"/>
    <w:rsid w:val="009C16A0"/>
    <w:rsid w:val="009C1805"/>
    <w:rsid w:val="009C19A9"/>
    <w:rsid w:val="009C2192"/>
    <w:rsid w:val="009C255C"/>
    <w:rsid w:val="009C29F9"/>
    <w:rsid w:val="009C2C7C"/>
    <w:rsid w:val="009C3538"/>
    <w:rsid w:val="009C4422"/>
    <w:rsid w:val="009C596F"/>
    <w:rsid w:val="009C71D1"/>
    <w:rsid w:val="009C7806"/>
    <w:rsid w:val="009D1023"/>
    <w:rsid w:val="009D18A3"/>
    <w:rsid w:val="009D212D"/>
    <w:rsid w:val="009D49A0"/>
    <w:rsid w:val="009D56B0"/>
    <w:rsid w:val="009D571A"/>
    <w:rsid w:val="009D58A7"/>
    <w:rsid w:val="009D5EF1"/>
    <w:rsid w:val="009D6B78"/>
    <w:rsid w:val="009D778E"/>
    <w:rsid w:val="009D7959"/>
    <w:rsid w:val="009D7C42"/>
    <w:rsid w:val="009E0E48"/>
    <w:rsid w:val="009E1083"/>
    <w:rsid w:val="009E1419"/>
    <w:rsid w:val="009E14C6"/>
    <w:rsid w:val="009E1A87"/>
    <w:rsid w:val="009E2094"/>
    <w:rsid w:val="009E25E4"/>
    <w:rsid w:val="009E261C"/>
    <w:rsid w:val="009E2B6C"/>
    <w:rsid w:val="009E3612"/>
    <w:rsid w:val="009E3782"/>
    <w:rsid w:val="009E50C3"/>
    <w:rsid w:val="009E59F9"/>
    <w:rsid w:val="009E5CDC"/>
    <w:rsid w:val="009E5D17"/>
    <w:rsid w:val="009E669D"/>
    <w:rsid w:val="009E66FE"/>
    <w:rsid w:val="009E6884"/>
    <w:rsid w:val="009E769C"/>
    <w:rsid w:val="009F0341"/>
    <w:rsid w:val="009F03B5"/>
    <w:rsid w:val="009F0B65"/>
    <w:rsid w:val="009F0E8F"/>
    <w:rsid w:val="009F18BC"/>
    <w:rsid w:val="009F2278"/>
    <w:rsid w:val="009F2724"/>
    <w:rsid w:val="009F2CD6"/>
    <w:rsid w:val="009F2D05"/>
    <w:rsid w:val="009F33B6"/>
    <w:rsid w:val="009F356E"/>
    <w:rsid w:val="009F3D4D"/>
    <w:rsid w:val="009F4052"/>
    <w:rsid w:val="009F42E1"/>
    <w:rsid w:val="009F4EA5"/>
    <w:rsid w:val="009F5067"/>
    <w:rsid w:val="009F5232"/>
    <w:rsid w:val="009F58DC"/>
    <w:rsid w:val="009F597C"/>
    <w:rsid w:val="009F5F77"/>
    <w:rsid w:val="009F6638"/>
    <w:rsid w:val="009F6735"/>
    <w:rsid w:val="009F71F5"/>
    <w:rsid w:val="00A0387D"/>
    <w:rsid w:val="00A03C83"/>
    <w:rsid w:val="00A0639D"/>
    <w:rsid w:val="00A0776D"/>
    <w:rsid w:val="00A113BE"/>
    <w:rsid w:val="00A11848"/>
    <w:rsid w:val="00A11D94"/>
    <w:rsid w:val="00A1255C"/>
    <w:rsid w:val="00A14549"/>
    <w:rsid w:val="00A14805"/>
    <w:rsid w:val="00A14AAD"/>
    <w:rsid w:val="00A15244"/>
    <w:rsid w:val="00A161DC"/>
    <w:rsid w:val="00A16467"/>
    <w:rsid w:val="00A17476"/>
    <w:rsid w:val="00A177CE"/>
    <w:rsid w:val="00A20A2C"/>
    <w:rsid w:val="00A20C7E"/>
    <w:rsid w:val="00A211A3"/>
    <w:rsid w:val="00A21298"/>
    <w:rsid w:val="00A21398"/>
    <w:rsid w:val="00A218D3"/>
    <w:rsid w:val="00A21B8C"/>
    <w:rsid w:val="00A21C4D"/>
    <w:rsid w:val="00A224BE"/>
    <w:rsid w:val="00A23BFB"/>
    <w:rsid w:val="00A26A2B"/>
    <w:rsid w:val="00A26BE9"/>
    <w:rsid w:val="00A274A0"/>
    <w:rsid w:val="00A27574"/>
    <w:rsid w:val="00A276A5"/>
    <w:rsid w:val="00A27A50"/>
    <w:rsid w:val="00A27C54"/>
    <w:rsid w:val="00A301F9"/>
    <w:rsid w:val="00A302AD"/>
    <w:rsid w:val="00A3040C"/>
    <w:rsid w:val="00A30C44"/>
    <w:rsid w:val="00A31843"/>
    <w:rsid w:val="00A318B1"/>
    <w:rsid w:val="00A31921"/>
    <w:rsid w:val="00A326A7"/>
    <w:rsid w:val="00A33114"/>
    <w:rsid w:val="00A332A5"/>
    <w:rsid w:val="00A33356"/>
    <w:rsid w:val="00A33FD6"/>
    <w:rsid w:val="00A34179"/>
    <w:rsid w:val="00A3454F"/>
    <w:rsid w:val="00A3483F"/>
    <w:rsid w:val="00A34F4A"/>
    <w:rsid w:val="00A35479"/>
    <w:rsid w:val="00A35A58"/>
    <w:rsid w:val="00A35BED"/>
    <w:rsid w:val="00A35C1A"/>
    <w:rsid w:val="00A36060"/>
    <w:rsid w:val="00A3610E"/>
    <w:rsid w:val="00A361EA"/>
    <w:rsid w:val="00A3624F"/>
    <w:rsid w:val="00A36850"/>
    <w:rsid w:val="00A36C22"/>
    <w:rsid w:val="00A37FB8"/>
    <w:rsid w:val="00A405EE"/>
    <w:rsid w:val="00A415E8"/>
    <w:rsid w:val="00A42816"/>
    <w:rsid w:val="00A43A40"/>
    <w:rsid w:val="00A43B9B"/>
    <w:rsid w:val="00A44B50"/>
    <w:rsid w:val="00A46281"/>
    <w:rsid w:val="00A467C5"/>
    <w:rsid w:val="00A46F57"/>
    <w:rsid w:val="00A47877"/>
    <w:rsid w:val="00A47AB2"/>
    <w:rsid w:val="00A5095C"/>
    <w:rsid w:val="00A50CBF"/>
    <w:rsid w:val="00A514F3"/>
    <w:rsid w:val="00A51B28"/>
    <w:rsid w:val="00A5219D"/>
    <w:rsid w:val="00A53823"/>
    <w:rsid w:val="00A53A2E"/>
    <w:rsid w:val="00A54D58"/>
    <w:rsid w:val="00A54F44"/>
    <w:rsid w:val="00A5525F"/>
    <w:rsid w:val="00A5613A"/>
    <w:rsid w:val="00A5705B"/>
    <w:rsid w:val="00A60D5D"/>
    <w:rsid w:val="00A60D7D"/>
    <w:rsid w:val="00A613E8"/>
    <w:rsid w:val="00A616AD"/>
    <w:rsid w:val="00A61B70"/>
    <w:rsid w:val="00A623FD"/>
    <w:rsid w:val="00A62E71"/>
    <w:rsid w:val="00A63372"/>
    <w:rsid w:val="00A637B9"/>
    <w:rsid w:val="00A63904"/>
    <w:rsid w:val="00A6404A"/>
    <w:rsid w:val="00A64A81"/>
    <w:rsid w:val="00A64AD5"/>
    <w:rsid w:val="00A64BC7"/>
    <w:rsid w:val="00A659E7"/>
    <w:rsid w:val="00A65F55"/>
    <w:rsid w:val="00A660B3"/>
    <w:rsid w:val="00A66243"/>
    <w:rsid w:val="00A66BA2"/>
    <w:rsid w:val="00A66E56"/>
    <w:rsid w:val="00A672EF"/>
    <w:rsid w:val="00A6794D"/>
    <w:rsid w:val="00A71162"/>
    <w:rsid w:val="00A71620"/>
    <w:rsid w:val="00A71C2B"/>
    <w:rsid w:val="00A723B0"/>
    <w:rsid w:val="00A726B3"/>
    <w:rsid w:val="00A72E30"/>
    <w:rsid w:val="00A72FE3"/>
    <w:rsid w:val="00A732D3"/>
    <w:rsid w:val="00A73654"/>
    <w:rsid w:val="00A73AB1"/>
    <w:rsid w:val="00A73F3E"/>
    <w:rsid w:val="00A7426E"/>
    <w:rsid w:val="00A74292"/>
    <w:rsid w:val="00A75261"/>
    <w:rsid w:val="00A75632"/>
    <w:rsid w:val="00A75BF0"/>
    <w:rsid w:val="00A76009"/>
    <w:rsid w:val="00A7773A"/>
    <w:rsid w:val="00A80159"/>
    <w:rsid w:val="00A80B01"/>
    <w:rsid w:val="00A8152E"/>
    <w:rsid w:val="00A81960"/>
    <w:rsid w:val="00A821A9"/>
    <w:rsid w:val="00A82985"/>
    <w:rsid w:val="00A829E3"/>
    <w:rsid w:val="00A82C0C"/>
    <w:rsid w:val="00A82D7A"/>
    <w:rsid w:val="00A8383E"/>
    <w:rsid w:val="00A83C9A"/>
    <w:rsid w:val="00A83D22"/>
    <w:rsid w:val="00A843D6"/>
    <w:rsid w:val="00A84401"/>
    <w:rsid w:val="00A84AC0"/>
    <w:rsid w:val="00A85B6D"/>
    <w:rsid w:val="00A8662D"/>
    <w:rsid w:val="00A86653"/>
    <w:rsid w:val="00A86B14"/>
    <w:rsid w:val="00A87719"/>
    <w:rsid w:val="00A908A5"/>
    <w:rsid w:val="00A90AD7"/>
    <w:rsid w:val="00A9165B"/>
    <w:rsid w:val="00A91993"/>
    <w:rsid w:val="00A91C16"/>
    <w:rsid w:val="00A9272A"/>
    <w:rsid w:val="00A92C99"/>
    <w:rsid w:val="00A942F6"/>
    <w:rsid w:val="00A95F1F"/>
    <w:rsid w:val="00A9645E"/>
    <w:rsid w:val="00A965B2"/>
    <w:rsid w:val="00A96653"/>
    <w:rsid w:val="00A96F3D"/>
    <w:rsid w:val="00A9731B"/>
    <w:rsid w:val="00A97501"/>
    <w:rsid w:val="00A979BA"/>
    <w:rsid w:val="00AA16F5"/>
    <w:rsid w:val="00AA1873"/>
    <w:rsid w:val="00AA1DAB"/>
    <w:rsid w:val="00AA222A"/>
    <w:rsid w:val="00AA2285"/>
    <w:rsid w:val="00AA235F"/>
    <w:rsid w:val="00AA3700"/>
    <w:rsid w:val="00AA388D"/>
    <w:rsid w:val="00AA4E51"/>
    <w:rsid w:val="00AA6528"/>
    <w:rsid w:val="00AA6D7E"/>
    <w:rsid w:val="00AA708B"/>
    <w:rsid w:val="00AA75BD"/>
    <w:rsid w:val="00AA78B4"/>
    <w:rsid w:val="00AB05A9"/>
    <w:rsid w:val="00AB09E8"/>
    <w:rsid w:val="00AB23A2"/>
    <w:rsid w:val="00AB271E"/>
    <w:rsid w:val="00AB3720"/>
    <w:rsid w:val="00AB3F8B"/>
    <w:rsid w:val="00AB459B"/>
    <w:rsid w:val="00AB45EC"/>
    <w:rsid w:val="00AB47D6"/>
    <w:rsid w:val="00AB4921"/>
    <w:rsid w:val="00AB4A89"/>
    <w:rsid w:val="00AB5399"/>
    <w:rsid w:val="00AB606B"/>
    <w:rsid w:val="00AB6BD9"/>
    <w:rsid w:val="00AB7025"/>
    <w:rsid w:val="00AB71C4"/>
    <w:rsid w:val="00AB768E"/>
    <w:rsid w:val="00AB77DB"/>
    <w:rsid w:val="00AC0546"/>
    <w:rsid w:val="00AC12BB"/>
    <w:rsid w:val="00AC18D9"/>
    <w:rsid w:val="00AC1D2B"/>
    <w:rsid w:val="00AC1DAF"/>
    <w:rsid w:val="00AC2297"/>
    <w:rsid w:val="00AC229E"/>
    <w:rsid w:val="00AC249E"/>
    <w:rsid w:val="00AC24FB"/>
    <w:rsid w:val="00AC4098"/>
    <w:rsid w:val="00AC40F3"/>
    <w:rsid w:val="00AC4112"/>
    <w:rsid w:val="00AC4803"/>
    <w:rsid w:val="00AC5A29"/>
    <w:rsid w:val="00AC5B87"/>
    <w:rsid w:val="00AC5F98"/>
    <w:rsid w:val="00AC65CE"/>
    <w:rsid w:val="00AC6CA1"/>
    <w:rsid w:val="00AC6E20"/>
    <w:rsid w:val="00AC7099"/>
    <w:rsid w:val="00AC79BD"/>
    <w:rsid w:val="00AC7C1A"/>
    <w:rsid w:val="00AC7E67"/>
    <w:rsid w:val="00AD0851"/>
    <w:rsid w:val="00AD117A"/>
    <w:rsid w:val="00AD160F"/>
    <w:rsid w:val="00AD2A89"/>
    <w:rsid w:val="00AD2C2E"/>
    <w:rsid w:val="00AD2E84"/>
    <w:rsid w:val="00AD3282"/>
    <w:rsid w:val="00AD34FF"/>
    <w:rsid w:val="00AD3A61"/>
    <w:rsid w:val="00AD3CB3"/>
    <w:rsid w:val="00AD4F23"/>
    <w:rsid w:val="00AD57B2"/>
    <w:rsid w:val="00AD5C4A"/>
    <w:rsid w:val="00AD72D3"/>
    <w:rsid w:val="00AD7338"/>
    <w:rsid w:val="00AD772D"/>
    <w:rsid w:val="00AE0DD6"/>
    <w:rsid w:val="00AE1310"/>
    <w:rsid w:val="00AE21A3"/>
    <w:rsid w:val="00AE2338"/>
    <w:rsid w:val="00AE245D"/>
    <w:rsid w:val="00AE27CE"/>
    <w:rsid w:val="00AE28E0"/>
    <w:rsid w:val="00AE2D5C"/>
    <w:rsid w:val="00AE2ED4"/>
    <w:rsid w:val="00AE3895"/>
    <w:rsid w:val="00AE454B"/>
    <w:rsid w:val="00AE46EA"/>
    <w:rsid w:val="00AE4DAE"/>
    <w:rsid w:val="00AE4FA0"/>
    <w:rsid w:val="00AE5C37"/>
    <w:rsid w:val="00AE644E"/>
    <w:rsid w:val="00AE6BE1"/>
    <w:rsid w:val="00AE6CCB"/>
    <w:rsid w:val="00AE7A82"/>
    <w:rsid w:val="00AF0946"/>
    <w:rsid w:val="00AF1A68"/>
    <w:rsid w:val="00AF27F2"/>
    <w:rsid w:val="00AF2A8F"/>
    <w:rsid w:val="00AF2C21"/>
    <w:rsid w:val="00AF30C7"/>
    <w:rsid w:val="00AF3BBF"/>
    <w:rsid w:val="00AF4883"/>
    <w:rsid w:val="00AF48DB"/>
    <w:rsid w:val="00AF4F61"/>
    <w:rsid w:val="00AF5960"/>
    <w:rsid w:val="00AF5C01"/>
    <w:rsid w:val="00AF5D1B"/>
    <w:rsid w:val="00AF7139"/>
    <w:rsid w:val="00AF730A"/>
    <w:rsid w:val="00AF7B8C"/>
    <w:rsid w:val="00B00776"/>
    <w:rsid w:val="00B00920"/>
    <w:rsid w:val="00B00D28"/>
    <w:rsid w:val="00B0131D"/>
    <w:rsid w:val="00B01BAA"/>
    <w:rsid w:val="00B01E1E"/>
    <w:rsid w:val="00B02A67"/>
    <w:rsid w:val="00B0345E"/>
    <w:rsid w:val="00B03641"/>
    <w:rsid w:val="00B03CA2"/>
    <w:rsid w:val="00B041D1"/>
    <w:rsid w:val="00B04402"/>
    <w:rsid w:val="00B04A7F"/>
    <w:rsid w:val="00B05744"/>
    <w:rsid w:val="00B06762"/>
    <w:rsid w:val="00B0685F"/>
    <w:rsid w:val="00B06A1E"/>
    <w:rsid w:val="00B07E07"/>
    <w:rsid w:val="00B10C83"/>
    <w:rsid w:val="00B111BA"/>
    <w:rsid w:val="00B11451"/>
    <w:rsid w:val="00B11FD4"/>
    <w:rsid w:val="00B12A40"/>
    <w:rsid w:val="00B12F4E"/>
    <w:rsid w:val="00B13975"/>
    <w:rsid w:val="00B13AAD"/>
    <w:rsid w:val="00B14091"/>
    <w:rsid w:val="00B148CB"/>
    <w:rsid w:val="00B15A35"/>
    <w:rsid w:val="00B16085"/>
    <w:rsid w:val="00B16F7B"/>
    <w:rsid w:val="00B172B3"/>
    <w:rsid w:val="00B17618"/>
    <w:rsid w:val="00B1792B"/>
    <w:rsid w:val="00B17EFF"/>
    <w:rsid w:val="00B20862"/>
    <w:rsid w:val="00B21678"/>
    <w:rsid w:val="00B21709"/>
    <w:rsid w:val="00B21756"/>
    <w:rsid w:val="00B225ED"/>
    <w:rsid w:val="00B22C18"/>
    <w:rsid w:val="00B240F3"/>
    <w:rsid w:val="00B24684"/>
    <w:rsid w:val="00B248D1"/>
    <w:rsid w:val="00B24D0A"/>
    <w:rsid w:val="00B25378"/>
    <w:rsid w:val="00B2569D"/>
    <w:rsid w:val="00B2576A"/>
    <w:rsid w:val="00B25A7F"/>
    <w:rsid w:val="00B265A8"/>
    <w:rsid w:val="00B26782"/>
    <w:rsid w:val="00B26799"/>
    <w:rsid w:val="00B26923"/>
    <w:rsid w:val="00B3069E"/>
    <w:rsid w:val="00B30D32"/>
    <w:rsid w:val="00B3165C"/>
    <w:rsid w:val="00B31C72"/>
    <w:rsid w:val="00B3218C"/>
    <w:rsid w:val="00B3223F"/>
    <w:rsid w:val="00B333EE"/>
    <w:rsid w:val="00B343C9"/>
    <w:rsid w:val="00B3513A"/>
    <w:rsid w:val="00B351B3"/>
    <w:rsid w:val="00B354AB"/>
    <w:rsid w:val="00B35D4C"/>
    <w:rsid w:val="00B3678A"/>
    <w:rsid w:val="00B36910"/>
    <w:rsid w:val="00B40D52"/>
    <w:rsid w:val="00B419A1"/>
    <w:rsid w:val="00B419FE"/>
    <w:rsid w:val="00B41E03"/>
    <w:rsid w:val="00B426F5"/>
    <w:rsid w:val="00B42D36"/>
    <w:rsid w:val="00B43331"/>
    <w:rsid w:val="00B43452"/>
    <w:rsid w:val="00B43569"/>
    <w:rsid w:val="00B4415F"/>
    <w:rsid w:val="00B45AEB"/>
    <w:rsid w:val="00B463C9"/>
    <w:rsid w:val="00B4686E"/>
    <w:rsid w:val="00B470F4"/>
    <w:rsid w:val="00B50F9D"/>
    <w:rsid w:val="00B517A9"/>
    <w:rsid w:val="00B52413"/>
    <w:rsid w:val="00B52815"/>
    <w:rsid w:val="00B528CF"/>
    <w:rsid w:val="00B52A24"/>
    <w:rsid w:val="00B52AB3"/>
    <w:rsid w:val="00B53270"/>
    <w:rsid w:val="00B5338E"/>
    <w:rsid w:val="00B54B3E"/>
    <w:rsid w:val="00B54EC4"/>
    <w:rsid w:val="00B55DA6"/>
    <w:rsid w:val="00B5604F"/>
    <w:rsid w:val="00B56A7F"/>
    <w:rsid w:val="00B56C36"/>
    <w:rsid w:val="00B57143"/>
    <w:rsid w:val="00B57D62"/>
    <w:rsid w:val="00B57E6C"/>
    <w:rsid w:val="00B60010"/>
    <w:rsid w:val="00B615FC"/>
    <w:rsid w:val="00B623D9"/>
    <w:rsid w:val="00B62402"/>
    <w:rsid w:val="00B62DFA"/>
    <w:rsid w:val="00B62F65"/>
    <w:rsid w:val="00B63982"/>
    <w:rsid w:val="00B64768"/>
    <w:rsid w:val="00B64C22"/>
    <w:rsid w:val="00B64C30"/>
    <w:rsid w:val="00B65340"/>
    <w:rsid w:val="00B663F1"/>
    <w:rsid w:val="00B707AC"/>
    <w:rsid w:val="00B7102D"/>
    <w:rsid w:val="00B720D4"/>
    <w:rsid w:val="00B721B6"/>
    <w:rsid w:val="00B7379C"/>
    <w:rsid w:val="00B7410C"/>
    <w:rsid w:val="00B741A8"/>
    <w:rsid w:val="00B74834"/>
    <w:rsid w:val="00B75F5E"/>
    <w:rsid w:val="00B77346"/>
    <w:rsid w:val="00B77565"/>
    <w:rsid w:val="00B77F9F"/>
    <w:rsid w:val="00B808BB"/>
    <w:rsid w:val="00B80A03"/>
    <w:rsid w:val="00B81018"/>
    <w:rsid w:val="00B81633"/>
    <w:rsid w:val="00B81C44"/>
    <w:rsid w:val="00B81C59"/>
    <w:rsid w:val="00B82CB1"/>
    <w:rsid w:val="00B83D08"/>
    <w:rsid w:val="00B841B2"/>
    <w:rsid w:val="00B843AF"/>
    <w:rsid w:val="00B8479D"/>
    <w:rsid w:val="00B849C7"/>
    <w:rsid w:val="00B84C31"/>
    <w:rsid w:val="00B84FFB"/>
    <w:rsid w:val="00B857DB"/>
    <w:rsid w:val="00B85E43"/>
    <w:rsid w:val="00B9010B"/>
    <w:rsid w:val="00B90D16"/>
    <w:rsid w:val="00B9145F"/>
    <w:rsid w:val="00B91ABA"/>
    <w:rsid w:val="00B92089"/>
    <w:rsid w:val="00B921FC"/>
    <w:rsid w:val="00B9247D"/>
    <w:rsid w:val="00B938E9"/>
    <w:rsid w:val="00B93C1C"/>
    <w:rsid w:val="00B94122"/>
    <w:rsid w:val="00B943BB"/>
    <w:rsid w:val="00B94721"/>
    <w:rsid w:val="00B94773"/>
    <w:rsid w:val="00B948D4"/>
    <w:rsid w:val="00B9497A"/>
    <w:rsid w:val="00B94993"/>
    <w:rsid w:val="00B95651"/>
    <w:rsid w:val="00B95B0D"/>
    <w:rsid w:val="00B96800"/>
    <w:rsid w:val="00B96DDB"/>
    <w:rsid w:val="00B96FFD"/>
    <w:rsid w:val="00B97584"/>
    <w:rsid w:val="00B97986"/>
    <w:rsid w:val="00B97A39"/>
    <w:rsid w:val="00B97BE6"/>
    <w:rsid w:val="00B97F79"/>
    <w:rsid w:val="00BA098C"/>
    <w:rsid w:val="00BA2CF8"/>
    <w:rsid w:val="00BA34C7"/>
    <w:rsid w:val="00BA4082"/>
    <w:rsid w:val="00BA5321"/>
    <w:rsid w:val="00BA5705"/>
    <w:rsid w:val="00BA6AB2"/>
    <w:rsid w:val="00BA74B7"/>
    <w:rsid w:val="00BA74D0"/>
    <w:rsid w:val="00BB04EA"/>
    <w:rsid w:val="00BB0605"/>
    <w:rsid w:val="00BB06B1"/>
    <w:rsid w:val="00BB0DF0"/>
    <w:rsid w:val="00BB0FBE"/>
    <w:rsid w:val="00BB14F1"/>
    <w:rsid w:val="00BB20A3"/>
    <w:rsid w:val="00BB230A"/>
    <w:rsid w:val="00BB3463"/>
    <w:rsid w:val="00BB373D"/>
    <w:rsid w:val="00BB3A89"/>
    <w:rsid w:val="00BB419E"/>
    <w:rsid w:val="00BB54A1"/>
    <w:rsid w:val="00BB5EC5"/>
    <w:rsid w:val="00BB666B"/>
    <w:rsid w:val="00BB6E44"/>
    <w:rsid w:val="00BB7F57"/>
    <w:rsid w:val="00BC0027"/>
    <w:rsid w:val="00BC07A2"/>
    <w:rsid w:val="00BC07FD"/>
    <w:rsid w:val="00BC0B7E"/>
    <w:rsid w:val="00BC0EE8"/>
    <w:rsid w:val="00BC1160"/>
    <w:rsid w:val="00BC1A3E"/>
    <w:rsid w:val="00BC2151"/>
    <w:rsid w:val="00BC2808"/>
    <w:rsid w:val="00BC28DD"/>
    <w:rsid w:val="00BC3475"/>
    <w:rsid w:val="00BC35A6"/>
    <w:rsid w:val="00BC3B2E"/>
    <w:rsid w:val="00BC3BF1"/>
    <w:rsid w:val="00BC3DEC"/>
    <w:rsid w:val="00BC4296"/>
    <w:rsid w:val="00BC513B"/>
    <w:rsid w:val="00BC535E"/>
    <w:rsid w:val="00BC591E"/>
    <w:rsid w:val="00BC5A8D"/>
    <w:rsid w:val="00BC7606"/>
    <w:rsid w:val="00BD0C86"/>
    <w:rsid w:val="00BD268B"/>
    <w:rsid w:val="00BD26AC"/>
    <w:rsid w:val="00BD28C0"/>
    <w:rsid w:val="00BD2B93"/>
    <w:rsid w:val="00BD4FFC"/>
    <w:rsid w:val="00BD6590"/>
    <w:rsid w:val="00BD79A5"/>
    <w:rsid w:val="00BE05DB"/>
    <w:rsid w:val="00BE112C"/>
    <w:rsid w:val="00BE1787"/>
    <w:rsid w:val="00BE23F4"/>
    <w:rsid w:val="00BE25DD"/>
    <w:rsid w:val="00BE293B"/>
    <w:rsid w:val="00BE2DDD"/>
    <w:rsid w:val="00BE331B"/>
    <w:rsid w:val="00BE33EC"/>
    <w:rsid w:val="00BE3774"/>
    <w:rsid w:val="00BE3940"/>
    <w:rsid w:val="00BE3AF2"/>
    <w:rsid w:val="00BE3EC3"/>
    <w:rsid w:val="00BE4552"/>
    <w:rsid w:val="00BE496A"/>
    <w:rsid w:val="00BE60C6"/>
    <w:rsid w:val="00BE6880"/>
    <w:rsid w:val="00BE78C6"/>
    <w:rsid w:val="00BE7C45"/>
    <w:rsid w:val="00BF13D8"/>
    <w:rsid w:val="00BF18CE"/>
    <w:rsid w:val="00BF1A1D"/>
    <w:rsid w:val="00BF1C71"/>
    <w:rsid w:val="00BF2073"/>
    <w:rsid w:val="00BF21B6"/>
    <w:rsid w:val="00BF22FB"/>
    <w:rsid w:val="00BF3EE2"/>
    <w:rsid w:val="00BF43AC"/>
    <w:rsid w:val="00BF4AB1"/>
    <w:rsid w:val="00BF4E33"/>
    <w:rsid w:val="00BF5827"/>
    <w:rsid w:val="00BF614A"/>
    <w:rsid w:val="00BF666B"/>
    <w:rsid w:val="00BF72E3"/>
    <w:rsid w:val="00BF72EB"/>
    <w:rsid w:val="00BF788A"/>
    <w:rsid w:val="00BF7EA4"/>
    <w:rsid w:val="00C009FC"/>
    <w:rsid w:val="00C010EA"/>
    <w:rsid w:val="00C012B9"/>
    <w:rsid w:val="00C01825"/>
    <w:rsid w:val="00C01FEE"/>
    <w:rsid w:val="00C02274"/>
    <w:rsid w:val="00C026E5"/>
    <w:rsid w:val="00C02904"/>
    <w:rsid w:val="00C034B5"/>
    <w:rsid w:val="00C03CED"/>
    <w:rsid w:val="00C03E0D"/>
    <w:rsid w:val="00C0458F"/>
    <w:rsid w:val="00C04AAC"/>
    <w:rsid w:val="00C04B45"/>
    <w:rsid w:val="00C05214"/>
    <w:rsid w:val="00C05366"/>
    <w:rsid w:val="00C05602"/>
    <w:rsid w:val="00C05A26"/>
    <w:rsid w:val="00C05A2E"/>
    <w:rsid w:val="00C06D04"/>
    <w:rsid w:val="00C10668"/>
    <w:rsid w:val="00C10716"/>
    <w:rsid w:val="00C10735"/>
    <w:rsid w:val="00C10788"/>
    <w:rsid w:val="00C107F7"/>
    <w:rsid w:val="00C10CB9"/>
    <w:rsid w:val="00C11234"/>
    <w:rsid w:val="00C11941"/>
    <w:rsid w:val="00C11C83"/>
    <w:rsid w:val="00C12190"/>
    <w:rsid w:val="00C1503F"/>
    <w:rsid w:val="00C15843"/>
    <w:rsid w:val="00C159E5"/>
    <w:rsid w:val="00C15AA1"/>
    <w:rsid w:val="00C15D5D"/>
    <w:rsid w:val="00C162B2"/>
    <w:rsid w:val="00C16F55"/>
    <w:rsid w:val="00C1742C"/>
    <w:rsid w:val="00C17A09"/>
    <w:rsid w:val="00C17A8B"/>
    <w:rsid w:val="00C17EA2"/>
    <w:rsid w:val="00C20377"/>
    <w:rsid w:val="00C203C6"/>
    <w:rsid w:val="00C2120F"/>
    <w:rsid w:val="00C215BF"/>
    <w:rsid w:val="00C2170A"/>
    <w:rsid w:val="00C2212E"/>
    <w:rsid w:val="00C223AD"/>
    <w:rsid w:val="00C22C29"/>
    <w:rsid w:val="00C250CE"/>
    <w:rsid w:val="00C257A2"/>
    <w:rsid w:val="00C25B02"/>
    <w:rsid w:val="00C266F0"/>
    <w:rsid w:val="00C268C4"/>
    <w:rsid w:val="00C26CC3"/>
    <w:rsid w:val="00C26FD9"/>
    <w:rsid w:val="00C2732B"/>
    <w:rsid w:val="00C2763A"/>
    <w:rsid w:val="00C27806"/>
    <w:rsid w:val="00C27F2E"/>
    <w:rsid w:val="00C30863"/>
    <w:rsid w:val="00C30E2B"/>
    <w:rsid w:val="00C317F8"/>
    <w:rsid w:val="00C31BE0"/>
    <w:rsid w:val="00C3223B"/>
    <w:rsid w:val="00C329BD"/>
    <w:rsid w:val="00C32D63"/>
    <w:rsid w:val="00C338C6"/>
    <w:rsid w:val="00C34114"/>
    <w:rsid w:val="00C34556"/>
    <w:rsid w:val="00C3536D"/>
    <w:rsid w:val="00C3560F"/>
    <w:rsid w:val="00C35BCC"/>
    <w:rsid w:val="00C35D9B"/>
    <w:rsid w:val="00C37214"/>
    <w:rsid w:val="00C40582"/>
    <w:rsid w:val="00C40609"/>
    <w:rsid w:val="00C417ED"/>
    <w:rsid w:val="00C419FC"/>
    <w:rsid w:val="00C41B78"/>
    <w:rsid w:val="00C42291"/>
    <w:rsid w:val="00C4343D"/>
    <w:rsid w:val="00C435BB"/>
    <w:rsid w:val="00C43E76"/>
    <w:rsid w:val="00C44021"/>
    <w:rsid w:val="00C44DE9"/>
    <w:rsid w:val="00C450D1"/>
    <w:rsid w:val="00C456BD"/>
    <w:rsid w:val="00C456CA"/>
    <w:rsid w:val="00C457C0"/>
    <w:rsid w:val="00C458C2"/>
    <w:rsid w:val="00C46AF2"/>
    <w:rsid w:val="00C46B2B"/>
    <w:rsid w:val="00C46D7D"/>
    <w:rsid w:val="00C5023B"/>
    <w:rsid w:val="00C5057F"/>
    <w:rsid w:val="00C50740"/>
    <w:rsid w:val="00C5145A"/>
    <w:rsid w:val="00C51627"/>
    <w:rsid w:val="00C51823"/>
    <w:rsid w:val="00C5184A"/>
    <w:rsid w:val="00C51EE2"/>
    <w:rsid w:val="00C529E0"/>
    <w:rsid w:val="00C52ABB"/>
    <w:rsid w:val="00C53516"/>
    <w:rsid w:val="00C53A21"/>
    <w:rsid w:val="00C53B29"/>
    <w:rsid w:val="00C54E14"/>
    <w:rsid w:val="00C55A08"/>
    <w:rsid w:val="00C55A45"/>
    <w:rsid w:val="00C55B9A"/>
    <w:rsid w:val="00C56300"/>
    <w:rsid w:val="00C575D3"/>
    <w:rsid w:val="00C57682"/>
    <w:rsid w:val="00C577B4"/>
    <w:rsid w:val="00C5781A"/>
    <w:rsid w:val="00C57B08"/>
    <w:rsid w:val="00C60656"/>
    <w:rsid w:val="00C60681"/>
    <w:rsid w:val="00C60DC3"/>
    <w:rsid w:val="00C615B9"/>
    <w:rsid w:val="00C624B1"/>
    <w:rsid w:val="00C62D3D"/>
    <w:rsid w:val="00C62FA9"/>
    <w:rsid w:val="00C63B3E"/>
    <w:rsid w:val="00C64656"/>
    <w:rsid w:val="00C64DE3"/>
    <w:rsid w:val="00C65546"/>
    <w:rsid w:val="00C65803"/>
    <w:rsid w:val="00C6684C"/>
    <w:rsid w:val="00C66BC6"/>
    <w:rsid w:val="00C67842"/>
    <w:rsid w:val="00C67B1F"/>
    <w:rsid w:val="00C70012"/>
    <w:rsid w:val="00C7024A"/>
    <w:rsid w:val="00C70863"/>
    <w:rsid w:val="00C712BC"/>
    <w:rsid w:val="00C720C3"/>
    <w:rsid w:val="00C7245C"/>
    <w:rsid w:val="00C72837"/>
    <w:rsid w:val="00C7299B"/>
    <w:rsid w:val="00C72A50"/>
    <w:rsid w:val="00C72DA6"/>
    <w:rsid w:val="00C73AC4"/>
    <w:rsid w:val="00C73F4D"/>
    <w:rsid w:val="00C7424A"/>
    <w:rsid w:val="00C743E8"/>
    <w:rsid w:val="00C748C3"/>
    <w:rsid w:val="00C74A5E"/>
    <w:rsid w:val="00C750F4"/>
    <w:rsid w:val="00C754FE"/>
    <w:rsid w:val="00C7593B"/>
    <w:rsid w:val="00C7736E"/>
    <w:rsid w:val="00C774A4"/>
    <w:rsid w:val="00C7781F"/>
    <w:rsid w:val="00C801B1"/>
    <w:rsid w:val="00C811CD"/>
    <w:rsid w:val="00C814D7"/>
    <w:rsid w:val="00C83D41"/>
    <w:rsid w:val="00C83EA0"/>
    <w:rsid w:val="00C845F3"/>
    <w:rsid w:val="00C850A2"/>
    <w:rsid w:val="00C85781"/>
    <w:rsid w:val="00C85DC6"/>
    <w:rsid w:val="00C8621A"/>
    <w:rsid w:val="00C87B9F"/>
    <w:rsid w:val="00C87D2B"/>
    <w:rsid w:val="00C900A6"/>
    <w:rsid w:val="00C90462"/>
    <w:rsid w:val="00C90505"/>
    <w:rsid w:val="00C909D6"/>
    <w:rsid w:val="00C9167D"/>
    <w:rsid w:val="00C91799"/>
    <w:rsid w:val="00C9246C"/>
    <w:rsid w:val="00C935C2"/>
    <w:rsid w:val="00C94627"/>
    <w:rsid w:val="00C94873"/>
    <w:rsid w:val="00C94EE0"/>
    <w:rsid w:val="00C9629A"/>
    <w:rsid w:val="00C964E7"/>
    <w:rsid w:val="00C96708"/>
    <w:rsid w:val="00C97B5D"/>
    <w:rsid w:val="00CA012F"/>
    <w:rsid w:val="00CA1358"/>
    <w:rsid w:val="00CA1AE0"/>
    <w:rsid w:val="00CA20A9"/>
    <w:rsid w:val="00CA232D"/>
    <w:rsid w:val="00CA2B4C"/>
    <w:rsid w:val="00CA38CE"/>
    <w:rsid w:val="00CA44CD"/>
    <w:rsid w:val="00CA5AD7"/>
    <w:rsid w:val="00CA6B0A"/>
    <w:rsid w:val="00CA7FDA"/>
    <w:rsid w:val="00CB01D3"/>
    <w:rsid w:val="00CB089A"/>
    <w:rsid w:val="00CB1033"/>
    <w:rsid w:val="00CB1047"/>
    <w:rsid w:val="00CB14A8"/>
    <w:rsid w:val="00CB19ED"/>
    <w:rsid w:val="00CB1A4D"/>
    <w:rsid w:val="00CB1E95"/>
    <w:rsid w:val="00CB341B"/>
    <w:rsid w:val="00CB3C14"/>
    <w:rsid w:val="00CB43C1"/>
    <w:rsid w:val="00CB4437"/>
    <w:rsid w:val="00CB4478"/>
    <w:rsid w:val="00CB52C4"/>
    <w:rsid w:val="00CB55BF"/>
    <w:rsid w:val="00CB6033"/>
    <w:rsid w:val="00CB60DB"/>
    <w:rsid w:val="00CB6BC6"/>
    <w:rsid w:val="00CB7989"/>
    <w:rsid w:val="00CC0149"/>
    <w:rsid w:val="00CC08AB"/>
    <w:rsid w:val="00CC1BE0"/>
    <w:rsid w:val="00CC28C5"/>
    <w:rsid w:val="00CC2C80"/>
    <w:rsid w:val="00CC478F"/>
    <w:rsid w:val="00CC4E41"/>
    <w:rsid w:val="00CC5757"/>
    <w:rsid w:val="00CC5807"/>
    <w:rsid w:val="00CC5A1B"/>
    <w:rsid w:val="00CC731B"/>
    <w:rsid w:val="00CC74D4"/>
    <w:rsid w:val="00CC7536"/>
    <w:rsid w:val="00CC7CD6"/>
    <w:rsid w:val="00CD02BC"/>
    <w:rsid w:val="00CD0355"/>
    <w:rsid w:val="00CD03AF"/>
    <w:rsid w:val="00CD0B2D"/>
    <w:rsid w:val="00CD12FF"/>
    <w:rsid w:val="00CD14B7"/>
    <w:rsid w:val="00CD1639"/>
    <w:rsid w:val="00CD1C10"/>
    <w:rsid w:val="00CD1D2E"/>
    <w:rsid w:val="00CD1E3A"/>
    <w:rsid w:val="00CD1F34"/>
    <w:rsid w:val="00CD2C4D"/>
    <w:rsid w:val="00CD309F"/>
    <w:rsid w:val="00CD37B8"/>
    <w:rsid w:val="00CD3A4C"/>
    <w:rsid w:val="00CD4036"/>
    <w:rsid w:val="00CD41FB"/>
    <w:rsid w:val="00CD501F"/>
    <w:rsid w:val="00CD6145"/>
    <w:rsid w:val="00CD6FC5"/>
    <w:rsid w:val="00CD744C"/>
    <w:rsid w:val="00CE0425"/>
    <w:rsid w:val="00CE0694"/>
    <w:rsid w:val="00CE084A"/>
    <w:rsid w:val="00CE093C"/>
    <w:rsid w:val="00CE0BA7"/>
    <w:rsid w:val="00CE11BA"/>
    <w:rsid w:val="00CE144B"/>
    <w:rsid w:val="00CE1666"/>
    <w:rsid w:val="00CE2E27"/>
    <w:rsid w:val="00CE31ED"/>
    <w:rsid w:val="00CE3319"/>
    <w:rsid w:val="00CE36F3"/>
    <w:rsid w:val="00CE3BDD"/>
    <w:rsid w:val="00CE49E4"/>
    <w:rsid w:val="00CE5353"/>
    <w:rsid w:val="00CE582A"/>
    <w:rsid w:val="00CE5F32"/>
    <w:rsid w:val="00CE6255"/>
    <w:rsid w:val="00CE6DF0"/>
    <w:rsid w:val="00CE6F71"/>
    <w:rsid w:val="00CE734C"/>
    <w:rsid w:val="00CE78E9"/>
    <w:rsid w:val="00CF0077"/>
    <w:rsid w:val="00CF0413"/>
    <w:rsid w:val="00CF185E"/>
    <w:rsid w:val="00CF2615"/>
    <w:rsid w:val="00CF2CB5"/>
    <w:rsid w:val="00CF395A"/>
    <w:rsid w:val="00CF3A02"/>
    <w:rsid w:val="00CF444A"/>
    <w:rsid w:val="00CF518B"/>
    <w:rsid w:val="00CF5428"/>
    <w:rsid w:val="00CF5FEF"/>
    <w:rsid w:val="00CF6251"/>
    <w:rsid w:val="00CF686F"/>
    <w:rsid w:val="00CF6CBD"/>
    <w:rsid w:val="00CF6E5A"/>
    <w:rsid w:val="00CF709D"/>
    <w:rsid w:val="00CF710D"/>
    <w:rsid w:val="00CF7798"/>
    <w:rsid w:val="00CF7E48"/>
    <w:rsid w:val="00CF7E61"/>
    <w:rsid w:val="00CF7E9D"/>
    <w:rsid w:val="00D001BB"/>
    <w:rsid w:val="00D00800"/>
    <w:rsid w:val="00D00961"/>
    <w:rsid w:val="00D00A8B"/>
    <w:rsid w:val="00D00EA1"/>
    <w:rsid w:val="00D0110F"/>
    <w:rsid w:val="00D01631"/>
    <w:rsid w:val="00D016F8"/>
    <w:rsid w:val="00D019F2"/>
    <w:rsid w:val="00D01EC1"/>
    <w:rsid w:val="00D02900"/>
    <w:rsid w:val="00D02C16"/>
    <w:rsid w:val="00D02E13"/>
    <w:rsid w:val="00D046C4"/>
    <w:rsid w:val="00D04703"/>
    <w:rsid w:val="00D04A12"/>
    <w:rsid w:val="00D04D7A"/>
    <w:rsid w:val="00D051EB"/>
    <w:rsid w:val="00D0530A"/>
    <w:rsid w:val="00D053AB"/>
    <w:rsid w:val="00D0563B"/>
    <w:rsid w:val="00D0616D"/>
    <w:rsid w:val="00D064A9"/>
    <w:rsid w:val="00D064FF"/>
    <w:rsid w:val="00D06B3D"/>
    <w:rsid w:val="00D073A1"/>
    <w:rsid w:val="00D073F6"/>
    <w:rsid w:val="00D07AD2"/>
    <w:rsid w:val="00D1045C"/>
    <w:rsid w:val="00D1103C"/>
    <w:rsid w:val="00D11063"/>
    <w:rsid w:val="00D11126"/>
    <w:rsid w:val="00D11C11"/>
    <w:rsid w:val="00D11D0C"/>
    <w:rsid w:val="00D13776"/>
    <w:rsid w:val="00D13E13"/>
    <w:rsid w:val="00D1466C"/>
    <w:rsid w:val="00D15193"/>
    <w:rsid w:val="00D1548C"/>
    <w:rsid w:val="00D15A40"/>
    <w:rsid w:val="00D1637C"/>
    <w:rsid w:val="00D16E84"/>
    <w:rsid w:val="00D17326"/>
    <w:rsid w:val="00D204D1"/>
    <w:rsid w:val="00D21D4B"/>
    <w:rsid w:val="00D228B3"/>
    <w:rsid w:val="00D22CB9"/>
    <w:rsid w:val="00D22F79"/>
    <w:rsid w:val="00D23D43"/>
    <w:rsid w:val="00D256E7"/>
    <w:rsid w:val="00D26539"/>
    <w:rsid w:val="00D27054"/>
    <w:rsid w:val="00D27490"/>
    <w:rsid w:val="00D30776"/>
    <w:rsid w:val="00D308E5"/>
    <w:rsid w:val="00D30FE4"/>
    <w:rsid w:val="00D317A4"/>
    <w:rsid w:val="00D31866"/>
    <w:rsid w:val="00D31955"/>
    <w:rsid w:val="00D3208B"/>
    <w:rsid w:val="00D32BDD"/>
    <w:rsid w:val="00D3300E"/>
    <w:rsid w:val="00D333F1"/>
    <w:rsid w:val="00D33B48"/>
    <w:rsid w:val="00D35A92"/>
    <w:rsid w:val="00D36403"/>
    <w:rsid w:val="00D365E3"/>
    <w:rsid w:val="00D37F3D"/>
    <w:rsid w:val="00D4018C"/>
    <w:rsid w:val="00D40DF9"/>
    <w:rsid w:val="00D40F0B"/>
    <w:rsid w:val="00D40FF4"/>
    <w:rsid w:val="00D414ED"/>
    <w:rsid w:val="00D416D1"/>
    <w:rsid w:val="00D4196F"/>
    <w:rsid w:val="00D41D47"/>
    <w:rsid w:val="00D42B7D"/>
    <w:rsid w:val="00D42BED"/>
    <w:rsid w:val="00D42D2F"/>
    <w:rsid w:val="00D43010"/>
    <w:rsid w:val="00D44284"/>
    <w:rsid w:val="00D45B0B"/>
    <w:rsid w:val="00D461F6"/>
    <w:rsid w:val="00D46250"/>
    <w:rsid w:val="00D4668F"/>
    <w:rsid w:val="00D46868"/>
    <w:rsid w:val="00D46B69"/>
    <w:rsid w:val="00D46BD6"/>
    <w:rsid w:val="00D46F9B"/>
    <w:rsid w:val="00D4731E"/>
    <w:rsid w:val="00D50006"/>
    <w:rsid w:val="00D5021F"/>
    <w:rsid w:val="00D502B6"/>
    <w:rsid w:val="00D51B73"/>
    <w:rsid w:val="00D51DD1"/>
    <w:rsid w:val="00D5228C"/>
    <w:rsid w:val="00D5253D"/>
    <w:rsid w:val="00D5342B"/>
    <w:rsid w:val="00D53D9A"/>
    <w:rsid w:val="00D5469F"/>
    <w:rsid w:val="00D54DE3"/>
    <w:rsid w:val="00D54E6A"/>
    <w:rsid w:val="00D55080"/>
    <w:rsid w:val="00D55713"/>
    <w:rsid w:val="00D5627F"/>
    <w:rsid w:val="00D56A9F"/>
    <w:rsid w:val="00D577EB"/>
    <w:rsid w:val="00D57B9F"/>
    <w:rsid w:val="00D60AA6"/>
    <w:rsid w:val="00D61390"/>
    <w:rsid w:val="00D61E3E"/>
    <w:rsid w:val="00D61F9D"/>
    <w:rsid w:val="00D621B1"/>
    <w:rsid w:val="00D62B46"/>
    <w:rsid w:val="00D637E4"/>
    <w:rsid w:val="00D63F78"/>
    <w:rsid w:val="00D6489C"/>
    <w:rsid w:val="00D6498C"/>
    <w:rsid w:val="00D64A84"/>
    <w:rsid w:val="00D65349"/>
    <w:rsid w:val="00D65C9D"/>
    <w:rsid w:val="00D661A6"/>
    <w:rsid w:val="00D66EBA"/>
    <w:rsid w:val="00D677DC"/>
    <w:rsid w:val="00D678D9"/>
    <w:rsid w:val="00D67C6A"/>
    <w:rsid w:val="00D70F0D"/>
    <w:rsid w:val="00D71F75"/>
    <w:rsid w:val="00D720A5"/>
    <w:rsid w:val="00D72597"/>
    <w:rsid w:val="00D72C30"/>
    <w:rsid w:val="00D734D9"/>
    <w:rsid w:val="00D73DCC"/>
    <w:rsid w:val="00D740A6"/>
    <w:rsid w:val="00D7441E"/>
    <w:rsid w:val="00D7536A"/>
    <w:rsid w:val="00D75B70"/>
    <w:rsid w:val="00D7600A"/>
    <w:rsid w:val="00D7672B"/>
    <w:rsid w:val="00D77773"/>
    <w:rsid w:val="00D8088E"/>
    <w:rsid w:val="00D80EFA"/>
    <w:rsid w:val="00D80F96"/>
    <w:rsid w:val="00D81284"/>
    <w:rsid w:val="00D8137A"/>
    <w:rsid w:val="00D81407"/>
    <w:rsid w:val="00D817E0"/>
    <w:rsid w:val="00D81F0D"/>
    <w:rsid w:val="00D836E3"/>
    <w:rsid w:val="00D83B69"/>
    <w:rsid w:val="00D84254"/>
    <w:rsid w:val="00D84511"/>
    <w:rsid w:val="00D84B49"/>
    <w:rsid w:val="00D853F5"/>
    <w:rsid w:val="00D85A68"/>
    <w:rsid w:val="00D85C41"/>
    <w:rsid w:val="00D8613B"/>
    <w:rsid w:val="00D86300"/>
    <w:rsid w:val="00D86473"/>
    <w:rsid w:val="00D870F2"/>
    <w:rsid w:val="00D87421"/>
    <w:rsid w:val="00D87929"/>
    <w:rsid w:val="00D916DC"/>
    <w:rsid w:val="00D918C1"/>
    <w:rsid w:val="00D91A0B"/>
    <w:rsid w:val="00D91FB8"/>
    <w:rsid w:val="00D9278C"/>
    <w:rsid w:val="00D92A74"/>
    <w:rsid w:val="00D92B01"/>
    <w:rsid w:val="00D930BB"/>
    <w:rsid w:val="00D93206"/>
    <w:rsid w:val="00D93837"/>
    <w:rsid w:val="00D939CB"/>
    <w:rsid w:val="00D93E16"/>
    <w:rsid w:val="00D94A03"/>
    <w:rsid w:val="00D950E0"/>
    <w:rsid w:val="00D952D6"/>
    <w:rsid w:val="00D952DC"/>
    <w:rsid w:val="00D954B5"/>
    <w:rsid w:val="00D95F54"/>
    <w:rsid w:val="00D96AA5"/>
    <w:rsid w:val="00D96AAE"/>
    <w:rsid w:val="00D96EDD"/>
    <w:rsid w:val="00D97082"/>
    <w:rsid w:val="00D97485"/>
    <w:rsid w:val="00D97B17"/>
    <w:rsid w:val="00DA013F"/>
    <w:rsid w:val="00DA0254"/>
    <w:rsid w:val="00DA112C"/>
    <w:rsid w:val="00DA1756"/>
    <w:rsid w:val="00DA1C73"/>
    <w:rsid w:val="00DA3201"/>
    <w:rsid w:val="00DA36FB"/>
    <w:rsid w:val="00DA3724"/>
    <w:rsid w:val="00DA3824"/>
    <w:rsid w:val="00DA3A42"/>
    <w:rsid w:val="00DA3E6F"/>
    <w:rsid w:val="00DA3E79"/>
    <w:rsid w:val="00DA4405"/>
    <w:rsid w:val="00DA45A4"/>
    <w:rsid w:val="00DA4D2D"/>
    <w:rsid w:val="00DA556A"/>
    <w:rsid w:val="00DA5B7A"/>
    <w:rsid w:val="00DA5F0D"/>
    <w:rsid w:val="00DA653C"/>
    <w:rsid w:val="00DA6968"/>
    <w:rsid w:val="00DA6A4D"/>
    <w:rsid w:val="00DA7355"/>
    <w:rsid w:val="00DA74C1"/>
    <w:rsid w:val="00DB02B4"/>
    <w:rsid w:val="00DB0A3D"/>
    <w:rsid w:val="00DB0AEF"/>
    <w:rsid w:val="00DB1A47"/>
    <w:rsid w:val="00DB2320"/>
    <w:rsid w:val="00DB2423"/>
    <w:rsid w:val="00DB31D1"/>
    <w:rsid w:val="00DB3D3C"/>
    <w:rsid w:val="00DB4E42"/>
    <w:rsid w:val="00DB50D2"/>
    <w:rsid w:val="00DB55B3"/>
    <w:rsid w:val="00DB60FE"/>
    <w:rsid w:val="00DB6112"/>
    <w:rsid w:val="00DC0242"/>
    <w:rsid w:val="00DC0548"/>
    <w:rsid w:val="00DC05D1"/>
    <w:rsid w:val="00DC05EA"/>
    <w:rsid w:val="00DC0731"/>
    <w:rsid w:val="00DC0A91"/>
    <w:rsid w:val="00DC0D33"/>
    <w:rsid w:val="00DC120A"/>
    <w:rsid w:val="00DC1ED8"/>
    <w:rsid w:val="00DC2152"/>
    <w:rsid w:val="00DC216B"/>
    <w:rsid w:val="00DC2649"/>
    <w:rsid w:val="00DC32D9"/>
    <w:rsid w:val="00DC33B1"/>
    <w:rsid w:val="00DC37E7"/>
    <w:rsid w:val="00DC66BB"/>
    <w:rsid w:val="00DC6C6D"/>
    <w:rsid w:val="00DD02DA"/>
    <w:rsid w:val="00DD1398"/>
    <w:rsid w:val="00DD2F92"/>
    <w:rsid w:val="00DD3052"/>
    <w:rsid w:val="00DD31F4"/>
    <w:rsid w:val="00DD3993"/>
    <w:rsid w:val="00DD3C41"/>
    <w:rsid w:val="00DD4718"/>
    <w:rsid w:val="00DD50DC"/>
    <w:rsid w:val="00DD5322"/>
    <w:rsid w:val="00DD5B61"/>
    <w:rsid w:val="00DD5DB9"/>
    <w:rsid w:val="00DD6159"/>
    <w:rsid w:val="00DD6C02"/>
    <w:rsid w:val="00DE0667"/>
    <w:rsid w:val="00DE08B8"/>
    <w:rsid w:val="00DE1C8B"/>
    <w:rsid w:val="00DE32EB"/>
    <w:rsid w:val="00DE50C2"/>
    <w:rsid w:val="00DE5E5C"/>
    <w:rsid w:val="00DE619C"/>
    <w:rsid w:val="00DE658C"/>
    <w:rsid w:val="00DE6C1E"/>
    <w:rsid w:val="00DE6CA7"/>
    <w:rsid w:val="00DE6D00"/>
    <w:rsid w:val="00DE7BA5"/>
    <w:rsid w:val="00DF0FA7"/>
    <w:rsid w:val="00DF14FB"/>
    <w:rsid w:val="00DF1D3C"/>
    <w:rsid w:val="00DF3070"/>
    <w:rsid w:val="00DF4045"/>
    <w:rsid w:val="00DF5343"/>
    <w:rsid w:val="00DF548A"/>
    <w:rsid w:val="00DF58C2"/>
    <w:rsid w:val="00DF60BE"/>
    <w:rsid w:val="00E0037D"/>
    <w:rsid w:val="00E00424"/>
    <w:rsid w:val="00E00632"/>
    <w:rsid w:val="00E00B30"/>
    <w:rsid w:val="00E00F28"/>
    <w:rsid w:val="00E0166A"/>
    <w:rsid w:val="00E01990"/>
    <w:rsid w:val="00E01AAC"/>
    <w:rsid w:val="00E01D45"/>
    <w:rsid w:val="00E02D5A"/>
    <w:rsid w:val="00E02F09"/>
    <w:rsid w:val="00E02FE4"/>
    <w:rsid w:val="00E03125"/>
    <w:rsid w:val="00E038C6"/>
    <w:rsid w:val="00E0393E"/>
    <w:rsid w:val="00E03CB1"/>
    <w:rsid w:val="00E04248"/>
    <w:rsid w:val="00E06806"/>
    <w:rsid w:val="00E06B40"/>
    <w:rsid w:val="00E06D35"/>
    <w:rsid w:val="00E10D63"/>
    <w:rsid w:val="00E115F6"/>
    <w:rsid w:val="00E11DC2"/>
    <w:rsid w:val="00E12FCE"/>
    <w:rsid w:val="00E1305D"/>
    <w:rsid w:val="00E13089"/>
    <w:rsid w:val="00E1337A"/>
    <w:rsid w:val="00E13547"/>
    <w:rsid w:val="00E14194"/>
    <w:rsid w:val="00E14641"/>
    <w:rsid w:val="00E149D9"/>
    <w:rsid w:val="00E15D58"/>
    <w:rsid w:val="00E15EAA"/>
    <w:rsid w:val="00E16E1B"/>
    <w:rsid w:val="00E17255"/>
    <w:rsid w:val="00E20092"/>
    <w:rsid w:val="00E2176C"/>
    <w:rsid w:val="00E21937"/>
    <w:rsid w:val="00E21FEB"/>
    <w:rsid w:val="00E226C5"/>
    <w:rsid w:val="00E22C07"/>
    <w:rsid w:val="00E22ECD"/>
    <w:rsid w:val="00E23144"/>
    <w:rsid w:val="00E239C1"/>
    <w:rsid w:val="00E24599"/>
    <w:rsid w:val="00E245D2"/>
    <w:rsid w:val="00E24C97"/>
    <w:rsid w:val="00E25A0C"/>
    <w:rsid w:val="00E25F87"/>
    <w:rsid w:val="00E267EF"/>
    <w:rsid w:val="00E2697F"/>
    <w:rsid w:val="00E26EFD"/>
    <w:rsid w:val="00E2705B"/>
    <w:rsid w:val="00E275E9"/>
    <w:rsid w:val="00E27E90"/>
    <w:rsid w:val="00E3007A"/>
    <w:rsid w:val="00E3045B"/>
    <w:rsid w:val="00E304DE"/>
    <w:rsid w:val="00E308D5"/>
    <w:rsid w:val="00E31720"/>
    <w:rsid w:val="00E32F35"/>
    <w:rsid w:val="00E3439C"/>
    <w:rsid w:val="00E345B2"/>
    <w:rsid w:val="00E34828"/>
    <w:rsid w:val="00E34F36"/>
    <w:rsid w:val="00E353EE"/>
    <w:rsid w:val="00E353F7"/>
    <w:rsid w:val="00E35522"/>
    <w:rsid w:val="00E35A4C"/>
    <w:rsid w:val="00E36AC3"/>
    <w:rsid w:val="00E406DA"/>
    <w:rsid w:val="00E40F12"/>
    <w:rsid w:val="00E418F6"/>
    <w:rsid w:val="00E41CF0"/>
    <w:rsid w:val="00E435B8"/>
    <w:rsid w:val="00E4410B"/>
    <w:rsid w:val="00E44A4E"/>
    <w:rsid w:val="00E4534D"/>
    <w:rsid w:val="00E45451"/>
    <w:rsid w:val="00E45792"/>
    <w:rsid w:val="00E45DD5"/>
    <w:rsid w:val="00E46118"/>
    <w:rsid w:val="00E4722C"/>
    <w:rsid w:val="00E50F72"/>
    <w:rsid w:val="00E5150E"/>
    <w:rsid w:val="00E51884"/>
    <w:rsid w:val="00E520EE"/>
    <w:rsid w:val="00E52577"/>
    <w:rsid w:val="00E52634"/>
    <w:rsid w:val="00E527C3"/>
    <w:rsid w:val="00E55024"/>
    <w:rsid w:val="00E55A77"/>
    <w:rsid w:val="00E56784"/>
    <w:rsid w:val="00E573F7"/>
    <w:rsid w:val="00E614C9"/>
    <w:rsid w:val="00E615C1"/>
    <w:rsid w:val="00E62730"/>
    <w:rsid w:val="00E63730"/>
    <w:rsid w:val="00E638C9"/>
    <w:rsid w:val="00E63A46"/>
    <w:rsid w:val="00E64E89"/>
    <w:rsid w:val="00E65329"/>
    <w:rsid w:val="00E653F3"/>
    <w:rsid w:val="00E6608A"/>
    <w:rsid w:val="00E6683A"/>
    <w:rsid w:val="00E66B24"/>
    <w:rsid w:val="00E6718D"/>
    <w:rsid w:val="00E671A4"/>
    <w:rsid w:val="00E67686"/>
    <w:rsid w:val="00E704B7"/>
    <w:rsid w:val="00E7053A"/>
    <w:rsid w:val="00E70770"/>
    <w:rsid w:val="00E7093B"/>
    <w:rsid w:val="00E7133E"/>
    <w:rsid w:val="00E71578"/>
    <w:rsid w:val="00E7169C"/>
    <w:rsid w:val="00E7173F"/>
    <w:rsid w:val="00E71E8A"/>
    <w:rsid w:val="00E72242"/>
    <w:rsid w:val="00E725BF"/>
    <w:rsid w:val="00E72E22"/>
    <w:rsid w:val="00E738D5"/>
    <w:rsid w:val="00E74052"/>
    <w:rsid w:val="00E75B56"/>
    <w:rsid w:val="00E75E67"/>
    <w:rsid w:val="00E76153"/>
    <w:rsid w:val="00E7638F"/>
    <w:rsid w:val="00E770A9"/>
    <w:rsid w:val="00E77224"/>
    <w:rsid w:val="00E7759B"/>
    <w:rsid w:val="00E805D2"/>
    <w:rsid w:val="00E80737"/>
    <w:rsid w:val="00E80EB1"/>
    <w:rsid w:val="00E813B2"/>
    <w:rsid w:val="00E815DB"/>
    <w:rsid w:val="00E81985"/>
    <w:rsid w:val="00E81A05"/>
    <w:rsid w:val="00E81A63"/>
    <w:rsid w:val="00E81EF3"/>
    <w:rsid w:val="00E820AA"/>
    <w:rsid w:val="00E82571"/>
    <w:rsid w:val="00E82767"/>
    <w:rsid w:val="00E832DF"/>
    <w:rsid w:val="00E8336D"/>
    <w:rsid w:val="00E837C0"/>
    <w:rsid w:val="00E852E0"/>
    <w:rsid w:val="00E85663"/>
    <w:rsid w:val="00E8628A"/>
    <w:rsid w:val="00E8637F"/>
    <w:rsid w:val="00E86874"/>
    <w:rsid w:val="00E86A5B"/>
    <w:rsid w:val="00E87084"/>
    <w:rsid w:val="00E8797A"/>
    <w:rsid w:val="00E879C0"/>
    <w:rsid w:val="00E87FC3"/>
    <w:rsid w:val="00E90584"/>
    <w:rsid w:val="00E92364"/>
    <w:rsid w:val="00E925CD"/>
    <w:rsid w:val="00E92CD2"/>
    <w:rsid w:val="00E92F8B"/>
    <w:rsid w:val="00E93157"/>
    <w:rsid w:val="00E93BEA"/>
    <w:rsid w:val="00E93C5A"/>
    <w:rsid w:val="00E940B9"/>
    <w:rsid w:val="00E94B38"/>
    <w:rsid w:val="00E94C4F"/>
    <w:rsid w:val="00E94D1C"/>
    <w:rsid w:val="00E969C1"/>
    <w:rsid w:val="00E97A52"/>
    <w:rsid w:val="00E97B44"/>
    <w:rsid w:val="00E97DC8"/>
    <w:rsid w:val="00EA06FD"/>
    <w:rsid w:val="00EA0928"/>
    <w:rsid w:val="00EA15CF"/>
    <w:rsid w:val="00EA1A2E"/>
    <w:rsid w:val="00EA2429"/>
    <w:rsid w:val="00EA243C"/>
    <w:rsid w:val="00EA2472"/>
    <w:rsid w:val="00EA25EF"/>
    <w:rsid w:val="00EA338E"/>
    <w:rsid w:val="00EA3412"/>
    <w:rsid w:val="00EA3A06"/>
    <w:rsid w:val="00EA3C6D"/>
    <w:rsid w:val="00EA3F84"/>
    <w:rsid w:val="00EA43CA"/>
    <w:rsid w:val="00EA48EC"/>
    <w:rsid w:val="00EA4FA9"/>
    <w:rsid w:val="00EA6651"/>
    <w:rsid w:val="00EA69B3"/>
    <w:rsid w:val="00EA749A"/>
    <w:rsid w:val="00EA786D"/>
    <w:rsid w:val="00EA78E4"/>
    <w:rsid w:val="00EB04CA"/>
    <w:rsid w:val="00EB0A05"/>
    <w:rsid w:val="00EB0BD9"/>
    <w:rsid w:val="00EB0D47"/>
    <w:rsid w:val="00EB1259"/>
    <w:rsid w:val="00EB1833"/>
    <w:rsid w:val="00EB1C8E"/>
    <w:rsid w:val="00EB3299"/>
    <w:rsid w:val="00EB3331"/>
    <w:rsid w:val="00EB3778"/>
    <w:rsid w:val="00EB38A5"/>
    <w:rsid w:val="00EB424A"/>
    <w:rsid w:val="00EB4CD4"/>
    <w:rsid w:val="00EB5D5C"/>
    <w:rsid w:val="00EB6273"/>
    <w:rsid w:val="00EB6513"/>
    <w:rsid w:val="00EB714A"/>
    <w:rsid w:val="00EB7CD7"/>
    <w:rsid w:val="00EB7E10"/>
    <w:rsid w:val="00EC0232"/>
    <w:rsid w:val="00EC0EFA"/>
    <w:rsid w:val="00EC10A4"/>
    <w:rsid w:val="00EC1724"/>
    <w:rsid w:val="00EC17FC"/>
    <w:rsid w:val="00EC1B0F"/>
    <w:rsid w:val="00EC2B13"/>
    <w:rsid w:val="00EC2DE6"/>
    <w:rsid w:val="00EC4CD8"/>
    <w:rsid w:val="00EC632B"/>
    <w:rsid w:val="00EC75C8"/>
    <w:rsid w:val="00ED03E8"/>
    <w:rsid w:val="00ED049D"/>
    <w:rsid w:val="00ED077A"/>
    <w:rsid w:val="00ED0D54"/>
    <w:rsid w:val="00ED1453"/>
    <w:rsid w:val="00ED1556"/>
    <w:rsid w:val="00ED1B4D"/>
    <w:rsid w:val="00ED26B3"/>
    <w:rsid w:val="00ED28EC"/>
    <w:rsid w:val="00ED2969"/>
    <w:rsid w:val="00ED2ACC"/>
    <w:rsid w:val="00ED46AF"/>
    <w:rsid w:val="00ED4C56"/>
    <w:rsid w:val="00ED4DC4"/>
    <w:rsid w:val="00ED53F0"/>
    <w:rsid w:val="00ED5C32"/>
    <w:rsid w:val="00ED5FF9"/>
    <w:rsid w:val="00ED6342"/>
    <w:rsid w:val="00ED66BC"/>
    <w:rsid w:val="00ED6F28"/>
    <w:rsid w:val="00EE0183"/>
    <w:rsid w:val="00EE0BA1"/>
    <w:rsid w:val="00EE0F78"/>
    <w:rsid w:val="00EE13AF"/>
    <w:rsid w:val="00EE178C"/>
    <w:rsid w:val="00EE1EA4"/>
    <w:rsid w:val="00EE2330"/>
    <w:rsid w:val="00EE3C2E"/>
    <w:rsid w:val="00EE5037"/>
    <w:rsid w:val="00EE56FD"/>
    <w:rsid w:val="00EE5D03"/>
    <w:rsid w:val="00EE6737"/>
    <w:rsid w:val="00EE69C7"/>
    <w:rsid w:val="00EE6E1D"/>
    <w:rsid w:val="00EE74CB"/>
    <w:rsid w:val="00EF055B"/>
    <w:rsid w:val="00EF066C"/>
    <w:rsid w:val="00EF0985"/>
    <w:rsid w:val="00EF22FA"/>
    <w:rsid w:val="00EF241E"/>
    <w:rsid w:val="00EF256A"/>
    <w:rsid w:val="00EF28B7"/>
    <w:rsid w:val="00EF2937"/>
    <w:rsid w:val="00EF3018"/>
    <w:rsid w:val="00EF3813"/>
    <w:rsid w:val="00EF41D6"/>
    <w:rsid w:val="00EF5824"/>
    <w:rsid w:val="00EF5D3D"/>
    <w:rsid w:val="00EF5F5F"/>
    <w:rsid w:val="00EF667C"/>
    <w:rsid w:val="00EF6780"/>
    <w:rsid w:val="00EF733A"/>
    <w:rsid w:val="00EF7397"/>
    <w:rsid w:val="00EF75B2"/>
    <w:rsid w:val="00F0124D"/>
    <w:rsid w:val="00F0135F"/>
    <w:rsid w:val="00F02038"/>
    <w:rsid w:val="00F020CA"/>
    <w:rsid w:val="00F0261E"/>
    <w:rsid w:val="00F03FB1"/>
    <w:rsid w:val="00F0470B"/>
    <w:rsid w:val="00F04F16"/>
    <w:rsid w:val="00F05777"/>
    <w:rsid w:val="00F05859"/>
    <w:rsid w:val="00F100C1"/>
    <w:rsid w:val="00F1115F"/>
    <w:rsid w:val="00F12983"/>
    <w:rsid w:val="00F14284"/>
    <w:rsid w:val="00F1444B"/>
    <w:rsid w:val="00F14D4F"/>
    <w:rsid w:val="00F151D6"/>
    <w:rsid w:val="00F15555"/>
    <w:rsid w:val="00F169D0"/>
    <w:rsid w:val="00F2006B"/>
    <w:rsid w:val="00F20CF5"/>
    <w:rsid w:val="00F21B78"/>
    <w:rsid w:val="00F21D22"/>
    <w:rsid w:val="00F229D4"/>
    <w:rsid w:val="00F22D8A"/>
    <w:rsid w:val="00F23B5B"/>
    <w:rsid w:val="00F2437A"/>
    <w:rsid w:val="00F243C9"/>
    <w:rsid w:val="00F2473E"/>
    <w:rsid w:val="00F248F8"/>
    <w:rsid w:val="00F24DAB"/>
    <w:rsid w:val="00F25973"/>
    <w:rsid w:val="00F25A30"/>
    <w:rsid w:val="00F25E91"/>
    <w:rsid w:val="00F27485"/>
    <w:rsid w:val="00F30048"/>
    <w:rsid w:val="00F303F6"/>
    <w:rsid w:val="00F3074C"/>
    <w:rsid w:val="00F314EC"/>
    <w:rsid w:val="00F3168E"/>
    <w:rsid w:val="00F31C36"/>
    <w:rsid w:val="00F3292B"/>
    <w:rsid w:val="00F34E57"/>
    <w:rsid w:val="00F35296"/>
    <w:rsid w:val="00F35AFF"/>
    <w:rsid w:val="00F35ECE"/>
    <w:rsid w:val="00F36271"/>
    <w:rsid w:val="00F365AE"/>
    <w:rsid w:val="00F37399"/>
    <w:rsid w:val="00F3765A"/>
    <w:rsid w:val="00F37986"/>
    <w:rsid w:val="00F40493"/>
    <w:rsid w:val="00F40833"/>
    <w:rsid w:val="00F4207A"/>
    <w:rsid w:val="00F421BC"/>
    <w:rsid w:val="00F42DD1"/>
    <w:rsid w:val="00F4366E"/>
    <w:rsid w:val="00F4388C"/>
    <w:rsid w:val="00F451E4"/>
    <w:rsid w:val="00F455E0"/>
    <w:rsid w:val="00F4594A"/>
    <w:rsid w:val="00F46212"/>
    <w:rsid w:val="00F46707"/>
    <w:rsid w:val="00F46B12"/>
    <w:rsid w:val="00F46C9E"/>
    <w:rsid w:val="00F46EC4"/>
    <w:rsid w:val="00F47235"/>
    <w:rsid w:val="00F47554"/>
    <w:rsid w:val="00F476B2"/>
    <w:rsid w:val="00F47A5D"/>
    <w:rsid w:val="00F47EEB"/>
    <w:rsid w:val="00F500DB"/>
    <w:rsid w:val="00F50421"/>
    <w:rsid w:val="00F504F4"/>
    <w:rsid w:val="00F508BC"/>
    <w:rsid w:val="00F50C27"/>
    <w:rsid w:val="00F50CE8"/>
    <w:rsid w:val="00F51F22"/>
    <w:rsid w:val="00F52E27"/>
    <w:rsid w:val="00F537D7"/>
    <w:rsid w:val="00F538BC"/>
    <w:rsid w:val="00F54373"/>
    <w:rsid w:val="00F5448D"/>
    <w:rsid w:val="00F54BDE"/>
    <w:rsid w:val="00F54D11"/>
    <w:rsid w:val="00F5568E"/>
    <w:rsid w:val="00F558CE"/>
    <w:rsid w:val="00F558EB"/>
    <w:rsid w:val="00F55A45"/>
    <w:rsid w:val="00F55D9E"/>
    <w:rsid w:val="00F57A5F"/>
    <w:rsid w:val="00F60187"/>
    <w:rsid w:val="00F605F5"/>
    <w:rsid w:val="00F6069B"/>
    <w:rsid w:val="00F60F2E"/>
    <w:rsid w:val="00F61099"/>
    <w:rsid w:val="00F616EE"/>
    <w:rsid w:val="00F61AA9"/>
    <w:rsid w:val="00F62F0C"/>
    <w:rsid w:val="00F630CC"/>
    <w:rsid w:val="00F636F8"/>
    <w:rsid w:val="00F63A2A"/>
    <w:rsid w:val="00F63E5D"/>
    <w:rsid w:val="00F643A6"/>
    <w:rsid w:val="00F649E9"/>
    <w:rsid w:val="00F64FBF"/>
    <w:rsid w:val="00F664B4"/>
    <w:rsid w:val="00F671BB"/>
    <w:rsid w:val="00F67660"/>
    <w:rsid w:val="00F6779E"/>
    <w:rsid w:val="00F717E8"/>
    <w:rsid w:val="00F71B68"/>
    <w:rsid w:val="00F71F5D"/>
    <w:rsid w:val="00F725B7"/>
    <w:rsid w:val="00F726E3"/>
    <w:rsid w:val="00F72A1D"/>
    <w:rsid w:val="00F734C9"/>
    <w:rsid w:val="00F735D3"/>
    <w:rsid w:val="00F74C7F"/>
    <w:rsid w:val="00F752E2"/>
    <w:rsid w:val="00F75E98"/>
    <w:rsid w:val="00F7682E"/>
    <w:rsid w:val="00F76A73"/>
    <w:rsid w:val="00F76F81"/>
    <w:rsid w:val="00F800B9"/>
    <w:rsid w:val="00F8050B"/>
    <w:rsid w:val="00F80AA0"/>
    <w:rsid w:val="00F80C40"/>
    <w:rsid w:val="00F81519"/>
    <w:rsid w:val="00F815DC"/>
    <w:rsid w:val="00F82062"/>
    <w:rsid w:val="00F825EC"/>
    <w:rsid w:val="00F831C7"/>
    <w:rsid w:val="00F8334B"/>
    <w:rsid w:val="00F83A9C"/>
    <w:rsid w:val="00F83C25"/>
    <w:rsid w:val="00F846C8"/>
    <w:rsid w:val="00F84AE7"/>
    <w:rsid w:val="00F84FE4"/>
    <w:rsid w:val="00F85B51"/>
    <w:rsid w:val="00F8714C"/>
    <w:rsid w:val="00F902E7"/>
    <w:rsid w:val="00F9060C"/>
    <w:rsid w:val="00F91DC4"/>
    <w:rsid w:val="00F91F7E"/>
    <w:rsid w:val="00F91FB3"/>
    <w:rsid w:val="00F92200"/>
    <w:rsid w:val="00F92207"/>
    <w:rsid w:val="00F925B4"/>
    <w:rsid w:val="00F926CF"/>
    <w:rsid w:val="00F938C4"/>
    <w:rsid w:val="00F93A8B"/>
    <w:rsid w:val="00F93F47"/>
    <w:rsid w:val="00F93F4E"/>
    <w:rsid w:val="00F9435B"/>
    <w:rsid w:val="00F94716"/>
    <w:rsid w:val="00F94AF1"/>
    <w:rsid w:val="00F952DC"/>
    <w:rsid w:val="00F967E9"/>
    <w:rsid w:val="00F9784B"/>
    <w:rsid w:val="00F9797B"/>
    <w:rsid w:val="00F97C1A"/>
    <w:rsid w:val="00F97CFB"/>
    <w:rsid w:val="00F97FE7"/>
    <w:rsid w:val="00FA002B"/>
    <w:rsid w:val="00FA00D3"/>
    <w:rsid w:val="00FA099C"/>
    <w:rsid w:val="00FA0A20"/>
    <w:rsid w:val="00FA12FD"/>
    <w:rsid w:val="00FA22EF"/>
    <w:rsid w:val="00FA28C2"/>
    <w:rsid w:val="00FA2D28"/>
    <w:rsid w:val="00FA2EBD"/>
    <w:rsid w:val="00FA30F6"/>
    <w:rsid w:val="00FA3D48"/>
    <w:rsid w:val="00FA3DBA"/>
    <w:rsid w:val="00FA4343"/>
    <w:rsid w:val="00FA443F"/>
    <w:rsid w:val="00FA50DC"/>
    <w:rsid w:val="00FA5D72"/>
    <w:rsid w:val="00FA74C3"/>
    <w:rsid w:val="00FB0177"/>
    <w:rsid w:val="00FB0251"/>
    <w:rsid w:val="00FB0821"/>
    <w:rsid w:val="00FB0ED6"/>
    <w:rsid w:val="00FB1845"/>
    <w:rsid w:val="00FB2FE9"/>
    <w:rsid w:val="00FB3898"/>
    <w:rsid w:val="00FB443C"/>
    <w:rsid w:val="00FB4FE6"/>
    <w:rsid w:val="00FB5535"/>
    <w:rsid w:val="00FB60CB"/>
    <w:rsid w:val="00FB6E48"/>
    <w:rsid w:val="00FB70CF"/>
    <w:rsid w:val="00FC1717"/>
    <w:rsid w:val="00FC27B4"/>
    <w:rsid w:val="00FC2833"/>
    <w:rsid w:val="00FC3498"/>
    <w:rsid w:val="00FC3D7A"/>
    <w:rsid w:val="00FC468A"/>
    <w:rsid w:val="00FC4709"/>
    <w:rsid w:val="00FC48C0"/>
    <w:rsid w:val="00FC5123"/>
    <w:rsid w:val="00FC6232"/>
    <w:rsid w:val="00FC7625"/>
    <w:rsid w:val="00FC7791"/>
    <w:rsid w:val="00FC7BAC"/>
    <w:rsid w:val="00FD01C2"/>
    <w:rsid w:val="00FD0254"/>
    <w:rsid w:val="00FD03A1"/>
    <w:rsid w:val="00FD0DF7"/>
    <w:rsid w:val="00FD1ABA"/>
    <w:rsid w:val="00FD1D54"/>
    <w:rsid w:val="00FD286C"/>
    <w:rsid w:val="00FD2EE3"/>
    <w:rsid w:val="00FD2F46"/>
    <w:rsid w:val="00FD3778"/>
    <w:rsid w:val="00FD3897"/>
    <w:rsid w:val="00FD3CB5"/>
    <w:rsid w:val="00FD3E87"/>
    <w:rsid w:val="00FD5C78"/>
    <w:rsid w:val="00FD7CAC"/>
    <w:rsid w:val="00FE1EA7"/>
    <w:rsid w:val="00FE2446"/>
    <w:rsid w:val="00FE25FD"/>
    <w:rsid w:val="00FE2E25"/>
    <w:rsid w:val="00FE3176"/>
    <w:rsid w:val="00FE37AE"/>
    <w:rsid w:val="00FE3B55"/>
    <w:rsid w:val="00FE3B68"/>
    <w:rsid w:val="00FE3DFE"/>
    <w:rsid w:val="00FE4305"/>
    <w:rsid w:val="00FE45F2"/>
    <w:rsid w:val="00FE4B2F"/>
    <w:rsid w:val="00FE5968"/>
    <w:rsid w:val="00FE5DB7"/>
    <w:rsid w:val="00FE62A0"/>
    <w:rsid w:val="00FE666D"/>
    <w:rsid w:val="00FE6C4E"/>
    <w:rsid w:val="00FE79B2"/>
    <w:rsid w:val="00FF028C"/>
    <w:rsid w:val="00FF0499"/>
    <w:rsid w:val="00FF07CD"/>
    <w:rsid w:val="00FF1204"/>
    <w:rsid w:val="00FF1712"/>
    <w:rsid w:val="00FF1D77"/>
    <w:rsid w:val="00FF247C"/>
    <w:rsid w:val="00FF280F"/>
    <w:rsid w:val="00FF2AB7"/>
    <w:rsid w:val="00FF2BC1"/>
    <w:rsid w:val="00FF2E56"/>
    <w:rsid w:val="00FF3980"/>
    <w:rsid w:val="00FF3C42"/>
    <w:rsid w:val="00FF547C"/>
    <w:rsid w:val="00FF565C"/>
    <w:rsid w:val="00FF5DEA"/>
    <w:rsid w:val="00FF5EB1"/>
    <w:rsid w:val="00FF6A61"/>
    <w:rsid w:val="00FF787F"/>
    <w:rsid w:val="00FF7EC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 webb"/>
    <w:qFormat/>
    <w:rsid w:val="00EE0F78"/>
    <w:rPr>
      <w:sz w:val="24"/>
      <w:szCs w:val="24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3E62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rsid w:val="00EE0F78"/>
    <w:pPr>
      <w:spacing w:after="100" w:afterAutospacing="1"/>
    </w:pPr>
  </w:style>
  <w:style w:type="paragraph" w:styleId="Ballongtext">
    <w:name w:val="Balloon Text"/>
    <w:basedOn w:val="Normal"/>
    <w:link w:val="BallongtextChar"/>
    <w:rsid w:val="00EE0F7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E0F78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0F5D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2Char">
    <w:name w:val="Rubrik 2 Char"/>
    <w:basedOn w:val="Standardstycketeckensnitt"/>
    <w:link w:val="Rubrik2"/>
    <w:semiHidden/>
    <w:rsid w:val="003E6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nk">
    <w:name w:val="Hyperlink"/>
    <w:basedOn w:val="Standardstycketeckensnitt"/>
    <w:rsid w:val="003E62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 webb"/>
    <w:qFormat/>
    <w:rsid w:val="00EE0F78"/>
    <w:rPr>
      <w:sz w:val="24"/>
      <w:szCs w:val="24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3E62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rsid w:val="00EE0F78"/>
    <w:pPr>
      <w:spacing w:after="100" w:afterAutospacing="1"/>
    </w:pPr>
  </w:style>
  <w:style w:type="paragraph" w:styleId="Ballongtext">
    <w:name w:val="Balloon Text"/>
    <w:basedOn w:val="Normal"/>
    <w:link w:val="BallongtextChar"/>
    <w:rsid w:val="00EE0F7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E0F78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0F5D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2Char">
    <w:name w:val="Rubrik 2 Char"/>
    <w:basedOn w:val="Standardstycketeckensnitt"/>
    <w:link w:val="Rubrik2"/>
    <w:semiHidden/>
    <w:rsid w:val="003E6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nk">
    <w:name w:val="Hyperlink"/>
    <w:basedOn w:val="Standardstycketeckensnitt"/>
    <w:rsid w:val="003E62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uppsala.se/konstmuseu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konstmuseum@uppsala.s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image021.png@01CD337A.67E4B18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cid:image012.png@01CDA701.BD0A30E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facebook.com/uppsalakonstmuseu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AB4AD30D</Template>
  <TotalTime>286</TotalTime>
  <Pages>1</Pages>
  <Words>386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Björkman Eva (UVB, konst och museer)</dc:creator>
  <cp:lastModifiedBy>Björkman Eva (UVB, konst och museer)</cp:lastModifiedBy>
  <cp:revision>6</cp:revision>
  <cp:lastPrinted>2013-11-27T10:13:00Z</cp:lastPrinted>
  <dcterms:created xsi:type="dcterms:W3CDTF">2013-11-27T07:51:00Z</dcterms:created>
  <dcterms:modified xsi:type="dcterms:W3CDTF">2013-11-27T12:47:00Z</dcterms:modified>
</cp:coreProperties>
</file>