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335B2" w14:textId="1AB2A2CA" w:rsidR="00C92151" w:rsidRPr="00EA5071" w:rsidRDefault="001B521D" w:rsidP="00EA5071">
      <w:pPr>
        <w:pStyle w:val="aLargeHeadline"/>
        <w:jc w:val="center"/>
        <w:rPr>
          <w:rFonts w:ascii="Dyson Futura Heavy" w:hAnsi="Dyson Futura Heavy"/>
          <w:szCs w:val="42"/>
        </w:rPr>
      </w:pPr>
      <w:r>
        <w:rPr>
          <w:rFonts w:ascii="Dyson Futura Heavy" w:hAnsi="Dyson Futura Heavy"/>
        </w:rPr>
        <w:t>Tipps für</w:t>
      </w:r>
      <w:r w:rsidR="00916F2D">
        <w:rPr>
          <w:rFonts w:ascii="Dyson Futura Heavy" w:hAnsi="Dyson Futura Heavy"/>
        </w:rPr>
        <w:t xml:space="preserve"> </w:t>
      </w:r>
      <w:r>
        <w:rPr>
          <w:rFonts w:ascii="Dyson Futura Heavy" w:hAnsi="Dyson Futura Heavy"/>
        </w:rPr>
        <w:t>guten Schlaf</w:t>
      </w:r>
      <w:r w:rsidR="00916F2D">
        <w:rPr>
          <w:rFonts w:ascii="Dyson Futura Heavy" w:hAnsi="Dyson Futura Heavy"/>
        </w:rPr>
        <w:t xml:space="preserve">, </w:t>
      </w:r>
      <w:r>
        <w:rPr>
          <w:rFonts w:ascii="Dyson Futura Heavy" w:hAnsi="Dyson Futura Heavy"/>
        </w:rPr>
        <w:t xml:space="preserve">Wohlbefinden </w:t>
      </w:r>
      <w:r w:rsidR="00916F2D">
        <w:rPr>
          <w:rFonts w:ascii="Dyson Futura Heavy" w:hAnsi="Dyson Futura Heavy"/>
        </w:rPr>
        <w:t xml:space="preserve">und einen strahlenden Teint </w:t>
      </w:r>
      <w:r>
        <w:rPr>
          <w:rFonts w:ascii="Dyson Futura Heavy" w:hAnsi="Dyson Futura Heavy"/>
        </w:rPr>
        <w:t>im Sommer 2022</w:t>
      </w:r>
    </w:p>
    <w:p w14:paraId="69D07CAE" w14:textId="61A8D407" w:rsidR="005A7E90" w:rsidRPr="004D1B33" w:rsidRDefault="005A7E90" w:rsidP="00CD595B">
      <w:pPr>
        <w:rPr>
          <w:rFonts w:ascii="Dyson Futura Book" w:hAnsi="Dyson Futura Book"/>
          <w:sz w:val="20"/>
          <w:szCs w:val="20"/>
        </w:rPr>
      </w:pPr>
    </w:p>
    <w:p w14:paraId="6F920DAE" w14:textId="77777777" w:rsidR="00C51297" w:rsidRPr="00C92151" w:rsidRDefault="00C51297" w:rsidP="00C51297">
      <w:pPr>
        <w:jc w:val="both"/>
        <w:rPr>
          <w:rFonts w:ascii="Dyson Futura Book" w:hAnsi="Dyson Futura Book"/>
          <w:b/>
          <w:bCs/>
          <w:sz w:val="22"/>
          <w:szCs w:val="22"/>
        </w:rPr>
      </w:pPr>
    </w:p>
    <w:p w14:paraId="3CA5BA0B" w14:textId="4A2CDB1D" w:rsidR="003B6FEF" w:rsidRDefault="00510A02" w:rsidP="00721DC1">
      <w:pPr>
        <w:jc w:val="both"/>
        <w:rPr>
          <w:rFonts w:ascii="Dyson Futura Book" w:hAnsi="Dyson Futura Book"/>
          <w:sz w:val="22"/>
          <w:szCs w:val="22"/>
        </w:rPr>
      </w:pPr>
      <w:r w:rsidRPr="00EB5332">
        <w:rPr>
          <w:rFonts w:ascii="Dyson Futura Book" w:hAnsi="Dyson Futura Book"/>
          <w:b/>
          <w:bCs/>
          <w:sz w:val="22"/>
          <w:szCs w:val="22"/>
        </w:rPr>
        <w:t>Köln,</w:t>
      </w:r>
      <w:r w:rsidR="00817E96" w:rsidRPr="00EB5332">
        <w:rPr>
          <w:rFonts w:ascii="Dyson Futura Book" w:hAnsi="Dyson Futura Book"/>
          <w:b/>
          <w:bCs/>
          <w:sz w:val="22"/>
          <w:szCs w:val="22"/>
        </w:rPr>
        <w:t xml:space="preserve"> </w:t>
      </w:r>
      <w:r w:rsidR="00EB5332" w:rsidRPr="00EB5332">
        <w:rPr>
          <w:rFonts w:ascii="Dyson Futura Book" w:hAnsi="Dyson Futura Book"/>
          <w:b/>
          <w:bCs/>
          <w:sz w:val="22"/>
          <w:szCs w:val="22"/>
        </w:rPr>
        <w:t>14</w:t>
      </w:r>
      <w:r w:rsidR="00EA5071" w:rsidRPr="00EB5332">
        <w:rPr>
          <w:rFonts w:ascii="Dyson Futura Book" w:hAnsi="Dyson Futura Book"/>
          <w:b/>
          <w:bCs/>
          <w:sz w:val="22"/>
          <w:szCs w:val="22"/>
        </w:rPr>
        <w:t>.</w:t>
      </w:r>
      <w:r w:rsidR="00EB5332" w:rsidRPr="00EB5332">
        <w:rPr>
          <w:rFonts w:ascii="Dyson Futura Book" w:hAnsi="Dyson Futura Book"/>
          <w:b/>
          <w:bCs/>
          <w:sz w:val="22"/>
          <w:szCs w:val="22"/>
        </w:rPr>
        <w:t xml:space="preserve"> Juni </w:t>
      </w:r>
      <w:r w:rsidR="00B033FE" w:rsidRPr="00EB5332">
        <w:rPr>
          <w:rFonts w:ascii="Dyson Futura Book" w:hAnsi="Dyson Futura Book"/>
          <w:b/>
          <w:bCs/>
          <w:sz w:val="22"/>
          <w:szCs w:val="22"/>
        </w:rPr>
        <w:t>2022</w:t>
      </w:r>
      <w:r w:rsidR="00B033FE" w:rsidRPr="00EB5332">
        <w:rPr>
          <w:rFonts w:ascii="Dyson Futura Book" w:hAnsi="Dyson Futura Book"/>
          <w:sz w:val="22"/>
          <w:szCs w:val="22"/>
        </w:rPr>
        <w:t xml:space="preserve"> </w:t>
      </w:r>
      <w:r w:rsidRPr="00EB5332">
        <w:rPr>
          <w:rFonts w:ascii="Dyson Futura Book" w:hAnsi="Dyson Futura Book"/>
          <w:sz w:val="22"/>
          <w:szCs w:val="22"/>
        </w:rPr>
        <w:t>–</w:t>
      </w:r>
      <w:r w:rsidR="00B033FE" w:rsidRPr="00EB5332">
        <w:rPr>
          <w:rFonts w:ascii="Dyson Futura Book" w:hAnsi="Dyson Futura Book"/>
          <w:sz w:val="22"/>
          <w:szCs w:val="22"/>
        </w:rPr>
        <w:t xml:space="preserve"> </w:t>
      </w:r>
      <w:r w:rsidR="003B6FEF" w:rsidRPr="00EB5332">
        <w:rPr>
          <w:rFonts w:ascii="Dyson Futura Book" w:hAnsi="Dyson Futura Book"/>
          <w:b/>
          <w:bCs/>
          <w:sz w:val="22"/>
          <w:szCs w:val="22"/>
        </w:rPr>
        <w:t xml:space="preserve">Die Tage werden länger, die Temperaturen steigen, kurzum: der Sommer steht in den Startlöchern. </w:t>
      </w:r>
      <w:r w:rsidR="00F36516" w:rsidRPr="00EB5332">
        <w:rPr>
          <w:rFonts w:ascii="Dyson Futura Book" w:hAnsi="Dyson Futura Book"/>
          <w:b/>
          <w:bCs/>
          <w:sz w:val="22"/>
          <w:szCs w:val="22"/>
        </w:rPr>
        <w:t>Manchmal ist das Wetter</w:t>
      </w:r>
      <w:r w:rsidR="005C005C" w:rsidRPr="00EB5332">
        <w:rPr>
          <w:rFonts w:ascii="Dyson Futura Book" w:hAnsi="Dyson Futura Book"/>
          <w:b/>
          <w:bCs/>
          <w:sz w:val="22"/>
          <w:szCs w:val="22"/>
        </w:rPr>
        <w:t xml:space="preserve"> in Deutschland</w:t>
      </w:r>
      <w:r w:rsidR="00F36516" w:rsidRPr="00EB5332">
        <w:rPr>
          <w:rFonts w:ascii="Dyson Futura Book" w:hAnsi="Dyson Futura Book"/>
          <w:b/>
          <w:bCs/>
          <w:sz w:val="22"/>
          <w:szCs w:val="22"/>
        </w:rPr>
        <w:t xml:space="preserve"> durchwachsen, an anderen Tagen bringt der Sommer starke Hitzewellen mit sich. </w:t>
      </w:r>
      <w:r w:rsidR="009F31AC" w:rsidRPr="00EB5332">
        <w:rPr>
          <w:rFonts w:ascii="Dyson Futura Book" w:hAnsi="Dyson Futura Book"/>
          <w:b/>
          <w:bCs/>
          <w:sz w:val="22"/>
          <w:szCs w:val="22"/>
        </w:rPr>
        <w:t xml:space="preserve">Was für </w:t>
      </w:r>
      <w:r w:rsidR="00B964B2" w:rsidRPr="00EB5332">
        <w:rPr>
          <w:rFonts w:ascii="Dyson Futura Book" w:hAnsi="Dyson Futura Book"/>
          <w:b/>
          <w:bCs/>
          <w:sz w:val="22"/>
          <w:szCs w:val="22"/>
        </w:rPr>
        <w:t xml:space="preserve">einen guten Schlaf </w:t>
      </w:r>
      <w:r w:rsidR="00BE3F9C" w:rsidRPr="00EB5332">
        <w:rPr>
          <w:rFonts w:ascii="Dyson Futura Book" w:hAnsi="Dyson Futura Book"/>
          <w:b/>
          <w:bCs/>
          <w:sz w:val="22"/>
          <w:szCs w:val="22"/>
        </w:rPr>
        <w:t>wichtig</w:t>
      </w:r>
      <w:r w:rsidR="00BE3F9C">
        <w:rPr>
          <w:rFonts w:ascii="Dyson Futura Book" w:hAnsi="Dyson Futura Book"/>
          <w:b/>
          <w:bCs/>
          <w:sz w:val="22"/>
          <w:szCs w:val="22"/>
        </w:rPr>
        <w:t xml:space="preserve"> ist, wie man</w:t>
      </w:r>
      <w:r w:rsidR="005B660D">
        <w:rPr>
          <w:rFonts w:ascii="Dyson Futura Book" w:hAnsi="Dyson Futura Book"/>
          <w:b/>
          <w:bCs/>
          <w:sz w:val="22"/>
          <w:szCs w:val="22"/>
        </w:rPr>
        <w:t xml:space="preserve"> im Sommer</w:t>
      </w:r>
      <w:r w:rsidR="00BE3F9C">
        <w:rPr>
          <w:rFonts w:ascii="Dyson Futura Book" w:hAnsi="Dyson Futura Book"/>
          <w:b/>
          <w:bCs/>
          <w:sz w:val="22"/>
          <w:szCs w:val="22"/>
        </w:rPr>
        <w:t xml:space="preserve"> einen strahlenden Teint </w:t>
      </w:r>
      <w:r w:rsidR="006643FB">
        <w:rPr>
          <w:rFonts w:ascii="Dyson Futura Book" w:hAnsi="Dyson Futura Book"/>
          <w:b/>
          <w:bCs/>
          <w:sz w:val="22"/>
          <w:szCs w:val="22"/>
        </w:rPr>
        <w:t xml:space="preserve">erhält </w:t>
      </w:r>
      <w:r w:rsidR="00BE3F9C">
        <w:rPr>
          <w:rFonts w:ascii="Dyson Futura Book" w:hAnsi="Dyson Futura Book"/>
          <w:b/>
          <w:bCs/>
          <w:sz w:val="22"/>
          <w:szCs w:val="22"/>
        </w:rPr>
        <w:t>und und wie man sein Wohlbefinden steigern kann,</w:t>
      </w:r>
      <w:r w:rsidR="009F31AC">
        <w:rPr>
          <w:rFonts w:ascii="Dyson Futura Book" w:hAnsi="Dyson Futura Book"/>
          <w:b/>
          <w:bCs/>
          <w:sz w:val="22"/>
          <w:szCs w:val="22"/>
        </w:rPr>
        <w:t xml:space="preserve"> </w:t>
      </w:r>
      <w:r w:rsidR="003B6FEF" w:rsidRPr="003B6FEF">
        <w:rPr>
          <w:rFonts w:ascii="Dyson Futura Book" w:hAnsi="Dyson Futura Book"/>
          <w:b/>
          <w:bCs/>
          <w:sz w:val="22"/>
          <w:szCs w:val="22"/>
        </w:rPr>
        <w:t>fassen untenstehende Tipps zusammen.</w:t>
      </w:r>
      <w:r w:rsidR="003B6FEF" w:rsidRPr="003B6FEF">
        <w:rPr>
          <w:rFonts w:ascii="Dyson Futura Book" w:hAnsi="Dyson Futura Book"/>
          <w:sz w:val="22"/>
          <w:szCs w:val="22"/>
        </w:rPr>
        <w:t xml:space="preserve">  </w:t>
      </w:r>
    </w:p>
    <w:p w14:paraId="70F6FCBB" w14:textId="4E4A7C42" w:rsidR="00A97514" w:rsidRDefault="00A97514" w:rsidP="00721DC1">
      <w:pPr>
        <w:jc w:val="both"/>
        <w:rPr>
          <w:rFonts w:ascii="Dyson Futura Book" w:hAnsi="Dyson Futura Book"/>
          <w:sz w:val="22"/>
          <w:szCs w:val="22"/>
        </w:rPr>
      </w:pPr>
    </w:p>
    <w:p w14:paraId="3FCB39B5" w14:textId="7271BE1A" w:rsidR="00345539" w:rsidRDefault="00345539" w:rsidP="00A97514">
      <w:pPr>
        <w:jc w:val="both"/>
        <w:rPr>
          <w:rFonts w:ascii="Dyson Futura Book" w:hAnsi="Dyson Futura Book"/>
          <w:sz w:val="22"/>
          <w:szCs w:val="22"/>
        </w:rPr>
      </w:pPr>
    </w:p>
    <w:p w14:paraId="14CC1E6A" w14:textId="5C09D260" w:rsidR="00345539" w:rsidRDefault="00345539" w:rsidP="00A97514">
      <w:pPr>
        <w:jc w:val="both"/>
        <w:rPr>
          <w:rFonts w:ascii="Dyson Futura Book" w:hAnsi="Dyson Futura Book"/>
          <w:b/>
          <w:bCs/>
          <w:i/>
          <w:iCs/>
          <w:sz w:val="28"/>
          <w:szCs w:val="28"/>
          <w:u w:val="single"/>
        </w:rPr>
      </w:pPr>
      <w:r w:rsidRPr="00EB7DD7">
        <w:rPr>
          <w:rFonts w:ascii="Dyson Futura Book" w:hAnsi="Dyson Futura Book"/>
          <w:b/>
          <w:bCs/>
          <w:i/>
          <w:iCs/>
          <w:sz w:val="28"/>
          <w:szCs w:val="28"/>
          <w:u w:val="single"/>
        </w:rPr>
        <w:t>Für einen guten Schlaf</w:t>
      </w:r>
    </w:p>
    <w:p w14:paraId="7FD88117" w14:textId="2FDD55DA" w:rsidR="008641DA" w:rsidRDefault="008641DA" w:rsidP="00A97514">
      <w:pPr>
        <w:jc w:val="both"/>
        <w:rPr>
          <w:rFonts w:ascii="Dyson Futura Book" w:hAnsi="Dyson Futura Book"/>
          <w:b/>
          <w:bCs/>
          <w:i/>
          <w:iCs/>
          <w:sz w:val="28"/>
          <w:szCs w:val="28"/>
          <w:u w:val="single"/>
        </w:rPr>
      </w:pPr>
    </w:p>
    <w:p w14:paraId="242335D7" w14:textId="77777777" w:rsidR="008641DA" w:rsidRPr="00133A2B" w:rsidRDefault="008641DA" w:rsidP="008641DA">
      <w:pPr>
        <w:jc w:val="both"/>
        <w:rPr>
          <w:rFonts w:ascii="Dyson Futura Book" w:hAnsi="Dyson Futura Book"/>
          <w:b/>
          <w:bCs/>
          <w:sz w:val="22"/>
          <w:szCs w:val="22"/>
        </w:rPr>
      </w:pPr>
      <w:r w:rsidRPr="00133A2B">
        <w:rPr>
          <w:rFonts w:ascii="Dyson Futura Book" w:hAnsi="Dyson Futura Book"/>
          <w:b/>
          <w:bCs/>
          <w:sz w:val="22"/>
          <w:szCs w:val="22"/>
        </w:rPr>
        <w:t>Hitze draußen lassen</w:t>
      </w:r>
    </w:p>
    <w:p w14:paraId="75D53C50" w14:textId="77777777" w:rsidR="008641DA" w:rsidRDefault="008641DA" w:rsidP="008641DA">
      <w:pPr>
        <w:jc w:val="both"/>
        <w:rPr>
          <w:rFonts w:ascii="Dyson Futura Book" w:hAnsi="Dyson Futura Book"/>
          <w:sz w:val="22"/>
          <w:szCs w:val="22"/>
        </w:rPr>
      </w:pPr>
      <w:r w:rsidRPr="00A97514">
        <w:rPr>
          <w:rFonts w:ascii="Dyson Futura Book" w:hAnsi="Dyson Futura Book"/>
          <w:sz w:val="22"/>
          <w:szCs w:val="22"/>
        </w:rPr>
        <w:t>Am besten die Hitze gar nicht erst ins Haus kommen lassen. Direkt nach dem Aufstehen die Fenster aufreißen und durchlüften. Danach heißt es: Fenster zu und Rollos runter  – auch wenn das an einem schönen Sommertag mehr als schade ist. Sonne aussperren!</w:t>
      </w:r>
    </w:p>
    <w:p w14:paraId="2A45F50A" w14:textId="77777777" w:rsidR="00345539" w:rsidRPr="00A97514" w:rsidRDefault="00345539" w:rsidP="00A97514">
      <w:pPr>
        <w:jc w:val="both"/>
        <w:rPr>
          <w:rFonts w:ascii="Dyson Futura Book" w:hAnsi="Dyson Futura Book"/>
          <w:sz w:val="22"/>
          <w:szCs w:val="22"/>
        </w:rPr>
      </w:pPr>
    </w:p>
    <w:p w14:paraId="2546FF04" w14:textId="77777777" w:rsidR="00A97514" w:rsidRPr="00345539" w:rsidRDefault="00A97514" w:rsidP="00A97514">
      <w:pPr>
        <w:jc w:val="both"/>
        <w:rPr>
          <w:rFonts w:ascii="Dyson Futura Book" w:hAnsi="Dyson Futura Book"/>
          <w:b/>
          <w:bCs/>
          <w:sz w:val="22"/>
          <w:szCs w:val="22"/>
        </w:rPr>
      </w:pPr>
      <w:r w:rsidRPr="00345539">
        <w:rPr>
          <w:rFonts w:ascii="Dyson Futura Book" w:hAnsi="Dyson Futura Book"/>
          <w:b/>
          <w:bCs/>
          <w:sz w:val="22"/>
          <w:szCs w:val="22"/>
        </w:rPr>
        <w:t>Eiskalte Wärmflasche</w:t>
      </w:r>
    </w:p>
    <w:p w14:paraId="2FB1FEFE" w14:textId="572A7E78" w:rsidR="00A97514" w:rsidRDefault="008B5FFA" w:rsidP="00A97514">
      <w:pPr>
        <w:jc w:val="both"/>
        <w:rPr>
          <w:rFonts w:ascii="Dyson Futura Book" w:hAnsi="Dyson Futura Book"/>
          <w:sz w:val="22"/>
          <w:szCs w:val="22"/>
        </w:rPr>
      </w:pPr>
      <w:r>
        <w:rPr>
          <w:rFonts w:ascii="Dyson Futura Book" w:hAnsi="Dyson Futura Book"/>
          <w:sz w:val="22"/>
          <w:szCs w:val="22"/>
        </w:rPr>
        <w:t>„</w:t>
      </w:r>
      <w:r w:rsidR="00A97514" w:rsidRPr="00A97514">
        <w:rPr>
          <w:rFonts w:ascii="Dyson Futura Book" w:hAnsi="Dyson Futura Book"/>
          <w:sz w:val="22"/>
          <w:szCs w:val="22"/>
        </w:rPr>
        <w:t>Das Einschlafen bei großer Hitze ist für viele ein Problem</w:t>
      </w:r>
      <w:r w:rsidR="00816FDD">
        <w:rPr>
          <w:rFonts w:ascii="Dyson Futura Book" w:hAnsi="Dyson Futura Book"/>
          <w:sz w:val="22"/>
          <w:szCs w:val="22"/>
        </w:rPr>
        <w:t xml:space="preserve">. </w:t>
      </w:r>
      <w:r w:rsidR="00816FDD" w:rsidRPr="00A97514">
        <w:rPr>
          <w:rFonts w:ascii="Dyson Futura Book" w:hAnsi="Dyson Futura Book"/>
          <w:sz w:val="22"/>
          <w:szCs w:val="22"/>
        </w:rPr>
        <w:t>Gelingt dieses jedoch, können Menschen meist ungestört durchschlafen, unabhängig davon, wie warm es ist</w:t>
      </w:r>
      <w:r>
        <w:rPr>
          <w:rFonts w:ascii="Dyson Futura Book" w:hAnsi="Dyson Futura Book"/>
          <w:sz w:val="22"/>
          <w:szCs w:val="22"/>
        </w:rPr>
        <w:t xml:space="preserve">“, weiß </w:t>
      </w:r>
      <w:r w:rsidR="00A40E07">
        <w:rPr>
          <w:rFonts w:ascii="Dyson Futura Book" w:hAnsi="Dyson Futura Book"/>
          <w:sz w:val="22"/>
          <w:szCs w:val="22"/>
        </w:rPr>
        <w:t xml:space="preserve">der Präventologe </w:t>
      </w:r>
      <w:r w:rsidR="00F35660">
        <w:rPr>
          <w:rFonts w:ascii="Dyson Futura Book" w:hAnsi="Dyson Futura Book"/>
          <w:sz w:val="22"/>
          <w:szCs w:val="22"/>
        </w:rPr>
        <w:t xml:space="preserve">und Schlafcoach </w:t>
      </w:r>
      <w:r>
        <w:rPr>
          <w:rFonts w:ascii="Dyson Futura Book" w:hAnsi="Dyson Futura Book"/>
          <w:sz w:val="22"/>
          <w:szCs w:val="22"/>
        </w:rPr>
        <w:t>Markus Kamps</w:t>
      </w:r>
      <w:r w:rsidR="00A57B86">
        <w:rPr>
          <w:rFonts w:ascii="Dyson Futura Book" w:hAnsi="Dyson Futura Book"/>
          <w:sz w:val="22"/>
          <w:szCs w:val="22"/>
        </w:rPr>
        <w:t>.</w:t>
      </w:r>
      <w:r w:rsidR="00A97514" w:rsidRPr="00A97514">
        <w:rPr>
          <w:rFonts w:ascii="Dyson Futura Book" w:hAnsi="Dyson Futura Book"/>
          <w:sz w:val="22"/>
          <w:szCs w:val="22"/>
        </w:rPr>
        <w:t xml:space="preserve"> </w:t>
      </w:r>
      <w:r w:rsidR="00A57B86">
        <w:rPr>
          <w:rFonts w:ascii="Dyson Futura Book" w:hAnsi="Dyson Futura Book"/>
          <w:sz w:val="22"/>
          <w:szCs w:val="22"/>
        </w:rPr>
        <w:t>„</w:t>
      </w:r>
      <w:r w:rsidR="00A97514" w:rsidRPr="00A97514">
        <w:rPr>
          <w:rFonts w:ascii="Dyson Futura Book" w:hAnsi="Dyson Futura Book"/>
          <w:sz w:val="22"/>
          <w:szCs w:val="22"/>
        </w:rPr>
        <w:t>Eine Kühlflasche kann dabei helfen, die Einschlafphase zu verkürzen. Dazu füllt man eine Wärmflasche mit kaltem Wasser, legt diese zwei Stunden in den Kühlschrank und dann zum Einschlafen zwischen die Oberschenkel. Die Kälte verteilt sich über das Blutbahnsystem im ganzen Körper.</w:t>
      </w:r>
      <w:r w:rsidR="00816FDD">
        <w:rPr>
          <w:rFonts w:ascii="Dyson Futura Book" w:hAnsi="Dyson Futura Book"/>
          <w:sz w:val="22"/>
          <w:szCs w:val="22"/>
        </w:rPr>
        <w:t>“</w:t>
      </w:r>
    </w:p>
    <w:p w14:paraId="3C6D24B1" w14:textId="42256FA5" w:rsidR="008A193F" w:rsidRDefault="008A193F" w:rsidP="00A97514">
      <w:pPr>
        <w:jc w:val="both"/>
        <w:rPr>
          <w:rFonts w:ascii="Dyson Futura Book" w:hAnsi="Dyson Futura Book"/>
          <w:sz w:val="22"/>
          <w:szCs w:val="22"/>
        </w:rPr>
      </w:pPr>
    </w:p>
    <w:p w14:paraId="4D3293DC" w14:textId="7BB74922" w:rsidR="00464EA7" w:rsidRPr="00464EA7" w:rsidRDefault="00464EA7" w:rsidP="00A97514">
      <w:pPr>
        <w:jc w:val="both"/>
        <w:rPr>
          <w:rFonts w:ascii="Dyson Futura Book" w:hAnsi="Dyson Futura Book"/>
          <w:b/>
          <w:bCs/>
          <w:sz w:val="22"/>
          <w:szCs w:val="22"/>
        </w:rPr>
      </w:pPr>
      <w:r>
        <w:rPr>
          <w:rFonts w:ascii="Dyson Futura Book" w:hAnsi="Dyson Futura Book"/>
          <w:b/>
          <w:bCs/>
          <w:sz w:val="22"/>
          <w:szCs w:val="22"/>
        </w:rPr>
        <w:t>Gefrierfach zweckentfremden</w:t>
      </w:r>
    </w:p>
    <w:p w14:paraId="3138E283" w14:textId="3B5F07E4" w:rsidR="008A193F" w:rsidRDefault="004E7835" w:rsidP="00A97514">
      <w:pPr>
        <w:jc w:val="both"/>
        <w:rPr>
          <w:rFonts w:ascii="Dyson Futura Book" w:hAnsi="Dyson Futura Book"/>
          <w:sz w:val="22"/>
          <w:szCs w:val="22"/>
        </w:rPr>
      </w:pPr>
      <w:r>
        <w:rPr>
          <w:rFonts w:ascii="Dyson Futura Book" w:hAnsi="Dyson Futura Book"/>
          <w:sz w:val="22"/>
          <w:szCs w:val="22"/>
        </w:rPr>
        <w:t>„</w:t>
      </w:r>
      <w:r w:rsidR="00464EA7" w:rsidRPr="00464EA7">
        <w:rPr>
          <w:rFonts w:ascii="Dyson Futura Book" w:hAnsi="Dyson Futura Book"/>
          <w:sz w:val="22"/>
          <w:szCs w:val="22"/>
        </w:rPr>
        <w:t>Zudem kann es hilfreich sein, den Bettbezug eine Stunde lang im Kühlschrank herunterzukühlen. Auf diese Weise findet zumindest das Einschlafen bei angenehmen Temperaturen statt</w:t>
      </w:r>
      <w:r>
        <w:rPr>
          <w:rFonts w:ascii="Dyson Futura Book" w:hAnsi="Dyson Futura Book"/>
          <w:sz w:val="22"/>
          <w:szCs w:val="22"/>
        </w:rPr>
        <w:t>“, so Kamps. „</w:t>
      </w:r>
      <w:r w:rsidR="00464EA7" w:rsidRPr="00464EA7">
        <w:rPr>
          <w:rFonts w:ascii="Dyson Futura Book" w:hAnsi="Dyson Futura Book"/>
          <w:sz w:val="22"/>
          <w:szCs w:val="22"/>
        </w:rPr>
        <w:t>Findige Menschen legen gleich zwei Bezüge in den Eisschrank. Sie wechseln den verschwitzten Bezug aus, sobald sie in der Nacht aufwachen.</w:t>
      </w:r>
      <w:r>
        <w:rPr>
          <w:rFonts w:ascii="Dyson Futura Book" w:hAnsi="Dyson Futura Book"/>
          <w:sz w:val="22"/>
          <w:szCs w:val="22"/>
        </w:rPr>
        <w:t>“</w:t>
      </w:r>
    </w:p>
    <w:p w14:paraId="47BE9BBB" w14:textId="76692FF8" w:rsidR="00252710" w:rsidRDefault="00252710" w:rsidP="00A97514">
      <w:pPr>
        <w:jc w:val="both"/>
        <w:rPr>
          <w:rFonts w:ascii="Dyson Futura Book" w:hAnsi="Dyson Futura Book"/>
          <w:sz w:val="22"/>
          <w:szCs w:val="22"/>
        </w:rPr>
      </w:pPr>
    </w:p>
    <w:p w14:paraId="7C0FA69A" w14:textId="77777777" w:rsidR="00A14C52" w:rsidRDefault="00A14C52" w:rsidP="00756C33">
      <w:pPr>
        <w:jc w:val="both"/>
        <w:rPr>
          <w:rFonts w:ascii="Dyson Futura Book" w:hAnsi="Dyson Futura Book"/>
          <w:b/>
          <w:bCs/>
          <w:sz w:val="22"/>
          <w:szCs w:val="22"/>
        </w:rPr>
      </w:pPr>
      <w:r>
        <w:rPr>
          <w:rFonts w:ascii="Dyson Futura Book" w:hAnsi="Dyson Futura Book"/>
          <w:b/>
          <w:bCs/>
          <w:sz w:val="22"/>
          <w:szCs w:val="22"/>
        </w:rPr>
        <w:t>Optimale Bettdecke zulegen</w:t>
      </w:r>
    </w:p>
    <w:p w14:paraId="4C50FAFA" w14:textId="149F9F39" w:rsidR="00A57B86" w:rsidRDefault="004D1D26" w:rsidP="00A97514">
      <w:pPr>
        <w:jc w:val="both"/>
        <w:rPr>
          <w:rFonts w:ascii="Dyson Futura Book" w:hAnsi="Dyson Futura Book"/>
          <w:sz w:val="22"/>
          <w:szCs w:val="22"/>
        </w:rPr>
      </w:pPr>
      <w:r>
        <w:rPr>
          <w:rFonts w:ascii="Dyson Futura Book" w:hAnsi="Dyson Futura Book"/>
          <w:sz w:val="22"/>
          <w:szCs w:val="22"/>
        </w:rPr>
        <w:t>"</w:t>
      </w:r>
      <w:r w:rsidR="00756C33" w:rsidRPr="00756C33">
        <w:rPr>
          <w:rFonts w:ascii="Dyson Futura Book" w:hAnsi="Dyson Futura Book"/>
          <w:sz w:val="22"/>
          <w:szCs w:val="22"/>
        </w:rPr>
        <w:t>Verwenden Sie ausschließlich dünne Sommerdecken. Ne</w:t>
      </w:r>
      <w:r w:rsidR="00D81ACB">
        <w:rPr>
          <w:rFonts w:ascii="Dyson Futura Book" w:hAnsi="Dyson Futura Book"/>
          <w:sz w:val="22"/>
          <w:szCs w:val="22"/>
        </w:rPr>
        <w:t xml:space="preserve">uartige </w:t>
      </w:r>
      <w:r w:rsidR="00A14C52">
        <w:rPr>
          <w:rFonts w:ascii="Dyson Futura Book" w:hAnsi="Dyson Futura Book"/>
          <w:sz w:val="22"/>
          <w:szCs w:val="22"/>
        </w:rPr>
        <w:t>Bettdecken</w:t>
      </w:r>
      <w:r w:rsidR="00756C33" w:rsidRPr="00756C33">
        <w:rPr>
          <w:rFonts w:ascii="Dyson Futura Book" w:hAnsi="Dyson Futura Book"/>
          <w:sz w:val="22"/>
          <w:szCs w:val="22"/>
        </w:rPr>
        <w:t xml:space="preserve"> besitzen sogar kühlende Eigenschaften: durch mikroskopisch kleine Klimakapseln wird überschüssige Wärme absorbiert, was für ein scheinbar kühlendes Schlafklima sorgt</w:t>
      </w:r>
      <w:r w:rsidR="00810C64">
        <w:rPr>
          <w:rFonts w:ascii="Dyson Futura Book" w:hAnsi="Dyson Futura Book"/>
          <w:sz w:val="22"/>
          <w:szCs w:val="22"/>
        </w:rPr>
        <w:t xml:space="preserve">,“ empfiehlt </w:t>
      </w:r>
      <w:r w:rsidR="00F35660">
        <w:rPr>
          <w:rFonts w:ascii="Dyson Futura Book" w:hAnsi="Dyson Futura Book"/>
          <w:sz w:val="22"/>
          <w:szCs w:val="22"/>
        </w:rPr>
        <w:t xml:space="preserve">der </w:t>
      </w:r>
      <w:r w:rsidR="00F35660">
        <w:rPr>
          <w:rFonts w:ascii="Dyson Futura Book" w:hAnsi="Dyson Futura Book"/>
          <w:sz w:val="22"/>
          <w:szCs w:val="22"/>
        </w:rPr>
        <w:t>Präventologe und Schlafcoach</w:t>
      </w:r>
      <w:r w:rsidR="00810C64">
        <w:rPr>
          <w:rFonts w:ascii="Dyson Futura Book" w:hAnsi="Dyson Futura Book"/>
          <w:sz w:val="22"/>
          <w:szCs w:val="22"/>
        </w:rPr>
        <w:t xml:space="preserve"> Markus Kamps</w:t>
      </w:r>
      <w:r w:rsidR="00F35660">
        <w:rPr>
          <w:rFonts w:ascii="Dyson Futura Book" w:hAnsi="Dyson Futura Book"/>
          <w:sz w:val="22"/>
          <w:szCs w:val="22"/>
        </w:rPr>
        <w:t>.</w:t>
      </w:r>
    </w:p>
    <w:p w14:paraId="01B4B405" w14:textId="77777777" w:rsidR="00330367" w:rsidRPr="00A97514" w:rsidRDefault="00330367" w:rsidP="00A97514">
      <w:pPr>
        <w:jc w:val="both"/>
        <w:rPr>
          <w:rFonts w:ascii="Dyson Futura Book" w:hAnsi="Dyson Futura Book"/>
          <w:sz w:val="22"/>
          <w:szCs w:val="22"/>
        </w:rPr>
      </w:pPr>
    </w:p>
    <w:p w14:paraId="5DAE062B" w14:textId="54CE61F0" w:rsidR="00FA4F79" w:rsidRPr="00FA4F79" w:rsidRDefault="00FA4F79" w:rsidP="00A97514">
      <w:pPr>
        <w:jc w:val="both"/>
        <w:rPr>
          <w:rFonts w:ascii="Dyson Futura Book" w:hAnsi="Dyson Futura Book"/>
          <w:b/>
          <w:bCs/>
          <w:sz w:val="22"/>
          <w:szCs w:val="22"/>
        </w:rPr>
      </w:pPr>
      <w:r w:rsidRPr="00FA4F79">
        <w:rPr>
          <w:rFonts w:ascii="Dyson Futura Book" w:hAnsi="Dyson Futura Book"/>
          <w:b/>
          <w:bCs/>
          <w:sz w:val="22"/>
          <w:szCs w:val="22"/>
        </w:rPr>
        <w:t>Besser schlafen dank eines kühlenden Luftstroms</w:t>
      </w:r>
    </w:p>
    <w:p w14:paraId="66AFAFEF" w14:textId="5B5AFBC4" w:rsidR="00A97514" w:rsidRPr="000E0C5C" w:rsidRDefault="00363E57" w:rsidP="00A97514">
      <w:pPr>
        <w:jc w:val="both"/>
        <w:rPr>
          <w:rFonts w:ascii="Dyson Futura Book" w:hAnsi="Dyson Futura Book"/>
          <w:sz w:val="22"/>
          <w:szCs w:val="22"/>
          <w:shd w:val="clear" w:color="auto" w:fill="FFFFFF"/>
        </w:rPr>
      </w:pPr>
      <w:r>
        <w:rPr>
          <w:rFonts w:ascii="Dyson Futura Book" w:hAnsi="Dyson Futura Book"/>
          <w:sz w:val="22"/>
          <w:szCs w:val="22"/>
        </w:rPr>
        <w:t xml:space="preserve">Die Dyson Sommer Heroes </w:t>
      </w:r>
      <w:hyperlink r:id="rId11" w:history="1">
        <w:r w:rsidRPr="00F3481B">
          <w:rPr>
            <w:rStyle w:val="Hyperlink"/>
            <w:rFonts w:ascii="Dyson Futura Book" w:hAnsi="Dyson Futura Book"/>
            <w:sz w:val="22"/>
            <w:szCs w:val="22"/>
          </w:rPr>
          <w:t>Dyson Purifier Cool Formaldehyde</w:t>
        </w:r>
      </w:hyperlink>
      <w:r>
        <w:rPr>
          <w:rFonts w:ascii="Dyson Futura Book" w:hAnsi="Dyson Futura Book"/>
          <w:sz w:val="22"/>
          <w:szCs w:val="22"/>
        </w:rPr>
        <w:t xml:space="preserve"> und der </w:t>
      </w:r>
      <w:hyperlink r:id="rId12" w:history="1">
        <w:r w:rsidRPr="00F91651">
          <w:rPr>
            <w:rStyle w:val="Hyperlink"/>
            <w:rFonts w:ascii="Dyson Futura Book" w:hAnsi="Dyson Futura Book"/>
            <w:sz w:val="22"/>
            <w:szCs w:val="22"/>
          </w:rPr>
          <w:t>Dyson Purifier Cool Autoreact</w:t>
        </w:r>
      </w:hyperlink>
      <w:r>
        <w:rPr>
          <w:rFonts w:ascii="Dyson Futura Book" w:hAnsi="Dyson Futura Book"/>
          <w:sz w:val="22"/>
          <w:szCs w:val="22"/>
        </w:rPr>
        <w:t xml:space="preserve"> </w:t>
      </w:r>
      <w:r w:rsidR="00F0120B">
        <w:rPr>
          <w:rFonts w:ascii="Dyson Futura Book" w:hAnsi="Dyson Futura Book"/>
          <w:sz w:val="22"/>
          <w:szCs w:val="22"/>
        </w:rPr>
        <w:t>sorgen</w:t>
      </w:r>
      <w:r w:rsidR="00A97514" w:rsidRPr="00A97514">
        <w:rPr>
          <w:rFonts w:ascii="Dyson Futura Book" w:hAnsi="Dyson Futura Book"/>
          <w:sz w:val="22"/>
          <w:szCs w:val="22"/>
        </w:rPr>
        <w:t xml:space="preserve"> dank der </w:t>
      </w:r>
      <w:r w:rsidR="00A64C48">
        <w:rPr>
          <w:rFonts w:ascii="Dyson Futura Book" w:hAnsi="Dyson Futura Book"/>
          <w:sz w:val="22"/>
          <w:szCs w:val="22"/>
        </w:rPr>
        <w:t>Air Multiplier</w:t>
      </w:r>
      <w:r w:rsidR="00A97514" w:rsidRPr="00A97514">
        <w:rPr>
          <w:rFonts w:ascii="Dyson Futura Book" w:hAnsi="Dyson Futura Book"/>
          <w:sz w:val="22"/>
          <w:szCs w:val="22"/>
        </w:rPr>
        <w:t xml:space="preserve"> Technologie </w:t>
      </w:r>
      <w:r w:rsidR="00FA4F79">
        <w:rPr>
          <w:rFonts w:ascii="Dyson Futura Book" w:hAnsi="Dyson Futura Book"/>
          <w:sz w:val="22"/>
          <w:szCs w:val="22"/>
        </w:rPr>
        <w:t xml:space="preserve">für eine angenehme Brise </w:t>
      </w:r>
      <w:r w:rsidR="00671AE7">
        <w:rPr>
          <w:rFonts w:ascii="Dyson Futura Book" w:hAnsi="Dyson Futura Book"/>
          <w:sz w:val="22"/>
          <w:szCs w:val="22"/>
        </w:rPr>
        <w:t>und für gereinigte Luft im gesamten Raum</w:t>
      </w:r>
      <w:r w:rsidR="007B68A1">
        <w:rPr>
          <w:rStyle w:val="FootnoteReference"/>
          <w:rFonts w:ascii="Dyson Futura Book" w:hAnsi="Dyson Futura Book"/>
          <w:sz w:val="22"/>
          <w:szCs w:val="22"/>
        </w:rPr>
        <w:footnoteReference w:id="2"/>
      </w:r>
      <w:r w:rsidR="00671AE7">
        <w:rPr>
          <w:rFonts w:ascii="Dyson Futura Book" w:hAnsi="Dyson Futura Book"/>
          <w:sz w:val="22"/>
          <w:szCs w:val="22"/>
        </w:rPr>
        <w:t xml:space="preserve">. </w:t>
      </w:r>
      <w:r w:rsidR="000E0C5C">
        <w:rPr>
          <w:rFonts w:ascii="Dyson Futura Book" w:hAnsi="Dyson Futura Book"/>
          <w:sz w:val="22"/>
          <w:szCs w:val="22"/>
          <w:shd w:val="clear" w:color="auto" w:fill="FFFFFF"/>
        </w:rPr>
        <w:t xml:space="preserve">Was viele nicht wissen: </w:t>
      </w:r>
      <w:r w:rsidR="000E0C5C" w:rsidRPr="006826A2">
        <w:rPr>
          <w:rFonts w:ascii="Dyson Futura Book" w:hAnsi="Dyson Futura Book"/>
          <w:sz w:val="22"/>
          <w:szCs w:val="22"/>
          <w:shd w:val="clear" w:color="auto" w:fill="FFFFFF"/>
        </w:rPr>
        <w:t xml:space="preserve">Diese Luftverschmutzung in Innenräumen kann bis zu fünfmal stärker sein als </w:t>
      </w:r>
      <w:r w:rsidR="000E0C5C" w:rsidRPr="006826A2">
        <w:rPr>
          <w:rFonts w:ascii="Dyson Futura Book" w:hAnsi="Dyson Futura Book"/>
          <w:sz w:val="22"/>
          <w:szCs w:val="22"/>
          <w:shd w:val="clear" w:color="auto" w:fill="FFFFFF"/>
        </w:rPr>
        <w:lastRenderedPageBreak/>
        <w:t>draußen.</w:t>
      </w:r>
      <w:r w:rsidR="000E0C5C">
        <w:rPr>
          <w:rStyle w:val="FootnoteReference"/>
          <w:rFonts w:ascii="Dyson Futura Book" w:hAnsi="Dyson Futura Book"/>
          <w:sz w:val="22"/>
          <w:szCs w:val="22"/>
          <w:shd w:val="clear" w:color="auto" w:fill="FFFFFF"/>
        </w:rPr>
        <w:footnoteReference w:id="3"/>
      </w:r>
      <w:r w:rsidR="000E0C5C">
        <w:rPr>
          <w:rFonts w:ascii="Dyson Futura Book" w:hAnsi="Dyson Futura Book"/>
          <w:sz w:val="22"/>
          <w:szCs w:val="22"/>
          <w:shd w:val="clear" w:color="auto" w:fill="FFFFFF"/>
        </w:rPr>
        <w:t xml:space="preserve"> </w:t>
      </w:r>
      <w:r w:rsidR="005A710D">
        <w:rPr>
          <w:rFonts w:ascii="Dyson Futura Book" w:hAnsi="Dyson Futura Book"/>
          <w:sz w:val="22"/>
          <w:szCs w:val="22"/>
        </w:rPr>
        <w:t xml:space="preserve">Dysons Luftreiniger entfernen bis zu 99,95 Prozent der Schadstoffe aus der Luft, wie zum Beispiel Pollen, </w:t>
      </w:r>
      <w:r w:rsidR="006B43B6">
        <w:rPr>
          <w:rFonts w:ascii="Dyson Futura Book" w:hAnsi="Dyson Futura Book"/>
          <w:sz w:val="22"/>
          <w:szCs w:val="22"/>
        </w:rPr>
        <w:t xml:space="preserve">Abgase oder Feinstaub. </w:t>
      </w:r>
      <w:r w:rsidR="00815EA9">
        <w:rPr>
          <w:rFonts w:ascii="Dyson Futura Book" w:hAnsi="Dyson Futura Book"/>
          <w:sz w:val="22"/>
          <w:szCs w:val="22"/>
        </w:rPr>
        <w:t>„</w:t>
      </w:r>
      <w:r w:rsidR="00873E6D" w:rsidRPr="00873E6D">
        <w:rPr>
          <w:rFonts w:ascii="Dyson Futura Book" w:hAnsi="Dyson Futura Book"/>
          <w:sz w:val="22"/>
          <w:szCs w:val="22"/>
        </w:rPr>
        <w:t>Wenn die Luftqualität und das Schlafraumklima nicht pass</w:t>
      </w:r>
      <w:r w:rsidR="00815EA9">
        <w:rPr>
          <w:rFonts w:ascii="Dyson Futura Book" w:hAnsi="Dyson Futura Book"/>
          <w:sz w:val="22"/>
          <w:szCs w:val="22"/>
        </w:rPr>
        <w:t>en</w:t>
      </w:r>
      <w:r w:rsidR="00D6465E">
        <w:rPr>
          <w:rFonts w:ascii="Dyson Futura Book" w:hAnsi="Dyson Futura Book"/>
          <w:sz w:val="22"/>
          <w:szCs w:val="22"/>
        </w:rPr>
        <w:t>,</w:t>
      </w:r>
      <w:r w:rsidR="00873E6D" w:rsidRPr="00873E6D">
        <w:rPr>
          <w:rFonts w:ascii="Dyson Futura Book" w:hAnsi="Dyson Futura Book"/>
          <w:sz w:val="22"/>
          <w:szCs w:val="22"/>
        </w:rPr>
        <w:t xml:space="preserve"> wachen viele Menschen um </w:t>
      </w:r>
      <w:r w:rsidR="00D6465E">
        <w:rPr>
          <w:rFonts w:ascii="Dyson Futura Book" w:hAnsi="Dyson Futura Book"/>
          <w:sz w:val="22"/>
          <w:szCs w:val="22"/>
        </w:rPr>
        <w:t xml:space="preserve">zwischen bereits 4.00 und 4.30 Uhr </w:t>
      </w:r>
      <w:r w:rsidR="00873E6D" w:rsidRPr="00873E6D">
        <w:rPr>
          <w:rFonts w:ascii="Dyson Futura Book" w:hAnsi="Dyson Futura Book"/>
          <w:sz w:val="22"/>
          <w:szCs w:val="22"/>
        </w:rPr>
        <w:t>auf und können schwer wieder einschlafen</w:t>
      </w:r>
      <w:r w:rsidR="00815EA9">
        <w:rPr>
          <w:rFonts w:ascii="Dyson Futura Book" w:hAnsi="Dyson Futura Book"/>
          <w:sz w:val="22"/>
          <w:szCs w:val="22"/>
        </w:rPr>
        <w:t>“</w:t>
      </w:r>
      <w:r w:rsidR="00D6465E">
        <w:rPr>
          <w:rFonts w:ascii="Dyson Futura Book" w:hAnsi="Dyson Futura Book"/>
          <w:sz w:val="22"/>
          <w:szCs w:val="22"/>
        </w:rPr>
        <w:t>,</w:t>
      </w:r>
      <w:r w:rsidR="00873E6D" w:rsidRPr="00873E6D">
        <w:rPr>
          <w:rFonts w:ascii="Dyson Futura Book" w:hAnsi="Dyson Futura Book"/>
          <w:sz w:val="22"/>
          <w:szCs w:val="22"/>
        </w:rPr>
        <w:t xml:space="preserve"> erklärt Markus Kamps aus seinen Erfahrungen.</w:t>
      </w:r>
    </w:p>
    <w:p w14:paraId="7356D1C0" w14:textId="64B9A457" w:rsidR="00437D32" w:rsidRDefault="00437D32" w:rsidP="00A97514">
      <w:pPr>
        <w:jc w:val="both"/>
        <w:rPr>
          <w:rFonts w:ascii="Dyson Futura Book" w:hAnsi="Dyson Futura Book"/>
          <w:sz w:val="22"/>
          <w:szCs w:val="22"/>
        </w:rPr>
      </w:pPr>
    </w:p>
    <w:p w14:paraId="40E28588" w14:textId="7EEEFBA2" w:rsidR="00437D32" w:rsidRDefault="00D71BD3" w:rsidP="00A97514">
      <w:pPr>
        <w:jc w:val="both"/>
        <w:rPr>
          <w:rFonts w:ascii="Dyson Futura Book" w:hAnsi="Dyson Futura Book"/>
          <w:sz w:val="22"/>
          <w:szCs w:val="22"/>
        </w:rPr>
      </w:pPr>
      <w:r>
        <w:rPr>
          <w:rFonts w:ascii="Dyson Futura Book" w:hAnsi="Dyson Futura Book"/>
          <w:sz w:val="22"/>
          <w:szCs w:val="22"/>
        </w:rPr>
        <w:t xml:space="preserve">Die Dyson Ventilatoren und Luftreiniger verfügen über einen Nachtmodus mit reduzierter Lautstärke und gedimmtem Display. Zudem </w:t>
      </w:r>
      <w:r w:rsidR="00F54715">
        <w:rPr>
          <w:rFonts w:ascii="Dyson Futura Book" w:hAnsi="Dyson Futura Book"/>
          <w:sz w:val="22"/>
          <w:szCs w:val="22"/>
        </w:rPr>
        <w:t>bietet der Sleep-Timer die Möglichkeit, voreingestellte Intervalle von 30 Minuten bi 8 Stunden einzustellen</w:t>
      </w:r>
      <w:r w:rsidR="001237BB">
        <w:rPr>
          <w:rFonts w:ascii="Dyson Futura Book" w:hAnsi="Dyson Futura Book"/>
          <w:sz w:val="22"/>
          <w:szCs w:val="22"/>
        </w:rPr>
        <w:t>, um auch während der Nacht einen</w:t>
      </w:r>
      <w:r w:rsidR="00871564">
        <w:rPr>
          <w:rFonts w:ascii="Dyson Futura Book" w:hAnsi="Dyson Futura Book"/>
          <w:sz w:val="22"/>
          <w:szCs w:val="22"/>
        </w:rPr>
        <w:t xml:space="preserve"> angenehm</w:t>
      </w:r>
      <w:r w:rsidR="001237BB">
        <w:rPr>
          <w:rFonts w:ascii="Dyson Futura Book" w:hAnsi="Dyson Futura Book"/>
          <w:sz w:val="22"/>
          <w:szCs w:val="22"/>
        </w:rPr>
        <w:t xml:space="preserve"> kühlenden Luftstrom zu genießen. </w:t>
      </w:r>
    </w:p>
    <w:p w14:paraId="0213C958" w14:textId="4C1FE42C" w:rsidR="00FB30D3" w:rsidRDefault="00FB30D3" w:rsidP="00A97514">
      <w:pPr>
        <w:jc w:val="both"/>
        <w:rPr>
          <w:rFonts w:ascii="Dyson Futura Book" w:hAnsi="Dyson Futura Book"/>
          <w:sz w:val="22"/>
          <w:szCs w:val="22"/>
        </w:rPr>
      </w:pPr>
    </w:p>
    <w:p w14:paraId="7E815675" w14:textId="42DEBB9E" w:rsidR="00FB30D3" w:rsidRDefault="00FB30D3" w:rsidP="00A97514">
      <w:pPr>
        <w:jc w:val="both"/>
        <w:rPr>
          <w:rFonts w:ascii="Dyson Futura Book" w:hAnsi="Dyson Futura Book"/>
          <w:sz w:val="22"/>
          <w:szCs w:val="22"/>
        </w:rPr>
      </w:pPr>
    </w:p>
    <w:p w14:paraId="75D072A3" w14:textId="57C5B8BE" w:rsidR="00FB30D3" w:rsidRPr="00FB30D3" w:rsidRDefault="00FB30D3" w:rsidP="00A97514">
      <w:pPr>
        <w:jc w:val="both"/>
        <w:rPr>
          <w:rFonts w:ascii="Dyson Futura Book" w:hAnsi="Dyson Futura Book"/>
          <w:b/>
          <w:bCs/>
          <w:i/>
          <w:iCs/>
          <w:sz w:val="28"/>
          <w:szCs w:val="28"/>
          <w:u w:val="single"/>
        </w:rPr>
      </w:pPr>
      <w:r w:rsidRPr="00FB30D3">
        <w:rPr>
          <w:rFonts w:ascii="Dyson Futura Book" w:hAnsi="Dyson Futura Book"/>
          <w:b/>
          <w:bCs/>
          <w:i/>
          <w:iCs/>
          <w:sz w:val="28"/>
          <w:szCs w:val="28"/>
          <w:u w:val="single"/>
        </w:rPr>
        <w:t>Tipps für Wohlbefinden und Beauty</w:t>
      </w:r>
    </w:p>
    <w:p w14:paraId="06491B52" w14:textId="77777777" w:rsidR="001074B6" w:rsidRPr="00A97514" w:rsidRDefault="001074B6" w:rsidP="00A97514">
      <w:pPr>
        <w:jc w:val="both"/>
        <w:rPr>
          <w:rFonts w:ascii="Dyson Futura Book" w:hAnsi="Dyson Futura Book"/>
          <w:sz w:val="22"/>
          <w:szCs w:val="22"/>
        </w:rPr>
      </w:pPr>
    </w:p>
    <w:p w14:paraId="7CFD3F02" w14:textId="77777777" w:rsidR="00A97514" w:rsidRPr="00FB30D3" w:rsidRDefault="00A97514" w:rsidP="00A97514">
      <w:pPr>
        <w:jc w:val="both"/>
        <w:rPr>
          <w:rFonts w:ascii="Dyson Futura Book" w:hAnsi="Dyson Futura Book"/>
          <w:b/>
          <w:bCs/>
          <w:sz w:val="22"/>
          <w:szCs w:val="22"/>
        </w:rPr>
      </w:pPr>
      <w:r w:rsidRPr="00FB30D3">
        <w:rPr>
          <w:rFonts w:ascii="Dyson Futura Book" w:hAnsi="Dyson Futura Book"/>
          <w:b/>
          <w:bCs/>
          <w:sz w:val="22"/>
          <w:szCs w:val="22"/>
        </w:rPr>
        <w:t>Duschen: besser nur lauwarm</w:t>
      </w:r>
    </w:p>
    <w:p w14:paraId="1A67321B" w14:textId="39F4FBFD" w:rsidR="00A97514" w:rsidRDefault="00A97514" w:rsidP="00A97514">
      <w:pPr>
        <w:jc w:val="both"/>
        <w:rPr>
          <w:rFonts w:ascii="Dyson Futura Book" w:hAnsi="Dyson Futura Book"/>
          <w:sz w:val="22"/>
          <w:szCs w:val="22"/>
        </w:rPr>
      </w:pPr>
      <w:r w:rsidRPr="00A97514">
        <w:rPr>
          <w:rFonts w:ascii="Dyson Futura Book" w:hAnsi="Dyson Futura Book"/>
          <w:sz w:val="22"/>
          <w:szCs w:val="22"/>
        </w:rPr>
        <w:t xml:space="preserve">Eine kalte Dusche kühlt zwar kurzfristig, jedoch ziehen sich dadurch die Poren der Haut zusammen, sodass man hinterher noch mehr schwitzt als vorher. Besser lauwarm duschen und zwischendurch den Hahn in den blauen Bereich drehen. </w:t>
      </w:r>
    </w:p>
    <w:p w14:paraId="0673DEF9" w14:textId="77777777" w:rsidR="005104A4" w:rsidRPr="00A97514" w:rsidRDefault="005104A4" w:rsidP="00A97514">
      <w:pPr>
        <w:jc w:val="both"/>
        <w:rPr>
          <w:rFonts w:ascii="Dyson Futura Book" w:hAnsi="Dyson Futura Book"/>
          <w:sz w:val="22"/>
          <w:szCs w:val="22"/>
        </w:rPr>
      </w:pPr>
    </w:p>
    <w:p w14:paraId="03F9EB63" w14:textId="77777777" w:rsidR="00A97514" w:rsidRPr="005104A4" w:rsidRDefault="00A97514" w:rsidP="00A97514">
      <w:pPr>
        <w:jc w:val="both"/>
        <w:rPr>
          <w:rFonts w:ascii="Dyson Futura Book" w:hAnsi="Dyson Futura Book"/>
          <w:b/>
          <w:bCs/>
          <w:sz w:val="22"/>
          <w:szCs w:val="22"/>
        </w:rPr>
      </w:pPr>
      <w:r w:rsidRPr="005104A4">
        <w:rPr>
          <w:rFonts w:ascii="Dyson Futura Book" w:hAnsi="Dyson Futura Book"/>
          <w:b/>
          <w:bCs/>
          <w:sz w:val="22"/>
          <w:szCs w:val="22"/>
        </w:rPr>
        <w:t>Snack right: leicht und frisch</w:t>
      </w:r>
    </w:p>
    <w:p w14:paraId="25C7E392" w14:textId="263DA391" w:rsidR="00A97514" w:rsidRDefault="00A97514" w:rsidP="00A97514">
      <w:pPr>
        <w:jc w:val="both"/>
        <w:rPr>
          <w:rFonts w:ascii="Dyson Futura Book" w:hAnsi="Dyson Futura Book"/>
          <w:sz w:val="22"/>
          <w:szCs w:val="22"/>
        </w:rPr>
      </w:pPr>
      <w:r w:rsidRPr="00A97514">
        <w:rPr>
          <w:rFonts w:ascii="Dyson Futura Book" w:hAnsi="Dyson Futura Book"/>
          <w:sz w:val="22"/>
          <w:szCs w:val="22"/>
        </w:rPr>
        <w:t xml:space="preserve">Der perfekte Sommer-Snack besticht durch einen besonders hohen Wasser- und Mineralienanteil: Früchte wie Melonen, Ananas und andere Südfrüchte sind hier eine gute Wahl. Das gleiche gilt für leichte Suppen. Nicht nur cool für Kids: Weintrauben und Gummibären lassen sich im Sommer als erfrischende Snacks zum Lutschen aus dem Eisfach servieren. </w:t>
      </w:r>
    </w:p>
    <w:p w14:paraId="25B8B27E" w14:textId="2F1DE63C" w:rsidR="005104A4" w:rsidRDefault="005104A4" w:rsidP="00A97514">
      <w:pPr>
        <w:jc w:val="both"/>
        <w:rPr>
          <w:rFonts w:ascii="Dyson Futura Book" w:hAnsi="Dyson Futura Book"/>
          <w:sz w:val="22"/>
          <w:szCs w:val="22"/>
        </w:rPr>
      </w:pPr>
    </w:p>
    <w:p w14:paraId="29165B99" w14:textId="3451608A" w:rsidR="00A42C67" w:rsidRPr="00EC327B" w:rsidRDefault="00EC327B" w:rsidP="00EC327B">
      <w:pPr>
        <w:jc w:val="both"/>
        <w:rPr>
          <w:rFonts w:ascii="Dyson Futura Book" w:hAnsi="Dyson Futura Book"/>
          <w:b/>
          <w:bCs/>
          <w:sz w:val="22"/>
          <w:szCs w:val="22"/>
        </w:rPr>
      </w:pPr>
      <w:r w:rsidRPr="00EC327B">
        <w:rPr>
          <w:rFonts w:ascii="Dyson Futura Book" w:hAnsi="Dyson Futura Book"/>
          <w:b/>
          <w:bCs/>
          <w:sz w:val="22"/>
          <w:szCs w:val="22"/>
        </w:rPr>
        <w:t>Die richtige Hautpflege für den Sommer</w:t>
      </w:r>
    </w:p>
    <w:p w14:paraId="6064944B" w14:textId="4BD795AA" w:rsidR="00A42C67" w:rsidRPr="00A42C67" w:rsidRDefault="00A42C67" w:rsidP="00EC327B">
      <w:pPr>
        <w:jc w:val="both"/>
        <w:rPr>
          <w:rFonts w:ascii="Dyson Futura Book" w:hAnsi="Dyson Futura Book"/>
          <w:sz w:val="22"/>
          <w:szCs w:val="22"/>
        </w:rPr>
      </w:pPr>
      <w:r w:rsidRPr="00A42C67">
        <w:rPr>
          <w:rFonts w:ascii="Dyson Futura Book" w:hAnsi="Dyson Futura Book"/>
          <w:sz w:val="22"/>
          <w:szCs w:val="22"/>
        </w:rPr>
        <w:t>Je nach Jahreszeit hat die Haut unterschiedliche Bedürfnisse, auf die man die Hautpflege entsprechend anpassen muss</w:t>
      </w:r>
      <w:r w:rsidR="00EC327B">
        <w:rPr>
          <w:rFonts w:ascii="Dyson Futura Book" w:hAnsi="Dyson Futura Book"/>
          <w:sz w:val="22"/>
          <w:szCs w:val="22"/>
        </w:rPr>
        <w:t xml:space="preserve">“, </w:t>
      </w:r>
      <w:r w:rsidR="00B03001">
        <w:rPr>
          <w:rFonts w:ascii="Dyson Futura Book" w:hAnsi="Dyson Futura Book"/>
          <w:sz w:val="22"/>
          <w:szCs w:val="22"/>
        </w:rPr>
        <w:t>erklärt die Dermatologin Dr. Kerstin Ortlechner. „</w:t>
      </w:r>
      <w:r w:rsidRPr="00A42C67">
        <w:rPr>
          <w:rFonts w:ascii="Dyson Futura Book" w:hAnsi="Dyson Futura Book"/>
          <w:sz w:val="22"/>
          <w:szCs w:val="22"/>
        </w:rPr>
        <w:t>Während wir im Winter auf reichhaltige, leicht-nachfettende Pflege setzen, um unsere Haut bestmöglich vor der klirrenden Kälte zu schützen, kommen gen Sommer wieder leichtere Texturen zum Einsatz. Cremen, Fluid, Gel &amp; Co. sind jetzt genau die richtige Wahl. Und vor allem ganz viel Feuchtigkeit! Hyaluron Seren</w:t>
      </w:r>
      <w:r w:rsidR="00B03001">
        <w:rPr>
          <w:rFonts w:ascii="Dyson Futura Book" w:hAnsi="Dyson Futura Book"/>
          <w:sz w:val="22"/>
          <w:szCs w:val="22"/>
        </w:rPr>
        <w:t xml:space="preserve"> sind eine gute Wahl.“ </w:t>
      </w:r>
    </w:p>
    <w:p w14:paraId="384EE659" w14:textId="39296B3C" w:rsidR="00A42C67" w:rsidRDefault="00A42C67" w:rsidP="00A42C67">
      <w:pPr>
        <w:jc w:val="both"/>
        <w:rPr>
          <w:rFonts w:ascii="Dyson Futura Book" w:hAnsi="Dyson Futura Book"/>
          <w:sz w:val="22"/>
          <w:szCs w:val="22"/>
        </w:rPr>
      </w:pPr>
    </w:p>
    <w:p w14:paraId="0503ACAD" w14:textId="274933CE" w:rsidR="00B03001" w:rsidRPr="004B4A8E" w:rsidRDefault="004B4A8E" w:rsidP="00A42C67">
      <w:pPr>
        <w:jc w:val="both"/>
        <w:rPr>
          <w:rFonts w:ascii="Dyson Futura Book" w:hAnsi="Dyson Futura Book"/>
          <w:b/>
          <w:bCs/>
          <w:sz w:val="22"/>
          <w:szCs w:val="22"/>
        </w:rPr>
      </w:pPr>
      <w:r w:rsidRPr="004B4A8E">
        <w:rPr>
          <w:rFonts w:ascii="Dyson Futura Book" w:hAnsi="Dyson Futura Book"/>
          <w:b/>
          <w:bCs/>
          <w:sz w:val="22"/>
          <w:szCs w:val="22"/>
        </w:rPr>
        <w:t>Antioxidantien schützen unsere Zellen</w:t>
      </w:r>
    </w:p>
    <w:p w14:paraId="487A584E" w14:textId="0852B8A7" w:rsidR="00A42C67" w:rsidRDefault="00BC50F2" w:rsidP="00A42C67">
      <w:pPr>
        <w:jc w:val="both"/>
        <w:rPr>
          <w:rFonts w:ascii="Dyson Futura Book" w:hAnsi="Dyson Futura Book"/>
          <w:sz w:val="22"/>
          <w:szCs w:val="22"/>
        </w:rPr>
      </w:pPr>
      <w:r>
        <w:rPr>
          <w:rFonts w:ascii="Dyson Futura Book" w:hAnsi="Dyson Futura Book"/>
          <w:sz w:val="22"/>
          <w:szCs w:val="22"/>
        </w:rPr>
        <w:t>Im Sommer kann eine Kombination aus Sonneneinstrahlung und Luftve</w:t>
      </w:r>
      <w:r w:rsidR="007C70E6">
        <w:rPr>
          <w:rFonts w:ascii="Dyson Futura Book" w:hAnsi="Dyson Futura Book"/>
          <w:sz w:val="22"/>
          <w:szCs w:val="22"/>
        </w:rPr>
        <w:t>r</w:t>
      </w:r>
      <w:r>
        <w:rPr>
          <w:rFonts w:ascii="Dyson Futura Book" w:hAnsi="Dyson Futura Book"/>
          <w:sz w:val="22"/>
          <w:szCs w:val="22"/>
        </w:rPr>
        <w:t xml:space="preserve">schmutzung zu Hautschäden und frühzeitiger Hautalterung führen. </w:t>
      </w:r>
      <w:r w:rsidR="00DA545A">
        <w:rPr>
          <w:rFonts w:ascii="Dyson Futura Book" w:hAnsi="Dyson Futura Book"/>
          <w:sz w:val="22"/>
          <w:szCs w:val="22"/>
        </w:rPr>
        <w:t xml:space="preserve">Die Hautexpertin </w:t>
      </w:r>
      <w:r>
        <w:rPr>
          <w:rFonts w:ascii="Dyson Futura Book" w:hAnsi="Dyson Futura Book"/>
          <w:sz w:val="22"/>
          <w:szCs w:val="22"/>
        </w:rPr>
        <w:t>Dr.</w:t>
      </w:r>
      <w:r w:rsidR="00DA545A">
        <w:rPr>
          <w:rFonts w:ascii="Dyson Futura Book" w:hAnsi="Dyson Futura Book"/>
          <w:sz w:val="22"/>
          <w:szCs w:val="22"/>
        </w:rPr>
        <w:t xml:space="preserve"> Kerstin </w:t>
      </w:r>
      <w:r>
        <w:rPr>
          <w:rFonts w:ascii="Dyson Futura Book" w:hAnsi="Dyson Futura Book"/>
          <w:sz w:val="22"/>
          <w:szCs w:val="22"/>
        </w:rPr>
        <w:t xml:space="preserve">Ortlechner legt daher </w:t>
      </w:r>
      <w:r w:rsidR="00AB1DBC">
        <w:rPr>
          <w:rFonts w:ascii="Dyson Futura Book" w:hAnsi="Dyson Futura Book"/>
          <w:sz w:val="22"/>
          <w:szCs w:val="22"/>
        </w:rPr>
        <w:t xml:space="preserve">nahe, Antioxidantien zu verwenden, um die freien Radikale abzuwehren. </w:t>
      </w:r>
    </w:p>
    <w:p w14:paraId="75D83B75" w14:textId="036E0007" w:rsidR="00AB1DBC" w:rsidRDefault="00AB1DBC" w:rsidP="00A42C67">
      <w:pPr>
        <w:jc w:val="both"/>
        <w:rPr>
          <w:rFonts w:ascii="Dyson Futura Book" w:hAnsi="Dyson Futura Book"/>
          <w:sz w:val="22"/>
          <w:szCs w:val="22"/>
        </w:rPr>
      </w:pPr>
    </w:p>
    <w:p w14:paraId="189A7BBC" w14:textId="35AAA758" w:rsidR="00A42C67" w:rsidRPr="00F63701" w:rsidRDefault="00612A56" w:rsidP="00A42C67">
      <w:pPr>
        <w:jc w:val="both"/>
        <w:rPr>
          <w:rFonts w:ascii="Dyson Futura Book" w:hAnsi="Dyson Futura Book"/>
          <w:b/>
          <w:bCs/>
          <w:sz w:val="22"/>
          <w:szCs w:val="22"/>
        </w:rPr>
      </w:pPr>
      <w:r w:rsidRPr="00F63701">
        <w:rPr>
          <w:rFonts w:ascii="Dyson Futura Book" w:hAnsi="Dyson Futura Book"/>
          <w:b/>
          <w:bCs/>
          <w:sz w:val="22"/>
          <w:szCs w:val="22"/>
        </w:rPr>
        <w:t>Schutz vor Son</w:t>
      </w:r>
      <w:r w:rsidR="00F63701" w:rsidRPr="00F63701">
        <w:rPr>
          <w:rFonts w:ascii="Dyson Futura Book" w:hAnsi="Dyson Futura Book"/>
          <w:b/>
          <w:bCs/>
          <w:sz w:val="22"/>
          <w:szCs w:val="22"/>
        </w:rPr>
        <w:t>neneinstrahlung</w:t>
      </w:r>
    </w:p>
    <w:p w14:paraId="5BEA6933" w14:textId="26278F05" w:rsidR="00F63701" w:rsidRDefault="00D731E6" w:rsidP="00F63701">
      <w:pPr>
        <w:jc w:val="both"/>
        <w:rPr>
          <w:rFonts w:ascii="Dyson Futura Book" w:hAnsi="Dyson Futura Book"/>
          <w:sz w:val="22"/>
          <w:szCs w:val="22"/>
        </w:rPr>
      </w:pPr>
      <w:r>
        <w:rPr>
          <w:rFonts w:ascii="Dyson Futura Book" w:hAnsi="Dyson Futura Book"/>
          <w:sz w:val="22"/>
          <w:szCs w:val="22"/>
        </w:rPr>
        <w:t xml:space="preserve">„Ich beobachte </w:t>
      </w:r>
      <w:r w:rsidR="00B67AC1">
        <w:rPr>
          <w:rFonts w:ascii="Dyson Futura Book" w:hAnsi="Dyson Futura Book"/>
          <w:sz w:val="22"/>
          <w:szCs w:val="22"/>
        </w:rPr>
        <w:t xml:space="preserve">bei vielen Menschen, dass sie in Sachen Sonnenschutz nur auf Cremes setzen“, so Dr. Kerstin Ortlechner. „Das </w:t>
      </w:r>
      <w:r w:rsidR="00293885">
        <w:rPr>
          <w:rFonts w:ascii="Dyson Futura Book" w:hAnsi="Dyson Futura Book"/>
          <w:sz w:val="22"/>
          <w:szCs w:val="22"/>
        </w:rPr>
        <w:t>Eincremen der Haut ist a</w:t>
      </w:r>
      <w:r w:rsidR="00B67AC1">
        <w:rPr>
          <w:rFonts w:ascii="Dyson Futura Book" w:hAnsi="Dyson Futura Book"/>
          <w:sz w:val="22"/>
          <w:szCs w:val="22"/>
        </w:rPr>
        <w:t xml:space="preserve">uch gut und richtig – reicht aber nicht aus. </w:t>
      </w:r>
      <w:r w:rsidR="00373C5D">
        <w:rPr>
          <w:rFonts w:ascii="Dyson Futura Book" w:hAnsi="Dyson Futura Book"/>
          <w:sz w:val="22"/>
          <w:szCs w:val="22"/>
        </w:rPr>
        <w:t xml:space="preserve">Zusätzlich sollte man auch </w:t>
      </w:r>
      <w:r w:rsidR="00293885">
        <w:rPr>
          <w:rFonts w:ascii="Dyson Futura Book" w:hAnsi="Dyson Futura Book"/>
          <w:sz w:val="22"/>
          <w:szCs w:val="22"/>
        </w:rPr>
        <w:t xml:space="preserve">auf </w:t>
      </w:r>
      <w:r w:rsidR="00F63701" w:rsidRPr="00A42C67">
        <w:rPr>
          <w:rFonts w:ascii="Dyson Futura Book" w:hAnsi="Dyson Futura Book"/>
          <w:sz w:val="22"/>
          <w:szCs w:val="22"/>
        </w:rPr>
        <w:t>textilen Sonnenschutz</w:t>
      </w:r>
      <w:r w:rsidR="00293885">
        <w:rPr>
          <w:rFonts w:ascii="Dyson Futura Book" w:hAnsi="Dyson Futura Book"/>
          <w:sz w:val="22"/>
          <w:szCs w:val="22"/>
        </w:rPr>
        <w:t xml:space="preserve"> achten. </w:t>
      </w:r>
      <w:r w:rsidR="00373C5D">
        <w:rPr>
          <w:rFonts w:ascii="Dyson Futura Book" w:hAnsi="Dyson Futura Book"/>
          <w:sz w:val="22"/>
          <w:szCs w:val="22"/>
        </w:rPr>
        <w:t xml:space="preserve">Das heißt </w:t>
      </w:r>
      <w:r w:rsidR="004434B4">
        <w:rPr>
          <w:rFonts w:ascii="Dyson Futura Book" w:hAnsi="Dyson Futura Book"/>
          <w:sz w:val="22"/>
          <w:szCs w:val="22"/>
        </w:rPr>
        <w:t>helle Kleidung, die die Haut bedeckt, Sonnenbrille, Hut oder Kappe. Und zudem sollte man nach Möglichkeit die Sonne zwischen 11.00 Uhr und 16.00 Uhr meiden.“</w:t>
      </w:r>
    </w:p>
    <w:p w14:paraId="56A67FB1" w14:textId="77777777" w:rsidR="00A30BE9" w:rsidRDefault="00A30BE9" w:rsidP="00F63701">
      <w:pPr>
        <w:jc w:val="both"/>
        <w:rPr>
          <w:rFonts w:ascii="Dyson Futura Book" w:hAnsi="Dyson Futura Book"/>
          <w:sz w:val="22"/>
          <w:szCs w:val="22"/>
        </w:rPr>
      </w:pPr>
    </w:p>
    <w:p w14:paraId="432350B4" w14:textId="3CDBDF42" w:rsidR="004434B4" w:rsidRDefault="004434B4" w:rsidP="00F63701">
      <w:pPr>
        <w:jc w:val="both"/>
        <w:rPr>
          <w:rFonts w:ascii="Dyson Futura Book" w:hAnsi="Dyson Futura Book"/>
          <w:sz w:val="22"/>
          <w:szCs w:val="22"/>
        </w:rPr>
      </w:pPr>
    </w:p>
    <w:p w14:paraId="6EE2A585" w14:textId="2B28AA24" w:rsidR="00F63701" w:rsidRPr="00EB2F52" w:rsidRDefault="00EB2F52" w:rsidP="00A42C67">
      <w:pPr>
        <w:jc w:val="both"/>
        <w:rPr>
          <w:rFonts w:ascii="Dyson Futura Book" w:hAnsi="Dyson Futura Book"/>
          <w:b/>
          <w:bCs/>
          <w:sz w:val="22"/>
          <w:szCs w:val="22"/>
        </w:rPr>
      </w:pPr>
      <w:r w:rsidRPr="00EB2F52">
        <w:rPr>
          <w:rFonts w:ascii="Dyson Futura Book" w:hAnsi="Dyson Futura Book"/>
          <w:b/>
          <w:bCs/>
          <w:sz w:val="22"/>
          <w:szCs w:val="22"/>
        </w:rPr>
        <w:lastRenderedPageBreak/>
        <w:t>Peeling ja oder nein?</w:t>
      </w:r>
    </w:p>
    <w:p w14:paraId="79899523" w14:textId="6D69983D" w:rsidR="00A42C67" w:rsidRDefault="00EB2F52" w:rsidP="00A42C67">
      <w:pPr>
        <w:jc w:val="both"/>
        <w:rPr>
          <w:rFonts w:ascii="Dyson Futura Book" w:hAnsi="Dyson Futura Book"/>
          <w:sz w:val="22"/>
          <w:szCs w:val="22"/>
        </w:rPr>
      </w:pPr>
      <w:r>
        <w:rPr>
          <w:rFonts w:ascii="Dyson Futura Book" w:hAnsi="Dyson Futura Book"/>
          <w:sz w:val="22"/>
          <w:szCs w:val="22"/>
        </w:rPr>
        <w:t>Die Dermatologin Dr. Kerstin Ortlechner rät von zu starken und aggressiven Peelings im Sommer ab: „</w:t>
      </w:r>
      <w:r w:rsidR="00A42C67" w:rsidRPr="00A42C67">
        <w:rPr>
          <w:rFonts w:ascii="Dyson Futura Book" w:hAnsi="Dyson Futura Book"/>
          <w:sz w:val="22"/>
          <w:szCs w:val="22"/>
        </w:rPr>
        <w:t>Die Haut reagiert zu empfindlich auf die erhöhte UV Strahlung und</w:t>
      </w:r>
      <w:r>
        <w:rPr>
          <w:rFonts w:ascii="Dyson Futura Book" w:hAnsi="Dyson Futura Book"/>
          <w:sz w:val="22"/>
          <w:szCs w:val="22"/>
        </w:rPr>
        <w:t xml:space="preserve"> es</w:t>
      </w:r>
      <w:r w:rsidR="00A42C67" w:rsidRPr="00A42C67">
        <w:rPr>
          <w:rFonts w:ascii="Dyson Futura Book" w:hAnsi="Dyson Futura Book"/>
          <w:sz w:val="22"/>
          <w:szCs w:val="22"/>
        </w:rPr>
        <w:t xml:space="preserve"> kann zu Pigmentverschiebungen kommen</w:t>
      </w:r>
      <w:r>
        <w:rPr>
          <w:rFonts w:ascii="Dyson Futura Book" w:hAnsi="Dyson Futura Book"/>
          <w:sz w:val="22"/>
          <w:szCs w:val="22"/>
        </w:rPr>
        <w:t xml:space="preserve">. </w:t>
      </w:r>
      <w:r w:rsidR="00A42C67" w:rsidRPr="00A42C67">
        <w:rPr>
          <w:rFonts w:ascii="Dyson Futura Book" w:hAnsi="Dyson Futura Book"/>
          <w:sz w:val="22"/>
          <w:szCs w:val="22"/>
        </w:rPr>
        <w:t>W</w:t>
      </w:r>
      <w:r w:rsidR="007C2F96">
        <w:rPr>
          <w:rFonts w:ascii="Dyson Futura Book" w:hAnsi="Dyson Futura Book"/>
          <w:sz w:val="22"/>
          <w:szCs w:val="22"/>
        </w:rPr>
        <w:t xml:space="preserve">er nicht auf Peelings verzichten möchte, sollte auf </w:t>
      </w:r>
      <w:r w:rsidR="00A42C67" w:rsidRPr="00A42C67">
        <w:rPr>
          <w:rFonts w:ascii="Dyson Futura Book" w:hAnsi="Dyson Futura Book"/>
          <w:sz w:val="22"/>
          <w:szCs w:val="22"/>
        </w:rPr>
        <w:t>sanfte Enzympeelings</w:t>
      </w:r>
      <w:r w:rsidR="007C2F96">
        <w:rPr>
          <w:rFonts w:ascii="Dyson Futura Book" w:hAnsi="Dyson Futura Book"/>
          <w:sz w:val="22"/>
          <w:szCs w:val="22"/>
        </w:rPr>
        <w:t xml:space="preserve"> setzen“, so die Hautexpertin. </w:t>
      </w:r>
    </w:p>
    <w:p w14:paraId="07024A62" w14:textId="7DEC4C91" w:rsidR="00B964B2" w:rsidRDefault="00B964B2" w:rsidP="00A42C67">
      <w:pPr>
        <w:jc w:val="both"/>
        <w:rPr>
          <w:rFonts w:ascii="Dyson Futura Book" w:hAnsi="Dyson Futura Book"/>
          <w:sz w:val="22"/>
          <w:szCs w:val="22"/>
        </w:rPr>
      </w:pPr>
    </w:p>
    <w:p w14:paraId="6D425501" w14:textId="24C3EACC" w:rsidR="00B964B2" w:rsidRDefault="00B964B2" w:rsidP="00A42C67">
      <w:pPr>
        <w:jc w:val="both"/>
        <w:rPr>
          <w:rFonts w:ascii="Dyson Futura Book" w:hAnsi="Dyson Futura Book"/>
          <w:sz w:val="22"/>
          <w:szCs w:val="22"/>
        </w:rPr>
      </w:pPr>
    </w:p>
    <w:p w14:paraId="7DE79493" w14:textId="77777777" w:rsidR="00B964B2" w:rsidRPr="00EB7DD7" w:rsidRDefault="00B964B2" w:rsidP="00B964B2">
      <w:pPr>
        <w:jc w:val="both"/>
        <w:rPr>
          <w:rFonts w:ascii="Dyson Futura Book" w:hAnsi="Dyson Futura Book"/>
          <w:b/>
          <w:bCs/>
          <w:i/>
          <w:iCs/>
          <w:sz w:val="28"/>
          <w:szCs w:val="28"/>
          <w:u w:val="single"/>
        </w:rPr>
      </w:pPr>
      <w:r w:rsidRPr="00EB7DD7">
        <w:rPr>
          <w:rFonts w:ascii="Dyson Futura Book" w:hAnsi="Dyson Futura Book"/>
          <w:b/>
          <w:bCs/>
          <w:i/>
          <w:iCs/>
          <w:sz w:val="28"/>
          <w:szCs w:val="28"/>
          <w:u w:val="single"/>
        </w:rPr>
        <w:t xml:space="preserve">Was tun bei einer Hitzewelle </w:t>
      </w:r>
    </w:p>
    <w:p w14:paraId="383BC576" w14:textId="77777777" w:rsidR="00B964B2" w:rsidRDefault="00B964B2" w:rsidP="00B964B2">
      <w:pPr>
        <w:jc w:val="both"/>
        <w:rPr>
          <w:rFonts w:ascii="Dyson Futura Book" w:hAnsi="Dyson Futura Book"/>
          <w:sz w:val="22"/>
          <w:szCs w:val="22"/>
        </w:rPr>
      </w:pPr>
    </w:p>
    <w:p w14:paraId="681315A8" w14:textId="77777777" w:rsidR="00B964B2" w:rsidRPr="00A97514" w:rsidRDefault="00B964B2" w:rsidP="00B964B2">
      <w:pPr>
        <w:jc w:val="both"/>
        <w:rPr>
          <w:rFonts w:ascii="Dyson Futura Book" w:hAnsi="Dyson Futura Book"/>
          <w:b/>
          <w:bCs/>
          <w:sz w:val="22"/>
          <w:szCs w:val="22"/>
        </w:rPr>
      </w:pPr>
      <w:r w:rsidRPr="00A97514">
        <w:rPr>
          <w:rFonts w:ascii="Dyson Futura Book" w:hAnsi="Dyson Futura Book"/>
          <w:b/>
          <w:bCs/>
          <w:sz w:val="22"/>
          <w:szCs w:val="22"/>
        </w:rPr>
        <w:t>Wasser marsch!</w:t>
      </w:r>
    </w:p>
    <w:p w14:paraId="3F32CD69" w14:textId="77777777" w:rsidR="00B964B2" w:rsidRDefault="00B964B2" w:rsidP="00B964B2">
      <w:pPr>
        <w:jc w:val="both"/>
        <w:rPr>
          <w:rFonts w:ascii="Dyson Futura Book" w:hAnsi="Dyson Futura Book"/>
          <w:sz w:val="22"/>
          <w:szCs w:val="22"/>
        </w:rPr>
      </w:pPr>
      <w:r w:rsidRPr="00A97514">
        <w:rPr>
          <w:rFonts w:ascii="Dyson Futura Book" w:hAnsi="Dyson Futura Book"/>
          <w:sz w:val="22"/>
          <w:szCs w:val="22"/>
        </w:rPr>
        <w:t>Wasser in den unterschiedlichsten Aggregatzuständen ist bei großer Hitze ein Allheilmittel: Immer mal wieder für 30 Sekunden kaltes Wasser über die Unterarme laufen lassen. Das erfrischt und unterstützt das Herz-Kreislaufsystem im Kampf gegen zu viel Körperhitze. Oder die Fingerspitze</w:t>
      </w:r>
      <w:r>
        <w:rPr>
          <w:rFonts w:ascii="Dyson Futura Book" w:hAnsi="Dyson Futura Book"/>
          <w:sz w:val="22"/>
          <w:szCs w:val="22"/>
        </w:rPr>
        <w:t>n</w:t>
      </w:r>
      <w:r w:rsidRPr="00A97514">
        <w:rPr>
          <w:rFonts w:ascii="Dyson Futura Book" w:hAnsi="Dyson Futura Book"/>
          <w:sz w:val="22"/>
          <w:szCs w:val="22"/>
        </w:rPr>
        <w:t xml:space="preserve"> in eiskaltes Wasser tauchen und den Finger dann leicht auf die Schläfe drücken. Eiswürfel über die Stirn streichen oder einen Würfel in der Armbeuge schmelzen lassen. Ein super Frischekick!</w:t>
      </w:r>
    </w:p>
    <w:p w14:paraId="1AFF06E5" w14:textId="77777777" w:rsidR="00B964B2" w:rsidRPr="00A97514" w:rsidRDefault="00B964B2" w:rsidP="00B964B2">
      <w:pPr>
        <w:jc w:val="both"/>
        <w:rPr>
          <w:rFonts w:ascii="Dyson Futura Book" w:hAnsi="Dyson Futura Book"/>
          <w:sz w:val="22"/>
          <w:szCs w:val="22"/>
        </w:rPr>
      </w:pPr>
    </w:p>
    <w:p w14:paraId="44B83930" w14:textId="77777777" w:rsidR="00B964B2" w:rsidRPr="00133A2B" w:rsidRDefault="00B964B2" w:rsidP="00B964B2">
      <w:pPr>
        <w:jc w:val="both"/>
        <w:rPr>
          <w:rFonts w:ascii="Dyson Futura Book" w:hAnsi="Dyson Futura Book"/>
          <w:b/>
          <w:bCs/>
          <w:sz w:val="22"/>
          <w:szCs w:val="22"/>
        </w:rPr>
      </w:pPr>
      <w:r w:rsidRPr="00133A2B">
        <w:rPr>
          <w:rFonts w:ascii="Dyson Futura Book" w:hAnsi="Dyson Futura Book"/>
          <w:b/>
          <w:bCs/>
          <w:sz w:val="22"/>
          <w:szCs w:val="22"/>
        </w:rPr>
        <w:t>Trinken, trinken, trinken – aber das Richtige!</w:t>
      </w:r>
    </w:p>
    <w:p w14:paraId="6A76B08A" w14:textId="77777777" w:rsidR="00B964B2" w:rsidRDefault="00B964B2" w:rsidP="00B964B2">
      <w:pPr>
        <w:jc w:val="both"/>
        <w:rPr>
          <w:rFonts w:ascii="Dyson Futura Book" w:hAnsi="Dyson Futura Book"/>
          <w:sz w:val="22"/>
          <w:szCs w:val="22"/>
        </w:rPr>
      </w:pPr>
      <w:r w:rsidRPr="00A97514">
        <w:rPr>
          <w:rFonts w:ascii="Dyson Futura Book" w:hAnsi="Dyson Futura Book"/>
          <w:sz w:val="22"/>
          <w:szCs w:val="22"/>
        </w:rPr>
        <w:t xml:space="preserve">Ärzte empfehlen, bei großer Hitze mehr als üblich zu trinken, um die Flüssigkeit, die beim Schwitzen verloren geht, zu ersetzen. Pro Tag zwei bis drei Liter trinken. Am besten erfrischen Getränke mit einer Temperatur knapp unterhalb der Zimmertemperatur. Mineralstoffe sind jetzt besonders wichtig. </w:t>
      </w:r>
    </w:p>
    <w:p w14:paraId="665F909F" w14:textId="77777777" w:rsidR="00B964B2" w:rsidRDefault="00B964B2" w:rsidP="00B964B2">
      <w:pPr>
        <w:jc w:val="both"/>
        <w:rPr>
          <w:rFonts w:ascii="Dyson Futura Book" w:hAnsi="Dyson Futura Book"/>
          <w:sz w:val="22"/>
          <w:szCs w:val="22"/>
        </w:rPr>
      </w:pPr>
    </w:p>
    <w:p w14:paraId="7B3C1294" w14:textId="77777777" w:rsidR="00B964B2" w:rsidRPr="005627C3" w:rsidRDefault="00B964B2" w:rsidP="00B964B2">
      <w:pPr>
        <w:jc w:val="both"/>
        <w:rPr>
          <w:rFonts w:ascii="Dyson Futura Book" w:hAnsi="Dyson Futura Book"/>
          <w:b/>
          <w:bCs/>
          <w:sz w:val="22"/>
          <w:szCs w:val="22"/>
        </w:rPr>
      </w:pPr>
      <w:r w:rsidRPr="005627C3">
        <w:rPr>
          <w:rFonts w:ascii="Dyson Futura Book" w:hAnsi="Dyson Futura Book"/>
          <w:b/>
          <w:bCs/>
          <w:sz w:val="22"/>
          <w:szCs w:val="22"/>
        </w:rPr>
        <w:t>Vorsicht vor Luftverschmutzung im Sommer</w:t>
      </w:r>
    </w:p>
    <w:p w14:paraId="4AA1AA68" w14:textId="106FB96A" w:rsidR="00B964B2" w:rsidRDefault="00B964B2" w:rsidP="00B964B2">
      <w:pPr>
        <w:rPr>
          <w:rFonts w:ascii="Dyson Futura Book" w:hAnsi="Dyson Futura Book"/>
          <w:sz w:val="22"/>
          <w:szCs w:val="22"/>
        </w:rPr>
      </w:pPr>
      <w:r w:rsidRPr="00D876D4">
        <w:rPr>
          <w:rFonts w:ascii="Dyson Futura Book" w:hAnsi="Dyson Futura Book"/>
          <w:sz w:val="22"/>
          <w:szCs w:val="22"/>
        </w:rPr>
        <w:t>Jüngste Untersuchungen haben ergeben, dass Hitzewellen die Werte für Feinstaub (PM), Stickstoffdioxid (NO2) und bodennahes Ozon unmittelbar erhöhen können</w:t>
      </w:r>
      <w:r>
        <w:rPr>
          <w:rStyle w:val="FootnoteReference"/>
          <w:rFonts w:ascii="Dyson Futura Book" w:hAnsi="Dyson Futura Book"/>
          <w:sz w:val="22"/>
          <w:szCs w:val="22"/>
        </w:rPr>
        <w:footnoteReference w:id="4"/>
      </w:r>
      <w:r w:rsidRPr="00D876D4">
        <w:rPr>
          <w:rFonts w:ascii="Dyson Futura Book" w:hAnsi="Dyson Futura Book"/>
          <w:sz w:val="22"/>
          <w:szCs w:val="22"/>
        </w:rPr>
        <w:t>. Bodennahes Ozon ist ein photochemischer Smog mit mehreren potenziell schädlichen Auswirkungen</w:t>
      </w:r>
      <w:r>
        <w:rPr>
          <w:rStyle w:val="FootnoteReference"/>
          <w:rFonts w:ascii="Dyson Futura Book" w:hAnsi="Dyson Futura Book"/>
          <w:sz w:val="22"/>
          <w:szCs w:val="22"/>
        </w:rPr>
        <w:footnoteReference w:id="5"/>
      </w:r>
      <w:r w:rsidRPr="00D876D4">
        <w:rPr>
          <w:rFonts w:ascii="Dyson Futura Book" w:hAnsi="Dyson Futura Book"/>
          <w:sz w:val="22"/>
          <w:szCs w:val="22"/>
        </w:rPr>
        <w:t>.  Es entsteht, wenn Sonnenlicht mit Stickoxiden (NOx) und flüchtigen organischen Verbindungen (VOCs) in der Luft reagiert. Als Reaktion darauf empfehlen einige Regierungen bei Hitzewellen und Auftreten von besonders hohen Ozonwerten die sportliche Betätigung im Freien zu reduzieren und die Bewegung in geschlossenen Räumen vorzuziehen. Außerdem verlängern der Klimawandel und die höheren Temperaturen die Pollensaison.</w:t>
      </w:r>
      <w:r>
        <w:rPr>
          <w:rFonts w:ascii="Dyson Futura Book" w:hAnsi="Dyson Futura Book"/>
          <w:sz w:val="22"/>
          <w:szCs w:val="22"/>
        </w:rPr>
        <w:t xml:space="preserve"> </w:t>
      </w:r>
      <w:r w:rsidRPr="00A13F62">
        <w:rPr>
          <w:rFonts w:ascii="Dyson Futura Book" w:hAnsi="Dyson Futura Book"/>
          <w:sz w:val="22"/>
          <w:szCs w:val="22"/>
        </w:rPr>
        <w:t>Ganz gleich, ob es zu heiß zum Schlafen ist oder die Luftverschmutzung die sportliche Betätigung im Freien verhindert, die Dyson Luftreiniger mit Air Multiplier™ Technologie sorgen für einen kühlenden Luftstrom von bis zu 290 Litern Luft pro Sekunde</w:t>
      </w:r>
      <w:r>
        <w:rPr>
          <w:rStyle w:val="FootnoteReference"/>
          <w:rFonts w:ascii="Dyson Futura Book" w:hAnsi="Dyson Futura Book"/>
          <w:sz w:val="22"/>
          <w:szCs w:val="22"/>
        </w:rPr>
        <w:footnoteReference w:id="6"/>
      </w:r>
      <w:r w:rsidRPr="00A13F62">
        <w:rPr>
          <w:rFonts w:ascii="Dyson Futura Book" w:hAnsi="Dyson Futura Book"/>
          <w:sz w:val="22"/>
          <w:szCs w:val="22"/>
        </w:rPr>
        <w:t xml:space="preserve">.  </w:t>
      </w:r>
    </w:p>
    <w:p w14:paraId="2928E3A3" w14:textId="20B1ACAC" w:rsidR="001F05F2" w:rsidRDefault="001F05F2" w:rsidP="00B964B2">
      <w:pPr>
        <w:rPr>
          <w:rFonts w:ascii="Dyson Futura Book" w:hAnsi="Dyson Futura Book"/>
          <w:sz w:val="22"/>
          <w:szCs w:val="22"/>
        </w:rPr>
      </w:pPr>
    </w:p>
    <w:p w14:paraId="5B3A0EC3" w14:textId="5D55253B" w:rsidR="001F05F2" w:rsidRDefault="001F05F2" w:rsidP="00B964B2">
      <w:pPr>
        <w:rPr>
          <w:rFonts w:ascii="Dyson Futura Book" w:hAnsi="Dyson Futura Book"/>
          <w:sz w:val="22"/>
          <w:szCs w:val="22"/>
        </w:rPr>
      </w:pPr>
    </w:p>
    <w:p w14:paraId="268232D5" w14:textId="20FC2023" w:rsidR="001F05F2" w:rsidRPr="001F05F2" w:rsidRDefault="001F05F2" w:rsidP="00B964B2">
      <w:pPr>
        <w:rPr>
          <w:rFonts w:ascii="Dyson Futura Book" w:hAnsi="Dyson Futura Book"/>
          <w:i/>
          <w:iCs/>
          <w:sz w:val="22"/>
          <w:szCs w:val="22"/>
        </w:rPr>
      </w:pPr>
      <w:r w:rsidRPr="001F05F2">
        <w:rPr>
          <w:rFonts w:ascii="Dyson Futura Book" w:hAnsi="Dyson Futura Book"/>
          <w:i/>
          <w:iCs/>
          <w:sz w:val="22"/>
          <w:szCs w:val="22"/>
        </w:rPr>
        <w:t>Ende</w:t>
      </w:r>
    </w:p>
    <w:p w14:paraId="09634FBD" w14:textId="4C7D9113" w:rsidR="002D34C6" w:rsidRDefault="002D34C6" w:rsidP="00B964B2">
      <w:pPr>
        <w:rPr>
          <w:rFonts w:ascii="Dyson Futura Book" w:hAnsi="Dyson Futura Book"/>
          <w:sz w:val="22"/>
          <w:szCs w:val="22"/>
        </w:rPr>
      </w:pPr>
    </w:p>
    <w:p w14:paraId="083375B3" w14:textId="393707CE" w:rsidR="00A30BE9" w:rsidRDefault="00A30BE9" w:rsidP="00B964B2">
      <w:pPr>
        <w:rPr>
          <w:rFonts w:ascii="Dyson Futura Book" w:hAnsi="Dyson Futura Book"/>
          <w:sz w:val="22"/>
          <w:szCs w:val="22"/>
        </w:rPr>
      </w:pPr>
    </w:p>
    <w:p w14:paraId="0F333105" w14:textId="39EC55B9" w:rsidR="00A30BE9" w:rsidRDefault="00A30BE9" w:rsidP="00B964B2">
      <w:pPr>
        <w:rPr>
          <w:rFonts w:ascii="Dyson Futura Book" w:hAnsi="Dyson Futura Book"/>
          <w:sz w:val="22"/>
          <w:szCs w:val="22"/>
        </w:rPr>
      </w:pPr>
    </w:p>
    <w:p w14:paraId="3AA169EE" w14:textId="5D69B37D" w:rsidR="00A30BE9" w:rsidRDefault="00A30BE9" w:rsidP="00B964B2">
      <w:pPr>
        <w:rPr>
          <w:rFonts w:ascii="Dyson Futura Book" w:hAnsi="Dyson Futura Book"/>
          <w:sz w:val="22"/>
          <w:szCs w:val="22"/>
        </w:rPr>
      </w:pPr>
    </w:p>
    <w:p w14:paraId="3B17AF0F" w14:textId="77777777" w:rsidR="00A30BE9" w:rsidRDefault="00A30BE9" w:rsidP="00B964B2">
      <w:pPr>
        <w:rPr>
          <w:rFonts w:ascii="Dyson Futura Book" w:hAnsi="Dyson Futura Book"/>
          <w:sz w:val="22"/>
          <w:szCs w:val="22"/>
        </w:rPr>
      </w:pPr>
    </w:p>
    <w:p w14:paraId="2E1308FA" w14:textId="2B4C366A" w:rsidR="002D34C6" w:rsidRDefault="002D34C6" w:rsidP="00B964B2">
      <w:pPr>
        <w:rPr>
          <w:rFonts w:ascii="Dyson Futura Book" w:hAnsi="Dyson Futura Book"/>
          <w:sz w:val="22"/>
          <w:szCs w:val="22"/>
        </w:rPr>
      </w:pPr>
    </w:p>
    <w:p w14:paraId="25D040F3" w14:textId="4756D2AF" w:rsidR="002D34C6" w:rsidRDefault="002D34C6" w:rsidP="00B964B2">
      <w:pPr>
        <w:rPr>
          <w:rFonts w:ascii="Dyson Futura Book" w:hAnsi="Dyson Futura Book"/>
          <w:b/>
          <w:bCs/>
          <w:sz w:val="22"/>
          <w:szCs w:val="22"/>
        </w:rPr>
      </w:pPr>
      <w:r w:rsidRPr="001F05F2">
        <w:rPr>
          <w:rFonts w:ascii="Dyson Futura Book" w:hAnsi="Dyson Futura Book"/>
          <w:b/>
          <w:bCs/>
          <w:sz w:val="22"/>
          <w:szCs w:val="22"/>
        </w:rPr>
        <w:lastRenderedPageBreak/>
        <w:t>Info</w:t>
      </w:r>
      <w:r w:rsidR="001F05F2" w:rsidRPr="001F05F2">
        <w:rPr>
          <w:rFonts w:ascii="Dyson Futura Book" w:hAnsi="Dyson Futura Book"/>
          <w:b/>
          <w:bCs/>
          <w:sz w:val="22"/>
          <w:szCs w:val="22"/>
        </w:rPr>
        <w:t>rmationen über Dr. Kerstin Ortlechner und Markus Kamps</w:t>
      </w:r>
    </w:p>
    <w:p w14:paraId="68DD6940" w14:textId="18C4B3C9" w:rsidR="001F05F2" w:rsidRDefault="001F05F2" w:rsidP="00B964B2">
      <w:pPr>
        <w:rPr>
          <w:rFonts w:ascii="Dyson Futura Book" w:hAnsi="Dyson Futura Book"/>
          <w:b/>
          <w:bCs/>
          <w:sz w:val="22"/>
          <w:szCs w:val="22"/>
        </w:rPr>
      </w:pPr>
    </w:p>
    <w:p w14:paraId="56249BA5" w14:textId="6F8E7D37" w:rsidR="001F05F2" w:rsidRDefault="001F05F2" w:rsidP="00B964B2">
      <w:pPr>
        <w:rPr>
          <w:rFonts w:ascii="Dyson Futura Book" w:hAnsi="Dyson Futura Book"/>
          <w:b/>
          <w:bCs/>
          <w:sz w:val="22"/>
          <w:szCs w:val="22"/>
        </w:rPr>
      </w:pPr>
      <w:r>
        <w:rPr>
          <w:rFonts w:ascii="Dyson Futura Book" w:hAnsi="Dyson Futura Book"/>
          <w:b/>
          <w:bCs/>
          <w:sz w:val="22"/>
          <w:szCs w:val="22"/>
        </w:rPr>
        <w:t xml:space="preserve">Dr. </w:t>
      </w:r>
      <w:r w:rsidR="0080261A">
        <w:rPr>
          <w:rFonts w:ascii="Dyson Futura Book" w:hAnsi="Dyson Futura Book"/>
          <w:b/>
          <w:bCs/>
          <w:sz w:val="22"/>
          <w:szCs w:val="22"/>
        </w:rPr>
        <w:t xml:space="preserve">med. </w:t>
      </w:r>
      <w:r>
        <w:rPr>
          <w:rFonts w:ascii="Dyson Futura Book" w:hAnsi="Dyson Futura Book"/>
          <w:b/>
          <w:bCs/>
          <w:sz w:val="22"/>
          <w:szCs w:val="22"/>
        </w:rPr>
        <w:t>Kerstin Ortlechner</w:t>
      </w:r>
    </w:p>
    <w:p w14:paraId="6A207C1F" w14:textId="28C091CE" w:rsidR="00E63AFE" w:rsidRPr="001F05F2" w:rsidRDefault="0080261A" w:rsidP="00E63AFE">
      <w:pPr>
        <w:rPr>
          <w:rFonts w:ascii="Dyson Futura Book" w:hAnsi="Dyson Futura Book"/>
          <w:sz w:val="22"/>
          <w:szCs w:val="22"/>
        </w:rPr>
      </w:pPr>
      <w:r>
        <w:rPr>
          <w:rFonts w:ascii="Dyson Futura Book" w:hAnsi="Dyson Futura Book"/>
          <w:sz w:val="22"/>
          <w:szCs w:val="22"/>
        </w:rPr>
        <w:t>D</w:t>
      </w:r>
      <w:r w:rsidR="00E63AFE" w:rsidRPr="00E63AFE">
        <w:rPr>
          <w:rFonts w:ascii="Dyson Futura Book" w:hAnsi="Dyson Futura Book"/>
          <w:sz w:val="22"/>
          <w:szCs w:val="22"/>
        </w:rPr>
        <w:t>r. med. Kerstin Ortlechner ist zertifizierte Fachärztin für Dermatologie. In ihrer Praxis i</w:t>
      </w:r>
      <w:r>
        <w:rPr>
          <w:rFonts w:ascii="Dyson Futura Book" w:hAnsi="Dyson Futura Book"/>
          <w:sz w:val="22"/>
          <w:szCs w:val="22"/>
        </w:rPr>
        <w:t>n Wien</w:t>
      </w:r>
      <w:r w:rsidR="00E63AFE" w:rsidRPr="00E63AFE">
        <w:rPr>
          <w:rFonts w:ascii="Dyson Futura Book" w:hAnsi="Dyson Futura Book"/>
          <w:sz w:val="22"/>
          <w:szCs w:val="22"/>
        </w:rPr>
        <w:t xml:space="preserve"> bietet sie</w:t>
      </w:r>
      <w:r>
        <w:rPr>
          <w:rFonts w:ascii="Dyson Futura Book" w:hAnsi="Dyson Futura Book"/>
          <w:sz w:val="22"/>
          <w:szCs w:val="22"/>
        </w:rPr>
        <w:t xml:space="preserve"> </w:t>
      </w:r>
      <w:r w:rsidR="00E63AFE" w:rsidRPr="00E63AFE">
        <w:rPr>
          <w:rFonts w:ascii="Dyson Futura Book" w:hAnsi="Dyson Futura Book"/>
          <w:sz w:val="22"/>
          <w:szCs w:val="22"/>
        </w:rPr>
        <w:t>sowohl ästhetische Eingriffe als auch dermatologische Behandlungen an. Ihre Philosophie ist es, die natürliche Schönheit durch intensive, individuelle Betreuung hervorzuheben, das Schönste im Menschen</w:t>
      </w:r>
      <w:r w:rsidR="004126A3">
        <w:rPr>
          <w:rFonts w:ascii="Dyson Futura Book" w:hAnsi="Dyson Futura Book"/>
          <w:sz w:val="22"/>
          <w:szCs w:val="22"/>
        </w:rPr>
        <w:t xml:space="preserve"> </w:t>
      </w:r>
      <w:r w:rsidR="00E63AFE" w:rsidRPr="00E63AFE">
        <w:rPr>
          <w:rFonts w:ascii="Dyson Futura Book" w:hAnsi="Dyson Futura Book"/>
          <w:sz w:val="22"/>
          <w:szCs w:val="22"/>
        </w:rPr>
        <w:t>herauszuholen und die eigene unverwechselbare Identität der Haut zu unterstreichen. Dr. Kerstin Ortlechner</w:t>
      </w:r>
      <w:r w:rsidR="004126A3">
        <w:rPr>
          <w:rFonts w:ascii="Dyson Futura Book" w:hAnsi="Dyson Futura Book"/>
          <w:sz w:val="22"/>
          <w:szCs w:val="22"/>
        </w:rPr>
        <w:t xml:space="preserve"> </w:t>
      </w:r>
      <w:r w:rsidR="00E63AFE" w:rsidRPr="00E63AFE">
        <w:rPr>
          <w:rFonts w:ascii="Dyson Futura Book" w:hAnsi="Dyson Futura Book"/>
          <w:sz w:val="22"/>
          <w:szCs w:val="22"/>
        </w:rPr>
        <w:t>ist überzeugt, dass sich der Zustand von Körper, Geist und Seele im Erscheinungsbild der Haut</w:t>
      </w:r>
      <w:r w:rsidR="004126A3">
        <w:rPr>
          <w:rFonts w:ascii="Dyson Futura Book" w:hAnsi="Dyson Futura Book"/>
          <w:sz w:val="22"/>
          <w:szCs w:val="22"/>
        </w:rPr>
        <w:t xml:space="preserve"> </w:t>
      </w:r>
      <w:r w:rsidR="00E63AFE" w:rsidRPr="00E63AFE">
        <w:rPr>
          <w:rFonts w:ascii="Dyson Futura Book" w:hAnsi="Dyson Futura Book"/>
          <w:sz w:val="22"/>
          <w:szCs w:val="22"/>
        </w:rPr>
        <w:t>widerspiegelt.</w:t>
      </w:r>
      <w:r w:rsidR="004126A3">
        <w:rPr>
          <w:rFonts w:ascii="Dyson Futura Book" w:hAnsi="Dyson Futura Book"/>
          <w:sz w:val="22"/>
          <w:szCs w:val="22"/>
        </w:rPr>
        <w:t xml:space="preserve"> Mehr Infos auf: </w:t>
      </w:r>
      <w:hyperlink r:id="rId13" w:history="1">
        <w:r w:rsidR="00E63AFE" w:rsidRPr="004126A3">
          <w:rPr>
            <w:rStyle w:val="Hyperlink"/>
            <w:rFonts w:ascii="Dyson Futura Book" w:hAnsi="Dyson Futura Book"/>
            <w:sz w:val="22"/>
            <w:szCs w:val="22"/>
          </w:rPr>
          <w:t>kerstinortlechner.com</w:t>
        </w:r>
      </w:hyperlink>
    </w:p>
    <w:p w14:paraId="3708A3FC" w14:textId="4DE7E3DE" w:rsidR="001F05F2" w:rsidRDefault="001F05F2" w:rsidP="00B964B2">
      <w:pPr>
        <w:rPr>
          <w:rFonts w:ascii="Dyson Futura Book" w:hAnsi="Dyson Futura Book"/>
          <w:sz w:val="22"/>
          <w:szCs w:val="22"/>
        </w:rPr>
      </w:pPr>
    </w:p>
    <w:p w14:paraId="541D88AC" w14:textId="63486AB8" w:rsidR="00E85446" w:rsidRDefault="00F35660" w:rsidP="00B964B2">
      <w:pPr>
        <w:rPr>
          <w:rFonts w:ascii="Dyson Futura Book" w:hAnsi="Dyson Futura Book"/>
          <w:b/>
          <w:bCs/>
          <w:sz w:val="22"/>
          <w:szCs w:val="22"/>
        </w:rPr>
      </w:pPr>
      <w:r>
        <w:rPr>
          <w:rFonts w:ascii="Dyson Futura Book" w:hAnsi="Dyson Futura Book"/>
          <w:b/>
          <w:bCs/>
          <w:sz w:val="22"/>
          <w:szCs w:val="22"/>
        </w:rPr>
        <w:t xml:space="preserve">Präventologe und Schlafcoach </w:t>
      </w:r>
      <w:r w:rsidR="00E85446">
        <w:rPr>
          <w:rFonts w:ascii="Dyson Futura Book" w:hAnsi="Dyson Futura Book"/>
          <w:b/>
          <w:bCs/>
          <w:sz w:val="22"/>
          <w:szCs w:val="22"/>
        </w:rPr>
        <w:t>Markus Kamps</w:t>
      </w:r>
    </w:p>
    <w:p w14:paraId="2AC10FB0" w14:textId="0D0F7594" w:rsidR="00E85446" w:rsidRDefault="00D31696" w:rsidP="00B964B2">
      <w:pPr>
        <w:rPr>
          <w:rStyle w:val="Hyperlink"/>
          <w:rFonts w:ascii="Dyson Futura Light" w:hAnsi="Dyson Futura Light"/>
        </w:rPr>
      </w:pPr>
      <w:r w:rsidRPr="00D31696">
        <w:rPr>
          <w:rFonts w:ascii="Dyson Futura Book" w:hAnsi="Dyson Futura Book"/>
          <w:sz w:val="22"/>
          <w:szCs w:val="22"/>
        </w:rPr>
        <w:t xml:space="preserve">Markus Kamps ist zwischen Federn groß geworden. So formuliert der Experte für Prävention und Schlaf seine Herkunft. Die Eltern besaßen mehrere Bettengeschäfte. Heute berät </w:t>
      </w:r>
      <w:r w:rsidR="000E21C6">
        <w:rPr>
          <w:rFonts w:ascii="Dyson Futura Book" w:hAnsi="Dyson Futura Book"/>
          <w:sz w:val="22"/>
          <w:szCs w:val="22"/>
        </w:rPr>
        <w:t xml:space="preserve">Markus Kamps </w:t>
      </w:r>
      <w:r w:rsidRPr="00D31696">
        <w:rPr>
          <w:rFonts w:ascii="Dyson Futura Book" w:hAnsi="Dyson Futura Book"/>
          <w:sz w:val="22"/>
          <w:szCs w:val="22"/>
        </w:rPr>
        <w:t xml:space="preserve">Firmen und Privatpersonen, wie </w:t>
      </w:r>
      <w:r w:rsidR="003336D3">
        <w:rPr>
          <w:rFonts w:ascii="Dyson Futura Book" w:hAnsi="Dyson Futura Book"/>
          <w:sz w:val="22"/>
          <w:szCs w:val="22"/>
        </w:rPr>
        <w:t xml:space="preserve">man </w:t>
      </w:r>
      <w:r w:rsidRPr="00D31696">
        <w:rPr>
          <w:rFonts w:ascii="Dyson Futura Book" w:hAnsi="Dyson Futura Book"/>
          <w:sz w:val="22"/>
          <w:szCs w:val="22"/>
        </w:rPr>
        <w:t xml:space="preserve">erholsamer, länger und besser </w:t>
      </w:r>
      <w:r w:rsidR="003336D3">
        <w:rPr>
          <w:rFonts w:ascii="Dyson Futura Book" w:hAnsi="Dyson Futura Book"/>
          <w:sz w:val="22"/>
          <w:szCs w:val="22"/>
        </w:rPr>
        <w:t xml:space="preserve">schläft. </w:t>
      </w:r>
      <w:r w:rsidR="000559BD">
        <w:rPr>
          <w:rFonts w:ascii="Dyson Futura Book" w:hAnsi="Dyson Futura Book"/>
          <w:sz w:val="22"/>
          <w:szCs w:val="22"/>
        </w:rPr>
        <w:t xml:space="preserve">Weitere Infos gibt es auf: </w:t>
      </w:r>
    </w:p>
    <w:p w14:paraId="0F6137FD" w14:textId="3D135C86" w:rsidR="00985C2E" w:rsidRDefault="00985C2E" w:rsidP="00B964B2">
      <w:pPr>
        <w:rPr>
          <w:rStyle w:val="Hyperlink"/>
          <w:rFonts w:ascii="Dyson Futura Light" w:hAnsi="Dyson Futura Light"/>
        </w:rPr>
      </w:pPr>
    </w:p>
    <w:p w14:paraId="6FFC53C2" w14:textId="77777777" w:rsidR="00985C2E" w:rsidRPr="0044105A" w:rsidRDefault="00985C2E" w:rsidP="00985C2E">
      <w:pPr>
        <w:spacing w:after="240"/>
        <w:rPr>
          <w:rFonts w:ascii="Dyson Futura Light" w:hAnsi="Dyson Futura Light"/>
          <w:sz w:val="18"/>
          <w:szCs w:val="18"/>
        </w:rPr>
      </w:pPr>
      <w:r w:rsidRPr="0044105A">
        <w:rPr>
          <w:rFonts w:ascii="Dyson Futura Light" w:hAnsi="Dyson Futura Light"/>
          <w:b/>
          <w:bCs/>
          <w:sz w:val="18"/>
          <w:szCs w:val="18"/>
        </w:rPr>
        <w:t>SPEAKER - VORTRÄGE &amp; PROJEKTE</w:t>
      </w:r>
      <w:r w:rsidRPr="0044105A">
        <w:rPr>
          <w:rFonts w:ascii="Dyson Futura Light" w:hAnsi="Dyson Futura Light"/>
          <w:sz w:val="18"/>
          <w:szCs w:val="18"/>
        </w:rPr>
        <w:br/>
        <w:t xml:space="preserve">Schlafcoach, Schlafexperte &amp; Vortragsredner | </w:t>
      </w:r>
      <w:r w:rsidRPr="0044105A">
        <w:rPr>
          <w:rFonts w:ascii="Dyson Futura Light" w:hAnsi="Dyson Futura Light"/>
          <w:sz w:val="18"/>
          <w:szCs w:val="18"/>
        </w:rPr>
        <w:br/>
        <w:t>Markus Kamps (</w:t>
      </w:r>
      <w:hyperlink r:id="rId14" w:history="1">
        <w:r w:rsidRPr="0044105A">
          <w:rPr>
            <w:rStyle w:val="Hyperlink"/>
            <w:rFonts w:ascii="Dyson Futura Light" w:hAnsi="Dyson Futura Light"/>
            <w:sz w:val="18"/>
            <w:szCs w:val="18"/>
          </w:rPr>
          <w:t>https://markus-kamps.de</w:t>
        </w:r>
      </w:hyperlink>
      <w:r w:rsidRPr="0044105A">
        <w:rPr>
          <w:rFonts w:ascii="Dyson Futura Light" w:hAnsi="Dyson Futura Light"/>
          <w:sz w:val="18"/>
          <w:szCs w:val="18"/>
        </w:rPr>
        <w:t xml:space="preserve"> )</w:t>
      </w:r>
      <w:r w:rsidRPr="0044105A">
        <w:rPr>
          <w:rFonts w:ascii="Dyson Futura Light" w:hAnsi="Dyson Futura Light"/>
          <w:sz w:val="18"/>
          <w:szCs w:val="18"/>
        </w:rPr>
        <w:br/>
      </w:r>
      <w:r w:rsidRPr="0044105A">
        <w:rPr>
          <w:rFonts w:ascii="Dyson Futura Light" w:hAnsi="Dyson Futura Light"/>
          <w:b/>
          <w:bCs/>
          <w:sz w:val="18"/>
          <w:szCs w:val="18"/>
        </w:rPr>
        <w:t>EINZELCOACHING – Sportler &amp; Führungskräfte</w:t>
      </w:r>
      <w:r w:rsidRPr="0044105A">
        <w:rPr>
          <w:rFonts w:ascii="Dyson Futura Light" w:hAnsi="Dyson Futura Light"/>
          <w:sz w:val="18"/>
          <w:szCs w:val="18"/>
        </w:rPr>
        <w:br/>
        <w:t xml:space="preserve">Startseite - </w:t>
      </w:r>
      <w:hyperlink r:id="rId15" w:history="1">
        <w:r w:rsidRPr="0044105A">
          <w:rPr>
            <w:rStyle w:val="Hyperlink"/>
            <w:rFonts w:ascii="Dyson Futura Light" w:hAnsi="Dyson Futura Light"/>
            <w:sz w:val="18"/>
            <w:szCs w:val="18"/>
          </w:rPr>
          <w:t>https://go.markuskamps.de/</w:t>
        </w:r>
      </w:hyperlink>
      <w:r w:rsidRPr="0044105A">
        <w:rPr>
          <w:rFonts w:ascii="Dyson Futura Light" w:hAnsi="Dyson Futura Light"/>
          <w:sz w:val="18"/>
          <w:szCs w:val="18"/>
        </w:rPr>
        <w:br/>
      </w:r>
      <w:r w:rsidRPr="0044105A">
        <w:rPr>
          <w:rFonts w:ascii="Dyson Futura Light" w:hAnsi="Dyson Futura Light"/>
          <w:b/>
          <w:bCs/>
          <w:sz w:val="18"/>
          <w:szCs w:val="18"/>
        </w:rPr>
        <w:t>INFOPORTAL</w:t>
      </w:r>
      <w:r w:rsidRPr="0044105A">
        <w:rPr>
          <w:rFonts w:ascii="Dyson Futura Light" w:hAnsi="Dyson Futura Light"/>
          <w:sz w:val="18"/>
          <w:szCs w:val="18"/>
        </w:rPr>
        <w:t xml:space="preserve"> FÜR ALLE ZUM THEMA SCHLAF</w:t>
      </w:r>
      <w:r w:rsidRPr="0044105A">
        <w:rPr>
          <w:rFonts w:ascii="Dyson Futura Light" w:hAnsi="Dyson Futura Light"/>
          <w:sz w:val="18"/>
          <w:szCs w:val="18"/>
        </w:rPr>
        <w:br/>
      </w:r>
      <w:hyperlink r:id="rId16" w:history="1">
        <w:r w:rsidRPr="0044105A">
          <w:rPr>
            <w:rStyle w:val="Hyperlink"/>
            <w:rFonts w:ascii="Dyson Futura Light" w:hAnsi="Dyson Futura Light"/>
            <w:sz w:val="18"/>
            <w:szCs w:val="18"/>
          </w:rPr>
          <w:t>https://www.schlafkampagne.de/</w:t>
        </w:r>
      </w:hyperlink>
    </w:p>
    <w:p w14:paraId="2AD150EE" w14:textId="77777777" w:rsidR="00985C2E" w:rsidRPr="00D31696" w:rsidRDefault="00985C2E" w:rsidP="00B964B2">
      <w:pPr>
        <w:rPr>
          <w:rFonts w:ascii="Dyson Futura Book" w:hAnsi="Dyson Futura Book"/>
          <w:sz w:val="22"/>
          <w:szCs w:val="22"/>
        </w:rPr>
      </w:pPr>
    </w:p>
    <w:p w14:paraId="31B5399B" w14:textId="77777777" w:rsidR="001F05F2" w:rsidRPr="00A13F62" w:rsidRDefault="001F05F2" w:rsidP="00B964B2">
      <w:pPr>
        <w:rPr>
          <w:rFonts w:ascii="Dyson Futura Book" w:hAnsi="Dyson Futura Book"/>
          <w:sz w:val="22"/>
          <w:szCs w:val="22"/>
        </w:rPr>
      </w:pPr>
    </w:p>
    <w:p w14:paraId="6E3BF7BE" w14:textId="0D9C234C" w:rsidR="0007350A" w:rsidRDefault="0007350A" w:rsidP="00C51297">
      <w:pPr>
        <w:jc w:val="both"/>
        <w:rPr>
          <w:rFonts w:ascii="Dyson Futura Book" w:hAnsi="Dyson Futura Book"/>
          <w:sz w:val="22"/>
          <w:szCs w:val="22"/>
        </w:rPr>
      </w:pPr>
    </w:p>
    <w:p w14:paraId="02768C1D" w14:textId="77777777" w:rsidR="0007350A" w:rsidRPr="009A21E7" w:rsidRDefault="0007350A" w:rsidP="0007350A">
      <w:pPr>
        <w:rPr>
          <w:rStyle w:val="normaltextrun"/>
          <w:rFonts w:ascii="Dyson Futura Heavy" w:hAnsi="Dyson Futura Heavy" w:cs="Segoe UI"/>
          <w:sz w:val="17"/>
          <w:szCs w:val="17"/>
        </w:rPr>
      </w:pPr>
      <w:r w:rsidRPr="009A21E7">
        <w:rPr>
          <w:rStyle w:val="normaltextrun"/>
          <w:rFonts w:ascii="Dyson Futura Heavy" w:hAnsi="Dyson Futura Heavy"/>
          <w:sz w:val="17"/>
          <w:szCs w:val="17"/>
        </w:rPr>
        <w:t xml:space="preserve">Dyson </w:t>
      </w:r>
    </w:p>
    <w:p w14:paraId="18E9F4C0" w14:textId="77777777" w:rsidR="0007350A" w:rsidRPr="009A21E7" w:rsidRDefault="0007350A" w:rsidP="0007350A">
      <w:pPr>
        <w:jc w:val="both"/>
        <w:rPr>
          <w:rFonts w:ascii="Dyson Futura Book" w:hAnsi="Dyson Futura Book"/>
          <w:sz w:val="17"/>
          <w:szCs w:val="17"/>
        </w:rPr>
      </w:pPr>
      <w:r w:rsidRPr="009A21E7">
        <w:rPr>
          <w:rStyle w:val="normaltextrun"/>
          <w:rFonts w:ascii="Dyson Futura Book" w:hAnsi="Dyson Futura Book"/>
          <w:sz w:val="17"/>
          <w:szCs w:val="17"/>
        </w:rPr>
        <w:t xml:space="preserve">Dyson ist ein weltweit tätiges Forschungs- und Technologieunternehmen mit Engineering-, Forschungs-, Entwicklungs-, Fertigungs- und Testeinrichtungen in Singapur, Großbritannien, Malaysia, Mexiko, China und auf den Philippinen. Dyson ist seit seiner Gründung im Jahr 1993 in Großbritannien und seinen Anfängen in einem Wagenschuppen stetig gewachsen. Heute verfügt das Unternehmen über einen internationalen Hauptsitz in Singapur sowie über zwei Technologie-Campus in Großbritannien, die sich über 800 Hektar in Malmesbury und Hullavington erstrecken. </w:t>
      </w:r>
      <w:r w:rsidRPr="009A21E7">
        <w:rPr>
          <w:rFonts w:ascii="Dyson Futura Book" w:hAnsi="Dyson Futura Book"/>
          <w:sz w:val="17"/>
          <w:szCs w:val="17"/>
        </w:rPr>
        <w:t>Seit 1993 hat Dyson mehr als 1 Milliarde Pfund in seine Büros und Laboratorien in Wiltshire investiert, wo die erste Forschungsphase, das Design und die Entwicklung der zukünftigen Dyson Technologie erfolgen</w:t>
      </w:r>
      <w:r w:rsidRPr="009A21E7">
        <w:rPr>
          <w:rStyle w:val="normaltextrun"/>
          <w:rFonts w:ascii="Dyson Futura Book" w:hAnsi="Dyson Futura Book"/>
          <w:sz w:val="17"/>
          <w:szCs w:val="17"/>
        </w:rPr>
        <w:t>. Dyson ist nach wie vor in Familienbesitz und beschäftigt weltweit über 13.000 Mitarbeiter, darunter ein 5.000 Mann starkes Ingenieurteam. Das Unternehmen verkauft seine Produkte auf 84 Märkten in über 300 Dyson Demo Stores, von denen im Jahr 2021 weltweit 50 eröffnet wurden, darunter ein neuer Dyson Virtual Reality Demo Store.</w:t>
      </w:r>
    </w:p>
    <w:p w14:paraId="625F36C7" w14:textId="77777777" w:rsidR="0007350A" w:rsidRPr="009A21E7" w:rsidRDefault="0007350A" w:rsidP="0007350A">
      <w:pPr>
        <w:jc w:val="both"/>
        <w:rPr>
          <w:rFonts w:ascii="Dyson Futura Book" w:hAnsi="Dyson Futura Book"/>
          <w:sz w:val="17"/>
          <w:szCs w:val="17"/>
        </w:rPr>
      </w:pPr>
      <w:r w:rsidRPr="009A21E7">
        <w:rPr>
          <w:rStyle w:val="normaltextrun"/>
          <w:rFonts w:ascii="Arial" w:hAnsi="Arial"/>
          <w:sz w:val="17"/>
          <w:szCs w:val="17"/>
        </w:rPr>
        <w:t> </w:t>
      </w:r>
      <w:r w:rsidRPr="009A21E7">
        <w:rPr>
          <w:rStyle w:val="eop"/>
          <w:rFonts w:ascii="Dyson Futura Book" w:hAnsi="Dyson Futura Book"/>
          <w:sz w:val="17"/>
          <w:szCs w:val="17"/>
        </w:rPr>
        <w:t> </w:t>
      </w:r>
    </w:p>
    <w:p w14:paraId="79C556A4" w14:textId="77777777" w:rsidR="0007350A" w:rsidRPr="009A21E7" w:rsidRDefault="0007350A" w:rsidP="0007350A">
      <w:pPr>
        <w:jc w:val="both"/>
        <w:rPr>
          <w:rStyle w:val="normaltextrun"/>
          <w:rFonts w:ascii="Dyson Futura Book" w:hAnsi="Dyson Futura Book" w:cs="Segoe UI"/>
          <w:sz w:val="17"/>
          <w:szCs w:val="17"/>
        </w:rPr>
      </w:pPr>
      <w:r w:rsidRPr="009A21E7">
        <w:rPr>
          <w:rStyle w:val="normaltextrun"/>
          <w:rFonts w:ascii="Dyson Futura Book" w:hAnsi="Dyson Futura Book"/>
          <w:sz w:val="17"/>
          <w:szCs w:val="17"/>
        </w:rPr>
        <w:t>Für die Entwicklung revolutionärer Produkte und Technologien investiert Dyson 2,75 Mrd. Pfund in das Unternehmen. Im Jahr 2022 wird Dyson 600 Millionen Pfund seiner Investitionen für Technologie, Einrichtungen und Labors ausgeben. Dyson verfügt auf der ganzen Welt über Teams von Ingenieuren, Wissenschaftlern und Softwareentwicklern, die sich auf die Entwicklung von Festkörperbatteriezellen, digitalen Hochgeschwindigkeits-Elektromotoren, Sensor- und Bildverarbeitungssystemen, Robotik, maschinellen Lerntechnologien und A.I.-Investitionen konzentrieren. Seit der Erfindung des ersten beutellosen Zyklonenstaubsaugers - DC01- im Jahr 1993 hat Dyson problemlösende Technologien für Haarpflege, Luftreinigung, Robotik, Beleuchtung und Händetrocknung entwickelt.</w:t>
      </w:r>
    </w:p>
    <w:p w14:paraId="2299D66E" w14:textId="77777777" w:rsidR="0007350A" w:rsidRPr="009A21E7" w:rsidRDefault="0007350A" w:rsidP="0007350A">
      <w:pPr>
        <w:jc w:val="both"/>
        <w:rPr>
          <w:rStyle w:val="normaltextrun"/>
          <w:rFonts w:ascii="Dyson Futura Book" w:hAnsi="Dyson Futura Book" w:cs="Segoe UI"/>
          <w:sz w:val="17"/>
          <w:szCs w:val="17"/>
        </w:rPr>
      </w:pPr>
    </w:p>
    <w:p w14:paraId="02C3EF64" w14:textId="77777777" w:rsidR="0007350A" w:rsidRPr="009A21E7" w:rsidRDefault="0007350A" w:rsidP="0007350A">
      <w:pPr>
        <w:jc w:val="both"/>
        <w:rPr>
          <w:rFonts w:ascii="Dyson Futura Book" w:hAnsi="Dyson Futura Book" w:cs="Arial"/>
          <w:sz w:val="17"/>
          <w:szCs w:val="17"/>
        </w:rPr>
      </w:pPr>
      <w:r w:rsidRPr="009A21E7">
        <w:rPr>
          <w:rStyle w:val="normaltextrun"/>
          <w:rFonts w:ascii="Dyson Futura Book" w:hAnsi="Dyson Futura Book"/>
          <w:sz w:val="17"/>
          <w:szCs w:val="17"/>
        </w:rPr>
        <w:t>Das </w:t>
      </w:r>
      <w:hyperlink r:id="rId17">
        <w:r w:rsidRPr="009A21E7">
          <w:rPr>
            <w:rStyle w:val="normaltextrun"/>
            <w:rFonts w:ascii="Dyson Futura Book" w:hAnsi="Dyson Futura Book"/>
            <w:color w:val="0000FF"/>
            <w:sz w:val="17"/>
            <w:szCs w:val="17"/>
            <w:u w:val="single"/>
          </w:rPr>
          <w:t>Dyson Institute of Engineering and Technology</w:t>
        </w:r>
      </w:hyperlink>
      <w:r w:rsidRPr="009A21E7">
        <w:rPr>
          <w:rStyle w:val="normaltextrun"/>
          <w:rFonts w:ascii="Dyson Futura Book" w:hAnsi="Dyson Futura Book"/>
          <w:sz w:val="17"/>
          <w:szCs w:val="17"/>
        </w:rPr>
        <w:t xml:space="preserve"> ist ein neues Modell für die Ingenieurausbildung, das die akademische Disziplin einer traditionellen Universität mit der praktischen Erfahrung der Arbeit mit echten Produkten und Technologien in einem globalen Technologieunternehmen verbindet. Die 156 angehenden Ingenieure von Dyson erhalten vom ersten Tag an ein Gehalt und zahlen keine Studiengebühren.</w:t>
      </w:r>
    </w:p>
    <w:p w14:paraId="31C37000" w14:textId="77777777" w:rsidR="0007350A" w:rsidRPr="009A21E7" w:rsidRDefault="0007350A" w:rsidP="0007350A">
      <w:pPr>
        <w:jc w:val="both"/>
        <w:rPr>
          <w:rStyle w:val="normaltextrun"/>
          <w:rFonts w:ascii="Dyson Futura Book" w:hAnsi="Dyson Futura Book"/>
          <w:sz w:val="17"/>
          <w:szCs w:val="17"/>
        </w:rPr>
      </w:pPr>
    </w:p>
    <w:p w14:paraId="31AC6AF9" w14:textId="77777777" w:rsidR="0007350A" w:rsidRPr="009A21E7" w:rsidRDefault="0007350A" w:rsidP="0007350A">
      <w:pPr>
        <w:jc w:val="both"/>
        <w:rPr>
          <w:rStyle w:val="normaltextrun"/>
          <w:rFonts w:ascii="Dyson Futura Book" w:hAnsi="Dyson Futura Book"/>
          <w:sz w:val="17"/>
          <w:szCs w:val="17"/>
        </w:rPr>
      </w:pPr>
      <w:r w:rsidRPr="009A21E7">
        <w:rPr>
          <w:rStyle w:val="normaltextrun"/>
          <w:rFonts w:ascii="Dyson Futura Book" w:hAnsi="Dyson Futura Book"/>
          <w:sz w:val="17"/>
          <w:szCs w:val="17"/>
        </w:rPr>
        <w:t xml:space="preserve">Die 2002 gegründete </w:t>
      </w:r>
      <w:hyperlink r:id="rId18">
        <w:r w:rsidRPr="009A21E7">
          <w:rPr>
            <w:rStyle w:val="normaltextrun"/>
            <w:rFonts w:ascii="Dyson Futura Book" w:hAnsi="Dyson Futura Book"/>
            <w:color w:val="0000FF"/>
            <w:sz w:val="17"/>
            <w:szCs w:val="17"/>
            <w:u w:val="single"/>
          </w:rPr>
          <w:t>James Dyson Foundation</w:t>
        </w:r>
      </w:hyperlink>
      <w:r w:rsidRPr="009A21E7">
        <w:rPr>
          <w:rStyle w:val="normaltextrun"/>
          <w:rFonts w:ascii="Dyson Futura Book" w:hAnsi="Dyson Futura Book"/>
          <w:sz w:val="17"/>
          <w:szCs w:val="17"/>
        </w:rPr>
        <w:t xml:space="preserve"> ist eine internationale Wohltätigkeitsorganisation, die aufstrebende Ingenieure fördert, die Ausbildung von Ingenieuren unterstützt und in die medizinische Forschung investiert. Bis heute hat sie über 140 Millionen Pfund für wohltätige Zwecke gespendet. Der</w:t>
      </w:r>
      <w:r w:rsidRPr="009A21E7">
        <w:rPr>
          <w:sz w:val="17"/>
          <w:szCs w:val="17"/>
        </w:rPr>
        <w:t> </w:t>
      </w:r>
      <w:hyperlink r:id="rId19">
        <w:r w:rsidRPr="009A21E7">
          <w:rPr>
            <w:rStyle w:val="normaltextrun"/>
            <w:rFonts w:ascii="Dyson Futura Book" w:hAnsi="Dyson Futura Book"/>
            <w:color w:val="0000FF"/>
            <w:sz w:val="17"/>
            <w:szCs w:val="17"/>
            <w:u w:val="single"/>
          </w:rPr>
          <w:t>James Dyson Award</w:t>
        </w:r>
      </w:hyperlink>
      <w:r w:rsidRPr="009A21E7">
        <w:rPr>
          <w:sz w:val="17"/>
          <w:szCs w:val="17"/>
        </w:rPr>
        <w:t> </w:t>
      </w:r>
      <w:r w:rsidRPr="009A21E7">
        <w:rPr>
          <w:rStyle w:val="normaltextrun"/>
          <w:rFonts w:ascii="Dyson Futura Book" w:hAnsi="Dyson Futura Book"/>
          <w:sz w:val="17"/>
          <w:szCs w:val="17"/>
        </w:rPr>
        <w:t xml:space="preserve">ist der jährliche Designwettbewerb der Stiftung und steht Design- und Ingenieurstudenten sowie </w:t>
      </w:r>
      <w:r w:rsidRPr="009A21E7">
        <w:rPr>
          <w:rStyle w:val="normaltextrun"/>
          <w:rFonts w:ascii="Dyson Futura Book" w:hAnsi="Dyson Futura Book"/>
          <w:sz w:val="17"/>
          <w:szCs w:val="17"/>
        </w:rPr>
        <w:lastRenderedPageBreak/>
        <w:t>Absolventen dieser Lehrgänge offen</w:t>
      </w:r>
      <w:r w:rsidRPr="009A21E7">
        <w:rPr>
          <w:sz w:val="17"/>
          <w:szCs w:val="17"/>
        </w:rPr>
        <w:t>.</w:t>
      </w:r>
      <w:r w:rsidRPr="009A21E7">
        <w:rPr>
          <w:rStyle w:val="normaltextrun"/>
          <w:rFonts w:ascii="Dyson Futura Book" w:hAnsi="Dyson Futura Book"/>
          <w:sz w:val="17"/>
          <w:szCs w:val="17"/>
        </w:rPr>
        <w:t xml:space="preserve"> Seit seiner Einführung im Jahr 2005 hat der Preis weltweit mehr als 285 Erfindungen unterstützt und Mittel für ihre Vermarktung bereitgestellt. 70 % der ehemaligen Gewinner des James Dyson Award verfolgen ihre Erfindungen hauptberuflich weiter.</w:t>
      </w:r>
    </w:p>
    <w:p w14:paraId="3E909B10" w14:textId="77777777" w:rsidR="0007350A" w:rsidRPr="009A21E7" w:rsidRDefault="0007350A" w:rsidP="0007350A">
      <w:pPr>
        <w:rPr>
          <w:rStyle w:val="normaltextrun"/>
          <w:rFonts w:ascii="Dyson Futura Book" w:hAnsi="Dyson Futura Book" w:cs="Segoe UI"/>
          <w:sz w:val="17"/>
          <w:szCs w:val="17"/>
        </w:rPr>
      </w:pPr>
    </w:p>
    <w:p w14:paraId="4C998F07" w14:textId="77777777" w:rsidR="0007350A" w:rsidRPr="009A21E7" w:rsidRDefault="0007350A" w:rsidP="0007350A">
      <w:pPr>
        <w:rPr>
          <w:rStyle w:val="normaltextrun"/>
          <w:rFonts w:ascii="Dyson Futura Book" w:hAnsi="Dyson Futura Book"/>
          <w:sz w:val="17"/>
          <w:szCs w:val="17"/>
        </w:rPr>
      </w:pPr>
      <w:r w:rsidRPr="009A21E7">
        <w:rPr>
          <w:rStyle w:val="normaltextrun"/>
          <w:rFonts w:ascii="Dyson Futura Book" w:hAnsi="Dyson Futura Book"/>
          <w:sz w:val="17"/>
          <w:szCs w:val="17"/>
        </w:rPr>
        <w:t xml:space="preserve">Im Jahr 2012 gründet die Familie Dyson </w:t>
      </w:r>
      <w:hyperlink r:id="rId20" w:history="1">
        <w:r w:rsidRPr="009A21E7">
          <w:rPr>
            <w:rStyle w:val="Hyperlink"/>
            <w:rFonts w:ascii="Dyson Futura Book" w:hAnsi="Dyson Futura Book"/>
            <w:sz w:val="17"/>
            <w:szCs w:val="17"/>
          </w:rPr>
          <w:t>Dyson Farming</w:t>
        </w:r>
      </w:hyperlink>
      <w:r w:rsidRPr="009A21E7">
        <w:rPr>
          <w:rStyle w:val="normaltextrun"/>
          <w:rFonts w:ascii="Dyson Futura Book" w:hAnsi="Dyson Futura Book"/>
          <w:sz w:val="17"/>
          <w:szCs w:val="17"/>
        </w:rPr>
        <w:t>. Dabei handelt es sich um einen der größten landwirtschaftlichen Betriebe Großbritanniens mit einer Fläche von 35.000 Acres in Lincolnshire, Oxfordshire, Gloucestershire und Somerset.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Es besteht eine reelle Chance für die Landwirtschaft, eine Revolution in der Technologie voranzutreiben und umgekehrt. Dyson Farming entwickelt neue Ansätze für eine effiziente, hochtechnologische Landwirtschaft und Lebensmittelproduktion.</w:t>
      </w:r>
    </w:p>
    <w:p w14:paraId="3A10CDB2" w14:textId="77777777" w:rsidR="0007350A" w:rsidRPr="009A21E7" w:rsidRDefault="0007350A" w:rsidP="0007350A">
      <w:pPr>
        <w:rPr>
          <w:rFonts w:ascii="Dyson Futura Book" w:hAnsi="Dyson Futura Book"/>
          <w:sz w:val="17"/>
          <w:szCs w:val="17"/>
        </w:rPr>
      </w:pPr>
    </w:p>
    <w:p w14:paraId="31AFEA73" w14:textId="77777777" w:rsidR="0007350A" w:rsidRPr="009A21E7" w:rsidRDefault="0007350A" w:rsidP="0007350A">
      <w:pPr>
        <w:rPr>
          <w:rStyle w:val="normaltextrun"/>
          <w:rFonts w:ascii="Dyson Futura Book" w:hAnsi="Dyson Futura Book"/>
          <w:sz w:val="17"/>
          <w:szCs w:val="17"/>
        </w:rPr>
      </w:pPr>
      <w:r w:rsidRPr="009A21E7">
        <w:rPr>
          <w:rStyle w:val="normaltextrun"/>
          <w:rFonts w:ascii="Dyson Futura Book" w:hAnsi="Dyson Futura Book"/>
          <w:sz w:val="17"/>
          <w:szCs w:val="17"/>
        </w:rPr>
        <w:t>Dyson Farming baut eine Reihe von Produkten an, darunter Weizen und Gerste, Kartoffeln, Zwiebeln und Erbsen - und ist damit der größte Einzelproduzent in Großbritannien. Das Unternehmen produziert auch Rind- und Lammfleisch und baut außerhalb der Saison britische Erdbeeren in seinem hochmodernen 15 Hektar großen Gewächshaus an, das von der angrenzenden anaeroben Vergärungsanlage beheizt wird.</w:t>
      </w:r>
    </w:p>
    <w:p w14:paraId="44C20DE0" w14:textId="77777777" w:rsidR="0007350A" w:rsidRPr="003F135D" w:rsidRDefault="0007350A" w:rsidP="0007350A">
      <w:pPr>
        <w:rPr>
          <w:rFonts w:ascii="Dyson Futura Book" w:hAnsi="Dyson Futura Book"/>
        </w:rPr>
      </w:pPr>
    </w:p>
    <w:p w14:paraId="655269C9" w14:textId="05D555AF" w:rsidR="00803AE8" w:rsidRDefault="00803AE8" w:rsidP="009B6DBA">
      <w:pPr>
        <w:rPr>
          <w:rFonts w:ascii="Dyson Futura Book" w:hAnsi="Dyson Futura Book"/>
          <w:sz w:val="22"/>
          <w:szCs w:val="22"/>
        </w:rPr>
      </w:pPr>
    </w:p>
    <w:p w14:paraId="5B4E37CA" w14:textId="77777777" w:rsidR="009A21E7" w:rsidRPr="009A149B" w:rsidRDefault="009A21E7" w:rsidP="009A21E7">
      <w:pPr>
        <w:pStyle w:val="paragraph"/>
        <w:spacing w:before="0" w:beforeAutospacing="0" w:after="0" w:afterAutospacing="0"/>
        <w:jc w:val="both"/>
        <w:textAlignment w:val="baseline"/>
        <w:rPr>
          <w:rStyle w:val="eop"/>
          <w:rFonts w:ascii="Dyson Futura Book" w:hAnsi="Dyson Futura Book" w:cs="Segoe UI"/>
          <w:sz w:val="20"/>
          <w:szCs w:val="20"/>
        </w:rPr>
      </w:pPr>
      <w:r w:rsidRPr="009A149B">
        <w:rPr>
          <w:rFonts w:ascii="Dyson Futura Book" w:hAnsi="Dyson Futura Book"/>
          <w:color w:val="000000" w:themeColor="text1"/>
          <w:sz w:val="20"/>
          <w:szCs w:val="20"/>
        </w:rPr>
        <w:t xml:space="preserve">Weitere Informationen über die Dyson Technologien finden Sie im Dyson </w:t>
      </w:r>
      <w:hyperlink r:id="rId21" w:history="1">
        <w:r w:rsidRPr="009A149B">
          <w:rPr>
            <w:rStyle w:val="Hyperlink"/>
            <w:rFonts w:ascii="Dyson Futura Book" w:hAnsi="Dyson Futura Book"/>
            <w:sz w:val="20"/>
            <w:szCs w:val="20"/>
          </w:rPr>
          <w:t>Newsroom</w:t>
        </w:r>
      </w:hyperlink>
      <w:r w:rsidRPr="009A149B">
        <w:rPr>
          <w:rFonts w:ascii="Dyson Futura Book" w:hAnsi="Dyson Futura Book"/>
          <w:color w:val="000000" w:themeColor="text1"/>
          <w:sz w:val="20"/>
          <w:szCs w:val="20"/>
        </w:rPr>
        <w:t xml:space="preserve">. </w:t>
      </w:r>
    </w:p>
    <w:p w14:paraId="62BF2C6D" w14:textId="77777777" w:rsidR="009A21E7" w:rsidRDefault="009A21E7" w:rsidP="009A21E7">
      <w:pPr>
        <w:pStyle w:val="paragraph"/>
        <w:spacing w:before="0" w:beforeAutospacing="0" w:after="0" w:afterAutospacing="0"/>
        <w:jc w:val="both"/>
        <w:textAlignment w:val="baseline"/>
        <w:rPr>
          <w:rStyle w:val="normaltextrun"/>
          <w:rFonts w:ascii="Dyson Futura Book" w:hAnsi="Dyson Futura Book" w:cs="Segoe UI"/>
          <w:sz w:val="21"/>
          <w:szCs w:val="21"/>
        </w:rPr>
      </w:pPr>
    </w:p>
    <w:p w14:paraId="4F71387C" w14:textId="77777777" w:rsidR="00172669" w:rsidRDefault="00172669" w:rsidP="009A21E7">
      <w:pPr>
        <w:jc w:val="both"/>
        <w:rPr>
          <w:rFonts w:ascii="Dyson Futura Book" w:hAnsi="Dyson Futura Book"/>
          <w:sz w:val="20"/>
          <w:szCs w:val="20"/>
        </w:rPr>
      </w:pPr>
    </w:p>
    <w:p w14:paraId="7AD067FB" w14:textId="26E4EEA5" w:rsidR="009A21E7" w:rsidRDefault="009A21E7" w:rsidP="009A21E7">
      <w:pPr>
        <w:jc w:val="both"/>
        <w:rPr>
          <w:rFonts w:ascii="Dyson Futura Book" w:hAnsi="Dyson Futura Book"/>
          <w:b/>
          <w:bCs/>
          <w:sz w:val="20"/>
          <w:szCs w:val="20"/>
        </w:rPr>
      </w:pPr>
      <w:r w:rsidRPr="00CF3DD7">
        <w:rPr>
          <w:rFonts w:ascii="Dyson Futura Book" w:hAnsi="Dyson Futura Book"/>
          <w:b/>
          <w:bCs/>
          <w:sz w:val="20"/>
          <w:szCs w:val="20"/>
        </w:rPr>
        <w:t>K</w:t>
      </w:r>
      <w:r w:rsidR="00172669" w:rsidRPr="00CF3DD7">
        <w:rPr>
          <w:rFonts w:ascii="Dyson Futura Book" w:hAnsi="Dyson Futura Book"/>
          <w:b/>
          <w:bCs/>
          <w:sz w:val="20"/>
          <w:szCs w:val="20"/>
        </w:rPr>
        <w:t>ontakt</w:t>
      </w:r>
    </w:p>
    <w:p w14:paraId="37A3EF68" w14:textId="77777777" w:rsidR="00CF3DD7" w:rsidRPr="00CF3DD7" w:rsidRDefault="00CF3DD7" w:rsidP="009A21E7">
      <w:pPr>
        <w:jc w:val="both"/>
        <w:rPr>
          <w:rFonts w:ascii="Dyson Futura Book" w:hAnsi="Dyson Futura Book"/>
          <w:b/>
          <w:bCs/>
          <w:sz w:val="16"/>
          <w:szCs w:val="16"/>
        </w:rPr>
      </w:pPr>
    </w:p>
    <w:p w14:paraId="24589A31" w14:textId="5437F44A" w:rsidR="009A21E7" w:rsidRDefault="009A21E7" w:rsidP="009A21E7">
      <w:pPr>
        <w:rPr>
          <w:rFonts w:ascii="Dyson Futura Book" w:hAnsi="Dyson Futura Book"/>
          <w:sz w:val="20"/>
          <w:szCs w:val="20"/>
        </w:rPr>
      </w:pPr>
      <w:r w:rsidRPr="009A149B">
        <w:rPr>
          <w:rFonts w:ascii="Dyson Futura Book" w:hAnsi="Dyson Futura Book"/>
          <w:sz w:val="20"/>
          <w:szCs w:val="20"/>
        </w:rPr>
        <w:t xml:space="preserve">Um weitere Informationen zu erhalten, kontaktieren Sie bitte: </w:t>
      </w:r>
    </w:p>
    <w:p w14:paraId="01A3A49C" w14:textId="77777777" w:rsidR="00CF3DD7" w:rsidRPr="00CF3DD7" w:rsidRDefault="00CF3DD7" w:rsidP="009A21E7">
      <w:pPr>
        <w:rPr>
          <w:rFonts w:ascii="Dyson Futura Book" w:hAnsi="Dyson Futura Book"/>
          <w:sz w:val="16"/>
          <w:szCs w:val="16"/>
        </w:rPr>
      </w:pPr>
    </w:p>
    <w:p w14:paraId="76200D15" w14:textId="77777777" w:rsidR="009A21E7" w:rsidRPr="009A21E7" w:rsidRDefault="009A21E7" w:rsidP="009A21E7">
      <w:pPr>
        <w:rPr>
          <w:rFonts w:ascii="Dyson Futura Book" w:eastAsia="Times New Roman" w:hAnsi="Dyson Futura Book" w:cs="Arial"/>
          <w:sz w:val="20"/>
          <w:szCs w:val="20"/>
          <w:lang w:val="en-US"/>
        </w:rPr>
      </w:pPr>
      <w:r w:rsidRPr="009A21E7">
        <w:rPr>
          <w:rFonts w:ascii="Dyson Futura Book" w:eastAsia="Times New Roman" w:hAnsi="Dyson Futura Book" w:cs="Arial"/>
          <w:sz w:val="20"/>
          <w:szCs w:val="20"/>
          <w:lang w:val="en-US"/>
        </w:rPr>
        <w:t>Christine Elkemann</w:t>
      </w:r>
    </w:p>
    <w:p w14:paraId="46A2E32D" w14:textId="77777777" w:rsidR="009A21E7" w:rsidRPr="009A21E7" w:rsidRDefault="009A21E7" w:rsidP="009A21E7">
      <w:pPr>
        <w:rPr>
          <w:rFonts w:ascii="Dyson Futura Book" w:eastAsia="Times New Roman" w:hAnsi="Dyson Futura Book" w:cs="Arial"/>
          <w:sz w:val="20"/>
          <w:szCs w:val="20"/>
          <w:lang w:val="en-US"/>
        </w:rPr>
      </w:pPr>
      <w:r w:rsidRPr="009A21E7">
        <w:rPr>
          <w:rFonts w:ascii="Dyson Futura Book" w:eastAsia="Times New Roman" w:hAnsi="Dyson Futura Book" w:cs="Arial"/>
          <w:sz w:val="20"/>
          <w:szCs w:val="20"/>
          <w:lang w:val="en-US"/>
        </w:rPr>
        <w:t>Senior Communications Manager</w:t>
      </w:r>
    </w:p>
    <w:p w14:paraId="71F21B9F" w14:textId="77777777" w:rsidR="009A21E7" w:rsidRPr="009A21E7" w:rsidRDefault="009A21E7" w:rsidP="009A21E7">
      <w:pPr>
        <w:adjustRightInd w:val="0"/>
        <w:rPr>
          <w:rFonts w:ascii="Dyson Futura Book" w:hAnsi="Dyson Futura Book"/>
          <w:sz w:val="20"/>
          <w:szCs w:val="20"/>
          <w:lang w:val="en-US"/>
        </w:rPr>
      </w:pPr>
      <w:r w:rsidRPr="009A21E7">
        <w:rPr>
          <w:rFonts w:ascii="Dyson Futura Book" w:hAnsi="Dyson Futura Book"/>
          <w:sz w:val="20"/>
          <w:szCs w:val="20"/>
          <w:lang w:val="en-US"/>
        </w:rPr>
        <w:t>Mobil: +49 (0) 175 295 66 34</w:t>
      </w:r>
    </w:p>
    <w:p w14:paraId="701AA0A3" w14:textId="77777777" w:rsidR="009A21E7" w:rsidRPr="009A149B" w:rsidRDefault="009A21E7" w:rsidP="009A21E7">
      <w:pPr>
        <w:rPr>
          <w:rFonts w:ascii="Dyson Futura Book" w:eastAsia="Times New Roman" w:hAnsi="Dyson Futura Book" w:cs="Arial"/>
          <w:sz w:val="20"/>
          <w:szCs w:val="20"/>
        </w:rPr>
      </w:pPr>
      <w:r w:rsidRPr="009A149B">
        <w:rPr>
          <w:rFonts w:ascii="Dyson Futura Book" w:eastAsia="Times New Roman" w:hAnsi="Dyson Futura Book" w:cs="Arial"/>
          <w:sz w:val="20"/>
          <w:szCs w:val="20"/>
        </w:rPr>
        <w:t xml:space="preserve">Email: </w:t>
      </w:r>
      <w:hyperlink r:id="rId22" w:history="1">
        <w:r w:rsidRPr="009A149B">
          <w:rPr>
            <w:rStyle w:val="Hyperlink"/>
            <w:rFonts w:ascii="Dyson Futura Book" w:eastAsia="Times New Roman" w:hAnsi="Dyson Futura Book" w:cs="Arial"/>
            <w:sz w:val="20"/>
            <w:szCs w:val="20"/>
          </w:rPr>
          <w:t>christine.elkemann@dyson.com</w:t>
        </w:r>
      </w:hyperlink>
      <w:r w:rsidRPr="009A149B">
        <w:rPr>
          <w:rFonts w:ascii="Dyson Futura Book" w:eastAsia="Times New Roman" w:hAnsi="Dyson Futura Book" w:cs="Arial"/>
          <w:sz w:val="20"/>
          <w:szCs w:val="20"/>
        </w:rPr>
        <w:t xml:space="preserve"> </w:t>
      </w:r>
    </w:p>
    <w:p w14:paraId="6444CE7F" w14:textId="77777777" w:rsidR="0007350A" w:rsidRPr="00303055" w:rsidRDefault="0007350A" w:rsidP="009B6DBA">
      <w:pPr>
        <w:rPr>
          <w:rFonts w:ascii="Dyson Futura Book" w:hAnsi="Dyson Futura Book"/>
          <w:sz w:val="22"/>
          <w:szCs w:val="22"/>
        </w:rPr>
      </w:pPr>
    </w:p>
    <w:sectPr w:rsidR="0007350A" w:rsidRPr="00303055" w:rsidSect="007821D6">
      <w:headerReference w:type="default" r:id="rId23"/>
      <w:footerReference w:type="even" r:id="rId24"/>
      <w:pgSz w:w="11900" w:h="16840" w:code="9"/>
      <w:pgMar w:top="1418" w:right="964" w:bottom="1440" w:left="964" w:header="1106"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D96C" w14:textId="77777777" w:rsidR="00FB48BD" w:rsidRDefault="00FB48BD" w:rsidP="00785B7C">
      <w:r>
        <w:separator/>
      </w:r>
    </w:p>
  </w:endnote>
  <w:endnote w:type="continuationSeparator" w:id="0">
    <w:p w14:paraId="1D1A1AAA" w14:textId="77777777" w:rsidR="00FB48BD" w:rsidRDefault="00FB48BD" w:rsidP="00785B7C">
      <w:r>
        <w:continuationSeparator/>
      </w:r>
    </w:p>
  </w:endnote>
  <w:endnote w:type="continuationNotice" w:id="1">
    <w:p w14:paraId="296EFA28" w14:textId="77777777" w:rsidR="00FB48BD" w:rsidRDefault="00FB48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panose1 w:val="020B0603030204020306"/>
    <w:charset w:val="00"/>
    <w:family w:val="swiss"/>
    <w:pitch w:val="variable"/>
    <w:sig w:usb0="20000287" w:usb1="02000002" w:usb2="00000000" w:usb3="00000000" w:csb0="0000019F" w:csb1="00000000"/>
  </w:font>
  <w:font w:name="Dyson Futura Heavy">
    <w:panose1 w:val="020B0703030204020306"/>
    <w:charset w:val="00"/>
    <w:family w:val="swiss"/>
    <w:pitch w:val="variable"/>
    <w:sig w:usb0="20000287" w:usb1="02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Futura BT for Dyson Heavy">
    <w:altName w:val="Century Gothic"/>
    <w:panose1 w:val="00000000000000000000"/>
    <w:charset w:val="00"/>
    <w:family w:val="swiss"/>
    <w:notTrueType/>
    <w:pitch w:val="variable"/>
    <w:sig w:usb0="A00002EF" w:usb1="4200004A" w:usb2="00000000" w:usb3="00000000" w:csb0="0000009F" w:csb1="00000000"/>
  </w:font>
  <w:font w:name="Futura BT for Dyson Medium">
    <w:altName w:val="Century Gothic"/>
    <w:panose1 w:val="00000000000000000000"/>
    <w:charset w:val="00"/>
    <w:family w:val="swiss"/>
    <w:notTrueType/>
    <w:pitch w:val="variable"/>
    <w:sig w:usb0="A00002EF" w:usb1="4200004A" w:usb2="00000000" w:usb3="00000000" w:csb0="0000009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Dyson Futura Book">
    <w:panose1 w:val="020B0503030204020306"/>
    <w:charset w:val="00"/>
    <w:family w:val="swiss"/>
    <w:pitch w:val="variable"/>
    <w:sig w:usb0="20000287" w:usb1="02000002" w:usb2="00000000" w:usb3="00000000" w:csb0="0000019F" w:csb1="00000000"/>
  </w:font>
  <w:font w:name="Futura BT Book">
    <w:altName w:val="Century Gothic"/>
    <w:panose1 w:val="00000000000000000000"/>
    <w:charset w:val="00"/>
    <w:family w:val="swiss"/>
    <w:notTrueType/>
    <w:pitch w:val="variable"/>
    <w:sig w:usb0="800002EF" w:usb1="40000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utura Lt BT">
    <w:altName w:val="Century Gothic"/>
    <w:charset w:val="00"/>
    <w:family w:val="swiss"/>
    <w:pitch w:val="variable"/>
    <w:sig w:usb0="00000087" w:usb1="00000000" w:usb2="00000000" w:usb3="00000000" w:csb0="0000001B" w:csb1="00000000"/>
  </w:font>
  <w:font w:name="Futura BT for Dyson Lt">
    <w:altName w:val="Century Gothic"/>
    <w:panose1 w:val="00000000000000000000"/>
    <w:charset w:val="00"/>
    <w:family w:val="swiss"/>
    <w:notTrueType/>
    <w:pitch w:val="variable"/>
    <w:sig w:usb0="A00002EF" w:usb1="4200004A" w:usb2="00000000" w:usb3="00000000" w:csb0="0000009F" w:csb1="00000000"/>
  </w:font>
  <w:font w:name="Dyson Futura Light">
    <w:panose1 w:val="020B0403030204020306"/>
    <w:charset w:val="00"/>
    <w:family w:val="swiss"/>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034A" w14:textId="77777777" w:rsidR="00982A49" w:rsidRDefault="00982A49" w:rsidP="005428E8">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872016E" w14:textId="77777777" w:rsidR="00982A49" w:rsidRDefault="00982A49" w:rsidP="00982A49">
    <w:pP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38ADA0BE" w14:textId="77777777" w:rsidR="008C1AEE" w:rsidRDefault="008C1AEE" w:rsidP="00982A4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6AED4" w14:textId="77777777" w:rsidR="00FB48BD" w:rsidRDefault="00FB48BD" w:rsidP="00785B7C">
      <w:r>
        <w:separator/>
      </w:r>
    </w:p>
  </w:footnote>
  <w:footnote w:type="continuationSeparator" w:id="0">
    <w:p w14:paraId="2F5D47E1" w14:textId="77777777" w:rsidR="00FB48BD" w:rsidRDefault="00FB48BD" w:rsidP="00785B7C">
      <w:r>
        <w:continuationSeparator/>
      </w:r>
    </w:p>
  </w:footnote>
  <w:footnote w:type="continuationNotice" w:id="1">
    <w:p w14:paraId="6883CABB" w14:textId="77777777" w:rsidR="00FB48BD" w:rsidRDefault="00FB48BD"/>
  </w:footnote>
  <w:footnote w:id="2">
    <w:p w14:paraId="55023620" w14:textId="59F5A30C" w:rsidR="007B68A1" w:rsidRPr="007B68A1" w:rsidRDefault="007B68A1">
      <w:pPr>
        <w:pStyle w:val="FootnoteText"/>
        <w:rPr>
          <w:rFonts w:ascii="Dyson Futura Book" w:hAnsi="Dyson Futura Book"/>
          <w:sz w:val="12"/>
          <w:szCs w:val="12"/>
        </w:rPr>
      </w:pPr>
      <w:r>
        <w:rPr>
          <w:rStyle w:val="FootnoteReference"/>
        </w:rPr>
        <w:footnoteRef/>
      </w:r>
      <w:r w:rsidRPr="007B68A1">
        <w:t xml:space="preserve"> </w:t>
      </w:r>
      <w:r>
        <w:rPr>
          <w:rFonts w:ascii="Dyson Futura Book" w:hAnsi="Dyson Futura Book"/>
          <w:sz w:val="12"/>
          <w:szCs w:val="12"/>
        </w:rPr>
        <w:t>In einer 2860ft</w:t>
      </w:r>
      <w:r>
        <w:rPr>
          <w:rFonts w:ascii="Dyson Futura Book" w:hAnsi="Dyson Futura Book"/>
          <w:sz w:val="12"/>
          <w:szCs w:val="12"/>
          <w:vertAlign w:val="superscript"/>
        </w:rPr>
        <w:t>3</w:t>
      </w:r>
      <w:r>
        <w:rPr>
          <w:rFonts w:ascii="Dyson Futura Book" w:hAnsi="Dyson Futura Book"/>
          <w:sz w:val="12"/>
          <w:szCs w:val="12"/>
        </w:rPr>
        <w:t>-Kammer auf den Reinigungsgrad getestet. In einer 1447ft³-Kammer auf die Befeuchtungsleistung getestet.</w:t>
      </w:r>
    </w:p>
  </w:footnote>
  <w:footnote w:id="3">
    <w:p w14:paraId="03306D04" w14:textId="77777777" w:rsidR="000E0C5C" w:rsidRPr="002D34C6" w:rsidRDefault="000E0C5C" w:rsidP="000E0C5C">
      <w:pPr>
        <w:pStyle w:val="FootnoteText"/>
        <w:rPr>
          <w:lang w:val="en-US"/>
        </w:rPr>
      </w:pPr>
      <w:r>
        <w:rPr>
          <w:rStyle w:val="FootnoteReference"/>
        </w:rPr>
        <w:footnoteRef/>
      </w:r>
      <w:r w:rsidRPr="000E0C5C">
        <w:rPr>
          <w:lang w:val="en-US"/>
        </w:rPr>
        <w:t xml:space="preserve"> </w:t>
      </w:r>
      <w:r w:rsidRPr="000E0C5C">
        <w:rPr>
          <w:rFonts w:ascii="Dyson Futura Book" w:hAnsi="Dyson Futura Book"/>
          <w:sz w:val="12"/>
          <w:szCs w:val="12"/>
          <w:lang w:val="en-US"/>
        </w:rPr>
        <w:t xml:space="preserve">Hulin et. al., Respiratory </w:t>
      </w:r>
      <w:proofErr w:type="gramStart"/>
      <w:r w:rsidRPr="000E0C5C">
        <w:rPr>
          <w:rFonts w:ascii="Dyson Futura Book" w:hAnsi="Dyson Futura Book"/>
          <w:sz w:val="12"/>
          <w:szCs w:val="12"/>
          <w:lang w:val="en-US"/>
        </w:rPr>
        <w:t>health</w:t>
      </w:r>
      <w:proofErr w:type="gramEnd"/>
      <w:r w:rsidRPr="000E0C5C">
        <w:rPr>
          <w:rFonts w:ascii="Dyson Futura Book" w:hAnsi="Dyson Futura Book"/>
          <w:sz w:val="12"/>
          <w:szCs w:val="12"/>
          <w:lang w:val="en-US"/>
        </w:rPr>
        <w:t xml:space="preserve"> and indoor air pollution based on quantitative exposure assessments. </w:t>
      </w:r>
      <w:r w:rsidRPr="002D34C6">
        <w:rPr>
          <w:rFonts w:ascii="Dyson Futura Book" w:hAnsi="Dyson Futura Book"/>
          <w:sz w:val="12"/>
          <w:szCs w:val="12"/>
          <w:lang w:val="en-US"/>
        </w:rPr>
        <w:t>Respiratory Journal, Okt. 2012</w:t>
      </w:r>
    </w:p>
  </w:footnote>
  <w:footnote w:id="4">
    <w:p w14:paraId="75E4F81F" w14:textId="77777777" w:rsidR="00B964B2" w:rsidRPr="009A4DC8" w:rsidRDefault="00B964B2" w:rsidP="00B964B2">
      <w:pPr>
        <w:pStyle w:val="FootnoteText"/>
        <w:ind w:right="-567"/>
        <w:rPr>
          <w:rFonts w:ascii="Dyson Futura Book" w:hAnsi="Dyson Futura Book"/>
          <w:sz w:val="10"/>
          <w:szCs w:val="10"/>
          <w:lang w:val="en-US"/>
        </w:rPr>
      </w:pPr>
      <w:r>
        <w:rPr>
          <w:rStyle w:val="FootnoteReference"/>
        </w:rPr>
        <w:footnoteRef/>
      </w:r>
      <w:r w:rsidRPr="00034DBD">
        <w:rPr>
          <w:lang w:val="en-US"/>
        </w:rPr>
        <w:t xml:space="preserve"> </w:t>
      </w:r>
      <w:r w:rsidRPr="00034DBD">
        <w:rPr>
          <w:rFonts w:ascii="Dyson Futura Book" w:hAnsi="Dyson Futura Book"/>
          <w:sz w:val="10"/>
          <w:szCs w:val="10"/>
          <w:lang w:val="en-US"/>
        </w:rPr>
        <w:t xml:space="preserve">Temperature and air pollution relationship during heatwaves in Birmingham, UK. </w:t>
      </w:r>
      <w:hyperlink r:id="rId1" w:tooltip="Go to Sustainable Cities and Society on ScienceDirect" w:history="1">
        <w:r w:rsidRPr="00BA26F7">
          <w:rPr>
            <w:rStyle w:val="Hyperlink"/>
            <w:rFonts w:ascii="Dyson Futura Book" w:hAnsi="Dyson Futura Book"/>
            <w:color w:val="auto"/>
            <w:sz w:val="10"/>
            <w:szCs w:val="10"/>
            <w:lang w:val="en-GB"/>
          </w:rPr>
          <w:t>Sustainable Cities and Society</w:t>
        </w:r>
      </w:hyperlink>
      <w:r w:rsidRPr="009A4DC8">
        <w:rPr>
          <w:rFonts w:ascii="Dyson Futura Book" w:hAnsi="Dyson Futura Book"/>
          <w:sz w:val="10"/>
          <w:szCs w:val="10"/>
          <w:lang w:val="en-US"/>
        </w:rPr>
        <w:t xml:space="preserve">. </w:t>
      </w:r>
      <w:hyperlink r:id="rId2" w:tooltip="Go to table of contents for this volume/issue" w:history="1">
        <w:r w:rsidRPr="009A4DC8">
          <w:rPr>
            <w:rStyle w:val="Hyperlink"/>
            <w:rFonts w:ascii="Dyson Futura Book" w:hAnsi="Dyson Futura Book"/>
            <w:color w:val="auto"/>
            <w:sz w:val="10"/>
            <w:szCs w:val="10"/>
            <w:lang w:val="en-US"/>
          </w:rPr>
          <w:t>Volume 43</w:t>
        </w:r>
      </w:hyperlink>
      <w:r w:rsidRPr="009A4DC8">
        <w:rPr>
          <w:rFonts w:ascii="Dyson Futura Book" w:hAnsi="Dyson Futura Book"/>
          <w:sz w:val="10"/>
          <w:szCs w:val="10"/>
          <w:lang w:val="en-US"/>
        </w:rPr>
        <w:t xml:space="preserve">, November 2018, Pages 111-120. </w:t>
      </w:r>
      <w:proofErr w:type="spellStart"/>
      <w:r w:rsidRPr="009A4DC8">
        <w:rPr>
          <w:rFonts w:ascii="Dyson Futura Book" w:hAnsi="Dyson Futura Book"/>
          <w:sz w:val="10"/>
          <w:szCs w:val="10"/>
          <w:lang w:val="en-US"/>
        </w:rPr>
        <w:t>Mehr</w:t>
      </w:r>
      <w:proofErr w:type="spellEnd"/>
      <w:r w:rsidRPr="009A4DC8">
        <w:rPr>
          <w:rFonts w:ascii="Dyson Futura Book" w:hAnsi="Dyson Futura Book"/>
          <w:sz w:val="10"/>
          <w:szCs w:val="10"/>
          <w:lang w:val="en-US"/>
        </w:rPr>
        <w:t xml:space="preserve"> </w:t>
      </w:r>
      <w:proofErr w:type="spellStart"/>
      <w:r>
        <w:rPr>
          <w:rFonts w:ascii="Dyson Futura Book" w:hAnsi="Dyson Futura Book"/>
          <w:sz w:val="10"/>
          <w:szCs w:val="10"/>
          <w:lang w:val="en-US"/>
        </w:rPr>
        <w:t>Infos</w:t>
      </w:r>
      <w:proofErr w:type="spellEnd"/>
      <w:r w:rsidRPr="009A4DC8">
        <w:rPr>
          <w:rFonts w:ascii="Dyson Futura Book" w:hAnsi="Dyson Futura Book"/>
          <w:sz w:val="10"/>
          <w:szCs w:val="10"/>
          <w:lang w:val="en-US"/>
        </w:rPr>
        <w:t xml:space="preserve"> </w:t>
      </w:r>
      <w:hyperlink r:id="rId3" w:history="1">
        <w:proofErr w:type="spellStart"/>
        <w:r w:rsidRPr="009A4DC8">
          <w:rPr>
            <w:rStyle w:val="Hyperlink"/>
            <w:rFonts w:ascii="Dyson Futura Book" w:hAnsi="Dyson Futura Book"/>
            <w:sz w:val="10"/>
            <w:szCs w:val="10"/>
            <w:lang w:val="en-US"/>
          </w:rPr>
          <w:t>hier</w:t>
        </w:r>
        <w:proofErr w:type="spellEnd"/>
      </w:hyperlink>
      <w:r w:rsidRPr="009A4DC8">
        <w:rPr>
          <w:rFonts w:ascii="Dyson Futura Book" w:hAnsi="Dyson Futura Book"/>
          <w:sz w:val="10"/>
          <w:szCs w:val="10"/>
          <w:lang w:val="en-US"/>
        </w:rPr>
        <w:t xml:space="preserve">. </w:t>
      </w:r>
    </w:p>
  </w:footnote>
  <w:footnote w:id="5">
    <w:p w14:paraId="6C0FB286" w14:textId="77777777" w:rsidR="00B964B2" w:rsidRPr="00B964B2" w:rsidRDefault="00B964B2" w:rsidP="00B964B2">
      <w:pPr>
        <w:pStyle w:val="FootnoteText"/>
        <w:rPr>
          <w:lang w:val="en-US"/>
        </w:rPr>
      </w:pPr>
      <w:r>
        <w:rPr>
          <w:rStyle w:val="FootnoteReference"/>
        </w:rPr>
        <w:footnoteRef/>
      </w:r>
      <w:r w:rsidRPr="00D025B1">
        <w:rPr>
          <w:lang w:val="en-US"/>
        </w:rPr>
        <w:t xml:space="preserve"> </w:t>
      </w:r>
      <w:r w:rsidRPr="00D025B1">
        <w:rPr>
          <w:rFonts w:ascii="Dyson Futura Book" w:hAnsi="Dyson Futura Book"/>
          <w:sz w:val="10"/>
          <w:szCs w:val="10"/>
          <w:lang w:val="en-US"/>
        </w:rPr>
        <w:t xml:space="preserve">The US Environmental Protection Agency: Ground Level Ozone Pollution. </w:t>
      </w:r>
      <w:r w:rsidRPr="00B964B2">
        <w:rPr>
          <w:rFonts w:ascii="Dyson Futura Book" w:hAnsi="Dyson Futura Book"/>
          <w:sz w:val="10"/>
          <w:szCs w:val="10"/>
          <w:lang w:val="en-US"/>
        </w:rPr>
        <w:t xml:space="preserve">Read </w:t>
      </w:r>
      <w:hyperlink r:id="rId4" w:history="1">
        <w:r w:rsidRPr="00B964B2">
          <w:rPr>
            <w:rStyle w:val="Hyperlink"/>
            <w:rFonts w:ascii="Dyson Futura Book" w:hAnsi="Dyson Futura Book"/>
            <w:sz w:val="10"/>
            <w:szCs w:val="10"/>
            <w:lang w:val="en-US"/>
          </w:rPr>
          <w:t>here</w:t>
        </w:r>
      </w:hyperlink>
      <w:r w:rsidRPr="00B964B2">
        <w:rPr>
          <w:rFonts w:ascii="Dyson Futura Book" w:hAnsi="Dyson Futura Book"/>
          <w:sz w:val="10"/>
          <w:szCs w:val="10"/>
          <w:lang w:val="en-US"/>
        </w:rPr>
        <w:t>.</w:t>
      </w:r>
    </w:p>
  </w:footnote>
  <w:footnote w:id="6">
    <w:p w14:paraId="3140A2DC" w14:textId="77777777" w:rsidR="00B964B2" w:rsidRDefault="00B964B2" w:rsidP="00B964B2">
      <w:pPr>
        <w:pStyle w:val="FootnoteText"/>
      </w:pPr>
      <w:r>
        <w:rPr>
          <w:rStyle w:val="FootnoteReference"/>
        </w:rPr>
        <w:footnoteRef/>
      </w:r>
      <w:r w:rsidRPr="00EA5071">
        <w:rPr>
          <w:lang w:val="en-US"/>
        </w:rPr>
        <w:t xml:space="preserve"> </w:t>
      </w:r>
      <w:r w:rsidRPr="00EA5071">
        <w:rPr>
          <w:rFonts w:ascii="Dyson Futura Book" w:hAnsi="Dyson Futura Book"/>
          <w:sz w:val="10"/>
          <w:szCs w:val="10"/>
          <w:lang w:val="en-US"/>
        </w:rPr>
        <w:t xml:space="preserve">In maximum setting. Tested for air projection, purification coverage in an 81m3 room. </w:t>
      </w:r>
      <w:r w:rsidRPr="00BA26F7">
        <w:rPr>
          <w:rFonts w:ascii="Dyson Futura Book" w:hAnsi="Dyson Futura Book"/>
          <w:sz w:val="10"/>
          <w:szCs w:val="10"/>
        </w:rPr>
        <w:t>Excluding Dyson Pure Cool 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40CC5" w14:textId="66AEB23F" w:rsidR="00785B7C" w:rsidRPr="00396183" w:rsidRDefault="00350DE9" w:rsidP="00516420">
    <w:pPr>
      <w:pStyle w:val="PressRelease"/>
      <w:rPr>
        <w:rFonts w:ascii="Dyson Futura Book" w:hAnsi="Dyson Futura Book"/>
      </w:rPr>
    </w:pPr>
    <w:r>
      <w:rPr>
        <w:rFonts w:ascii="Dyson Futura Book" w:hAnsi="Dyson Futura Book"/>
        <w:color w:val="2B579A"/>
        <w:shd w:val="clear" w:color="auto" w:fill="E6E6E6"/>
      </w:rPr>
      <w:drawing>
        <wp:anchor distT="0" distB="0" distL="114300" distR="114300" simplePos="0" relativeHeight="251658240" behindDoc="1" locked="1" layoutInCell="1" allowOverlap="1" wp14:anchorId="28BBDC34" wp14:editId="49FB6D70">
          <wp:simplePos x="0" y="0"/>
          <wp:positionH relativeFrom="column">
            <wp:posOffset>5099050</wp:posOffset>
          </wp:positionH>
          <wp:positionV relativeFrom="page">
            <wp:posOffset>655320</wp:posOffset>
          </wp:positionV>
          <wp:extent cx="1092835" cy="415290"/>
          <wp:effectExtent l="0" t="0" r="0" b="381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rFonts w:ascii="Dyson Futura Book" w:hAnsi="Dyson Futura Book"/>
      </w:rPr>
      <w:t>Pressemitteilung</w:t>
    </w:r>
  </w:p>
  <w:p w14:paraId="3048D0F8" w14:textId="5B5ACC2A" w:rsidR="00785B7C" w:rsidRPr="006920E0" w:rsidRDefault="0019045B" w:rsidP="006920E0">
    <w:pPr>
      <w:pStyle w:val="DateOfIssue"/>
    </w:pPr>
    <w:r>
      <w:rPr>
        <w:noProof/>
        <w:color w:val="2B579A"/>
        <w:shd w:val="clear" w:color="auto" w:fill="E6E6E6"/>
      </w:rPr>
      <mc:AlternateContent>
        <mc:Choice Requires="wps">
          <w:drawing>
            <wp:anchor distT="0" distB="0" distL="114300" distR="114300" simplePos="0" relativeHeight="251658246" behindDoc="0" locked="0" layoutInCell="1" allowOverlap="1" wp14:anchorId="4DA24484" wp14:editId="652B6C32">
              <wp:simplePos x="0" y="0"/>
              <wp:positionH relativeFrom="column">
                <wp:posOffset>6003344</wp:posOffset>
              </wp:positionH>
              <wp:positionV relativeFrom="paragraph">
                <wp:posOffset>19777</wp:posOffset>
              </wp:positionV>
              <wp:extent cx="264404" cy="258896"/>
              <wp:effectExtent l="0" t="0" r="0" b="0"/>
              <wp:wrapNone/>
              <wp:docPr id="14" name="Rectangle 14">
                <a:hlinkClick xmlns:a="http://schemas.openxmlformats.org/drawingml/2006/main" r:id="rId3"/>
              </wp:docPr>
              <wp:cNvGraphicFramePr/>
              <a:graphic xmlns:a="http://schemas.openxmlformats.org/drawingml/2006/main">
                <a:graphicData uri="http://schemas.microsoft.com/office/word/2010/wordprocessingShape">
                  <wps:wsp>
                    <wps:cNvSpPr/>
                    <wps:spPr>
                      <a:xfrm>
                        <a:off x="0" y="0"/>
                        <a:ext cx="264404" cy="258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94E3A" id="Rectangle 14" o:spid="_x0000_s1026" href="https://www.linkedin.com/company/dyson/" style="position:absolute;margin-left:472.7pt;margin-top:1.55pt;width:20.8pt;height:20.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" o:button="t" filled="f" stroked="f" strokeweight="1pt">
              <v:fill o:detectmouseclick="t"/>
            </v:rect>
          </w:pict>
        </mc:Fallback>
      </mc:AlternateContent>
    </w:r>
    <w:r>
      <w:rPr>
        <w:noProof/>
        <w:color w:val="2B579A"/>
        <w:shd w:val="clear" w:color="auto" w:fill="E6E6E6"/>
      </w:rPr>
      <mc:AlternateContent>
        <mc:Choice Requires="wps">
          <w:drawing>
            <wp:anchor distT="0" distB="0" distL="114300" distR="114300" simplePos="0" relativeHeight="251658245" behindDoc="0" locked="0" layoutInCell="1" allowOverlap="1" wp14:anchorId="4DE297C0" wp14:editId="08E47593">
              <wp:simplePos x="0" y="0"/>
              <wp:positionH relativeFrom="column">
                <wp:posOffset>5650804</wp:posOffset>
              </wp:positionH>
              <wp:positionV relativeFrom="paragraph">
                <wp:posOffset>14268</wp:posOffset>
              </wp:positionV>
              <wp:extent cx="319489" cy="280930"/>
              <wp:effectExtent l="0" t="0" r="0" b="0"/>
              <wp:wrapNone/>
              <wp:docPr id="13" name="Rectangle 13">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319489" cy="280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147CC" id="Rectangle 13" o:spid="_x0000_s1026" href="https://www.instagram.com/dyson/" style="position:absolute;margin-left:444.95pt;margin-top:1.1pt;width:25.15pt;height:22.1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" o:button="t" filled="f" stroked="f" strokeweight="1pt">
              <v:fill o:detectmouseclick="t"/>
            </v:rect>
          </w:pict>
        </mc:Fallback>
      </mc:AlternateContent>
    </w:r>
    <w:r>
      <w:rPr>
        <w:noProof/>
        <w:color w:val="2B579A"/>
        <w:shd w:val="clear" w:color="auto" w:fill="E6E6E6"/>
      </w:rPr>
      <mc:AlternateContent>
        <mc:Choice Requires="wps">
          <w:drawing>
            <wp:anchor distT="0" distB="0" distL="114300" distR="114300" simplePos="0" relativeHeight="251658244" behindDoc="0" locked="0" layoutInCell="1" allowOverlap="1" wp14:anchorId="3F7F2D31" wp14:editId="0CF591C3">
              <wp:simplePos x="0" y="0"/>
              <wp:positionH relativeFrom="column">
                <wp:posOffset>5298264</wp:posOffset>
              </wp:positionH>
              <wp:positionV relativeFrom="paragraph">
                <wp:posOffset>19777</wp:posOffset>
              </wp:positionV>
              <wp:extent cx="313981" cy="280930"/>
              <wp:effectExtent l="0" t="0" r="0" b="0"/>
              <wp:wrapNone/>
              <wp:docPr id="12" name="Rectangle 12">
                <a:hlinkClick xmlns:a="http://schemas.openxmlformats.org/drawingml/2006/main" r:id="rId5"/>
              </wp:docPr>
              <wp:cNvGraphicFramePr/>
              <a:graphic xmlns:a="http://schemas.openxmlformats.org/drawingml/2006/main">
                <a:graphicData uri="http://schemas.microsoft.com/office/word/2010/wordprocessingShape">
                  <wps:wsp>
                    <wps:cNvSpPr/>
                    <wps:spPr>
                      <a:xfrm>
                        <a:off x="0" y="0"/>
                        <a:ext cx="313981" cy="280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D9E65" id="Rectangle 12" o:spid="_x0000_s1026" href="https://www.youtube.com/user/dysonteam" style="position:absolute;margin-left:417.2pt;margin-top:1.55pt;width:24.7pt;height:22.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" o:button="t" filled="f" stroked="f" strokeweight="1pt">
              <v:fill o:detectmouseclick="t"/>
            </v:rect>
          </w:pict>
        </mc:Fallback>
      </mc:AlternateContent>
    </w:r>
    <w:r>
      <w:rPr>
        <w:noProof/>
        <w:color w:val="2B579A"/>
        <w:shd w:val="clear" w:color="auto" w:fill="E6E6E6"/>
      </w:rPr>
      <mc:AlternateContent>
        <mc:Choice Requires="wps">
          <w:drawing>
            <wp:anchor distT="0" distB="0" distL="114300" distR="114300" simplePos="0" relativeHeight="251658243" behindDoc="0" locked="0" layoutInCell="1" allowOverlap="1" wp14:anchorId="43E59AF7" wp14:editId="5A76C740">
              <wp:simplePos x="0" y="0"/>
              <wp:positionH relativeFrom="column">
                <wp:posOffset>4973266</wp:posOffset>
              </wp:positionH>
              <wp:positionV relativeFrom="paragraph">
                <wp:posOffset>30794</wp:posOffset>
              </wp:positionV>
              <wp:extent cx="275422" cy="258896"/>
              <wp:effectExtent l="0" t="0" r="0" b="0"/>
              <wp:wrapNone/>
              <wp:docPr id="11" name="Rectangle 11">
                <a:hlinkClick xmlns:a="http://schemas.openxmlformats.org/drawingml/2006/main" r:id="rId6"/>
              </wp:docPr>
              <wp:cNvGraphicFramePr/>
              <a:graphic xmlns:a="http://schemas.openxmlformats.org/drawingml/2006/main">
                <a:graphicData uri="http://schemas.microsoft.com/office/word/2010/wordprocessingShape">
                  <wps:wsp>
                    <wps:cNvSpPr/>
                    <wps:spPr>
                      <a:xfrm>
                        <a:off x="0" y="0"/>
                        <a:ext cx="275422" cy="2588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C58C7" id="Rectangle 11" o:spid="_x0000_s1026" href="https://twitter.com/dyson" style="position:absolute;margin-left:391.6pt;margin-top:2.4pt;width:21.7pt;height:20.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" o:button="t" filled="f" stroked="f" strokeweight="1pt">
              <v:fill o:detectmouseclick="t"/>
            </v:rect>
          </w:pict>
        </mc:Fallback>
      </mc:AlternateContent>
    </w:r>
    <w:r>
      <w:rPr>
        <w:noProof/>
        <w:color w:val="2B579A"/>
        <w:shd w:val="clear" w:color="auto" w:fill="E6E6E6"/>
      </w:rPr>
      <mc:AlternateContent>
        <mc:Choice Requires="wps">
          <w:drawing>
            <wp:anchor distT="0" distB="0" distL="114300" distR="114300" simplePos="0" relativeHeight="251658242" behindDoc="0" locked="0" layoutInCell="1" allowOverlap="1" wp14:anchorId="19C6D412" wp14:editId="7BC266A4">
              <wp:simplePos x="0" y="0"/>
              <wp:positionH relativeFrom="column">
                <wp:posOffset>4666703</wp:posOffset>
              </wp:positionH>
              <wp:positionV relativeFrom="paragraph">
                <wp:posOffset>33793</wp:posOffset>
              </wp:positionV>
              <wp:extent cx="289711" cy="226337"/>
              <wp:effectExtent l="0" t="0" r="0" b="0"/>
              <wp:wrapNone/>
              <wp:docPr id="9" name="Rectangle 9">
                <a:hlinkClick xmlns:a="http://schemas.openxmlformats.org/drawingml/2006/main" r:id="rId7"/>
              </wp:docPr>
              <wp:cNvGraphicFramePr/>
              <a:graphic xmlns:a="http://schemas.openxmlformats.org/drawingml/2006/main">
                <a:graphicData uri="http://schemas.microsoft.com/office/word/2010/wordprocessingShape">
                  <wps:wsp>
                    <wps:cNvSpPr/>
                    <wps:spPr>
                      <a:xfrm>
                        <a:off x="0" y="0"/>
                        <a:ext cx="289711" cy="226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B2B99" id="Rectangle 9" o:spid="_x0000_s1026" href="https://www.facebook.com/Dyson/" style="position:absolute;margin-left:367.45pt;margin-top:2.65pt;width:22.8pt;height:17.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" o:button="t" filled="f" stroked="f" strokeweight="1pt">
              <v:fill o:detectmouseclick="t"/>
            </v:rect>
          </w:pict>
        </mc:Fallback>
      </mc:AlternateContent>
    </w:r>
    <w:r>
      <w:rPr>
        <w:noProof/>
        <w:color w:val="2B579A"/>
        <w:shd w:val="clear" w:color="auto" w:fill="E6E6E6"/>
      </w:rPr>
      <w:drawing>
        <wp:anchor distT="0" distB="0" distL="114300" distR="114300" simplePos="0" relativeHeight="251658241" behindDoc="0" locked="0" layoutInCell="1" allowOverlap="1" wp14:anchorId="6BE892F1" wp14:editId="545A2102">
          <wp:simplePos x="0" y="0"/>
          <wp:positionH relativeFrom="column">
            <wp:posOffset>4702559</wp:posOffset>
          </wp:positionH>
          <wp:positionV relativeFrom="paragraph">
            <wp:posOffset>52705</wp:posOffset>
          </wp:positionV>
          <wp:extent cx="1520983" cy="186787"/>
          <wp:effectExtent l="0" t="0" r="317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20983" cy="1867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2B5B6B"/>
    <w:multiLevelType w:val="hybridMultilevel"/>
    <w:tmpl w:val="DAF20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758CA"/>
    <w:multiLevelType w:val="hybridMultilevel"/>
    <w:tmpl w:val="0C4AB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6E4C73"/>
    <w:multiLevelType w:val="hybridMultilevel"/>
    <w:tmpl w:val="4474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C36E09"/>
    <w:multiLevelType w:val="hybridMultilevel"/>
    <w:tmpl w:val="3F8C5DF6"/>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21"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A2621D"/>
    <w:multiLevelType w:val="hybridMultilevel"/>
    <w:tmpl w:val="D0028680"/>
    <w:lvl w:ilvl="0" w:tplc="C310BCDC">
      <w:start w:val="2"/>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4"/>
  </w:num>
  <w:num w:numId="3">
    <w:abstractNumId w:val="2"/>
  </w:num>
  <w:num w:numId="4">
    <w:abstractNumId w:val="22"/>
  </w:num>
  <w:num w:numId="5">
    <w:abstractNumId w:val="32"/>
  </w:num>
  <w:num w:numId="6">
    <w:abstractNumId w:val="15"/>
  </w:num>
  <w:num w:numId="7">
    <w:abstractNumId w:val="21"/>
  </w:num>
  <w:num w:numId="8">
    <w:abstractNumId w:val="1"/>
  </w:num>
  <w:num w:numId="9">
    <w:abstractNumId w:val="7"/>
  </w:num>
  <w:num w:numId="10">
    <w:abstractNumId w:val="28"/>
  </w:num>
  <w:num w:numId="11">
    <w:abstractNumId w:val="27"/>
  </w:num>
  <w:num w:numId="12">
    <w:abstractNumId w:val="3"/>
  </w:num>
  <w:num w:numId="13">
    <w:abstractNumId w:val="10"/>
  </w:num>
  <w:num w:numId="14">
    <w:abstractNumId w:val="0"/>
  </w:num>
  <w:num w:numId="15">
    <w:abstractNumId w:val="29"/>
  </w:num>
  <w:num w:numId="16">
    <w:abstractNumId w:val="26"/>
  </w:num>
  <w:num w:numId="17">
    <w:abstractNumId w:val="8"/>
  </w:num>
  <w:num w:numId="18">
    <w:abstractNumId w:val="5"/>
  </w:num>
  <w:num w:numId="19">
    <w:abstractNumId w:val="30"/>
  </w:num>
  <w:num w:numId="20">
    <w:abstractNumId w:val="34"/>
  </w:num>
  <w:num w:numId="21">
    <w:abstractNumId w:val="35"/>
  </w:num>
  <w:num w:numId="22">
    <w:abstractNumId w:val="12"/>
  </w:num>
  <w:num w:numId="23">
    <w:abstractNumId w:val="13"/>
  </w:num>
  <w:num w:numId="24">
    <w:abstractNumId w:val="35"/>
    <w:lvlOverride w:ilvl="0">
      <w:startOverride w:val="1"/>
    </w:lvlOverride>
  </w:num>
  <w:num w:numId="25">
    <w:abstractNumId w:val="6"/>
  </w:num>
  <w:num w:numId="26">
    <w:abstractNumId w:val="37"/>
  </w:num>
  <w:num w:numId="27">
    <w:abstractNumId w:val="31"/>
  </w:num>
  <w:num w:numId="28">
    <w:abstractNumId w:val="4"/>
  </w:num>
  <w:num w:numId="29">
    <w:abstractNumId w:val="18"/>
  </w:num>
  <w:num w:numId="30">
    <w:abstractNumId w:val="38"/>
  </w:num>
  <w:num w:numId="31">
    <w:abstractNumId w:val="25"/>
  </w:num>
  <w:num w:numId="32">
    <w:abstractNumId w:val="33"/>
  </w:num>
  <w:num w:numId="33">
    <w:abstractNumId w:val="16"/>
  </w:num>
  <w:num w:numId="34">
    <w:abstractNumId w:val="24"/>
  </w:num>
  <w:num w:numId="35">
    <w:abstractNumId w:val="19"/>
  </w:num>
  <w:num w:numId="36">
    <w:abstractNumId w:val="9"/>
  </w:num>
  <w:num w:numId="37">
    <w:abstractNumId w:val="17"/>
  </w:num>
  <w:num w:numId="38">
    <w:abstractNumId w:val="11"/>
  </w:num>
  <w:num w:numId="39">
    <w:abstractNumId w:val="20"/>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0E9"/>
    <w:rsid w:val="00005A54"/>
    <w:rsid w:val="00007772"/>
    <w:rsid w:val="000135FE"/>
    <w:rsid w:val="0001666C"/>
    <w:rsid w:val="00034DBD"/>
    <w:rsid w:val="0003767C"/>
    <w:rsid w:val="00042521"/>
    <w:rsid w:val="000478BB"/>
    <w:rsid w:val="000559BD"/>
    <w:rsid w:val="0006185F"/>
    <w:rsid w:val="0007350A"/>
    <w:rsid w:val="000A12DE"/>
    <w:rsid w:val="000A260A"/>
    <w:rsid w:val="000A6165"/>
    <w:rsid w:val="000D1270"/>
    <w:rsid w:val="000E0C5C"/>
    <w:rsid w:val="000E21C6"/>
    <w:rsid w:val="000E30D7"/>
    <w:rsid w:val="000F1593"/>
    <w:rsid w:val="000F21F1"/>
    <w:rsid w:val="001074B6"/>
    <w:rsid w:val="0010768E"/>
    <w:rsid w:val="001102AF"/>
    <w:rsid w:val="00122935"/>
    <w:rsid w:val="001237BB"/>
    <w:rsid w:val="001322B6"/>
    <w:rsid w:val="00133A2B"/>
    <w:rsid w:val="0013700A"/>
    <w:rsid w:val="001454FE"/>
    <w:rsid w:val="00162257"/>
    <w:rsid w:val="00172669"/>
    <w:rsid w:val="00181C52"/>
    <w:rsid w:val="00181D55"/>
    <w:rsid w:val="0019045B"/>
    <w:rsid w:val="00192EC3"/>
    <w:rsid w:val="00193486"/>
    <w:rsid w:val="0019721C"/>
    <w:rsid w:val="001B3CDD"/>
    <w:rsid w:val="001B4240"/>
    <w:rsid w:val="001B521D"/>
    <w:rsid w:val="001B66C5"/>
    <w:rsid w:val="001B6D88"/>
    <w:rsid w:val="001C674B"/>
    <w:rsid w:val="001C7AC8"/>
    <w:rsid w:val="001D464A"/>
    <w:rsid w:val="001E2207"/>
    <w:rsid w:val="001E3439"/>
    <w:rsid w:val="001E401A"/>
    <w:rsid w:val="001E62C1"/>
    <w:rsid w:val="001F05F2"/>
    <w:rsid w:val="001F5216"/>
    <w:rsid w:val="002133AF"/>
    <w:rsid w:val="00214A3E"/>
    <w:rsid w:val="002223D6"/>
    <w:rsid w:val="00223BE2"/>
    <w:rsid w:val="0022667D"/>
    <w:rsid w:val="00230615"/>
    <w:rsid w:val="00231927"/>
    <w:rsid w:val="00233EEC"/>
    <w:rsid w:val="00236B13"/>
    <w:rsid w:val="00252710"/>
    <w:rsid w:val="00254B02"/>
    <w:rsid w:val="00262882"/>
    <w:rsid w:val="00264AF0"/>
    <w:rsid w:val="00271242"/>
    <w:rsid w:val="0028086F"/>
    <w:rsid w:val="00286E66"/>
    <w:rsid w:val="0029019E"/>
    <w:rsid w:val="00293885"/>
    <w:rsid w:val="002973FF"/>
    <w:rsid w:val="002A7757"/>
    <w:rsid w:val="002A7E88"/>
    <w:rsid w:val="002B2248"/>
    <w:rsid w:val="002C01CB"/>
    <w:rsid w:val="002C1431"/>
    <w:rsid w:val="002C549D"/>
    <w:rsid w:val="002C637B"/>
    <w:rsid w:val="002C7442"/>
    <w:rsid w:val="002C7A65"/>
    <w:rsid w:val="002D34C6"/>
    <w:rsid w:val="002E68B5"/>
    <w:rsid w:val="002F36C6"/>
    <w:rsid w:val="002F5162"/>
    <w:rsid w:val="0030290A"/>
    <w:rsid w:val="00303055"/>
    <w:rsid w:val="00310A5C"/>
    <w:rsid w:val="00314451"/>
    <w:rsid w:val="00320885"/>
    <w:rsid w:val="003261B4"/>
    <w:rsid w:val="00330367"/>
    <w:rsid w:val="003333BD"/>
    <w:rsid w:val="003336D3"/>
    <w:rsid w:val="003350C5"/>
    <w:rsid w:val="0033570A"/>
    <w:rsid w:val="00345539"/>
    <w:rsid w:val="00347A39"/>
    <w:rsid w:val="00350DE9"/>
    <w:rsid w:val="00351CC1"/>
    <w:rsid w:val="00355CDE"/>
    <w:rsid w:val="00356610"/>
    <w:rsid w:val="00356985"/>
    <w:rsid w:val="00357F8D"/>
    <w:rsid w:val="00363E57"/>
    <w:rsid w:val="00371730"/>
    <w:rsid w:val="00373C5D"/>
    <w:rsid w:val="00377BE8"/>
    <w:rsid w:val="003863E7"/>
    <w:rsid w:val="00392296"/>
    <w:rsid w:val="00394F85"/>
    <w:rsid w:val="00396183"/>
    <w:rsid w:val="0039639A"/>
    <w:rsid w:val="003A5F19"/>
    <w:rsid w:val="003A5FC2"/>
    <w:rsid w:val="003B0359"/>
    <w:rsid w:val="003B6FEF"/>
    <w:rsid w:val="003C35FC"/>
    <w:rsid w:val="003D187C"/>
    <w:rsid w:val="003D2901"/>
    <w:rsid w:val="003E0626"/>
    <w:rsid w:val="0040094C"/>
    <w:rsid w:val="00407724"/>
    <w:rsid w:val="00407F1C"/>
    <w:rsid w:val="004126A3"/>
    <w:rsid w:val="00417587"/>
    <w:rsid w:val="00421409"/>
    <w:rsid w:val="00425AF7"/>
    <w:rsid w:val="00427523"/>
    <w:rsid w:val="0043394D"/>
    <w:rsid w:val="00436E9F"/>
    <w:rsid w:val="00437D32"/>
    <w:rsid w:val="0044105A"/>
    <w:rsid w:val="004434B4"/>
    <w:rsid w:val="00451688"/>
    <w:rsid w:val="00455266"/>
    <w:rsid w:val="0046130F"/>
    <w:rsid w:val="00464EA7"/>
    <w:rsid w:val="004665E1"/>
    <w:rsid w:val="00470B12"/>
    <w:rsid w:val="00472A2E"/>
    <w:rsid w:val="00477145"/>
    <w:rsid w:val="00494414"/>
    <w:rsid w:val="004949EC"/>
    <w:rsid w:val="004A0722"/>
    <w:rsid w:val="004A4DEC"/>
    <w:rsid w:val="004B3512"/>
    <w:rsid w:val="004B4A8E"/>
    <w:rsid w:val="004C7E29"/>
    <w:rsid w:val="004D1B33"/>
    <w:rsid w:val="004D1D26"/>
    <w:rsid w:val="004E5DD3"/>
    <w:rsid w:val="004E6096"/>
    <w:rsid w:val="004E7835"/>
    <w:rsid w:val="004F4BC4"/>
    <w:rsid w:val="004F57E9"/>
    <w:rsid w:val="004F706A"/>
    <w:rsid w:val="005104A4"/>
    <w:rsid w:val="00510A02"/>
    <w:rsid w:val="005118B0"/>
    <w:rsid w:val="00516420"/>
    <w:rsid w:val="005270AF"/>
    <w:rsid w:val="00530505"/>
    <w:rsid w:val="00530621"/>
    <w:rsid w:val="00533870"/>
    <w:rsid w:val="00537355"/>
    <w:rsid w:val="005428E8"/>
    <w:rsid w:val="0054403E"/>
    <w:rsid w:val="00557D01"/>
    <w:rsid w:val="005627C3"/>
    <w:rsid w:val="00564205"/>
    <w:rsid w:val="00572573"/>
    <w:rsid w:val="00572FEE"/>
    <w:rsid w:val="005A170D"/>
    <w:rsid w:val="005A3B32"/>
    <w:rsid w:val="005A3BDC"/>
    <w:rsid w:val="005A3E7A"/>
    <w:rsid w:val="005A566C"/>
    <w:rsid w:val="005A710D"/>
    <w:rsid w:val="005A7E90"/>
    <w:rsid w:val="005B54D8"/>
    <w:rsid w:val="005B660D"/>
    <w:rsid w:val="005C005C"/>
    <w:rsid w:val="005C4BC6"/>
    <w:rsid w:val="005E3316"/>
    <w:rsid w:val="005E4253"/>
    <w:rsid w:val="005E541C"/>
    <w:rsid w:val="005F2B14"/>
    <w:rsid w:val="00607C4F"/>
    <w:rsid w:val="00610E4F"/>
    <w:rsid w:val="00612A56"/>
    <w:rsid w:val="0061409A"/>
    <w:rsid w:val="00622015"/>
    <w:rsid w:val="00625533"/>
    <w:rsid w:val="0063084F"/>
    <w:rsid w:val="00646E89"/>
    <w:rsid w:val="00647798"/>
    <w:rsid w:val="006506E6"/>
    <w:rsid w:val="006522F2"/>
    <w:rsid w:val="00661DA4"/>
    <w:rsid w:val="006643FB"/>
    <w:rsid w:val="00664F6E"/>
    <w:rsid w:val="0067027A"/>
    <w:rsid w:val="00671AE7"/>
    <w:rsid w:val="00673C5F"/>
    <w:rsid w:val="00684C5A"/>
    <w:rsid w:val="00684DDD"/>
    <w:rsid w:val="0068589E"/>
    <w:rsid w:val="006920E0"/>
    <w:rsid w:val="00693814"/>
    <w:rsid w:val="006950F3"/>
    <w:rsid w:val="006A0F63"/>
    <w:rsid w:val="006A1205"/>
    <w:rsid w:val="006A6BB5"/>
    <w:rsid w:val="006B43B6"/>
    <w:rsid w:val="006C2674"/>
    <w:rsid w:val="006E1CD8"/>
    <w:rsid w:val="006F5D4B"/>
    <w:rsid w:val="007112E3"/>
    <w:rsid w:val="00720D68"/>
    <w:rsid w:val="00721DC1"/>
    <w:rsid w:val="007343F2"/>
    <w:rsid w:val="00734EF6"/>
    <w:rsid w:val="00746494"/>
    <w:rsid w:val="007464A7"/>
    <w:rsid w:val="00753BB7"/>
    <w:rsid w:val="00756C33"/>
    <w:rsid w:val="00762B73"/>
    <w:rsid w:val="00774EBE"/>
    <w:rsid w:val="007821D6"/>
    <w:rsid w:val="00785B7C"/>
    <w:rsid w:val="00792011"/>
    <w:rsid w:val="00793656"/>
    <w:rsid w:val="007A51E1"/>
    <w:rsid w:val="007B560E"/>
    <w:rsid w:val="007B60E9"/>
    <w:rsid w:val="007B68A1"/>
    <w:rsid w:val="007C2F96"/>
    <w:rsid w:val="007C347B"/>
    <w:rsid w:val="007C70E6"/>
    <w:rsid w:val="007D2B9A"/>
    <w:rsid w:val="007D6D1A"/>
    <w:rsid w:val="007E72D8"/>
    <w:rsid w:val="007F6589"/>
    <w:rsid w:val="00801FB3"/>
    <w:rsid w:val="0080261A"/>
    <w:rsid w:val="00803AE8"/>
    <w:rsid w:val="00805F58"/>
    <w:rsid w:val="00807CD5"/>
    <w:rsid w:val="00810C64"/>
    <w:rsid w:val="00815EA9"/>
    <w:rsid w:val="00816FDD"/>
    <w:rsid w:val="00817E96"/>
    <w:rsid w:val="00823AC7"/>
    <w:rsid w:val="0082561A"/>
    <w:rsid w:val="008268D3"/>
    <w:rsid w:val="008357AA"/>
    <w:rsid w:val="00846702"/>
    <w:rsid w:val="008641DA"/>
    <w:rsid w:val="00864820"/>
    <w:rsid w:val="00871564"/>
    <w:rsid w:val="00873E6D"/>
    <w:rsid w:val="0089651B"/>
    <w:rsid w:val="008A193F"/>
    <w:rsid w:val="008A7126"/>
    <w:rsid w:val="008B2AA7"/>
    <w:rsid w:val="008B5FFA"/>
    <w:rsid w:val="008C1AEE"/>
    <w:rsid w:val="008C6103"/>
    <w:rsid w:val="008D1939"/>
    <w:rsid w:val="008D413F"/>
    <w:rsid w:val="008D5CC5"/>
    <w:rsid w:val="008E0389"/>
    <w:rsid w:val="008E0636"/>
    <w:rsid w:val="008E0F54"/>
    <w:rsid w:val="008E2CFC"/>
    <w:rsid w:val="008E7DEA"/>
    <w:rsid w:val="008F3DC5"/>
    <w:rsid w:val="008F4B0C"/>
    <w:rsid w:val="008F5C1F"/>
    <w:rsid w:val="008F7997"/>
    <w:rsid w:val="0090718C"/>
    <w:rsid w:val="009124DF"/>
    <w:rsid w:val="00915100"/>
    <w:rsid w:val="00916F2D"/>
    <w:rsid w:val="00940B05"/>
    <w:rsid w:val="00947DF2"/>
    <w:rsid w:val="0095406F"/>
    <w:rsid w:val="00965884"/>
    <w:rsid w:val="00975A03"/>
    <w:rsid w:val="00975AD7"/>
    <w:rsid w:val="00982A49"/>
    <w:rsid w:val="00983A64"/>
    <w:rsid w:val="00985C2E"/>
    <w:rsid w:val="009915F9"/>
    <w:rsid w:val="009A21E7"/>
    <w:rsid w:val="009A4DC8"/>
    <w:rsid w:val="009B6DBA"/>
    <w:rsid w:val="009D3897"/>
    <w:rsid w:val="009E237F"/>
    <w:rsid w:val="009E5A41"/>
    <w:rsid w:val="009F31AC"/>
    <w:rsid w:val="009F42B3"/>
    <w:rsid w:val="00A10520"/>
    <w:rsid w:val="00A12F43"/>
    <w:rsid w:val="00A13F62"/>
    <w:rsid w:val="00A14C52"/>
    <w:rsid w:val="00A24AD6"/>
    <w:rsid w:val="00A26ECD"/>
    <w:rsid w:val="00A30BE9"/>
    <w:rsid w:val="00A30F44"/>
    <w:rsid w:val="00A36501"/>
    <w:rsid w:val="00A3726B"/>
    <w:rsid w:val="00A40E07"/>
    <w:rsid w:val="00A42C67"/>
    <w:rsid w:val="00A53290"/>
    <w:rsid w:val="00A57B86"/>
    <w:rsid w:val="00A64C48"/>
    <w:rsid w:val="00A65E46"/>
    <w:rsid w:val="00A704E2"/>
    <w:rsid w:val="00A71E05"/>
    <w:rsid w:val="00A81629"/>
    <w:rsid w:val="00A97514"/>
    <w:rsid w:val="00AA44C5"/>
    <w:rsid w:val="00AB1DBC"/>
    <w:rsid w:val="00AB4D58"/>
    <w:rsid w:val="00AC7899"/>
    <w:rsid w:val="00AD212B"/>
    <w:rsid w:val="00AD26C8"/>
    <w:rsid w:val="00AD41B4"/>
    <w:rsid w:val="00AE0D3C"/>
    <w:rsid w:val="00AF7139"/>
    <w:rsid w:val="00B01EB6"/>
    <w:rsid w:val="00B02BC3"/>
    <w:rsid w:val="00B03001"/>
    <w:rsid w:val="00B033FE"/>
    <w:rsid w:val="00B115FA"/>
    <w:rsid w:val="00B23947"/>
    <w:rsid w:val="00B26A6A"/>
    <w:rsid w:val="00B406B9"/>
    <w:rsid w:val="00B410AB"/>
    <w:rsid w:val="00B43C82"/>
    <w:rsid w:val="00B578BE"/>
    <w:rsid w:val="00B61308"/>
    <w:rsid w:val="00B6147A"/>
    <w:rsid w:val="00B67AC1"/>
    <w:rsid w:val="00B757DB"/>
    <w:rsid w:val="00B82910"/>
    <w:rsid w:val="00B90EF5"/>
    <w:rsid w:val="00B93AEE"/>
    <w:rsid w:val="00B94D39"/>
    <w:rsid w:val="00B964B2"/>
    <w:rsid w:val="00BA6E57"/>
    <w:rsid w:val="00BA7734"/>
    <w:rsid w:val="00BC50F2"/>
    <w:rsid w:val="00BC7FC6"/>
    <w:rsid w:val="00BD79F5"/>
    <w:rsid w:val="00BE3F9C"/>
    <w:rsid w:val="00BF0927"/>
    <w:rsid w:val="00BF0B1F"/>
    <w:rsid w:val="00C05A99"/>
    <w:rsid w:val="00C16D14"/>
    <w:rsid w:val="00C34659"/>
    <w:rsid w:val="00C37509"/>
    <w:rsid w:val="00C46177"/>
    <w:rsid w:val="00C4714B"/>
    <w:rsid w:val="00C51297"/>
    <w:rsid w:val="00C56475"/>
    <w:rsid w:val="00C604B8"/>
    <w:rsid w:val="00C616DF"/>
    <w:rsid w:val="00C618D7"/>
    <w:rsid w:val="00C658BF"/>
    <w:rsid w:val="00C72F35"/>
    <w:rsid w:val="00C84B82"/>
    <w:rsid w:val="00C92151"/>
    <w:rsid w:val="00C933AC"/>
    <w:rsid w:val="00C94AD0"/>
    <w:rsid w:val="00CA1838"/>
    <w:rsid w:val="00CA603A"/>
    <w:rsid w:val="00CC31B1"/>
    <w:rsid w:val="00CC7C00"/>
    <w:rsid w:val="00CD595B"/>
    <w:rsid w:val="00CD5B89"/>
    <w:rsid w:val="00CE5EB5"/>
    <w:rsid w:val="00CF3DD7"/>
    <w:rsid w:val="00D025B1"/>
    <w:rsid w:val="00D0403A"/>
    <w:rsid w:val="00D127E4"/>
    <w:rsid w:val="00D164EE"/>
    <w:rsid w:val="00D1672A"/>
    <w:rsid w:val="00D220C0"/>
    <w:rsid w:val="00D23791"/>
    <w:rsid w:val="00D27AEB"/>
    <w:rsid w:val="00D31696"/>
    <w:rsid w:val="00D33038"/>
    <w:rsid w:val="00D34EB0"/>
    <w:rsid w:val="00D37234"/>
    <w:rsid w:val="00D37CD3"/>
    <w:rsid w:val="00D52B03"/>
    <w:rsid w:val="00D6465E"/>
    <w:rsid w:val="00D71BD3"/>
    <w:rsid w:val="00D73120"/>
    <w:rsid w:val="00D731E6"/>
    <w:rsid w:val="00D81ACB"/>
    <w:rsid w:val="00D876D4"/>
    <w:rsid w:val="00D9001C"/>
    <w:rsid w:val="00DA545A"/>
    <w:rsid w:val="00DC3BB3"/>
    <w:rsid w:val="00DC7B20"/>
    <w:rsid w:val="00DD5345"/>
    <w:rsid w:val="00DD7798"/>
    <w:rsid w:val="00DD7F85"/>
    <w:rsid w:val="00DE330E"/>
    <w:rsid w:val="00DF2010"/>
    <w:rsid w:val="00DF3184"/>
    <w:rsid w:val="00DF42D3"/>
    <w:rsid w:val="00E021A7"/>
    <w:rsid w:val="00E12696"/>
    <w:rsid w:val="00E12921"/>
    <w:rsid w:val="00E15372"/>
    <w:rsid w:val="00E16397"/>
    <w:rsid w:val="00E16553"/>
    <w:rsid w:val="00E17AF8"/>
    <w:rsid w:val="00E265FC"/>
    <w:rsid w:val="00E3080D"/>
    <w:rsid w:val="00E34556"/>
    <w:rsid w:val="00E40A47"/>
    <w:rsid w:val="00E410F3"/>
    <w:rsid w:val="00E42401"/>
    <w:rsid w:val="00E63AFE"/>
    <w:rsid w:val="00E64C76"/>
    <w:rsid w:val="00E655BB"/>
    <w:rsid w:val="00E753B9"/>
    <w:rsid w:val="00E7596A"/>
    <w:rsid w:val="00E85446"/>
    <w:rsid w:val="00E953F6"/>
    <w:rsid w:val="00EA3C36"/>
    <w:rsid w:val="00EA5071"/>
    <w:rsid w:val="00EA5900"/>
    <w:rsid w:val="00EB2F52"/>
    <w:rsid w:val="00EB389B"/>
    <w:rsid w:val="00EB5332"/>
    <w:rsid w:val="00EB6483"/>
    <w:rsid w:val="00EB75C8"/>
    <w:rsid w:val="00EB7DD7"/>
    <w:rsid w:val="00EC240A"/>
    <w:rsid w:val="00EC327B"/>
    <w:rsid w:val="00EC584A"/>
    <w:rsid w:val="00ED1F95"/>
    <w:rsid w:val="00EE0B8E"/>
    <w:rsid w:val="00EE23D2"/>
    <w:rsid w:val="00EE5733"/>
    <w:rsid w:val="00F0120B"/>
    <w:rsid w:val="00F05AE5"/>
    <w:rsid w:val="00F130BE"/>
    <w:rsid w:val="00F137E1"/>
    <w:rsid w:val="00F32044"/>
    <w:rsid w:val="00F3481B"/>
    <w:rsid w:val="00F35660"/>
    <w:rsid w:val="00F36516"/>
    <w:rsid w:val="00F449ED"/>
    <w:rsid w:val="00F54715"/>
    <w:rsid w:val="00F54DBB"/>
    <w:rsid w:val="00F63701"/>
    <w:rsid w:val="00F6447B"/>
    <w:rsid w:val="00F64DDF"/>
    <w:rsid w:val="00F66E3C"/>
    <w:rsid w:val="00F77799"/>
    <w:rsid w:val="00F80CA3"/>
    <w:rsid w:val="00F84FA5"/>
    <w:rsid w:val="00F87A82"/>
    <w:rsid w:val="00F91651"/>
    <w:rsid w:val="00FA2CE6"/>
    <w:rsid w:val="00FA4F79"/>
    <w:rsid w:val="00FA57C3"/>
    <w:rsid w:val="00FB30D3"/>
    <w:rsid w:val="00FB48BD"/>
    <w:rsid w:val="00FC403A"/>
    <w:rsid w:val="00FD2430"/>
    <w:rsid w:val="00FD2F1F"/>
    <w:rsid w:val="00FD32BE"/>
    <w:rsid w:val="00FD4211"/>
    <w:rsid w:val="00FD72FF"/>
    <w:rsid w:val="00FE3AF6"/>
    <w:rsid w:val="00FE7344"/>
    <w:rsid w:val="00FF171D"/>
    <w:rsid w:val="00FF495A"/>
    <w:rsid w:val="080347DA"/>
    <w:rsid w:val="0F55DAC8"/>
    <w:rsid w:val="14D3B739"/>
    <w:rsid w:val="29BA24F8"/>
    <w:rsid w:val="2A8CD208"/>
    <w:rsid w:val="5EA66793"/>
    <w:rsid w:val="60F82735"/>
    <w:rsid w:val="67032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DFD079"/>
  <w14:defaultImageDpi w14:val="32767"/>
  <w15:chartTrackingRefBased/>
  <w15:docId w15:val="{3A971C78-2099-4D0E-AB6B-1ACF6C01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12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Normal"/>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Normal"/>
    <w:autoRedefine/>
    <w:qFormat/>
    <w:rsid w:val="006920E0"/>
    <w:pPr>
      <w:pBdr>
        <w:bottom w:val="single" w:sz="4" w:space="13" w:color="auto"/>
      </w:pBdr>
      <w:tabs>
        <w:tab w:val="center" w:pos="4680"/>
        <w:tab w:val="right" w:pos="9360"/>
      </w:tabs>
      <w:spacing w:before="160" w:after="240"/>
      <w:ind w:left="-11"/>
    </w:pPr>
    <w:rPr>
      <w:rFonts w:ascii="Dyson Futura Book" w:hAnsi="Dyson Futura Book" w:cs="Times New Roman (Body CS)"/>
      <w:color w:val="FF0000"/>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rPr>
  </w:style>
  <w:style w:type="paragraph" w:customStyle="1" w:styleId="cBOILERBODY">
    <w:name w:val="c/ BOILER BODY"/>
    <w:basedOn w:val="Normal"/>
    <w:qFormat/>
    <w:rsid w:val="00516420"/>
    <w:pPr>
      <w:spacing w:before="60" w:after="60" w:line="240" w:lineRule="exact"/>
    </w:pPr>
    <w:rPr>
      <w:rFonts w:ascii="Futura BT Book" w:hAnsi="Futura BT Book" w:cs="Times New Roman (Body CS)"/>
      <w:sz w:val="18"/>
      <w:szCs w:val="18"/>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DefaultParagraphFon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Header">
    <w:name w:val="header"/>
    <w:basedOn w:val="Normal"/>
    <w:link w:val="HeaderChar"/>
    <w:uiPriority w:val="99"/>
    <w:unhideWhenUsed/>
    <w:rsid w:val="005B54D8"/>
    <w:pPr>
      <w:tabs>
        <w:tab w:val="center" w:pos="4680"/>
        <w:tab w:val="right" w:pos="9360"/>
      </w:tabs>
    </w:pPr>
  </w:style>
  <w:style w:type="character" w:customStyle="1" w:styleId="HeaderChar">
    <w:name w:val="Header Char"/>
    <w:basedOn w:val="DefaultParagraphFont"/>
    <w:link w:val="Header"/>
    <w:uiPriority w:val="99"/>
    <w:rsid w:val="005B54D8"/>
  </w:style>
  <w:style w:type="paragraph" w:styleId="Footer">
    <w:name w:val="footer"/>
    <w:basedOn w:val="Normal"/>
    <w:link w:val="FooterChar"/>
    <w:uiPriority w:val="99"/>
    <w:unhideWhenUsed/>
    <w:rsid w:val="005B54D8"/>
    <w:pPr>
      <w:tabs>
        <w:tab w:val="center" w:pos="4680"/>
        <w:tab w:val="right" w:pos="9360"/>
      </w:tabs>
    </w:pPr>
  </w:style>
  <w:style w:type="character" w:customStyle="1" w:styleId="FooterChar">
    <w:name w:val="Footer Char"/>
    <w:basedOn w:val="DefaultParagraphFont"/>
    <w:link w:val="Footer"/>
    <w:uiPriority w:val="99"/>
    <w:rsid w:val="005B54D8"/>
  </w:style>
  <w:style w:type="paragraph" w:styleId="Caption">
    <w:name w:val="caption"/>
    <w:basedOn w:val="Normal"/>
    <w:next w:val="Normal"/>
    <w:uiPriority w:val="35"/>
    <w:unhideWhenUsed/>
    <w:qFormat/>
    <w:rsid w:val="0006185F"/>
    <w:pPr>
      <w:spacing w:after="200"/>
    </w:pPr>
    <w:rPr>
      <w:rFonts w:ascii="Futura BT for Dyson Medium" w:hAnsi="Futura BT for Dyson Medium" w:cs="Times New Roman (Body CS)"/>
      <w:iCs/>
      <w:color w:val="7F7F7F" w:themeColor="text1" w:themeTint="80"/>
      <w:sz w:val="18"/>
      <w:szCs w:val="18"/>
    </w:rPr>
  </w:style>
  <w:style w:type="paragraph" w:styleId="BalloonText">
    <w:name w:val="Balloon Text"/>
    <w:basedOn w:val="Normal"/>
    <w:link w:val="BalloonTextChar"/>
    <w:uiPriority w:val="99"/>
    <w:semiHidden/>
    <w:unhideWhenUsed/>
    <w:rsid w:val="002B2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2248"/>
    <w:rPr>
      <w:rFonts w:ascii="Times New Roman" w:hAnsi="Times New Roman" w:cs="Times New Roman"/>
      <w:sz w:val="18"/>
      <w:szCs w:val="18"/>
    </w:rPr>
  </w:style>
  <w:style w:type="table" w:styleId="TableGrid">
    <w:name w:val="Table Grid"/>
    <w:basedOn w:val="TableNormal"/>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409"/>
    <w:rPr>
      <w:color w:val="0000FF"/>
      <w:u w:val="single"/>
    </w:rPr>
  </w:style>
  <w:style w:type="paragraph" w:styleId="ListParagraph">
    <w:name w:val="List Paragraph"/>
    <w:basedOn w:val="Normal"/>
    <w:uiPriority w:val="34"/>
    <w:qFormat/>
    <w:rsid w:val="003333BD"/>
    <w:pPr>
      <w:ind w:left="720"/>
      <w:contextualSpacing/>
    </w:pPr>
  </w:style>
  <w:style w:type="character" w:styleId="CommentReference">
    <w:name w:val="annotation reference"/>
    <w:basedOn w:val="DefaultParagraphFont"/>
    <w:uiPriority w:val="99"/>
    <w:semiHidden/>
    <w:unhideWhenUsed/>
    <w:rsid w:val="002C7A65"/>
    <w:rPr>
      <w:sz w:val="16"/>
      <w:szCs w:val="16"/>
    </w:rPr>
  </w:style>
  <w:style w:type="paragraph" w:styleId="CommentText">
    <w:name w:val="annotation text"/>
    <w:basedOn w:val="Normal"/>
    <w:link w:val="CommentTextChar"/>
    <w:uiPriority w:val="99"/>
    <w:unhideWhenUsed/>
    <w:rsid w:val="002C7A65"/>
    <w:rPr>
      <w:rFonts w:eastAsia="SimSun"/>
      <w:sz w:val="20"/>
      <w:szCs w:val="20"/>
    </w:rPr>
  </w:style>
  <w:style w:type="character" w:customStyle="1" w:styleId="CommentTextChar">
    <w:name w:val="Comment Text Char"/>
    <w:basedOn w:val="DefaultParagraphFont"/>
    <w:link w:val="CommentText"/>
    <w:uiPriority w:val="99"/>
    <w:rsid w:val="002C7A65"/>
    <w:rPr>
      <w:rFonts w:eastAsia="SimSun"/>
      <w:sz w:val="20"/>
      <w:szCs w:val="20"/>
    </w:rPr>
  </w:style>
  <w:style w:type="paragraph" w:styleId="FootnoteText">
    <w:name w:val="footnote text"/>
    <w:basedOn w:val="Normal"/>
    <w:link w:val="FootnoteTextChar"/>
    <w:uiPriority w:val="99"/>
    <w:semiHidden/>
    <w:unhideWhenUsed/>
    <w:rsid w:val="004A4DEC"/>
    <w:rPr>
      <w:sz w:val="20"/>
      <w:szCs w:val="20"/>
    </w:rPr>
  </w:style>
  <w:style w:type="character" w:customStyle="1" w:styleId="FootnoteTextChar">
    <w:name w:val="Footnote Text Char"/>
    <w:basedOn w:val="DefaultParagraphFont"/>
    <w:link w:val="FootnoteText"/>
    <w:uiPriority w:val="99"/>
    <w:semiHidden/>
    <w:rsid w:val="004A4DEC"/>
    <w:rPr>
      <w:sz w:val="20"/>
      <w:szCs w:val="20"/>
    </w:rPr>
  </w:style>
  <w:style w:type="character" w:styleId="FootnoteReference">
    <w:name w:val="footnote reference"/>
    <w:basedOn w:val="DefaultParagraphFont"/>
    <w:uiPriority w:val="99"/>
    <w:semiHidden/>
    <w:unhideWhenUsed/>
    <w:rsid w:val="004A4DEC"/>
    <w:rPr>
      <w:vertAlign w:val="superscript"/>
    </w:rPr>
  </w:style>
  <w:style w:type="paragraph" w:customStyle="1" w:styleId="paragraph">
    <w:name w:val="paragraph"/>
    <w:basedOn w:val="Normal"/>
    <w:rsid w:val="007A51E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A51E1"/>
  </w:style>
  <w:style w:type="character" w:customStyle="1" w:styleId="eop">
    <w:name w:val="eop"/>
    <w:basedOn w:val="DefaultParagraphFont"/>
    <w:rsid w:val="007A51E1"/>
  </w:style>
  <w:style w:type="paragraph" w:styleId="CommentSubject">
    <w:name w:val="annotation subject"/>
    <w:basedOn w:val="CommentText"/>
    <w:next w:val="CommentText"/>
    <w:link w:val="CommentSubjectChar"/>
    <w:uiPriority w:val="99"/>
    <w:semiHidden/>
    <w:unhideWhenUsed/>
    <w:rsid w:val="000F21F1"/>
    <w:rPr>
      <w:rFonts w:eastAsiaTheme="minorHAnsi"/>
      <w:b/>
      <w:bCs/>
    </w:rPr>
  </w:style>
  <w:style w:type="character" w:customStyle="1" w:styleId="CommentSubjectChar">
    <w:name w:val="Comment Subject Char"/>
    <w:basedOn w:val="CommentTextChar"/>
    <w:link w:val="CommentSubject"/>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rPr>
  </w:style>
  <w:style w:type="character" w:styleId="UnresolvedMention">
    <w:name w:val="Unresolved Mention"/>
    <w:basedOn w:val="DefaultParagraphFont"/>
    <w:uiPriority w:val="99"/>
    <w:rsid w:val="00E655BB"/>
    <w:rPr>
      <w:color w:val="605E5C"/>
      <w:shd w:val="clear" w:color="auto" w:fill="E1DFDD"/>
    </w:rPr>
  </w:style>
  <w:style w:type="paragraph" w:styleId="Revision">
    <w:name w:val="Revision"/>
    <w:hidden/>
    <w:uiPriority w:val="99"/>
    <w:semiHidden/>
    <w:rsid w:val="00A26ECD"/>
  </w:style>
  <w:style w:type="paragraph" w:styleId="NormalWeb">
    <w:name w:val="Normal (Web)"/>
    <w:basedOn w:val="Normal"/>
    <w:uiPriority w:val="99"/>
    <w:unhideWhenUsed/>
    <w:rsid w:val="004C7E29"/>
    <w:pPr>
      <w:spacing w:before="100" w:beforeAutospacing="1" w:after="100" w:afterAutospacing="1"/>
    </w:pPr>
    <w:rPr>
      <w:rFonts w:ascii="Times New Roman" w:eastAsiaTheme="minorEastAsia" w:hAnsi="Times New Roman" w:cs="Times New Roman"/>
      <w:lang w:eastAsia="en-SG"/>
    </w:rPr>
  </w:style>
  <w:style w:type="character" w:styleId="FollowedHyperlink">
    <w:name w:val="FollowedHyperlink"/>
    <w:basedOn w:val="DefaultParagraphFont"/>
    <w:uiPriority w:val="99"/>
    <w:semiHidden/>
    <w:unhideWhenUsed/>
    <w:rsid w:val="00D9001C"/>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NoSpacing">
    <w:name w:val="No Spacing"/>
    <w:uiPriority w:val="1"/>
    <w:qFormat/>
    <w:rsid w:val="002C01CB"/>
  </w:style>
  <w:style w:type="paragraph" w:customStyle="1" w:styleId="Bodycopy-Small">
    <w:name w:val="Body copy - Small"/>
    <w:qFormat/>
    <w:rsid w:val="002C01CB"/>
    <w:pPr>
      <w:spacing w:line="256" w:lineRule="exact"/>
      <w:ind w:right="567"/>
    </w:pPr>
    <w:rPr>
      <w:rFonts w:ascii="Futura BT for Dyson Lt" w:hAnsi="Futura BT for Dyson L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8987">
      <w:bodyDiv w:val="1"/>
      <w:marLeft w:val="0"/>
      <w:marRight w:val="0"/>
      <w:marTop w:val="0"/>
      <w:marBottom w:val="0"/>
      <w:divBdr>
        <w:top w:val="none" w:sz="0" w:space="0" w:color="auto"/>
        <w:left w:val="none" w:sz="0" w:space="0" w:color="auto"/>
        <w:bottom w:val="none" w:sz="0" w:space="0" w:color="auto"/>
        <w:right w:val="none" w:sz="0" w:space="0" w:color="auto"/>
      </w:divBdr>
    </w:div>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305016791">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58443358">
      <w:bodyDiv w:val="1"/>
      <w:marLeft w:val="0"/>
      <w:marRight w:val="0"/>
      <w:marTop w:val="0"/>
      <w:marBottom w:val="0"/>
      <w:divBdr>
        <w:top w:val="none" w:sz="0" w:space="0" w:color="auto"/>
        <w:left w:val="none" w:sz="0" w:space="0" w:color="auto"/>
        <w:bottom w:val="none" w:sz="0" w:space="0" w:color="auto"/>
        <w:right w:val="none" w:sz="0" w:space="0" w:color="auto"/>
      </w:divBdr>
    </w:div>
    <w:div w:id="7123917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507405784">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819347807">
      <w:bodyDiv w:val="1"/>
      <w:marLeft w:val="0"/>
      <w:marRight w:val="0"/>
      <w:marTop w:val="0"/>
      <w:marBottom w:val="0"/>
      <w:divBdr>
        <w:top w:val="none" w:sz="0" w:space="0" w:color="auto"/>
        <w:left w:val="none" w:sz="0" w:space="0" w:color="auto"/>
        <w:bottom w:val="none" w:sz="0" w:space="0" w:color="auto"/>
        <w:right w:val="none" w:sz="0" w:space="0" w:color="auto"/>
      </w:divBdr>
    </w:div>
    <w:div w:id="2058627336">
      <w:bodyDiv w:val="1"/>
      <w:marLeft w:val="0"/>
      <w:marRight w:val="0"/>
      <w:marTop w:val="0"/>
      <w:marBottom w:val="0"/>
      <w:divBdr>
        <w:top w:val="none" w:sz="0" w:space="0" w:color="auto"/>
        <w:left w:val="none" w:sz="0" w:space="0" w:color="auto"/>
        <w:bottom w:val="none" w:sz="0" w:space="0" w:color="auto"/>
        <w:right w:val="none" w:sz="0" w:space="0" w:color="auto"/>
      </w:divBdr>
    </w:div>
    <w:div w:id="213536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erstinortlechner.com/" TargetMode="External"/><Relationship Id="rId18" Type="http://schemas.openxmlformats.org/officeDocument/2006/relationships/hyperlink" Target="http://www.jamesdysonfoundation.co.uk/news/the-science-of-soun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dyson.de/newsroom/overview" TargetMode="External"/><Relationship Id="rId7" Type="http://schemas.openxmlformats.org/officeDocument/2006/relationships/settings" Target="settings.xml"/><Relationship Id="rId12" Type="http://schemas.openxmlformats.org/officeDocument/2006/relationships/hyperlink" Target="https://www.dyson.de/raumklima/luftreiniger/purifier-cool-autoreact-tp7a" TargetMode="External"/><Relationship Id="rId17" Type="http://schemas.openxmlformats.org/officeDocument/2006/relationships/hyperlink" Target="https://www.dysoninstitute.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chlafkampagne.de/" TargetMode="External"/><Relationship Id="rId20" Type="http://schemas.openxmlformats.org/officeDocument/2006/relationships/hyperlink" Target="http://www.dysonfarm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yson.de/raumklima/luftreiniger/purifier-cool-formaldehyde-tp09"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o.markuskamps.d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jamesdysonawar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rkus-kamps.de" TargetMode="External"/><Relationship Id="rId22" Type="http://schemas.openxmlformats.org/officeDocument/2006/relationships/hyperlink" Target="mailto:christine.elkemann@dyson.com" TargetMode="External"/><Relationship Id="rId27"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abs/pii/S2210670718312733?via%3Dihub" TargetMode="External"/><Relationship Id="rId2" Type="http://schemas.openxmlformats.org/officeDocument/2006/relationships/hyperlink" Target="https://www.sciencedirect.com/science/journal/22106707/43/supp/C" TargetMode="External"/><Relationship Id="rId1" Type="http://schemas.openxmlformats.org/officeDocument/2006/relationships/hyperlink" Target="https://www.sciencedirect.com/science/journal/22106707" TargetMode="External"/><Relationship Id="rId4" Type="http://schemas.openxmlformats.org/officeDocument/2006/relationships/hyperlink" Target="https://www.epa.gov/ground-level-ozone-pollution/ground-level-ozone-basic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hyperlink" Target="https://www.linkedin.com/company/dyson/" TargetMode="External"/><Relationship Id="rId7" Type="http://schemas.openxmlformats.org/officeDocument/2006/relationships/hyperlink" Target="https://www.facebook.com/Dyson/" TargetMode="External"/><Relationship Id="rId2" Type="http://schemas.openxmlformats.org/officeDocument/2006/relationships/image" Target="media/image1.emf"/><Relationship Id="rId1" Type="http://schemas.openxmlformats.org/officeDocument/2006/relationships/hyperlink" Target="https://www.dyson.co.uk/" TargetMode="External"/><Relationship Id="rId6" Type="http://schemas.openxmlformats.org/officeDocument/2006/relationships/hyperlink" Target="https://twitter.com/dyson" TargetMode="External"/><Relationship Id="rId5" Type="http://schemas.openxmlformats.org/officeDocument/2006/relationships/hyperlink" Target="https://www.youtube.com/user/dysonteam" TargetMode="External"/><Relationship Id="rId4" Type="http://schemas.openxmlformats.org/officeDocument/2006/relationships/hyperlink" Target="https://www.instagram.com/dys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cowlett\Downloads\Press%20Release%20Template_March%202020_Press%20Release%20Template%20(1).dotx" TargetMode="External"/></Relationships>
</file>

<file path=word/documenttasks/documenttasks1.xml><?xml version="1.0" encoding="utf-8"?>
<t:Tasks xmlns:t="http://schemas.microsoft.com/office/tasks/2019/documenttasks" xmlns:oel="http://schemas.microsoft.com/office/2019/extlst">
  <t:Task id="{A1C324C7-D373-4074-9199-949EBFA7CD33}">
    <t:Anchor>
      <t:Comment id="635972496"/>
    </t:Anchor>
    <t:History>
      <t:Event id="{0C36EBA2-B39E-4888-AA9B-1CB0E89EFB63}" time="2022-03-28T07:06:13.331Z">
        <t:Attribution userId="S::ferry.radix@dyson.com::30632280-3e2d-4000-844f-c098c48e73a7" userProvider="AD" userName="Ferry Radix"/>
        <t:Anchor>
          <t:Comment id="1266470113"/>
        </t:Anchor>
        <t:Create/>
      </t:Event>
      <t:Event id="{7DDD609D-4554-4FC7-813A-5AACE73F1337}" time="2022-03-28T07:06:13.331Z">
        <t:Attribution userId="S::ferry.radix@dyson.com::30632280-3e2d-4000-844f-c098c48e73a7" userProvider="AD" userName="Ferry Radix"/>
        <t:Anchor>
          <t:Comment id="1266470113"/>
        </t:Anchor>
        <t:Assign userId="S::Christine.Elkemann@dyson.com::65675be4-5cdb-443f-b45a-49982cce9f17" userProvider="AD" userName="Christine Elkemann"/>
      </t:Event>
      <t:Event id="{C06DAAB4-52EA-4BB8-ABA8-84952582EE85}" time="2022-03-28T07:06:13.331Z">
        <t:Attribution userId="S::ferry.radix@dyson.com::30632280-3e2d-4000-844f-c098c48e73a7" userProvider="AD" userName="Ferry Radix"/>
        <t:Anchor>
          <t:Comment id="1266470113"/>
        </t:Anchor>
        <t:SetTitle title="@Christine Elkemann Kann so bleiben bzw. Link entfern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1FF051425F64EA5BBBB70547FA6C3" ma:contentTypeVersion="10" ma:contentTypeDescription="Create a new document." ma:contentTypeScope="" ma:versionID="575460efe050fbd4a581c0b13a857257">
  <xsd:schema xmlns:xsd="http://www.w3.org/2001/XMLSchema" xmlns:xs="http://www.w3.org/2001/XMLSchema" xmlns:p="http://schemas.microsoft.com/office/2006/metadata/properties" xmlns:ns2="cdf09c40-9fc6-4341-9423-39f3a0d0b6f8" targetNamespace="http://schemas.microsoft.com/office/2006/metadata/properties" ma:root="true" ma:fieldsID="aab03529328f582272edc83fd9fbc8e0" ns2:_="">
    <xsd:import namespace="cdf09c40-9fc6-4341-9423-39f3a0d0b6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09c40-9fc6-4341-9423-39f3a0d0b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C266-5338-4115-8E3D-C9F32D407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09c40-9fc6-4341-9423-39f3a0d0b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439098-516B-432F-87A8-6828A869BD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9763C1-07FF-4FD9-9F66-ADC22161FB93}">
  <ds:schemaRefs>
    <ds:schemaRef ds:uri="http://schemas.microsoft.com/sharepoint/v3/contenttype/forms"/>
  </ds:schemaRefs>
</ds:datastoreItem>
</file>

<file path=customXml/itemProps4.xml><?xml version="1.0" encoding="utf-8"?>
<ds:datastoreItem xmlns:ds="http://schemas.openxmlformats.org/officeDocument/2006/customXml" ds:itemID="{F298DD33-1B38-4641-AF73-FD66ECF7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Template_March 2020_Press Release Template (1)</Template>
  <TotalTime>0</TotalTime>
  <Pages>5</Pages>
  <Words>1856</Words>
  <Characters>11700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13529</CharactersWithSpaces>
  <SharedDoc>false</SharedDoc>
  <HLinks>
    <vt:vector size="132" baseType="variant">
      <vt:variant>
        <vt:i4>1441891</vt:i4>
      </vt:variant>
      <vt:variant>
        <vt:i4>45</vt:i4>
      </vt:variant>
      <vt:variant>
        <vt:i4>0</vt:i4>
      </vt:variant>
      <vt:variant>
        <vt:i4>5</vt:i4>
      </vt:variant>
      <vt:variant>
        <vt:lpwstr>mailto:christine.elkemann@dyson.com</vt:lpwstr>
      </vt:variant>
      <vt:variant>
        <vt:lpwstr/>
      </vt:variant>
      <vt:variant>
        <vt:i4>4456463</vt:i4>
      </vt:variant>
      <vt:variant>
        <vt:i4>42</vt:i4>
      </vt:variant>
      <vt:variant>
        <vt:i4>0</vt:i4>
      </vt:variant>
      <vt:variant>
        <vt:i4>5</vt:i4>
      </vt:variant>
      <vt:variant>
        <vt:lpwstr>https://cheetah-uk.dyson.com/link/zRdSx8DiZTD0IX1X4ZB1fZ</vt:lpwstr>
      </vt:variant>
      <vt:variant>
        <vt:lpwstr/>
      </vt:variant>
      <vt:variant>
        <vt:i4>1900549</vt:i4>
      </vt:variant>
      <vt:variant>
        <vt:i4>39</vt:i4>
      </vt:variant>
      <vt:variant>
        <vt:i4>0</vt:i4>
      </vt:variant>
      <vt:variant>
        <vt:i4>5</vt:i4>
      </vt:variant>
      <vt:variant>
        <vt:lpwstr>https://cheetah-uk.dyson.com/link/uknR0FEHg7hoTTlG2JYzL0</vt:lpwstr>
      </vt:variant>
      <vt:variant>
        <vt:lpwstr/>
      </vt:variant>
      <vt:variant>
        <vt:i4>2359423</vt:i4>
      </vt:variant>
      <vt:variant>
        <vt:i4>36</vt:i4>
      </vt:variant>
      <vt:variant>
        <vt:i4>0</vt:i4>
      </vt:variant>
      <vt:variant>
        <vt:i4>5</vt:i4>
      </vt:variant>
      <vt:variant>
        <vt:lpwstr>https://www.dyson.de/newsroom/overview</vt:lpwstr>
      </vt:variant>
      <vt:variant>
        <vt:lpwstr/>
      </vt:variant>
      <vt:variant>
        <vt:i4>6160466</vt:i4>
      </vt:variant>
      <vt:variant>
        <vt:i4>33</vt:i4>
      </vt:variant>
      <vt:variant>
        <vt:i4>0</vt:i4>
      </vt:variant>
      <vt:variant>
        <vt:i4>5</vt:i4>
      </vt:variant>
      <vt:variant>
        <vt:lpwstr>http://www.dysonfarming.com/</vt:lpwstr>
      </vt:variant>
      <vt:variant>
        <vt:lpwstr/>
      </vt:variant>
      <vt:variant>
        <vt:i4>4390990</vt:i4>
      </vt:variant>
      <vt:variant>
        <vt:i4>30</vt:i4>
      </vt:variant>
      <vt:variant>
        <vt:i4>0</vt:i4>
      </vt:variant>
      <vt:variant>
        <vt:i4>5</vt:i4>
      </vt:variant>
      <vt:variant>
        <vt:lpwstr>https://www.jamesdysonaward.org/</vt:lpwstr>
      </vt:variant>
      <vt:variant>
        <vt:lpwstr/>
      </vt:variant>
      <vt:variant>
        <vt:i4>4456531</vt:i4>
      </vt:variant>
      <vt:variant>
        <vt:i4>27</vt:i4>
      </vt:variant>
      <vt:variant>
        <vt:i4>0</vt:i4>
      </vt:variant>
      <vt:variant>
        <vt:i4>5</vt:i4>
      </vt:variant>
      <vt:variant>
        <vt:lpwstr>http://www.jamesdysonfoundation.co.uk/news/the-science-of-sound/</vt:lpwstr>
      </vt:variant>
      <vt:variant>
        <vt:lpwstr/>
      </vt:variant>
      <vt:variant>
        <vt:i4>3342434</vt:i4>
      </vt:variant>
      <vt:variant>
        <vt:i4>24</vt:i4>
      </vt:variant>
      <vt:variant>
        <vt:i4>0</vt:i4>
      </vt:variant>
      <vt:variant>
        <vt:i4>5</vt:i4>
      </vt:variant>
      <vt:variant>
        <vt:lpwstr>https://www.dysoninstitute.com/</vt:lpwstr>
      </vt:variant>
      <vt:variant>
        <vt:lpwstr/>
      </vt:variant>
      <vt:variant>
        <vt:i4>1310810</vt:i4>
      </vt:variant>
      <vt:variant>
        <vt:i4>21</vt:i4>
      </vt:variant>
      <vt:variant>
        <vt:i4>0</vt:i4>
      </vt:variant>
      <vt:variant>
        <vt:i4>5</vt:i4>
      </vt:variant>
      <vt:variant>
        <vt:lpwstr>https://www.jamesdysonfoundation.co.uk/resources/secondary-school-resources/engineering-solutions-air-pollution.html</vt:lpwstr>
      </vt:variant>
      <vt:variant>
        <vt:lpwstr/>
      </vt:variant>
      <vt:variant>
        <vt:i4>1769537</vt:i4>
      </vt:variant>
      <vt:variant>
        <vt:i4>18</vt:i4>
      </vt:variant>
      <vt:variant>
        <vt:i4>0</vt:i4>
      </vt:variant>
      <vt:variant>
        <vt:i4>5</vt:i4>
      </vt:variant>
      <vt:variant>
        <vt:lpwstr>https://www.dyson.co.uk/newsroom/overview/features/september-2021/air-quality-backpack-informs-african-pollution-asthma-research</vt:lpwstr>
      </vt:variant>
      <vt:variant>
        <vt:lpwstr/>
      </vt:variant>
      <vt:variant>
        <vt:i4>2490421</vt:i4>
      </vt:variant>
      <vt:variant>
        <vt:i4>15</vt:i4>
      </vt:variant>
      <vt:variant>
        <vt:i4>0</vt:i4>
      </vt:variant>
      <vt:variant>
        <vt:i4>5</vt:i4>
      </vt:variant>
      <vt:variant>
        <vt:lpwstr>https://www.dyson.co.uk/newsroom/overview/features/november-2020/indoor-air-quality-lockdown</vt:lpwstr>
      </vt:variant>
      <vt:variant>
        <vt:lpwstr>:~:text=Dyson%20indoor%20purifier%20data%20showed,Indoor%20sources%20of%20PM2.</vt:lpwstr>
      </vt:variant>
      <vt:variant>
        <vt:i4>7274611</vt:i4>
      </vt:variant>
      <vt:variant>
        <vt:i4>12</vt:i4>
      </vt:variant>
      <vt:variant>
        <vt:i4>0</vt:i4>
      </vt:variant>
      <vt:variant>
        <vt:i4>5</vt:i4>
      </vt:variant>
      <vt:variant>
        <vt:lpwstr>https://www.dyson.co.uk/newsroom/overview/video/breath-london-wearables</vt:lpwstr>
      </vt:variant>
      <vt:variant>
        <vt:lpwstr/>
      </vt:variant>
      <vt:variant>
        <vt:i4>7143542</vt:i4>
      </vt:variant>
      <vt:variant>
        <vt:i4>9</vt:i4>
      </vt:variant>
      <vt:variant>
        <vt:i4>0</vt:i4>
      </vt:variant>
      <vt:variant>
        <vt:i4>5</vt:i4>
      </vt:variant>
      <vt:variant>
        <vt:lpwstr>https://www.dyson.co.uk/newsroom/overview/features/may-2021/filtration-at-dyson</vt:lpwstr>
      </vt:variant>
      <vt:variant>
        <vt:lpwstr/>
      </vt:variant>
      <vt:variant>
        <vt:i4>4653098</vt:i4>
      </vt:variant>
      <vt:variant>
        <vt:i4>6</vt:i4>
      </vt:variant>
      <vt:variant>
        <vt:i4>0</vt:i4>
      </vt:variant>
      <vt:variant>
        <vt:i4>5</vt:i4>
      </vt:variant>
      <vt:variant>
        <vt:lpwstr>C:\Users\jkramar\Downloads\christine.elkemann@dyson.com</vt:lpwstr>
      </vt:variant>
      <vt:variant>
        <vt:lpwstr/>
      </vt:variant>
      <vt:variant>
        <vt:i4>4587600</vt:i4>
      </vt:variant>
      <vt:variant>
        <vt:i4>3</vt:i4>
      </vt:variant>
      <vt:variant>
        <vt:i4>0</vt:i4>
      </vt:variant>
      <vt:variant>
        <vt:i4>5</vt:i4>
      </vt:variant>
      <vt:variant>
        <vt:lpwstr>http://www.dyson.de/newsroom/overview/features/dyson-zone</vt:lpwstr>
      </vt:variant>
      <vt:variant>
        <vt:lpwstr/>
      </vt:variant>
      <vt:variant>
        <vt:i4>4587600</vt:i4>
      </vt:variant>
      <vt:variant>
        <vt:i4>0</vt:i4>
      </vt:variant>
      <vt:variant>
        <vt:i4>0</vt:i4>
      </vt:variant>
      <vt:variant>
        <vt:i4>5</vt:i4>
      </vt:variant>
      <vt:variant>
        <vt:lpwstr>http://www.dyson.de/newsroom/overview/features/dyson-zone</vt:lpwstr>
      </vt:variant>
      <vt:variant>
        <vt:lpwstr/>
      </vt:variant>
      <vt:variant>
        <vt:i4>6094933</vt:i4>
      </vt:variant>
      <vt:variant>
        <vt:i4>15</vt:i4>
      </vt:variant>
      <vt:variant>
        <vt:i4>0</vt:i4>
      </vt:variant>
      <vt:variant>
        <vt:i4>5</vt:i4>
      </vt:variant>
      <vt:variant>
        <vt:lpwstr>https://www.eea.europa.eu/articles/noise-pollution-is-a-major</vt:lpwstr>
      </vt:variant>
      <vt:variant>
        <vt:lpwstr/>
      </vt:variant>
      <vt:variant>
        <vt:i4>7995495</vt:i4>
      </vt:variant>
      <vt:variant>
        <vt:i4>12</vt:i4>
      </vt:variant>
      <vt:variant>
        <vt:i4>0</vt:i4>
      </vt:variant>
      <vt:variant>
        <vt:i4>5</vt:i4>
      </vt:variant>
      <vt:variant>
        <vt:lpwstr>https://www.centreforcities.org/publication/covid-pandemic-lockdown-air-quality-cities/</vt:lpwstr>
      </vt:variant>
      <vt:variant>
        <vt:lpwstr/>
      </vt:variant>
      <vt:variant>
        <vt:i4>8126506</vt:i4>
      </vt:variant>
      <vt:variant>
        <vt:i4>9</vt:i4>
      </vt:variant>
      <vt:variant>
        <vt:i4>0</vt:i4>
      </vt:variant>
      <vt:variant>
        <vt:i4>5</vt:i4>
      </vt:variant>
      <vt:variant>
        <vt:lpwstr>https://www.weforum.org/agenda/2020/07/pollution-co2-economy-china/</vt:lpwstr>
      </vt:variant>
      <vt:variant>
        <vt:lpwstr/>
      </vt:variant>
      <vt:variant>
        <vt:i4>5636117</vt:i4>
      </vt:variant>
      <vt:variant>
        <vt:i4>6</vt:i4>
      </vt:variant>
      <vt:variant>
        <vt:i4>0</vt:i4>
      </vt:variant>
      <vt:variant>
        <vt:i4>5</vt:i4>
      </vt:variant>
      <vt:variant>
        <vt:lpwstr>https://www.theguardian.com/environment/2020/apr/11/positively-alpine-disbelief-air-pollution-falls-lockdown-coronavirus</vt:lpwstr>
      </vt:variant>
      <vt:variant>
        <vt:lpwstr/>
      </vt:variant>
      <vt:variant>
        <vt:i4>6160454</vt:i4>
      </vt:variant>
      <vt:variant>
        <vt:i4>3</vt:i4>
      </vt:variant>
      <vt:variant>
        <vt:i4>0</vt:i4>
      </vt:variant>
      <vt:variant>
        <vt:i4>5</vt:i4>
      </vt:variant>
      <vt:variant>
        <vt:lpwstr/>
      </vt:variant>
      <vt:variant>
        <vt:lpwstr>:~:text=Dyson%20urges%20caution%20over%20indoor%20air%20quality%20as%20purifier%20data,in%20NO2%20levels%20outdoors.</vt:lpwstr>
      </vt:variant>
      <vt:variant>
        <vt:i4>6422528</vt:i4>
      </vt:variant>
      <vt:variant>
        <vt:i4>0</vt:i4>
      </vt:variant>
      <vt:variant>
        <vt:i4>0</vt:i4>
      </vt:variant>
      <vt:variant>
        <vt:i4>5</vt:i4>
      </vt:variant>
      <vt:variant>
        <vt:lpwstr/>
      </vt:variant>
      <vt:variant>
        <vt:lpwstr>tab=tab_1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Elkemann</dc:creator>
  <cp:keywords/>
  <cp:lastModifiedBy>Christine Elkemann</cp:lastModifiedBy>
  <cp:revision>4</cp:revision>
  <cp:lastPrinted>2022-03-28T09:27:00Z</cp:lastPrinted>
  <dcterms:created xsi:type="dcterms:W3CDTF">2022-06-13T13:32:00Z</dcterms:created>
  <dcterms:modified xsi:type="dcterms:W3CDTF">2022-06-13T13:33:00Z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0x0101005011FF051425F64EA5BBBB70547FA6C3</vt:lpwstr>
  </property>
  <property fmtid="{D5CDD505-2E9C-101B-9397-08002B2CF9AE}" pid="3" name="MSIP_Label_5f8e03c3-0c6c-49a5-970b-108457ca8f88_Enabled">
    <vt:lpwstr>true</vt:lpwstr>
  </property>
  <property fmtid="{D5CDD505-2E9C-101B-9397-08002B2CF9AE}" pid="4" name="MSIP_Label_5f8e03c3-0c6c-49a5-970b-108457ca8f88_SetDate">
    <vt:lpwstr>2022-01-10T15:19:47Z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cfc37d04-7ddc-49cc-9e87-000058e068cc</vt:lpwstr>
  </property>
  <property fmtid="{D5CDD505-2E9C-101B-9397-08002B2CF9AE}" pid="9" name="MSIP_Label_5f8e03c3-0c6c-49a5-970b-108457ca8f88_ContentBits">
    <vt:lpwstr>0</vt:lpwstr>
  </property>
</Properties>
</file>