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863" w:rsidRDefault="00077863">
      <w:pPr>
        <w:rPr>
          <w:b/>
        </w:rPr>
      </w:pPr>
    </w:p>
    <w:p w:rsidR="00077863" w:rsidRPr="00077863" w:rsidRDefault="00077863">
      <w:pPr>
        <w:rPr>
          <w:b/>
        </w:rPr>
      </w:pPr>
      <w:r w:rsidRPr="00077863">
        <w:rPr>
          <w:b/>
        </w:rPr>
        <w:t xml:space="preserve">Pressmeddelande från </w:t>
      </w:r>
      <w:proofErr w:type="spellStart"/>
      <w:r w:rsidRPr="00077863">
        <w:rPr>
          <w:b/>
        </w:rPr>
        <w:t>Select</w:t>
      </w:r>
      <w:proofErr w:type="spellEnd"/>
      <w:r w:rsidRPr="00077863">
        <w:rPr>
          <w:b/>
        </w:rPr>
        <w:t xml:space="preserve"> </w:t>
      </w:r>
      <w:proofErr w:type="spellStart"/>
      <w:r w:rsidRPr="00077863">
        <w:rPr>
          <w:b/>
        </w:rPr>
        <w:t>Wellness</w:t>
      </w:r>
      <w:proofErr w:type="spellEnd"/>
      <w:r w:rsidRPr="00077863">
        <w:rPr>
          <w:b/>
        </w:rPr>
        <w:t xml:space="preserve"> 2014-09-15</w:t>
      </w:r>
    </w:p>
    <w:p w:rsidR="00435D7E" w:rsidRDefault="00435D7E">
      <w:pPr>
        <w:rPr>
          <w:b/>
          <w:sz w:val="28"/>
          <w:szCs w:val="28"/>
        </w:rPr>
      </w:pPr>
      <w:proofErr w:type="spellStart"/>
      <w:r w:rsidRPr="00A504F1">
        <w:rPr>
          <w:b/>
          <w:sz w:val="28"/>
          <w:szCs w:val="28"/>
        </w:rPr>
        <w:t>Select</w:t>
      </w:r>
      <w:proofErr w:type="spellEnd"/>
      <w:r w:rsidRPr="00A504F1">
        <w:rPr>
          <w:b/>
          <w:sz w:val="28"/>
          <w:szCs w:val="28"/>
        </w:rPr>
        <w:t xml:space="preserve"> </w:t>
      </w:r>
      <w:proofErr w:type="spellStart"/>
      <w:r w:rsidRPr="00A504F1">
        <w:rPr>
          <w:b/>
          <w:sz w:val="28"/>
          <w:szCs w:val="28"/>
        </w:rPr>
        <w:t>Wellness</w:t>
      </w:r>
      <w:proofErr w:type="spellEnd"/>
      <w:r w:rsidRPr="00A504F1">
        <w:rPr>
          <w:b/>
          <w:sz w:val="28"/>
          <w:szCs w:val="28"/>
        </w:rPr>
        <w:t xml:space="preserve"> och </w:t>
      </w:r>
      <w:r w:rsidR="00BD3053">
        <w:rPr>
          <w:b/>
          <w:sz w:val="28"/>
          <w:szCs w:val="28"/>
        </w:rPr>
        <w:t>proffs</w:t>
      </w:r>
      <w:r w:rsidR="00C272A4" w:rsidRPr="00A504F1">
        <w:rPr>
          <w:b/>
          <w:sz w:val="28"/>
          <w:szCs w:val="28"/>
        </w:rPr>
        <w:t xml:space="preserve">cyklisten </w:t>
      </w:r>
      <w:r w:rsidRPr="00A504F1">
        <w:rPr>
          <w:b/>
          <w:sz w:val="28"/>
          <w:szCs w:val="28"/>
        </w:rPr>
        <w:t xml:space="preserve">Susanne </w:t>
      </w:r>
      <w:r w:rsidR="001107CD" w:rsidRPr="00A504F1">
        <w:rPr>
          <w:b/>
          <w:sz w:val="28"/>
          <w:szCs w:val="28"/>
        </w:rPr>
        <w:t>Ljungskog inleder</w:t>
      </w:r>
      <w:r w:rsidRPr="00A504F1">
        <w:rPr>
          <w:b/>
          <w:sz w:val="28"/>
          <w:szCs w:val="28"/>
        </w:rPr>
        <w:t xml:space="preserve"> samarbete</w:t>
      </w:r>
    </w:p>
    <w:p w:rsidR="00077863" w:rsidRDefault="00077863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sv-SE"/>
        </w:rPr>
        <w:drawing>
          <wp:inline distT="0" distB="0" distL="0" distR="0">
            <wp:extent cx="2580680" cy="2276475"/>
            <wp:effectExtent l="0" t="0" r="0" b="0"/>
            <wp:docPr id="1" name="Bildobjekt 1" descr="G:\7 Produkt\5. Cykeltrampet\Bilder\susanne ljungskog\Suss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7 Produkt\5. Cykeltrampet\Bilder\susanne ljungskog\Susse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422"/>
                    <a:stretch/>
                  </pic:blipFill>
                  <pic:spPr bwMode="auto">
                    <a:xfrm>
                      <a:off x="0" y="0"/>
                      <a:ext cx="258068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35D7E" w:rsidRPr="00A504F1" w:rsidRDefault="00C272A4">
      <w:pPr>
        <w:rPr>
          <w:b/>
        </w:rPr>
      </w:pPr>
      <w:r w:rsidRPr="00A504F1">
        <w:rPr>
          <w:b/>
        </w:rPr>
        <w:t>I höstens upplaga av Cykeltrampet</w:t>
      </w:r>
      <w:r w:rsidR="00CB3C26">
        <w:rPr>
          <w:b/>
        </w:rPr>
        <w:t>,</w:t>
      </w:r>
      <w:r w:rsidR="001107CD">
        <w:rPr>
          <w:b/>
        </w:rPr>
        <w:t xml:space="preserve"> som startar 22 september, </w:t>
      </w:r>
      <w:r w:rsidRPr="00A504F1">
        <w:rPr>
          <w:b/>
        </w:rPr>
        <w:t xml:space="preserve">får deltagarna ta del av tips från </w:t>
      </w:r>
      <w:r w:rsidR="007B0E05">
        <w:rPr>
          <w:b/>
        </w:rPr>
        <w:t>en av Sveriges främsta cyklister</w:t>
      </w:r>
      <w:r w:rsidRPr="00A504F1">
        <w:rPr>
          <w:b/>
        </w:rPr>
        <w:t xml:space="preserve">. Susanne Ljungskog, </w:t>
      </w:r>
      <w:proofErr w:type="spellStart"/>
      <w:proofErr w:type="gramStart"/>
      <w:r w:rsidRPr="00A504F1">
        <w:rPr>
          <w:b/>
        </w:rPr>
        <w:t>fd</w:t>
      </w:r>
      <w:proofErr w:type="spellEnd"/>
      <w:proofErr w:type="gramEnd"/>
      <w:r w:rsidRPr="00A504F1">
        <w:rPr>
          <w:b/>
        </w:rPr>
        <w:t xml:space="preserve"> professionell cyklist och tvåfaldig världsmästarinna i </w:t>
      </w:r>
      <w:r w:rsidR="00BD3053">
        <w:rPr>
          <w:b/>
        </w:rPr>
        <w:t>cykel</w:t>
      </w:r>
      <w:r w:rsidRPr="00A504F1">
        <w:rPr>
          <w:b/>
        </w:rPr>
        <w:t>, har nyligen inlett sa</w:t>
      </w:r>
      <w:r w:rsidR="00A504F1" w:rsidRPr="00A504F1">
        <w:rPr>
          <w:b/>
        </w:rPr>
        <w:t xml:space="preserve">marbete med </w:t>
      </w:r>
      <w:proofErr w:type="spellStart"/>
      <w:r w:rsidR="00A504F1" w:rsidRPr="00A504F1">
        <w:rPr>
          <w:b/>
        </w:rPr>
        <w:t>Select</w:t>
      </w:r>
      <w:proofErr w:type="spellEnd"/>
      <w:r w:rsidR="00A504F1" w:rsidRPr="00A504F1">
        <w:rPr>
          <w:b/>
        </w:rPr>
        <w:t xml:space="preserve"> </w:t>
      </w:r>
      <w:proofErr w:type="spellStart"/>
      <w:r w:rsidR="00A504F1" w:rsidRPr="00A504F1">
        <w:rPr>
          <w:b/>
        </w:rPr>
        <w:t>Wellness</w:t>
      </w:r>
      <w:proofErr w:type="spellEnd"/>
      <w:r w:rsidR="00A504F1" w:rsidRPr="00A504F1">
        <w:rPr>
          <w:b/>
        </w:rPr>
        <w:t xml:space="preserve">. </w:t>
      </w:r>
    </w:p>
    <w:p w:rsidR="00A504F1" w:rsidRDefault="00A504F1">
      <w:r>
        <w:t xml:space="preserve">I Cykeltrampet uppmanas </w:t>
      </w:r>
      <w:r w:rsidR="00A66785">
        <w:t xml:space="preserve">du och dina kollegor att </w:t>
      </w:r>
      <w:r>
        <w:t xml:space="preserve">utmana </w:t>
      </w:r>
      <w:r w:rsidR="00A66785">
        <w:t xml:space="preserve">era </w:t>
      </w:r>
      <w:r>
        <w:t>vanemönster och ta cykeln till jobbet istället för bil eller buss. Denna aktivitet syftar till att öka motivation och inspiration till att få in mer motion i vardagen</w:t>
      </w:r>
      <w:r w:rsidR="008156ED">
        <w:t xml:space="preserve"> och d</w:t>
      </w:r>
      <w:r w:rsidR="006A401D">
        <w:t>essutom gör</w:t>
      </w:r>
      <w:r w:rsidR="00077863">
        <w:t xml:space="preserve">a </w:t>
      </w:r>
      <w:r w:rsidR="006A401D">
        <w:t xml:space="preserve">en rejäl insats för miljön. </w:t>
      </w:r>
      <w:r w:rsidRPr="00A504F1">
        <w:t xml:space="preserve">Tjänsten bygger på det populära och effektiva konceptet stegtävling på arbetsplatsen, vilket </w:t>
      </w:r>
      <w:proofErr w:type="spellStart"/>
      <w:r w:rsidRPr="00A504F1">
        <w:t>Select</w:t>
      </w:r>
      <w:proofErr w:type="spellEnd"/>
      <w:r w:rsidRPr="00A504F1">
        <w:t xml:space="preserve"> </w:t>
      </w:r>
      <w:proofErr w:type="spellStart"/>
      <w:r w:rsidRPr="00A504F1">
        <w:t>Wellness</w:t>
      </w:r>
      <w:proofErr w:type="spellEnd"/>
      <w:r w:rsidRPr="00A504F1">
        <w:t xml:space="preserve"> introducerade i Sverige 1999. </w:t>
      </w:r>
      <w:r>
        <w:t xml:space="preserve"> </w:t>
      </w:r>
    </w:p>
    <w:p w:rsidR="009362E9" w:rsidRDefault="001107CD" w:rsidP="009362E9">
      <w:pPr>
        <w:rPr>
          <w:color w:val="FF0000"/>
        </w:rPr>
      </w:pPr>
      <w:r w:rsidRPr="00BF5392">
        <w:t>Genom samarbetet kan vi erbjuda tips från en av Sveriges absoluta proffs inom cykling. Susanne Ljungskog erbjuder deltagarna i Cykeltrampet träningsprogram för såväl nybörjare som mer erfarna cyklister</w:t>
      </w:r>
      <w:r w:rsidR="00BD3053">
        <w:t>.</w:t>
      </w:r>
    </w:p>
    <w:p w:rsidR="009362E9" w:rsidRDefault="009362E9" w:rsidP="009362E9">
      <w:r>
        <w:t xml:space="preserve">Susanne har </w:t>
      </w:r>
      <w:r w:rsidR="00BD3053">
        <w:t xml:space="preserve">13 år som proffscyklist bakom sig. </w:t>
      </w:r>
      <w:r>
        <w:t>Hon har bl.a. vunnit VM två gånger, blivit europamästare, vunnit ett flertal världscupsegrar, SM-guld och blivit belönad med Bragdguldet. Efter att ha lagt proffskarriären åt sidan 2010 är hon fortfarande en mycket aktiv cyklist</w:t>
      </w:r>
      <w:r w:rsidR="00BD3053">
        <w:t xml:space="preserve">, hälsocoach och föredragshållare. </w:t>
      </w:r>
    </w:p>
    <w:p w:rsidR="00CB3C26" w:rsidRPr="008156ED" w:rsidRDefault="007B0E05" w:rsidP="001107CD">
      <w:pPr>
        <w:pStyle w:val="Liststycke"/>
        <w:numPr>
          <w:ilvl w:val="0"/>
          <w:numId w:val="1"/>
        </w:numPr>
      </w:pPr>
      <w:r w:rsidRPr="008156ED">
        <w:t xml:space="preserve">Cykling är en träningsform som verkligen passar alla. Att cykla till jobbet är ett utmärkt sätt att få in </w:t>
      </w:r>
      <w:r w:rsidR="009362E9" w:rsidRPr="008156ED">
        <w:t xml:space="preserve">lite extra </w:t>
      </w:r>
      <w:r w:rsidRPr="008156ED">
        <w:t xml:space="preserve">träning i vardagen. </w:t>
      </w:r>
      <w:r w:rsidR="009362E9" w:rsidRPr="008156ED">
        <w:t>För mig är det här samarbetet ett sätt att sprida mina kunskaper om det jag ägnat hela mitt liv åt –</w:t>
      </w:r>
      <w:r w:rsidR="00BD3053" w:rsidRPr="008156ED">
        <w:t xml:space="preserve"> cykling,</w:t>
      </w:r>
      <w:r w:rsidR="009362E9" w:rsidRPr="008156ED">
        <w:t xml:space="preserve"> säger Susanne Ljungskog. </w:t>
      </w:r>
    </w:p>
    <w:p w:rsidR="00E82067" w:rsidRDefault="001107CD" w:rsidP="009362E9">
      <w:r>
        <w:t xml:space="preserve">Under hösten kan man antingen gå med i den landstäckande tävlingen som pågår 22 september – 19 oktober, vilket är ett perfekt sätt att få </w:t>
      </w:r>
      <w:r w:rsidR="00BF5392">
        <w:t>med</w:t>
      </w:r>
      <w:r>
        <w:t xml:space="preserve"> k</w:t>
      </w:r>
      <w:r w:rsidR="00DB38F0">
        <w:t>ollegorna på en rolig aktivitet</w:t>
      </w:r>
      <w:r>
        <w:t xml:space="preserve"> </w:t>
      </w:r>
      <w:r w:rsidR="00CB3C26">
        <w:t xml:space="preserve">tillsammans </w:t>
      </w:r>
      <w:r>
        <w:t>efter sommaren. Det går även att få en skräddarsydd aktivitetstä</w:t>
      </w:r>
      <w:r w:rsidR="00E82067">
        <w:t>vling för just din arbetspl</w:t>
      </w:r>
      <w:r w:rsidR="00AA4A2D">
        <w:t xml:space="preserve">ats, samt boka in en inspirationsföreläsning av Susanne Ljungskog i samband med tävlingen. </w:t>
      </w:r>
    </w:p>
    <w:p w:rsidR="00CB3C26" w:rsidRDefault="00077863" w:rsidP="00077863">
      <w:r>
        <w:t xml:space="preserve">För mer information: </w:t>
      </w:r>
      <w:hyperlink r:id="rId9" w:history="1">
        <w:r w:rsidRPr="00336D75">
          <w:rPr>
            <w:rStyle w:val="Hyperlnk"/>
          </w:rPr>
          <w:t>www.cykeltrampet.se</w:t>
        </w:r>
      </w:hyperlink>
      <w:r>
        <w:t xml:space="preserve"> </w:t>
      </w:r>
    </w:p>
    <w:sectPr w:rsidR="00CB3C26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7863" w:rsidRDefault="00077863" w:rsidP="00077863">
      <w:pPr>
        <w:spacing w:after="0" w:line="240" w:lineRule="auto"/>
      </w:pPr>
      <w:r>
        <w:separator/>
      </w:r>
    </w:p>
  </w:endnote>
  <w:endnote w:type="continuationSeparator" w:id="0">
    <w:p w:rsidR="00077863" w:rsidRDefault="00077863" w:rsidP="000778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7863" w:rsidRDefault="00077863" w:rsidP="00077863">
    <w:pPr>
      <w:pStyle w:val="Sidfot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7863" w:rsidRDefault="00077863" w:rsidP="00077863">
      <w:pPr>
        <w:spacing w:after="0" w:line="240" w:lineRule="auto"/>
      </w:pPr>
      <w:r>
        <w:separator/>
      </w:r>
    </w:p>
  </w:footnote>
  <w:footnote w:type="continuationSeparator" w:id="0">
    <w:p w:rsidR="00077863" w:rsidRDefault="00077863" w:rsidP="000778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7863" w:rsidRDefault="00077863" w:rsidP="00077863">
    <w:pPr>
      <w:pStyle w:val="Sidhuvud"/>
      <w:jc w:val="right"/>
    </w:pPr>
    <w:r>
      <w:rPr>
        <w:noProof/>
        <w:lang w:eastAsia="sv-SE"/>
      </w:rPr>
      <w:drawing>
        <wp:inline distT="0" distB="0" distL="0" distR="0" wp14:anchorId="55028A3D" wp14:editId="5D7E1762">
          <wp:extent cx="1745046" cy="400050"/>
          <wp:effectExtent l="0" t="0" r="7620" b="0"/>
          <wp:docPr id="2" name="Bildobjekt 2" descr="G:\7 Produkt\5. Cykeltrampet\Marknadsföring\Logotype\Cykeltrampet logotype webb, presentation vit bakgrund.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7 Produkt\5. Cykeltrampet\Marknadsföring\Logotype\Cykeltrampet logotype webb, presentation vit bakgrund.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5046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9E0291"/>
    <w:multiLevelType w:val="multilevel"/>
    <w:tmpl w:val="27AEC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D115BAD"/>
    <w:multiLevelType w:val="hybridMultilevel"/>
    <w:tmpl w:val="75EC3D76"/>
    <w:lvl w:ilvl="0" w:tplc="C36A3E6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398"/>
    <w:rsid w:val="00021778"/>
    <w:rsid w:val="00077863"/>
    <w:rsid w:val="001107CD"/>
    <w:rsid w:val="00135A3B"/>
    <w:rsid w:val="00435D7E"/>
    <w:rsid w:val="004478A1"/>
    <w:rsid w:val="00531F27"/>
    <w:rsid w:val="006A401D"/>
    <w:rsid w:val="007B0E05"/>
    <w:rsid w:val="008156ED"/>
    <w:rsid w:val="00891398"/>
    <w:rsid w:val="009362E9"/>
    <w:rsid w:val="00A504F1"/>
    <w:rsid w:val="00A66785"/>
    <w:rsid w:val="00AA4A2D"/>
    <w:rsid w:val="00AF521E"/>
    <w:rsid w:val="00BD3053"/>
    <w:rsid w:val="00BF5392"/>
    <w:rsid w:val="00C272A4"/>
    <w:rsid w:val="00CB3C26"/>
    <w:rsid w:val="00D32CCA"/>
    <w:rsid w:val="00DB38F0"/>
    <w:rsid w:val="00E82067"/>
    <w:rsid w:val="00FC1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1107CD"/>
    <w:pPr>
      <w:ind w:left="720"/>
      <w:contextualSpacing/>
    </w:pPr>
  </w:style>
  <w:style w:type="paragraph" w:styleId="Normalwebb">
    <w:name w:val="Normal (Web)"/>
    <w:basedOn w:val="Normal"/>
    <w:uiPriority w:val="99"/>
    <w:semiHidden/>
    <w:unhideWhenUsed/>
    <w:rsid w:val="00135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Stark">
    <w:name w:val="Strong"/>
    <w:basedOn w:val="Standardstycketeckensnitt"/>
    <w:uiPriority w:val="22"/>
    <w:qFormat/>
    <w:rsid w:val="00135A3B"/>
    <w:rPr>
      <w:b/>
      <w:bCs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077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77863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077863"/>
    <w:rPr>
      <w:color w:val="0000FF" w:themeColor="hyperlink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0778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077863"/>
  </w:style>
  <w:style w:type="paragraph" w:styleId="Sidfot">
    <w:name w:val="footer"/>
    <w:basedOn w:val="Normal"/>
    <w:link w:val="SidfotChar"/>
    <w:uiPriority w:val="99"/>
    <w:unhideWhenUsed/>
    <w:rsid w:val="000778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07786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1107CD"/>
    <w:pPr>
      <w:ind w:left="720"/>
      <w:contextualSpacing/>
    </w:pPr>
  </w:style>
  <w:style w:type="paragraph" w:styleId="Normalwebb">
    <w:name w:val="Normal (Web)"/>
    <w:basedOn w:val="Normal"/>
    <w:uiPriority w:val="99"/>
    <w:semiHidden/>
    <w:unhideWhenUsed/>
    <w:rsid w:val="00135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Stark">
    <w:name w:val="Strong"/>
    <w:basedOn w:val="Standardstycketeckensnitt"/>
    <w:uiPriority w:val="22"/>
    <w:qFormat/>
    <w:rsid w:val="00135A3B"/>
    <w:rPr>
      <w:b/>
      <w:bCs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077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77863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077863"/>
    <w:rPr>
      <w:color w:val="0000FF" w:themeColor="hyperlink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0778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077863"/>
  </w:style>
  <w:style w:type="paragraph" w:styleId="Sidfot">
    <w:name w:val="footer"/>
    <w:basedOn w:val="Normal"/>
    <w:link w:val="SidfotChar"/>
    <w:uiPriority w:val="99"/>
    <w:unhideWhenUsed/>
    <w:rsid w:val="000778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0778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619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cykeltrampet.s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EFD0029E</Template>
  <TotalTime>366</TotalTime>
  <Pages>1</Pages>
  <Words>324</Words>
  <Characters>1720</Characters>
  <Application>Microsoft Office Word</Application>
  <DocSecurity>0</DocSecurity>
  <Lines>14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Q-app</Company>
  <LinksUpToDate>false</LinksUpToDate>
  <CharactersWithSpaces>2040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Stenström</dc:creator>
  <cp:keywords/>
  <dc:description/>
  <cp:lastModifiedBy>Maria Stenström</cp:lastModifiedBy>
  <cp:revision>16</cp:revision>
  <dcterms:created xsi:type="dcterms:W3CDTF">2014-09-08T13:58:00Z</dcterms:created>
  <dcterms:modified xsi:type="dcterms:W3CDTF">2014-09-12T14:54:00Z</dcterms:modified>
</cp:coreProperties>
</file>