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076" w:rsidRPr="00027076" w:rsidRDefault="00E732E6" w:rsidP="00027076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28"/>
          <w:szCs w:val="28"/>
        </w:rPr>
        <w:t> </w:t>
      </w:r>
    </w:p>
    <w:p w:rsidR="00027076" w:rsidRDefault="0033695C" w:rsidP="00027076">
      <w:r>
        <w:t>2018-11-14</w:t>
      </w:r>
    </w:p>
    <w:p w:rsidR="0033695C" w:rsidRDefault="0033695C" w:rsidP="00027076"/>
    <w:p w:rsidR="00807AEC" w:rsidRPr="00E20DC0" w:rsidRDefault="004F4154" w:rsidP="00E20DC0">
      <w:pPr>
        <w:pStyle w:val="Rubrik11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Pressmeddelande </w:t>
      </w:r>
      <w:r w:rsidR="009C2E42">
        <w:rPr>
          <w:rFonts w:asciiTheme="majorHAnsi" w:hAnsiTheme="majorHAnsi"/>
          <w:sz w:val="40"/>
          <w:szCs w:val="40"/>
        </w:rPr>
        <w:t>I</w:t>
      </w:r>
      <w:r w:rsidR="005C4381">
        <w:rPr>
          <w:rFonts w:asciiTheme="majorHAnsi" w:hAnsiTheme="majorHAnsi"/>
          <w:sz w:val="40"/>
          <w:szCs w:val="40"/>
        </w:rPr>
        <w:t xml:space="preserve">cko Clean </w:t>
      </w:r>
      <w:r w:rsidR="00807AEC" w:rsidRPr="00A47AB8">
        <w:rPr>
          <w:rFonts w:asciiTheme="majorHAnsi" w:hAnsiTheme="majorHAnsi"/>
          <w:sz w:val="40"/>
          <w:szCs w:val="40"/>
        </w:rPr>
        <w:t>AB</w:t>
      </w:r>
    </w:p>
    <w:p w:rsidR="00E21F24" w:rsidRDefault="00E21F24" w:rsidP="00A47AB8">
      <w:pPr>
        <w:pStyle w:val="Rubrik11"/>
      </w:pPr>
    </w:p>
    <w:p w:rsidR="00A47AB8" w:rsidRDefault="009C2E42" w:rsidP="00A47AB8">
      <w:pPr>
        <w:pStyle w:val="Rubrik11"/>
      </w:pPr>
      <w:r w:rsidRPr="00A17BBD">
        <w:t xml:space="preserve">Icko Clean </w:t>
      </w:r>
      <w:r w:rsidR="00444216">
        <w:t>kvalitets- och miljö</w:t>
      </w:r>
      <w:r w:rsidR="00EE2999" w:rsidRPr="00A17BBD">
        <w:t>c</w:t>
      </w:r>
      <w:r w:rsidR="004F4154" w:rsidRPr="00A17BBD">
        <w:t>ertifierade enligt ISO</w:t>
      </w:r>
      <w:r w:rsidR="007E391D" w:rsidRPr="00A17BBD">
        <w:t xml:space="preserve"> 9001 &amp; ISO 14001</w:t>
      </w:r>
    </w:p>
    <w:p w:rsidR="004F4154" w:rsidRDefault="004F4154" w:rsidP="00791FED"/>
    <w:p w:rsidR="0033695C" w:rsidRPr="00483134" w:rsidRDefault="00EE2999" w:rsidP="00483134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483134">
        <w:rPr>
          <w:rFonts w:ascii="Calibri" w:hAnsi="Calibri" w:cs="Calibri"/>
          <w:sz w:val="28"/>
          <w:szCs w:val="28"/>
        </w:rPr>
        <w:t xml:space="preserve">”En grym konsult </w:t>
      </w:r>
      <w:r w:rsidR="0015465F" w:rsidRPr="00483134">
        <w:rPr>
          <w:rFonts w:ascii="Calibri" w:hAnsi="Calibri" w:cs="Calibri"/>
          <w:sz w:val="28"/>
          <w:szCs w:val="28"/>
        </w:rPr>
        <w:t xml:space="preserve">och engagemang från egen personal </w:t>
      </w:r>
      <w:r w:rsidRPr="00483134">
        <w:rPr>
          <w:rFonts w:ascii="Calibri" w:hAnsi="Calibri" w:cs="Calibri"/>
          <w:sz w:val="28"/>
          <w:szCs w:val="28"/>
        </w:rPr>
        <w:t>gjorde resan mot ISO-målet mödan värt”, det säger Icko</w:t>
      </w:r>
      <w:r w:rsidR="009B12E5" w:rsidRPr="00483134">
        <w:rPr>
          <w:rFonts w:ascii="Calibri" w:hAnsi="Calibri" w:cs="Calibri"/>
          <w:sz w:val="28"/>
          <w:szCs w:val="28"/>
        </w:rPr>
        <w:t xml:space="preserve"> </w:t>
      </w:r>
      <w:r w:rsidRPr="00483134">
        <w:rPr>
          <w:rFonts w:ascii="Calibri" w:hAnsi="Calibri" w:cs="Calibri"/>
          <w:sz w:val="28"/>
          <w:szCs w:val="28"/>
        </w:rPr>
        <w:t xml:space="preserve">Cleans </w:t>
      </w:r>
      <w:r w:rsidR="0015465F" w:rsidRPr="00483134">
        <w:rPr>
          <w:rFonts w:ascii="Calibri" w:hAnsi="Calibri" w:cs="Calibri"/>
          <w:sz w:val="28"/>
          <w:szCs w:val="28"/>
        </w:rPr>
        <w:t>verksamhetschef</w:t>
      </w:r>
      <w:r w:rsidRPr="00483134">
        <w:rPr>
          <w:rFonts w:ascii="Calibri" w:hAnsi="Calibri" w:cs="Calibri"/>
          <w:sz w:val="28"/>
          <w:szCs w:val="28"/>
        </w:rPr>
        <w:t xml:space="preserve"> Jimmie Karlsson när han berättar att företaget nu är certifierat enligt ISO 9001 &amp; ISO 14001. Icko</w:t>
      </w:r>
      <w:r w:rsidR="00A17BBD" w:rsidRPr="00483134">
        <w:rPr>
          <w:rFonts w:ascii="Calibri" w:hAnsi="Calibri" w:cs="Calibri"/>
          <w:sz w:val="28"/>
          <w:szCs w:val="28"/>
        </w:rPr>
        <w:t xml:space="preserve"> </w:t>
      </w:r>
      <w:r w:rsidRPr="00483134">
        <w:rPr>
          <w:rFonts w:ascii="Calibri" w:hAnsi="Calibri" w:cs="Calibri"/>
          <w:sz w:val="28"/>
          <w:szCs w:val="28"/>
        </w:rPr>
        <w:t>Clean</w:t>
      </w:r>
      <w:r w:rsidR="009C2E42" w:rsidRPr="00483134">
        <w:rPr>
          <w:rFonts w:ascii="Calibri" w:hAnsi="Calibri" w:cs="Calibri"/>
          <w:sz w:val="28"/>
          <w:szCs w:val="28"/>
        </w:rPr>
        <w:t xml:space="preserve"> tvättar och sanerar spårgående trafik</w:t>
      </w:r>
      <w:r w:rsidRPr="00483134">
        <w:rPr>
          <w:rFonts w:ascii="Calibri" w:hAnsi="Calibri" w:cs="Calibri"/>
          <w:sz w:val="28"/>
          <w:szCs w:val="28"/>
        </w:rPr>
        <w:t xml:space="preserve"> men också bilar och motorcyklar</w:t>
      </w:r>
      <w:r w:rsidR="00825C67" w:rsidRPr="00483134">
        <w:rPr>
          <w:rFonts w:ascii="Calibri" w:hAnsi="Calibri" w:cs="Calibri"/>
          <w:sz w:val="28"/>
          <w:szCs w:val="28"/>
        </w:rPr>
        <w:t xml:space="preserve">. </w:t>
      </w:r>
    </w:p>
    <w:p w:rsidR="005C4381" w:rsidRPr="00CC1BFC" w:rsidRDefault="00825C67" w:rsidP="00825C67">
      <w:pPr>
        <w:pStyle w:val="Rubrik2"/>
      </w:pPr>
      <w:r>
        <w:t>Varför började ni tänka i ISO-banor?</w:t>
      </w:r>
    </w:p>
    <w:p w:rsidR="005C4381" w:rsidRPr="00CC1BFC" w:rsidRDefault="00825C67" w:rsidP="009C2E42">
      <w:r>
        <w:t>”</w:t>
      </w:r>
      <w:r w:rsidR="009C2E42">
        <w:t xml:space="preserve">Vi behövde ISO-certifiera oss för </w:t>
      </w:r>
      <w:r w:rsidR="005C4381" w:rsidRPr="00CC1BFC">
        <w:t xml:space="preserve">vi jobbar i </w:t>
      </w:r>
      <w:r>
        <w:t xml:space="preserve">en </w:t>
      </w:r>
      <w:r w:rsidR="005C4381" w:rsidRPr="00CC1BFC">
        <w:t xml:space="preserve">bransch där vi ständigt behöver förbättra </w:t>
      </w:r>
      <w:r w:rsidR="005C4381">
        <w:t xml:space="preserve">oss </w:t>
      </w:r>
      <w:r w:rsidR="005C4381" w:rsidRPr="00CC1BFC">
        <w:t>och tänka framåt, både kvalitet</w:t>
      </w:r>
      <w:r w:rsidR="005C4381">
        <w:t>s-</w:t>
      </w:r>
      <w:r w:rsidR="005C4381" w:rsidRPr="00CC1BFC">
        <w:t xml:space="preserve"> och miljömässigt</w:t>
      </w:r>
      <w:r>
        <w:t xml:space="preserve">, </w:t>
      </w:r>
      <w:r w:rsidR="00A428EF">
        <w:t xml:space="preserve">berättar </w:t>
      </w:r>
      <w:r>
        <w:t>Jimmie</w:t>
      </w:r>
      <w:r w:rsidR="00A428EF">
        <w:t xml:space="preserve"> Karlsson, </w:t>
      </w:r>
      <w:r w:rsidR="004A44B4">
        <w:t>v</w:t>
      </w:r>
      <w:r w:rsidR="0015465F">
        <w:t>erksamhetschef</w:t>
      </w:r>
      <w:r>
        <w:t xml:space="preserve">.” </w:t>
      </w:r>
      <w:r w:rsidR="009B12E5">
        <w:t xml:space="preserve">Med kunder som SJ, </w:t>
      </w:r>
      <w:proofErr w:type="spellStart"/>
      <w:r w:rsidR="009B12E5">
        <w:t>MTR</w:t>
      </w:r>
      <w:proofErr w:type="spellEnd"/>
      <w:r w:rsidR="009B12E5">
        <w:t xml:space="preserve"> Express och Green </w:t>
      </w:r>
      <w:proofErr w:type="spellStart"/>
      <w:r w:rsidR="009B12E5">
        <w:t>Cargo</w:t>
      </w:r>
      <w:proofErr w:type="spellEnd"/>
      <w:r w:rsidR="009B12E5">
        <w:t xml:space="preserve"> kommer krav på både miljöarbetet och ur kvalitetssynpunkt. </w:t>
      </w:r>
    </w:p>
    <w:p w:rsidR="0033695C" w:rsidRDefault="0033695C" w:rsidP="005C4381"/>
    <w:p w:rsidR="005C4381" w:rsidRPr="009C2E42" w:rsidRDefault="005C4381" w:rsidP="005C4381">
      <w:r w:rsidRPr="00CC1BFC">
        <w:t>Icko Clean utvecklar</w:t>
      </w:r>
      <w:r w:rsidR="006C631B">
        <w:t xml:space="preserve"> internt</w:t>
      </w:r>
      <w:r w:rsidRPr="00CC1BFC">
        <w:t xml:space="preserve"> olika saneringstekniker</w:t>
      </w:r>
      <w:r w:rsidR="00A428EF">
        <w:t xml:space="preserve"> och utforskar </w:t>
      </w:r>
      <w:r w:rsidRPr="00CC1BFC">
        <w:t>användning</w:t>
      </w:r>
      <w:r w:rsidR="00A428EF">
        <w:t>en</w:t>
      </w:r>
      <w:r w:rsidRPr="00CC1BFC">
        <w:t xml:space="preserve"> av bättre</w:t>
      </w:r>
      <w:r w:rsidR="00825C67">
        <w:t xml:space="preserve"> och </w:t>
      </w:r>
      <w:r w:rsidRPr="00CC1BFC">
        <w:t>mer miljövänliga produkter</w:t>
      </w:r>
      <w:r w:rsidR="00825C67">
        <w:t>. D</w:t>
      </w:r>
      <w:r w:rsidRPr="00CC1BFC">
        <w:t xml:space="preserve">är det är tekniskt och ekonomiskt möjligt kommer </w:t>
      </w:r>
      <w:r w:rsidR="00825C67">
        <w:t>man</w:t>
      </w:r>
      <w:r w:rsidRPr="00CC1BFC">
        <w:t xml:space="preserve"> sträva mot att överträffa </w:t>
      </w:r>
      <w:r>
        <w:t>de</w:t>
      </w:r>
      <w:r w:rsidRPr="00CC1BFC">
        <w:t xml:space="preserve"> mål som satts upp.</w:t>
      </w:r>
      <w:r w:rsidR="00825C67">
        <w:t xml:space="preserve"> </w:t>
      </w:r>
    </w:p>
    <w:p w:rsidR="00027076" w:rsidRDefault="006B2B8C" w:rsidP="009C2E42">
      <w:pPr>
        <w:pStyle w:val="Rubrik2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186690</wp:posOffset>
            </wp:positionV>
            <wp:extent cx="2551430" cy="3415665"/>
            <wp:effectExtent l="0" t="0" r="1270" b="635"/>
            <wp:wrapTight wrapText="bothSides">
              <wp:wrapPolygon edited="0">
                <wp:start x="0" y="0"/>
                <wp:lineTo x="0" y="21524"/>
                <wp:lineTo x="21503" y="21524"/>
                <wp:lineTo x="21503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tvätthall.jpg"/>
                    <pic:cNvPicPr/>
                  </pic:nvPicPr>
                  <pic:blipFill rotWithShape="1">
                    <a:blip r:embed="rId7"/>
                    <a:srcRect l="31394" t="16481" r="1" b="14651"/>
                    <a:stretch/>
                  </pic:blipFill>
                  <pic:spPr bwMode="auto">
                    <a:xfrm>
                      <a:off x="0" y="0"/>
                      <a:ext cx="2551430" cy="341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076">
        <w:t xml:space="preserve">Arbetet </w:t>
      </w:r>
      <w:r w:rsidR="009C2E42">
        <w:t xml:space="preserve">med certifieringen </w:t>
      </w:r>
      <w:r w:rsidR="00027076">
        <w:t>var mödan värt</w:t>
      </w:r>
    </w:p>
    <w:p w:rsidR="005C4381" w:rsidRPr="009C2E42" w:rsidRDefault="005C4381" w:rsidP="009C2E42">
      <w:r w:rsidRPr="00CC1BFC">
        <w:t>Ett arbete med en certifiering överlag är alltid krävande, men med engagemang och vilja från alla inblandade så är det helt klart värt mödan.</w:t>
      </w:r>
      <w:r w:rsidR="009C2E42">
        <w:t xml:space="preserve"> </w:t>
      </w:r>
      <w:r w:rsidR="00825C67">
        <w:t xml:space="preserve"> </w:t>
      </w:r>
      <w:r w:rsidR="009C2E42">
        <w:t>”</w:t>
      </w:r>
      <w:r w:rsidRPr="00CC1BFC">
        <w:t xml:space="preserve">Arbetet med Certway har varit grymt vill jag påstå. Ralph Lindahl som </w:t>
      </w:r>
      <w:r w:rsidR="00FB676B">
        <w:t>var vår konsult</w:t>
      </w:r>
      <w:r>
        <w:t xml:space="preserve"> i projektet gick in med ett</w:t>
      </w:r>
      <w:r w:rsidRPr="00CC1BFC">
        <w:t xml:space="preserve"> fantastiskt engagemang och är rikt</w:t>
      </w:r>
      <w:r>
        <w:t>igt slipad när det kommer till k</w:t>
      </w:r>
      <w:r w:rsidRPr="00CC1BFC">
        <w:t>valitet</w:t>
      </w:r>
      <w:r>
        <w:t>-</w:t>
      </w:r>
      <w:r w:rsidRPr="00CC1BFC">
        <w:t xml:space="preserve"> och miljöledningssystem</w:t>
      </w:r>
      <w:r>
        <w:t>. Tummen u</w:t>
      </w:r>
      <w:r w:rsidRPr="00CC1BFC">
        <w:t>pp!</w:t>
      </w:r>
      <w:r w:rsidR="009C2E42">
        <w:t>” avslutar Jimmie.</w:t>
      </w:r>
      <w:r w:rsidR="0034535C">
        <w:t xml:space="preserve"> </w:t>
      </w:r>
      <w:r w:rsidR="009C2E42">
        <w:t xml:space="preserve"> </w:t>
      </w:r>
    </w:p>
    <w:p w:rsidR="00027076" w:rsidRPr="00CC1BFC" w:rsidRDefault="00027076" w:rsidP="00E21F24">
      <w:pPr>
        <w:pStyle w:val="Rubrik2"/>
      </w:pPr>
      <w:r>
        <w:t xml:space="preserve">Verksamhetsmanualen </w:t>
      </w:r>
      <w:r w:rsidR="009C2E42">
        <w:t>central</w:t>
      </w:r>
      <w:r w:rsidR="004258A6">
        <w:t xml:space="preserve"> och vägledande</w:t>
      </w:r>
    </w:p>
    <w:p w:rsidR="005C4381" w:rsidRPr="009C2E42" w:rsidRDefault="005C4381" w:rsidP="005C4381">
      <w:r w:rsidRPr="00CC1BFC">
        <w:t xml:space="preserve">Som de flesta företag så kommer </w:t>
      </w:r>
      <w:r w:rsidR="009C2E42">
        <w:t>vi</w:t>
      </w:r>
      <w:r w:rsidRPr="00CC1BFC">
        <w:t xml:space="preserve"> ha nytta av certifieringen både internt och externt. Framförallt så har vi idag vår </w:t>
      </w:r>
      <w:r w:rsidR="009C2E42">
        <w:t>v</w:t>
      </w:r>
      <w:r w:rsidRPr="00CC1BFC">
        <w:t>erksamhetsmanual att utgå från</w:t>
      </w:r>
      <w:r w:rsidR="009C2E42">
        <w:t xml:space="preserve">, den </w:t>
      </w:r>
      <w:r>
        <w:t>vägleder oss i de</w:t>
      </w:r>
      <w:r w:rsidRPr="00CC1BFC">
        <w:t xml:space="preserve"> olika delarna i verksamheten. </w:t>
      </w:r>
    </w:p>
    <w:p w:rsidR="00027076" w:rsidRDefault="00027076" w:rsidP="00E21F24">
      <w:pPr>
        <w:pStyle w:val="Rubrik2"/>
      </w:pPr>
      <w:r>
        <w:t>Vi synliggjorde alla processer och företagets mål</w:t>
      </w:r>
      <w:r w:rsidR="00E21F24">
        <w:t xml:space="preserve"> </w:t>
      </w:r>
    </w:p>
    <w:p w:rsidR="009C2E42" w:rsidRDefault="00E21F24" w:rsidP="009C2E42">
      <w:r>
        <w:t xml:space="preserve">En av de viktigaste lärdomarna var att vi synliggjorde företagets alla processer och mål. </w:t>
      </w:r>
      <w:r w:rsidR="004258A6">
        <w:t>F</w:t>
      </w:r>
      <w:r w:rsidR="005C4381">
        <w:t xml:space="preserve">ramtagandet av </w:t>
      </w:r>
      <w:r w:rsidR="004258A6">
        <w:t xml:space="preserve">vår </w:t>
      </w:r>
      <w:r>
        <w:t>v</w:t>
      </w:r>
      <w:r w:rsidR="005C4381">
        <w:t>erksamhetsmanual</w:t>
      </w:r>
      <w:r w:rsidR="004258A6">
        <w:t xml:space="preserve"> hjälpte oss synliggöra detta</w:t>
      </w:r>
      <w:bookmarkStart w:id="0" w:name="_GoBack"/>
      <w:bookmarkEnd w:id="0"/>
      <w:r w:rsidR="004258A6">
        <w:t xml:space="preserve">. </w:t>
      </w:r>
    </w:p>
    <w:p w:rsidR="00D21E51" w:rsidRDefault="00D21E51" w:rsidP="00E21F24">
      <w:pPr>
        <w:pStyle w:val="Rubrik2"/>
      </w:pPr>
    </w:p>
    <w:p w:rsidR="005C4381" w:rsidRPr="000C2201" w:rsidRDefault="00E21F24" w:rsidP="00E21F24">
      <w:pPr>
        <w:pStyle w:val="Rubrik2"/>
      </w:pPr>
      <w:r>
        <w:t>F</w:t>
      </w:r>
      <w:r w:rsidR="005C4381" w:rsidRPr="000C2201">
        <w:t>ramtiden som certifierat företag?</w:t>
      </w:r>
      <w:r>
        <w:t xml:space="preserve"> </w:t>
      </w:r>
    </w:p>
    <w:p w:rsidR="009C2E42" w:rsidRDefault="0033695C" w:rsidP="00A61DC7">
      <w:r>
        <w:t>Vi</w:t>
      </w:r>
      <w:r w:rsidR="005C4381">
        <w:t xml:space="preserve"> kommer fokusera på uppsatta mål och tillgodose kundens behov. Detta gör vi med kvalitet, människa och miljö i fokus.</w:t>
      </w:r>
      <w:r w:rsidR="009C2E42">
        <w:t xml:space="preserve"> </w:t>
      </w:r>
    </w:p>
    <w:p w:rsidR="009C2E42" w:rsidRPr="00CC1BFC" w:rsidRDefault="009C2E42" w:rsidP="009C2E42">
      <w:pPr>
        <w:pStyle w:val="Rubrik2"/>
      </w:pPr>
      <w:r>
        <w:t>Fakta Icko Clean AB</w:t>
      </w:r>
    </w:p>
    <w:p w:rsidR="009B12E5" w:rsidRPr="009C7DEF" w:rsidRDefault="009C2E42" w:rsidP="009C2E42">
      <w:r w:rsidRPr="00CC1BFC">
        <w:t xml:space="preserve">Icko Clean AB är ett </w:t>
      </w:r>
      <w:r w:rsidRPr="00A61DC7">
        <w:t xml:space="preserve">socialt </w:t>
      </w:r>
      <w:proofErr w:type="spellStart"/>
      <w:r w:rsidR="00A428EF" w:rsidRPr="00A61DC7">
        <w:t>arbetsintegrera</w:t>
      </w:r>
      <w:r w:rsidR="0033695C">
        <w:t>n</w:t>
      </w:r>
      <w:r w:rsidR="00A428EF" w:rsidRPr="00A61DC7">
        <w:t>de</w:t>
      </w:r>
      <w:proofErr w:type="spellEnd"/>
      <w:r>
        <w:t xml:space="preserve"> företag där all vinst återinvesteras. </w:t>
      </w:r>
      <w:r w:rsidRPr="009C7DEF">
        <w:t>Namnet ”Icko” kommer från den förra ägare</w:t>
      </w:r>
      <w:r>
        <w:t>n</w:t>
      </w:r>
      <w:r w:rsidRPr="009C7DEF">
        <w:t xml:space="preserve"> och</w:t>
      </w:r>
      <w:r>
        <w:t xml:space="preserve"> fick vara kvar när vi köpte företaget för 10 år sedan. </w:t>
      </w:r>
    </w:p>
    <w:p w:rsidR="009C2E42" w:rsidRPr="00CC1BFC" w:rsidRDefault="009C2E42" w:rsidP="009C2E42"/>
    <w:p w:rsidR="005C4381" w:rsidRPr="00934F6C" w:rsidRDefault="00A61DC7" w:rsidP="005C4381">
      <w:pPr>
        <w:rPr>
          <w:b/>
        </w:rPr>
      </w:pPr>
      <w:r>
        <w:t xml:space="preserve">Icko Clean AB </w:t>
      </w:r>
      <w:r w:rsidR="009C2E42" w:rsidRPr="00CC1BFC">
        <w:t xml:space="preserve"> tvättar och sanerar spårgående trafik och personbilar till både privat</w:t>
      </w:r>
      <w:r w:rsidR="009B12E5">
        <w:t>personer</w:t>
      </w:r>
      <w:r w:rsidR="009C2E42" w:rsidRPr="00CC1BFC">
        <w:t xml:space="preserve"> och företag. Några av våra kunder är SJ AB, SJ Götalandståg, Green </w:t>
      </w:r>
      <w:proofErr w:type="spellStart"/>
      <w:r w:rsidR="009C2E42" w:rsidRPr="00CC1BFC">
        <w:t>Cargo</w:t>
      </w:r>
      <w:proofErr w:type="spellEnd"/>
      <w:r w:rsidR="009C2E42" w:rsidRPr="00CC1BFC">
        <w:t xml:space="preserve">, </w:t>
      </w:r>
      <w:proofErr w:type="spellStart"/>
      <w:r w:rsidR="009C2E42" w:rsidRPr="00CC1BFC">
        <w:t>MTR</w:t>
      </w:r>
      <w:proofErr w:type="spellEnd"/>
      <w:r w:rsidR="009C2E42" w:rsidRPr="00CC1BFC">
        <w:t xml:space="preserve"> Exp</w:t>
      </w:r>
      <w:r w:rsidR="009C2E42">
        <w:t>ress, Infranord, och Göteborg S</w:t>
      </w:r>
      <w:r w:rsidR="009C2E42" w:rsidRPr="00CC1BFC">
        <w:t>tads leasing</w:t>
      </w:r>
      <w:r w:rsidR="009B12E5" w:rsidRPr="009B12E5">
        <w:rPr>
          <w:b/>
        </w:rPr>
        <w:t xml:space="preserve">. </w:t>
      </w:r>
      <w:r w:rsidR="009B12E5" w:rsidRPr="009B12E5">
        <w:t>Omsättning 5,3 MKR med 5 anställda. (2017)</w:t>
      </w:r>
      <w:r w:rsidR="009B12E5">
        <w:t>.</w:t>
      </w:r>
      <w:r w:rsidR="009B12E5" w:rsidRPr="009B12E5">
        <w:rPr>
          <w:b/>
        </w:rPr>
        <w:t xml:space="preserve"> </w:t>
      </w:r>
    </w:p>
    <w:p w:rsidR="005C4381" w:rsidRPr="009C2E42" w:rsidRDefault="005C4381" w:rsidP="009C2E42">
      <w:pPr>
        <w:pStyle w:val="Rubrik2"/>
        <w:rPr>
          <w:rFonts w:cstheme="majorHAnsi"/>
        </w:rPr>
      </w:pPr>
      <w:r w:rsidRPr="00CC1BFC">
        <w:rPr>
          <w:rFonts w:cstheme="majorHAnsi"/>
        </w:rPr>
        <w:t>Kontaktuppgifter:</w:t>
      </w:r>
    </w:p>
    <w:p w:rsidR="00E21F24" w:rsidRDefault="005C4381" w:rsidP="005C4381">
      <w:pPr>
        <w:rPr>
          <w:rFonts w:asciiTheme="majorHAnsi" w:hAnsiTheme="majorHAnsi" w:cstheme="majorHAnsi"/>
          <w:bCs/>
        </w:rPr>
      </w:pPr>
      <w:r w:rsidRPr="00CC1BFC">
        <w:rPr>
          <w:rFonts w:asciiTheme="majorHAnsi" w:hAnsiTheme="majorHAnsi" w:cstheme="majorHAnsi"/>
          <w:bCs/>
        </w:rPr>
        <w:t>Icko Clean AB</w:t>
      </w:r>
    </w:p>
    <w:p w:rsidR="009C2E42" w:rsidRDefault="005C4381" w:rsidP="005C4381">
      <w:pPr>
        <w:rPr>
          <w:rFonts w:asciiTheme="majorHAnsi" w:hAnsiTheme="majorHAnsi" w:cstheme="majorHAnsi"/>
          <w:bCs/>
        </w:rPr>
      </w:pPr>
      <w:r w:rsidRPr="00CC1BFC">
        <w:rPr>
          <w:rFonts w:asciiTheme="majorHAnsi" w:hAnsiTheme="majorHAnsi" w:cstheme="majorHAnsi"/>
          <w:bCs/>
        </w:rPr>
        <w:t xml:space="preserve">Jimmie Karlsson, 0727-28 73 35 </w:t>
      </w:r>
    </w:p>
    <w:p w:rsidR="00E21F24" w:rsidRDefault="007E4C34" w:rsidP="005C4381">
      <w:pPr>
        <w:rPr>
          <w:rFonts w:asciiTheme="majorHAnsi" w:hAnsiTheme="majorHAnsi" w:cstheme="majorHAnsi"/>
          <w:bCs/>
        </w:rPr>
      </w:pPr>
      <w:hyperlink r:id="rId8" w:history="1">
        <w:r w:rsidR="009C2E42" w:rsidRPr="00F07F6B">
          <w:rPr>
            <w:rStyle w:val="Hyperlnk"/>
            <w:rFonts w:asciiTheme="majorHAnsi" w:hAnsiTheme="majorHAnsi" w:cstheme="majorHAnsi"/>
            <w:bCs/>
          </w:rPr>
          <w:t>jimmie.karlsson@ickoclean.se</w:t>
        </w:r>
      </w:hyperlink>
      <w:r w:rsidR="005C4381" w:rsidRPr="00CC1BFC">
        <w:rPr>
          <w:rFonts w:asciiTheme="majorHAnsi" w:hAnsiTheme="majorHAnsi" w:cstheme="majorHAnsi"/>
          <w:bCs/>
        </w:rPr>
        <w:t xml:space="preserve"> </w:t>
      </w:r>
    </w:p>
    <w:p w:rsidR="005C4381" w:rsidRPr="00CC1BFC" w:rsidRDefault="007E4C34" w:rsidP="005C4381">
      <w:pPr>
        <w:rPr>
          <w:rFonts w:asciiTheme="majorHAnsi" w:hAnsiTheme="majorHAnsi" w:cstheme="majorHAnsi"/>
          <w:bCs/>
        </w:rPr>
      </w:pPr>
      <w:hyperlink r:id="rId9" w:history="1">
        <w:r w:rsidR="009C2E42" w:rsidRPr="00F07F6B">
          <w:rPr>
            <w:rStyle w:val="Hyperlnk"/>
            <w:rFonts w:asciiTheme="majorHAnsi" w:hAnsiTheme="majorHAnsi" w:cstheme="majorHAnsi"/>
            <w:bCs/>
          </w:rPr>
          <w:t>www.ickoclean.se</w:t>
        </w:r>
      </w:hyperlink>
      <w:r w:rsidR="005C4381" w:rsidRPr="00CC1BFC">
        <w:rPr>
          <w:rFonts w:asciiTheme="majorHAnsi" w:hAnsiTheme="majorHAnsi" w:cstheme="majorHAnsi"/>
          <w:bCs/>
        </w:rPr>
        <w:t xml:space="preserve"> </w:t>
      </w:r>
    </w:p>
    <w:p w:rsidR="005C4381" w:rsidRPr="00CC1BFC" w:rsidRDefault="005C4381" w:rsidP="005C4381">
      <w:pPr>
        <w:rPr>
          <w:rFonts w:asciiTheme="majorHAnsi" w:hAnsiTheme="majorHAnsi" w:cstheme="majorHAnsi"/>
        </w:rPr>
      </w:pPr>
    </w:p>
    <w:p w:rsidR="009C2E42" w:rsidRDefault="005C4381" w:rsidP="005C4381">
      <w:pPr>
        <w:rPr>
          <w:rFonts w:asciiTheme="majorHAnsi" w:hAnsiTheme="majorHAnsi" w:cstheme="majorHAnsi"/>
        </w:rPr>
      </w:pPr>
      <w:r w:rsidRPr="00CC1BFC">
        <w:rPr>
          <w:rFonts w:asciiTheme="majorHAnsi" w:hAnsiTheme="majorHAnsi" w:cstheme="majorHAnsi"/>
        </w:rPr>
        <w:t xml:space="preserve">Certway </w:t>
      </w:r>
      <w:r w:rsidR="00A34475">
        <w:rPr>
          <w:rFonts w:asciiTheme="majorHAnsi" w:hAnsiTheme="majorHAnsi" w:cstheme="majorHAnsi"/>
        </w:rPr>
        <w:t xml:space="preserve">AB </w:t>
      </w:r>
      <w:r w:rsidRPr="00CC1BFC">
        <w:rPr>
          <w:rFonts w:asciiTheme="majorHAnsi" w:hAnsiTheme="majorHAnsi" w:cstheme="majorHAnsi"/>
        </w:rPr>
        <w:t xml:space="preserve">(försäljning): </w:t>
      </w:r>
    </w:p>
    <w:p w:rsidR="009C2E42" w:rsidRDefault="005C4381" w:rsidP="005C4381">
      <w:pPr>
        <w:rPr>
          <w:rFonts w:asciiTheme="majorHAnsi" w:hAnsiTheme="majorHAnsi" w:cstheme="majorHAnsi"/>
        </w:rPr>
      </w:pPr>
      <w:r w:rsidRPr="00CC1BFC">
        <w:rPr>
          <w:rFonts w:asciiTheme="majorHAnsi" w:hAnsiTheme="majorHAnsi" w:cstheme="majorHAnsi"/>
        </w:rPr>
        <w:t>Marie Jansson, 08-449 87 49</w:t>
      </w:r>
    </w:p>
    <w:p w:rsidR="005C4381" w:rsidRPr="00CC1BFC" w:rsidRDefault="007E4C34" w:rsidP="005C4381">
      <w:pPr>
        <w:rPr>
          <w:rFonts w:asciiTheme="majorHAnsi" w:hAnsiTheme="majorHAnsi" w:cstheme="majorHAnsi"/>
        </w:rPr>
      </w:pPr>
      <w:hyperlink r:id="rId10" w:history="1">
        <w:r w:rsidR="009C2E42" w:rsidRPr="00F07F6B">
          <w:rPr>
            <w:rStyle w:val="Hyperlnk"/>
            <w:rFonts w:asciiTheme="majorHAnsi" w:hAnsiTheme="majorHAnsi" w:cstheme="majorHAnsi"/>
          </w:rPr>
          <w:t>marie@certway.se</w:t>
        </w:r>
      </w:hyperlink>
    </w:p>
    <w:p w:rsidR="005C4381" w:rsidRPr="00CC1BFC" w:rsidRDefault="005C4381" w:rsidP="005C4381">
      <w:pPr>
        <w:rPr>
          <w:rFonts w:asciiTheme="majorHAnsi" w:hAnsiTheme="majorHAnsi" w:cstheme="majorHAnsi"/>
        </w:rPr>
      </w:pPr>
    </w:p>
    <w:p w:rsidR="009C2E42" w:rsidRPr="00A34475" w:rsidRDefault="005C4381" w:rsidP="005C4381">
      <w:pPr>
        <w:rPr>
          <w:rFonts w:asciiTheme="majorHAnsi" w:hAnsiTheme="majorHAnsi" w:cstheme="majorHAnsi"/>
        </w:rPr>
      </w:pPr>
      <w:r w:rsidRPr="00A34475">
        <w:rPr>
          <w:rFonts w:asciiTheme="majorHAnsi" w:hAnsiTheme="majorHAnsi" w:cstheme="majorHAnsi"/>
        </w:rPr>
        <w:t xml:space="preserve">Certway </w:t>
      </w:r>
      <w:r w:rsidR="00A34475" w:rsidRPr="00A34475">
        <w:rPr>
          <w:rFonts w:asciiTheme="majorHAnsi" w:hAnsiTheme="majorHAnsi" w:cstheme="majorHAnsi"/>
        </w:rPr>
        <w:t xml:space="preserve">AB </w:t>
      </w:r>
      <w:r w:rsidRPr="00A34475">
        <w:rPr>
          <w:rFonts w:asciiTheme="majorHAnsi" w:hAnsiTheme="majorHAnsi" w:cstheme="majorHAnsi"/>
        </w:rPr>
        <w:t xml:space="preserve">(konsult): </w:t>
      </w:r>
    </w:p>
    <w:p w:rsidR="009C2E42" w:rsidRDefault="005C4381" w:rsidP="005C4381">
      <w:pPr>
        <w:rPr>
          <w:rFonts w:asciiTheme="majorHAnsi" w:hAnsiTheme="majorHAnsi" w:cstheme="majorHAnsi"/>
        </w:rPr>
      </w:pPr>
      <w:r w:rsidRPr="009C2E42">
        <w:rPr>
          <w:rFonts w:asciiTheme="majorHAnsi" w:hAnsiTheme="majorHAnsi" w:cstheme="majorHAnsi"/>
        </w:rPr>
        <w:t>Ralph Lindahl, 0733-41 41 41</w:t>
      </w:r>
    </w:p>
    <w:p w:rsidR="00E8778E" w:rsidRPr="00D21E51" w:rsidRDefault="007E4C34" w:rsidP="00D21E51">
      <w:pPr>
        <w:rPr>
          <w:rFonts w:asciiTheme="majorHAnsi" w:hAnsiTheme="majorHAnsi" w:cstheme="majorHAnsi"/>
        </w:rPr>
      </w:pPr>
      <w:hyperlink r:id="rId11" w:history="1">
        <w:r w:rsidR="00D21E51" w:rsidRPr="00DE1CEF">
          <w:rPr>
            <w:rStyle w:val="Hyperlnk"/>
            <w:rFonts w:asciiTheme="majorHAnsi" w:hAnsiTheme="majorHAnsi" w:cstheme="majorHAnsi"/>
          </w:rPr>
          <w:t>ralph@certway.se</w:t>
        </w:r>
      </w:hyperlink>
      <w:r w:rsidR="005C4381" w:rsidRPr="009C2E42">
        <w:rPr>
          <w:rFonts w:asciiTheme="majorHAnsi" w:hAnsiTheme="majorHAnsi" w:cstheme="majorHAnsi"/>
        </w:rPr>
        <w:t xml:space="preserve"> </w:t>
      </w:r>
      <w:r w:rsidR="00D21E51">
        <w:rPr>
          <w:rStyle w:val="Hyperlnk"/>
          <w:rFonts w:asciiTheme="majorHAnsi" w:hAnsiTheme="majorHAnsi" w:cstheme="majorHAnsi"/>
        </w:rPr>
        <w:br/>
      </w:r>
    </w:p>
    <w:p w:rsidR="005C3C18" w:rsidRPr="00A82E6C" w:rsidRDefault="00C12A52" w:rsidP="00C12A52">
      <w:pPr>
        <w:jc w:val="center"/>
      </w:pPr>
      <w:r>
        <w:rPr>
          <w:noProof/>
        </w:rPr>
        <w:drawing>
          <wp:inline distT="0" distB="0" distL="0" distR="0">
            <wp:extent cx="4572000" cy="3048576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kgrun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2277" cy="305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C18" w:rsidRPr="00A82E6C" w:rsidSect="009C2E42">
      <w:headerReference w:type="default" r:id="rId13"/>
      <w:footerReference w:type="default" r:id="rId14"/>
      <w:pgSz w:w="11900" w:h="16840"/>
      <w:pgMar w:top="1417" w:right="2545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4C34" w:rsidRDefault="007E4C34" w:rsidP="00807AEC">
      <w:r>
        <w:separator/>
      </w:r>
    </w:p>
  </w:endnote>
  <w:endnote w:type="continuationSeparator" w:id="0">
    <w:p w:rsidR="007E4C34" w:rsidRDefault="007E4C34" w:rsidP="00807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5C9" w:rsidRPr="007C4D02" w:rsidRDefault="00F925C9" w:rsidP="007C4D02">
    <w:pPr>
      <w:pStyle w:val="Sidfot"/>
      <w:jc w:val="center"/>
      <w:rPr>
        <w:rFonts w:asciiTheme="majorHAnsi" w:hAnsiTheme="majorHAnsi"/>
        <w:sz w:val="20"/>
        <w:szCs w:val="20"/>
      </w:rPr>
    </w:pPr>
    <w:r w:rsidRPr="007C4D02">
      <w:rPr>
        <w:rFonts w:asciiTheme="majorHAnsi" w:hAnsiTheme="majorHAnsi"/>
        <w:sz w:val="20"/>
        <w:szCs w:val="20"/>
      </w:rPr>
      <w:t xml:space="preserve">Certway AB, Gymnasiegatan 22, Huddinge, 08 – 449 87 49, </w:t>
    </w:r>
    <w:hyperlink r:id="rId1" w:history="1">
      <w:r w:rsidRPr="007C4D02">
        <w:rPr>
          <w:rStyle w:val="Hyperlnk"/>
          <w:rFonts w:asciiTheme="majorHAnsi" w:hAnsiTheme="majorHAnsi"/>
          <w:sz w:val="20"/>
          <w:szCs w:val="20"/>
        </w:rPr>
        <w:t>www.certway.se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4C34" w:rsidRDefault="007E4C34" w:rsidP="00807AEC">
      <w:r>
        <w:separator/>
      </w:r>
    </w:p>
  </w:footnote>
  <w:footnote w:type="continuationSeparator" w:id="0">
    <w:p w:rsidR="007E4C34" w:rsidRDefault="007E4C34" w:rsidP="00807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5C9" w:rsidRDefault="007E391D" w:rsidP="007F4AC8">
    <w:pPr>
      <w:pStyle w:val="Sidhuvud"/>
    </w:pPr>
    <w:r>
      <w:rPr>
        <w:rFonts w:asciiTheme="majorHAnsi" w:hAnsiTheme="majorHAnsi" w:cstheme="majorHAnsi"/>
        <w:noProof/>
        <w:sz w:val="30"/>
        <w:szCs w:val="30"/>
      </w:rPr>
      <w:drawing>
        <wp:inline distT="0" distB="0" distL="0" distR="0" wp14:anchorId="0CCD330F" wp14:editId="372C702F">
          <wp:extent cx="2700669" cy="487621"/>
          <wp:effectExtent l="0" t="0" r="0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koclean_logo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6494" cy="490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46EE8"/>
    <w:multiLevelType w:val="hybridMultilevel"/>
    <w:tmpl w:val="6848F14C"/>
    <w:lvl w:ilvl="0" w:tplc="6C7C44A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44E9E"/>
    <w:multiLevelType w:val="hybridMultilevel"/>
    <w:tmpl w:val="5296DEC8"/>
    <w:lvl w:ilvl="0" w:tplc="92CC022A">
      <w:start w:val="7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pStyle w:val="Rubrik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555D2"/>
    <w:multiLevelType w:val="multilevel"/>
    <w:tmpl w:val="9EC45BD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63165DE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CC04B44"/>
    <w:multiLevelType w:val="hybridMultilevel"/>
    <w:tmpl w:val="3DE851EC"/>
    <w:lvl w:ilvl="0" w:tplc="9156FAC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45150"/>
    <w:multiLevelType w:val="multilevel"/>
    <w:tmpl w:val="786404B6"/>
    <w:lvl w:ilvl="0">
      <w:start w:val="1"/>
      <w:numFmt w:val="decimal"/>
      <w:pStyle w:val="Rubri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displayBackgroundShape/>
  <w:embedSystemFonts/>
  <w:hideSpellingErrors/>
  <w:hideGrammaticalErrors/>
  <w:proofState w:spelling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381"/>
    <w:rsid w:val="00027076"/>
    <w:rsid w:val="00030851"/>
    <w:rsid w:val="00044DF3"/>
    <w:rsid w:val="00066F56"/>
    <w:rsid w:val="000862B6"/>
    <w:rsid w:val="000C0DE9"/>
    <w:rsid w:val="000D5311"/>
    <w:rsid w:val="000E16AE"/>
    <w:rsid w:val="0015465F"/>
    <w:rsid w:val="00163B75"/>
    <w:rsid w:val="001B7ACA"/>
    <w:rsid w:val="001F29F3"/>
    <w:rsid w:val="002019FB"/>
    <w:rsid w:val="00214F40"/>
    <w:rsid w:val="00235E8F"/>
    <w:rsid w:val="002378F2"/>
    <w:rsid w:val="002462A5"/>
    <w:rsid w:val="002A6CB5"/>
    <w:rsid w:val="002F07F4"/>
    <w:rsid w:val="002F3CD7"/>
    <w:rsid w:val="00306985"/>
    <w:rsid w:val="003318B3"/>
    <w:rsid w:val="0033695C"/>
    <w:rsid w:val="0034535C"/>
    <w:rsid w:val="003750F7"/>
    <w:rsid w:val="003B40CA"/>
    <w:rsid w:val="004258A6"/>
    <w:rsid w:val="00444216"/>
    <w:rsid w:val="00455275"/>
    <w:rsid w:val="00483134"/>
    <w:rsid w:val="004A44B4"/>
    <w:rsid w:val="004F4154"/>
    <w:rsid w:val="005175DB"/>
    <w:rsid w:val="005C3C18"/>
    <w:rsid w:val="005C4381"/>
    <w:rsid w:val="00613B3A"/>
    <w:rsid w:val="006A0B09"/>
    <w:rsid w:val="006B2B8C"/>
    <w:rsid w:val="006C631B"/>
    <w:rsid w:val="00743971"/>
    <w:rsid w:val="007739AF"/>
    <w:rsid w:val="00791FED"/>
    <w:rsid w:val="0079213D"/>
    <w:rsid w:val="007C12DD"/>
    <w:rsid w:val="007C4D02"/>
    <w:rsid w:val="007D77B3"/>
    <w:rsid w:val="007E391D"/>
    <w:rsid w:val="007E4C34"/>
    <w:rsid w:val="007F4AC8"/>
    <w:rsid w:val="00807AEC"/>
    <w:rsid w:val="00815855"/>
    <w:rsid w:val="00825C67"/>
    <w:rsid w:val="00872699"/>
    <w:rsid w:val="00934F6C"/>
    <w:rsid w:val="009569A9"/>
    <w:rsid w:val="009621AB"/>
    <w:rsid w:val="009B12E5"/>
    <w:rsid w:val="009C2E42"/>
    <w:rsid w:val="009C39B5"/>
    <w:rsid w:val="00A11203"/>
    <w:rsid w:val="00A17BBD"/>
    <w:rsid w:val="00A254E2"/>
    <w:rsid w:val="00A342D2"/>
    <w:rsid w:val="00A34475"/>
    <w:rsid w:val="00A428EF"/>
    <w:rsid w:val="00A47AB8"/>
    <w:rsid w:val="00A61DC7"/>
    <w:rsid w:val="00A82E6C"/>
    <w:rsid w:val="00AA1C1E"/>
    <w:rsid w:val="00AD25D4"/>
    <w:rsid w:val="00B10F38"/>
    <w:rsid w:val="00B169A7"/>
    <w:rsid w:val="00BB2140"/>
    <w:rsid w:val="00BF5F1A"/>
    <w:rsid w:val="00C12A52"/>
    <w:rsid w:val="00C87353"/>
    <w:rsid w:val="00D21E51"/>
    <w:rsid w:val="00D845A5"/>
    <w:rsid w:val="00DE6BEF"/>
    <w:rsid w:val="00E04C4C"/>
    <w:rsid w:val="00E078AD"/>
    <w:rsid w:val="00E20DC0"/>
    <w:rsid w:val="00E21F24"/>
    <w:rsid w:val="00E366F9"/>
    <w:rsid w:val="00E5533D"/>
    <w:rsid w:val="00E65835"/>
    <w:rsid w:val="00E732E6"/>
    <w:rsid w:val="00E8778E"/>
    <w:rsid w:val="00E94658"/>
    <w:rsid w:val="00EB4773"/>
    <w:rsid w:val="00EE2999"/>
    <w:rsid w:val="00EF102A"/>
    <w:rsid w:val="00F118A5"/>
    <w:rsid w:val="00F43DA9"/>
    <w:rsid w:val="00F43FDC"/>
    <w:rsid w:val="00F912C4"/>
    <w:rsid w:val="00F925C9"/>
    <w:rsid w:val="00FB676B"/>
    <w:rsid w:val="00FE682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F417E28-31C1-D748-BFBD-C2B0F7FE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0DC0"/>
    <w:rPr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A254E2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43D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743971"/>
    <w:pPr>
      <w:keepNext/>
      <w:keepLines/>
      <w:numPr>
        <w:ilvl w:val="2"/>
        <w:numId w:val="3"/>
      </w:numPr>
      <w:tabs>
        <w:tab w:val="num" w:pos="720"/>
      </w:tabs>
      <w:spacing w:before="200"/>
      <w:ind w:left="720" w:hanging="720"/>
      <w:outlineLvl w:val="2"/>
    </w:pPr>
    <w:rPr>
      <w:rFonts w:ascii="Arial" w:eastAsiaTheme="majorEastAsia" w:hAnsi="Arial" w:cstheme="majorBidi"/>
      <w:bCs/>
      <w:sz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1585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0">
    <w:name w:val="RUBRIK 1"/>
    <w:basedOn w:val="Rubrik1"/>
    <w:qFormat/>
    <w:rsid w:val="00A254E2"/>
    <w:pPr>
      <w:keepLines w:val="0"/>
      <w:spacing w:before="120" w:after="180"/>
    </w:pPr>
    <w:rPr>
      <w:rFonts w:ascii="Arial" w:eastAsia="Times New Roman" w:hAnsi="Arial" w:cs="Times New Roman"/>
      <w:b w:val="0"/>
      <w:bCs w:val="0"/>
      <w:noProof/>
      <w:color w:val="404040"/>
      <w:kern w:val="32"/>
      <w:sz w:val="40"/>
      <w:szCs w:val="20"/>
      <w:lang w:val="en-GB"/>
    </w:rPr>
  </w:style>
  <w:style w:type="character" w:customStyle="1" w:styleId="Rubrik1Char">
    <w:name w:val="Rubrik 1 Char"/>
    <w:basedOn w:val="Standardstycketeckensnitt"/>
    <w:link w:val="Rubrik1"/>
    <w:uiPriority w:val="9"/>
    <w:rsid w:val="00A254E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Rubrik11">
    <w:name w:val="Rubrik1"/>
    <w:basedOn w:val="Normal"/>
    <w:next w:val="Rubrik1"/>
    <w:qFormat/>
    <w:rsid w:val="0079213D"/>
    <w:rPr>
      <w:sz w:val="32"/>
    </w:rPr>
  </w:style>
  <w:style w:type="paragraph" w:customStyle="1" w:styleId="Mellis">
    <w:name w:val="Mellis"/>
    <w:basedOn w:val="Rubrik3"/>
    <w:next w:val="Rubrik3"/>
    <w:qFormat/>
    <w:rsid w:val="0079213D"/>
    <w:pPr>
      <w:widowControl w:val="0"/>
      <w:autoSpaceDE w:val="0"/>
      <w:autoSpaceDN w:val="0"/>
      <w:adjustRightInd w:val="0"/>
      <w:ind w:right="-992"/>
    </w:pPr>
    <w:rPr>
      <w:rFonts w:asciiTheme="minorHAnsi" w:hAnsiTheme="minorHAnsi" w:cs="Times New Roman"/>
      <w:b/>
    </w:rPr>
  </w:style>
  <w:style w:type="character" w:customStyle="1" w:styleId="Rubrik3Char">
    <w:name w:val="Rubrik 3 Char"/>
    <w:basedOn w:val="Standardstycketeckensnitt"/>
    <w:link w:val="Rubrik3"/>
    <w:uiPriority w:val="9"/>
    <w:rsid w:val="00743971"/>
    <w:rPr>
      <w:rFonts w:ascii="Arial" w:eastAsiaTheme="majorEastAsia" w:hAnsi="Arial" w:cstheme="majorBidi"/>
      <w:bCs/>
      <w:sz w:val="28"/>
    </w:rPr>
  </w:style>
  <w:style w:type="paragraph" w:customStyle="1" w:styleId="Brdtext1">
    <w:name w:val="Brödtext1"/>
    <w:basedOn w:val="Mellis"/>
    <w:qFormat/>
    <w:rsid w:val="0079213D"/>
    <w:rPr>
      <w:rFonts w:asciiTheme="majorHAnsi" w:hAnsiTheme="majorHAnsi"/>
      <w:sz w:val="2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732E6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732E6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807AE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07AEC"/>
  </w:style>
  <w:style w:type="paragraph" w:styleId="Sidfot">
    <w:name w:val="footer"/>
    <w:basedOn w:val="Normal"/>
    <w:link w:val="SidfotChar"/>
    <w:uiPriority w:val="99"/>
    <w:unhideWhenUsed/>
    <w:rsid w:val="00807AE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07AEC"/>
  </w:style>
  <w:style w:type="character" w:styleId="Hyperlnk">
    <w:name w:val="Hyperlink"/>
    <w:basedOn w:val="Standardstycketeckensnitt"/>
    <w:uiPriority w:val="99"/>
    <w:unhideWhenUsed/>
    <w:rsid w:val="00F43DA9"/>
    <w:rPr>
      <w:color w:val="0000FF" w:themeColor="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F43D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stycke">
    <w:name w:val="List Paragraph"/>
    <w:basedOn w:val="Normal"/>
    <w:uiPriority w:val="34"/>
    <w:qFormat/>
    <w:rsid w:val="000862B6"/>
    <w:pPr>
      <w:ind w:left="720"/>
      <w:contextualSpacing/>
    </w:pPr>
  </w:style>
  <w:style w:type="character" w:customStyle="1" w:styleId="Rubrik5Char">
    <w:name w:val="Rubrik 5 Char"/>
    <w:basedOn w:val="Standardstycketeckensnitt"/>
    <w:link w:val="Rubrik5"/>
    <w:uiPriority w:val="9"/>
    <w:semiHidden/>
    <w:rsid w:val="0081585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Olstomnmnande">
    <w:name w:val="Unresolved Mention"/>
    <w:basedOn w:val="Standardstycketeckensnitt"/>
    <w:uiPriority w:val="99"/>
    <w:semiHidden/>
    <w:unhideWhenUsed/>
    <w:rsid w:val="009C2E42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E877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1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mmie.karlsson@ickoclean.s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lph@certway.s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arie@certway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ckoclean.s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rtway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onika2/Documents/PRESSMEDDELANDE%20MK%20Marknadskommunikation/PM%20Icko%20Clean/pm_kund_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pm_kund_MALL.dotx</Template>
  <TotalTime>35</TotalTime>
  <Pages>2</Pages>
  <Words>466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MK MarknadsKommunikation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Monika Källström</cp:lastModifiedBy>
  <cp:revision>14</cp:revision>
  <cp:lastPrinted>2018-11-14T16:38:00Z</cp:lastPrinted>
  <dcterms:created xsi:type="dcterms:W3CDTF">2018-11-12T10:22:00Z</dcterms:created>
  <dcterms:modified xsi:type="dcterms:W3CDTF">2018-11-14T19:44:00Z</dcterms:modified>
</cp:coreProperties>
</file>