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E32FE" w14:textId="7F124EDE" w:rsidR="00475E58" w:rsidRPr="00655215" w:rsidRDefault="00071B46" w:rsidP="00D50B1B">
      <w:pPr>
        <w:tabs>
          <w:tab w:val="left" w:pos="1134"/>
        </w:tabs>
        <w:rPr>
          <w:rFonts w:ascii="Arial" w:hAnsi="Arial" w:cs="Arial"/>
          <w:bCs/>
          <w:sz w:val="20"/>
        </w:rPr>
      </w:pPr>
      <w:r w:rsidRPr="00655215">
        <w:rPr>
          <w:rFonts w:ascii="Arial" w:hAnsi="Arial" w:cs="Arial"/>
          <w:b/>
          <w:i/>
          <w:sz w:val="40"/>
          <w:szCs w:val="40"/>
        </w:rPr>
        <w:t>Nyheter</w:t>
      </w:r>
    </w:p>
    <w:p w14:paraId="3EB7444B" w14:textId="3BBED470" w:rsidR="00475E58" w:rsidRPr="005C0EC2" w:rsidRDefault="00655215" w:rsidP="00475E58">
      <w:pPr>
        <w:rPr>
          <w:rFonts w:ascii="Times New Roman" w:hAnsi="Times New Roman"/>
          <w:sz w:val="22"/>
          <w:lang w:val="de-DE"/>
        </w:rPr>
      </w:pPr>
      <w:r>
        <w:rPr>
          <w:rFonts w:ascii="Times New Roman" w:hAnsi="Times New Roman"/>
          <w:sz w:val="22"/>
          <w:lang w:val="de-DE"/>
        </w:rPr>
        <w:t>Malmö den 2015-05-17</w:t>
      </w:r>
      <w:bookmarkStart w:id="0" w:name="_GoBack"/>
      <w:bookmarkEnd w:id="0"/>
    </w:p>
    <w:p w14:paraId="17C3BB34" w14:textId="77777777" w:rsidR="00475E58" w:rsidRPr="005C0EC2" w:rsidRDefault="00475E58" w:rsidP="00475E58">
      <w:pPr>
        <w:widowControl w:val="0"/>
        <w:autoSpaceDE w:val="0"/>
        <w:autoSpaceDN w:val="0"/>
        <w:adjustRightInd w:val="0"/>
        <w:rPr>
          <w:rFonts w:ascii="Times New Roman" w:hAnsi="Times New Roman"/>
          <w:sz w:val="40"/>
          <w:szCs w:val="40"/>
        </w:rPr>
      </w:pPr>
    </w:p>
    <w:p w14:paraId="7A75F022" w14:textId="77777777" w:rsidR="005F78DD" w:rsidRDefault="004E3390" w:rsidP="00420CA1">
      <w:pPr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 xml:space="preserve">Reklamare och kommunikatör </w:t>
      </w:r>
    </w:p>
    <w:p w14:paraId="0CCE8502" w14:textId="750E56CA" w:rsidR="004E3390" w:rsidRDefault="005F78DD" w:rsidP="00420CA1">
      <w:pPr>
        <w:rPr>
          <w:rFonts w:ascii="Times New Roman" w:hAnsi="Times New Roman"/>
          <w:b/>
          <w:bCs/>
          <w:sz w:val="48"/>
          <w:szCs w:val="48"/>
        </w:rPr>
      </w:pPr>
      <w:proofErr w:type="gramStart"/>
      <w:r>
        <w:rPr>
          <w:rFonts w:ascii="Times New Roman" w:hAnsi="Times New Roman"/>
          <w:b/>
          <w:bCs/>
          <w:sz w:val="48"/>
          <w:szCs w:val="48"/>
        </w:rPr>
        <w:t>-</w:t>
      </w:r>
      <w:proofErr w:type="gramEnd"/>
      <w:r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4E3390">
        <w:rPr>
          <w:rFonts w:ascii="Times New Roman" w:hAnsi="Times New Roman"/>
          <w:b/>
          <w:bCs/>
          <w:sz w:val="48"/>
          <w:szCs w:val="48"/>
        </w:rPr>
        <w:t>blir retrofanatiker</w:t>
      </w:r>
    </w:p>
    <w:p w14:paraId="69D165E1" w14:textId="77777777" w:rsidR="004E3390" w:rsidRPr="005C0EC2" w:rsidRDefault="004E3390" w:rsidP="00420CA1">
      <w:pPr>
        <w:rPr>
          <w:rFonts w:ascii="Times New Roman" w:hAnsi="Times New Roman"/>
          <w:szCs w:val="24"/>
        </w:rPr>
      </w:pPr>
    </w:p>
    <w:p w14:paraId="5155B3AC" w14:textId="738391C8" w:rsidR="004E3390" w:rsidRPr="002E7BB9" w:rsidRDefault="004E3390" w:rsidP="007D70E9">
      <w:pPr>
        <w:rPr>
          <w:b/>
        </w:rPr>
      </w:pPr>
      <w:r w:rsidRPr="002E7BB9">
        <w:rPr>
          <w:b/>
        </w:rPr>
        <w:t>Pia och</w:t>
      </w:r>
      <w:r w:rsidR="005D65A0" w:rsidRPr="002E7BB9">
        <w:rPr>
          <w:b/>
        </w:rPr>
        <w:t xml:space="preserve"> Anders Jansäter har under </w:t>
      </w:r>
      <w:r w:rsidRPr="002E7BB9">
        <w:rPr>
          <w:b/>
        </w:rPr>
        <w:t>många år arbetat med varumärkesbyggande</w:t>
      </w:r>
      <w:r w:rsidR="00346734">
        <w:rPr>
          <w:b/>
        </w:rPr>
        <w:t xml:space="preserve">. </w:t>
      </w:r>
      <w:r w:rsidR="00535A6C">
        <w:rPr>
          <w:b/>
        </w:rPr>
        <w:t>F</w:t>
      </w:r>
      <w:r w:rsidR="005D65A0" w:rsidRPr="002E7BB9">
        <w:rPr>
          <w:b/>
        </w:rPr>
        <w:t xml:space="preserve">ör ett år </w:t>
      </w:r>
      <w:r w:rsidR="0022568D" w:rsidRPr="002E7BB9">
        <w:rPr>
          <w:b/>
        </w:rPr>
        <w:t xml:space="preserve">sedan </w:t>
      </w:r>
      <w:r w:rsidR="00535A6C">
        <w:rPr>
          <w:b/>
        </w:rPr>
        <w:t>bytte de bana</w:t>
      </w:r>
      <w:r w:rsidR="00230CCD">
        <w:rPr>
          <w:b/>
        </w:rPr>
        <w:t xml:space="preserve"> eftersom de är retrofanatiker och </w:t>
      </w:r>
      <w:r w:rsidR="00A45083">
        <w:rPr>
          <w:b/>
        </w:rPr>
        <w:t>har aldrig gillat slit-och släng-kulturen</w:t>
      </w:r>
      <w:r w:rsidR="00535A6C">
        <w:rPr>
          <w:b/>
        </w:rPr>
        <w:t xml:space="preserve">. </w:t>
      </w:r>
      <w:r w:rsidR="0022568D" w:rsidRPr="002E7BB9">
        <w:rPr>
          <w:b/>
        </w:rPr>
        <w:t>Hela familjen</w:t>
      </w:r>
      <w:r w:rsidR="00230CCD">
        <w:rPr>
          <w:b/>
        </w:rPr>
        <w:t xml:space="preserve"> som </w:t>
      </w:r>
      <w:r w:rsidR="00A45083">
        <w:rPr>
          <w:b/>
        </w:rPr>
        <w:t xml:space="preserve">dessutom </w:t>
      </w:r>
      <w:r w:rsidR="00230CCD">
        <w:rPr>
          <w:b/>
        </w:rPr>
        <w:t>består av tre barn,</w:t>
      </w:r>
      <w:r w:rsidR="0022568D" w:rsidRPr="002E7BB9">
        <w:rPr>
          <w:b/>
        </w:rPr>
        <w:t xml:space="preserve"> är retrofanatiker</w:t>
      </w:r>
      <w:r w:rsidR="005F78DD" w:rsidRPr="002E7BB9">
        <w:rPr>
          <w:b/>
        </w:rPr>
        <w:t>, esteter</w:t>
      </w:r>
      <w:r w:rsidR="0022568D" w:rsidRPr="002E7BB9">
        <w:rPr>
          <w:b/>
        </w:rPr>
        <w:t xml:space="preserve"> och älskar att klä </w:t>
      </w:r>
      <w:r w:rsidR="005F78DD" w:rsidRPr="002E7BB9">
        <w:rPr>
          <w:b/>
        </w:rPr>
        <w:t xml:space="preserve">om </w:t>
      </w:r>
      <w:r w:rsidR="0022568D" w:rsidRPr="002E7BB9">
        <w:rPr>
          <w:b/>
        </w:rPr>
        <w:t xml:space="preserve">och ta vara på saker. </w:t>
      </w:r>
      <w:r w:rsidR="0090777A" w:rsidRPr="002E7BB9">
        <w:rPr>
          <w:b/>
        </w:rPr>
        <w:t>Under 1950- och 60-talet utvecklade formgivare nya, praktiska och nätta möbler,</w:t>
      </w:r>
      <w:r w:rsidR="0090777A">
        <w:rPr>
          <w:b/>
        </w:rPr>
        <w:t xml:space="preserve"> så det var ett naturligt val</w:t>
      </w:r>
      <w:r w:rsidR="006E4FF7">
        <w:rPr>
          <w:b/>
        </w:rPr>
        <w:t xml:space="preserve"> att fokusera</w:t>
      </w:r>
      <w:r w:rsidR="00346734">
        <w:rPr>
          <w:b/>
        </w:rPr>
        <w:t xml:space="preserve"> på teak</w:t>
      </w:r>
      <w:r w:rsidR="0090777A">
        <w:rPr>
          <w:b/>
        </w:rPr>
        <w:t>. </w:t>
      </w:r>
    </w:p>
    <w:p w14:paraId="3A85B77F" w14:textId="197CAB8E" w:rsidR="00535A6C" w:rsidRDefault="00535A6C" w:rsidP="00535A6C">
      <w:pPr>
        <w:spacing w:before="100" w:beforeAutospacing="1" w:after="100" w:afterAutospacing="1"/>
      </w:pPr>
      <w:r w:rsidRPr="00535A6C">
        <w:t xml:space="preserve">Oavsett om det handlar om </w:t>
      </w:r>
      <w:r w:rsidR="006F65DE">
        <w:t>ett kontor</w:t>
      </w:r>
      <w:r w:rsidRPr="00535A6C">
        <w:t>, ett hotell eller en lägenh</w:t>
      </w:r>
      <w:r w:rsidR="00667268">
        <w:t xml:space="preserve">et så behövs en unik inramning. </w:t>
      </w:r>
      <w:r>
        <w:t>Både Pia och Anders har</w:t>
      </w:r>
      <w:r w:rsidRPr="00535A6C">
        <w:t xml:space="preserve"> stor och bred erfarenhet av varumärkesbyggande och inredningar av olika miljöer</w:t>
      </w:r>
      <w:r w:rsidR="003F1B7D">
        <w:t xml:space="preserve"> </w:t>
      </w:r>
      <w:r w:rsidRPr="00535A6C">
        <w:t>där</w:t>
      </w:r>
      <w:r w:rsidR="003F1B7D">
        <w:t xml:space="preserve"> de</w:t>
      </w:r>
      <w:r w:rsidRPr="00535A6C">
        <w:t xml:space="preserve"> stått inför </w:t>
      </w:r>
      <w:r w:rsidR="006F65DE" w:rsidRPr="00535A6C">
        <w:t>skilda</w:t>
      </w:r>
      <w:r w:rsidRPr="00535A6C">
        <w:t xml:space="preserve"> utmaningar</w:t>
      </w:r>
      <w:r w:rsidR="006E4FF7">
        <w:t xml:space="preserve"> inom reklam och kommunikation</w:t>
      </w:r>
      <w:r w:rsidRPr="00535A6C">
        <w:t xml:space="preserve">. </w:t>
      </w:r>
    </w:p>
    <w:p w14:paraId="27CC2009" w14:textId="5ECE30D7" w:rsidR="00737460" w:rsidRPr="00535A6C" w:rsidRDefault="00230CCD" w:rsidP="00737460">
      <w:r w:rsidRPr="00230CCD">
        <w:rPr>
          <w:b/>
        </w:rPr>
        <w:t>Äpplet faller inte långt från äppelträdet</w:t>
      </w:r>
      <w:r>
        <w:br/>
      </w:r>
      <w:r w:rsidR="00737460">
        <w:t>Redan mormor Greta och morfar Nils hade ett gott öga till retro</w:t>
      </w:r>
      <w:r w:rsidR="006E4FF7">
        <w:t xml:space="preserve"> men främst antikviteter</w:t>
      </w:r>
      <w:r w:rsidR="00737460">
        <w:t xml:space="preserve">. De åkte ner till Frankrikes loppmarknader under 40-, 50- och 60-talen. Med sig tillbaka hade de antikviteter och möbler som de varsamt renoverade för att skapa en unik inredning åt kunder. </w:t>
      </w:r>
    </w:p>
    <w:p w14:paraId="16DE30B3" w14:textId="3A9A45C0" w:rsidR="001904E8" w:rsidRDefault="002E275F" w:rsidP="00535A6C">
      <w:pPr>
        <w:spacing w:before="100" w:beforeAutospacing="1" w:after="100" w:afterAutospacing="1"/>
      </w:pPr>
      <w:r>
        <w:t>Avstampet</w:t>
      </w:r>
      <w:r w:rsidR="00E164AB">
        <w:t xml:space="preserve"> </w:t>
      </w:r>
      <w:r w:rsidR="00667268">
        <w:t xml:space="preserve">för gRETRO </w:t>
      </w:r>
      <w:r w:rsidR="00E164AB">
        <w:t xml:space="preserve">var en </w:t>
      </w:r>
      <w:r w:rsidR="00535A6C">
        <w:t>e-shop</w:t>
      </w:r>
      <w:r w:rsidR="0022568D">
        <w:t xml:space="preserve"> </w:t>
      </w:r>
      <w:hyperlink r:id="rId9" w:history="1">
        <w:r w:rsidR="0022568D">
          <w:rPr>
            <w:rStyle w:val="Hyperlnk"/>
          </w:rPr>
          <w:t>www.gretro.se</w:t>
        </w:r>
      </w:hyperlink>
      <w:r w:rsidR="0022568D">
        <w:t xml:space="preserve"> </w:t>
      </w:r>
      <w:r w:rsidR="00E164AB">
        <w:t xml:space="preserve">som startades av sonen </w:t>
      </w:r>
      <w:r w:rsidR="0022568D">
        <w:t xml:space="preserve">för drygt två år sedan. </w:t>
      </w:r>
      <w:r w:rsidR="001904E8">
        <w:t xml:space="preserve">Hela familjen blev involverad. </w:t>
      </w:r>
      <w:r w:rsidR="0022568D">
        <w:t xml:space="preserve">Anders Jansäter </w:t>
      </w:r>
      <w:r w:rsidR="001904E8">
        <w:t>civ. ekonom, reklamare och marknadschef, kände att tiden var mogen för att göra något mer handfast. Pia Jansäter</w:t>
      </w:r>
      <w:r w:rsidR="00737460">
        <w:t>,</w:t>
      </w:r>
      <w:r w:rsidR="001904E8">
        <w:t xml:space="preserve"> beteendevetare</w:t>
      </w:r>
      <w:r>
        <w:t>,</w:t>
      </w:r>
      <w:r w:rsidR="001904E8">
        <w:t xml:space="preserve"> kommunikatör och </w:t>
      </w:r>
      <w:r w:rsidR="00071B46">
        <w:t xml:space="preserve">PR-konsult </w:t>
      </w:r>
      <w:r w:rsidR="00535A6C">
        <w:t xml:space="preserve">gjorde en </w:t>
      </w:r>
      <w:r>
        <w:t xml:space="preserve">loop genom att gå tillbaka till sin estetiska inriktning </w:t>
      </w:r>
      <w:r w:rsidR="003F1B7D">
        <w:t xml:space="preserve">från gymnasiet </w:t>
      </w:r>
      <w:r w:rsidR="006F65DE">
        <w:t>för att nu bygga på med</w:t>
      </w:r>
      <w:r w:rsidR="00737460">
        <w:t xml:space="preserve"> utbildningar inom design och inredning</w:t>
      </w:r>
      <w:r w:rsidR="006F65DE">
        <w:t>.</w:t>
      </w:r>
    </w:p>
    <w:p w14:paraId="64A2F8FE" w14:textId="7D7EC1E5" w:rsidR="003F1B7D" w:rsidRDefault="00346734" w:rsidP="006F65DE">
      <w:r w:rsidRPr="00346734">
        <w:rPr>
          <w:b/>
        </w:rPr>
        <w:t>Hållbara möbler med god kvalitet</w:t>
      </w:r>
      <w:r w:rsidRPr="00346734">
        <w:rPr>
          <w:b/>
        </w:rPr>
        <w:br/>
      </w:r>
      <w:r w:rsidR="002E7BB9">
        <w:t>Idag läser sonen Systemvetenskap</w:t>
      </w:r>
      <w:r w:rsidR="002E275F">
        <w:t xml:space="preserve"> vid </w:t>
      </w:r>
      <w:r w:rsidR="002E7BB9">
        <w:t>Lunds</w:t>
      </w:r>
      <w:r w:rsidR="002E275F">
        <w:t xml:space="preserve"> universitet</w:t>
      </w:r>
      <w:r w:rsidR="002B2520">
        <w:t>.</w:t>
      </w:r>
      <w:r w:rsidR="002E275F">
        <w:t xml:space="preserve"> </w:t>
      </w:r>
      <w:r w:rsidR="002B2520">
        <w:t xml:space="preserve">Pia Jansäter håller på att sakta släppa sin inriktning på PR och kriskommunikation för att så småningom bli inredare för både privatpersoner och företag. </w:t>
      </w:r>
      <w:r w:rsidR="002E275F">
        <w:t>Anders sköter butik</w:t>
      </w:r>
      <w:r w:rsidR="002B2520">
        <w:t>en</w:t>
      </w:r>
      <w:r w:rsidR="002E275F">
        <w:t xml:space="preserve"> samtidigt som han </w:t>
      </w:r>
      <w:r w:rsidR="002E7BB9">
        <w:t xml:space="preserve">renoverar och klär om. </w:t>
      </w:r>
      <w:r w:rsidR="002B2520">
        <w:t>Han</w:t>
      </w:r>
      <w:r w:rsidR="00667268">
        <w:t xml:space="preserve"> letar upp </w:t>
      </w:r>
      <w:r w:rsidR="003F1B7D" w:rsidRPr="00535A6C">
        <w:t xml:space="preserve">möbler </w:t>
      </w:r>
      <w:r w:rsidR="00667268">
        <w:t xml:space="preserve">och inredningsdetaljer </w:t>
      </w:r>
      <w:r w:rsidR="003F1B7D" w:rsidRPr="00535A6C">
        <w:t xml:space="preserve">av </w:t>
      </w:r>
      <w:r w:rsidR="00667268">
        <w:t>olika slag från 50- och 60-talen</w:t>
      </w:r>
      <w:r w:rsidR="003F1B7D" w:rsidRPr="00535A6C">
        <w:t>. Möbler som är hållbara och i god kvalitet. Så pass bra att de går att sälja - igen och igen.</w:t>
      </w:r>
    </w:p>
    <w:p w14:paraId="52B172FE" w14:textId="77777777" w:rsidR="006F65DE" w:rsidRPr="006F65DE" w:rsidRDefault="006F65DE" w:rsidP="006F65DE"/>
    <w:p w14:paraId="63225369" w14:textId="75809957" w:rsidR="004E3390" w:rsidRDefault="0022568D" w:rsidP="007D70E9">
      <w:pPr>
        <w:rPr>
          <w:rFonts w:ascii="Times New Roman" w:hAnsi="Times New Roman"/>
          <w:b/>
          <w:sz w:val="22"/>
          <w:szCs w:val="22"/>
        </w:rPr>
      </w:pPr>
      <w:r>
        <w:t>Med möbelvård och renovering värnar gRETRO Design om miljön och bevarar kulturarv</w:t>
      </w:r>
      <w:r w:rsidR="00133D9C">
        <w:t>et från 1950- och 60-talen</w:t>
      </w:r>
      <w:r>
        <w:t>. Passionen finns kvar hos både barn och barnbarn. gRETRO Design ger svunna tiders möbler nytt liv!</w:t>
      </w:r>
    </w:p>
    <w:p w14:paraId="210ECA29" w14:textId="4B77444D" w:rsidR="00404F83" w:rsidRDefault="009E753E" w:rsidP="00404F83">
      <w:pPr>
        <w:spacing w:before="100" w:beforeAutospacing="1" w:after="100" w:afterAutospacing="1"/>
        <w:rPr>
          <w:rFonts w:ascii="Times New Roman" w:hAnsi="Times New Roman"/>
          <w:sz w:val="22"/>
          <w:szCs w:val="22"/>
        </w:rPr>
      </w:pPr>
      <w:r w:rsidRPr="002E7BB9">
        <w:rPr>
          <w:rFonts w:ascii="Times New Roman" w:eastAsia="Times New Roman" w:hAnsi="Times New Roman"/>
          <w:b/>
          <w:bCs/>
          <w:sz w:val="22"/>
          <w:szCs w:val="22"/>
        </w:rPr>
        <w:t>För mer information,</w:t>
      </w:r>
      <w:r w:rsidR="00BD6E7E" w:rsidRPr="002E7BB9">
        <w:rPr>
          <w:rFonts w:ascii="Times New Roman" w:eastAsia="Times New Roman" w:hAnsi="Times New Roman"/>
          <w:b/>
          <w:bCs/>
          <w:sz w:val="22"/>
          <w:szCs w:val="22"/>
        </w:rPr>
        <w:t xml:space="preserve"> kontakta: </w:t>
      </w:r>
      <w:r w:rsidR="003A2F12">
        <w:rPr>
          <w:rFonts w:ascii="Times New Roman" w:hAnsi="Times New Roman"/>
          <w:sz w:val="22"/>
          <w:szCs w:val="22"/>
        </w:rPr>
        <w:t>Pia</w:t>
      </w:r>
      <w:r w:rsidR="002742BD">
        <w:rPr>
          <w:rFonts w:ascii="Times New Roman" w:hAnsi="Times New Roman"/>
          <w:sz w:val="22"/>
          <w:szCs w:val="22"/>
        </w:rPr>
        <w:t xml:space="preserve"> Jansäter,</w:t>
      </w:r>
      <w:r w:rsidR="004E6AB9" w:rsidRPr="00DC56D3">
        <w:rPr>
          <w:rFonts w:ascii="Times New Roman" w:hAnsi="Times New Roman"/>
          <w:sz w:val="22"/>
          <w:szCs w:val="22"/>
        </w:rPr>
        <w:t xml:space="preserve"> </w:t>
      </w:r>
      <w:hyperlink r:id="rId10" w:history="1">
        <w:r w:rsidR="00404F83" w:rsidRPr="003A3731">
          <w:rPr>
            <w:rStyle w:val="Hyperlnk"/>
            <w:rFonts w:ascii="Times New Roman" w:hAnsi="Times New Roman"/>
            <w:sz w:val="22"/>
            <w:szCs w:val="22"/>
          </w:rPr>
          <w:t>info@gretro.se</w:t>
        </w:r>
      </w:hyperlink>
      <w:r w:rsidR="00404F83">
        <w:rPr>
          <w:rFonts w:ascii="Times New Roman" w:hAnsi="Times New Roman"/>
          <w:sz w:val="22"/>
          <w:szCs w:val="22"/>
        </w:rPr>
        <w:t>, 0709-83 77 80</w:t>
      </w:r>
    </w:p>
    <w:p w14:paraId="22B930BC" w14:textId="2734822C" w:rsidR="004E0400" w:rsidRPr="006E4FF7" w:rsidRDefault="003A2F12" w:rsidP="00BD6E7E">
      <w:pPr>
        <w:spacing w:before="100" w:beforeAutospacing="1" w:after="100" w:afterAutospacing="1"/>
        <w:rPr>
          <w:rFonts w:ascii="Times New Roman" w:hAnsi="Times New Roman"/>
          <w:color w:val="000000"/>
          <w:sz w:val="22"/>
          <w:szCs w:val="22"/>
        </w:rPr>
      </w:pPr>
      <w:r w:rsidRPr="00DC56D3">
        <w:rPr>
          <w:rStyle w:val="A1"/>
          <w:rFonts w:ascii="Times New Roman" w:hAnsi="Times New Roman" w:cs="Times New Roman"/>
          <w:sz w:val="22"/>
          <w:szCs w:val="22"/>
        </w:rPr>
        <w:t xml:space="preserve">Jörgen </w:t>
      </w:r>
      <w:proofErr w:type="spellStart"/>
      <w:r w:rsidRPr="00DC56D3">
        <w:rPr>
          <w:rStyle w:val="A1"/>
          <w:rFonts w:ascii="Times New Roman" w:hAnsi="Times New Roman" w:cs="Times New Roman"/>
          <w:sz w:val="22"/>
          <w:szCs w:val="22"/>
        </w:rPr>
        <w:t>Ankersgatan</w:t>
      </w:r>
      <w:proofErr w:type="spellEnd"/>
      <w:r w:rsidRPr="00DC56D3">
        <w:rPr>
          <w:rStyle w:val="A1"/>
          <w:rFonts w:ascii="Times New Roman" w:hAnsi="Times New Roman" w:cs="Times New Roman"/>
          <w:sz w:val="22"/>
          <w:szCs w:val="22"/>
        </w:rPr>
        <w:t xml:space="preserve"> 12, 211 45 Malmö </w:t>
      </w:r>
      <w:r w:rsidRPr="00DC56D3">
        <w:rPr>
          <w:rStyle w:val="A1"/>
          <w:rFonts w:ascii="Times New Roman" w:hAnsi="Times New Roman" w:cs="Times New Roman"/>
          <w:bCs/>
          <w:sz w:val="22"/>
          <w:szCs w:val="22"/>
        </w:rPr>
        <w:t xml:space="preserve">Tel: </w:t>
      </w:r>
      <w:r w:rsidRPr="00DC56D3">
        <w:rPr>
          <w:rStyle w:val="A1"/>
          <w:rFonts w:ascii="Times New Roman" w:hAnsi="Times New Roman" w:cs="Times New Roman"/>
          <w:sz w:val="22"/>
          <w:szCs w:val="22"/>
        </w:rPr>
        <w:t xml:space="preserve">0708-88 19 37  </w:t>
      </w:r>
      <w:r w:rsidRPr="00DC56D3">
        <w:rPr>
          <w:rStyle w:val="A1"/>
          <w:rFonts w:ascii="Times New Roman" w:hAnsi="Times New Roman" w:cs="Times New Roman"/>
          <w:bCs/>
          <w:sz w:val="22"/>
          <w:szCs w:val="22"/>
        </w:rPr>
        <w:t xml:space="preserve">E-post: </w:t>
      </w:r>
      <w:r w:rsidR="00FA2576">
        <w:rPr>
          <w:rStyle w:val="A1"/>
          <w:rFonts w:ascii="Times New Roman" w:hAnsi="Times New Roman" w:cs="Times New Roman"/>
          <w:sz w:val="22"/>
          <w:szCs w:val="22"/>
        </w:rPr>
        <w:t xml:space="preserve">info@gretro.se </w:t>
      </w:r>
    </w:p>
    <w:sectPr w:rsidR="004E0400" w:rsidRPr="006E4FF7" w:rsidSect="002B2520">
      <w:headerReference w:type="default" r:id="rId11"/>
      <w:footerReference w:type="default" r:id="rId12"/>
      <w:pgSz w:w="11906" w:h="16838"/>
      <w:pgMar w:top="1135" w:right="1417" w:bottom="1418" w:left="1417" w:header="284" w:footer="3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D1184" w14:textId="77777777" w:rsidR="00346734" w:rsidRDefault="00346734">
      <w:r>
        <w:separator/>
      </w:r>
    </w:p>
  </w:endnote>
  <w:endnote w:type="continuationSeparator" w:id="0">
    <w:p w14:paraId="33220C62" w14:textId="77777777" w:rsidR="00346734" w:rsidRDefault="00346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Interstate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A1BB" w14:textId="43A1EB9D" w:rsidR="00346734" w:rsidRPr="009568B6" w:rsidRDefault="00346734" w:rsidP="00EF0964">
    <w:pPr>
      <w:pStyle w:val="Sidfot"/>
      <w:pBdr>
        <w:top w:val="single" w:sz="4" w:space="1" w:color="663300"/>
      </w:pBdr>
      <w:jc w:val="center"/>
      <w:rPr>
        <w:rFonts w:ascii="Arial" w:hAnsi="Arial"/>
        <w:b/>
        <w:color w:val="663300"/>
        <w:sz w:val="16"/>
        <w:szCs w:val="16"/>
        <w:lang w:val="de-DE"/>
      </w:rPr>
    </w:pPr>
    <w:proofErr w:type="spellStart"/>
    <w:r>
      <w:rPr>
        <w:rFonts w:ascii="Arial" w:hAnsi="Arial"/>
        <w:b/>
        <w:color w:val="663300"/>
        <w:sz w:val="16"/>
        <w:szCs w:val="16"/>
        <w:lang w:val="de-DE"/>
      </w:rPr>
      <w:t>gRETRO</w:t>
    </w:r>
    <w:proofErr w:type="spellEnd"/>
    <w:r>
      <w:rPr>
        <w:rFonts w:ascii="Arial" w:hAnsi="Arial"/>
        <w:b/>
        <w:color w:val="663300"/>
        <w:sz w:val="16"/>
        <w:szCs w:val="16"/>
        <w:lang w:val="de-DE"/>
      </w:rPr>
      <w:t xml:space="preserve"> Design </w:t>
    </w:r>
    <w:proofErr w:type="spellStart"/>
    <w:r>
      <w:rPr>
        <w:rFonts w:ascii="Arial" w:hAnsi="Arial"/>
        <w:b/>
        <w:color w:val="663300"/>
        <w:sz w:val="16"/>
        <w:szCs w:val="16"/>
        <w:lang w:val="de-DE"/>
      </w:rPr>
      <w:t>ett</w:t>
    </w:r>
    <w:proofErr w:type="spellEnd"/>
    <w:r>
      <w:rPr>
        <w:rFonts w:ascii="Arial" w:hAnsi="Arial"/>
        <w:b/>
        <w:color w:val="663300"/>
        <w:sz w:val="16"/>
        <w:szCs w:val="16"/>
        <w:lang w:val="de-DE"/>
      </w:rPr>
      <w:t xml:space="preserve"> </w:t>
    </w:r>
    <w:proofErr w:type="spellStart"/>
    <w:r>
      <w:rPr>
        <w:rFonts w:ascii="Arial" w:hAnsi="Arial"/>
        <w:b/>
        <w:color w:val="663300"/>
        <w:sz w:val="16"/>
        <w:szCs w:val="16"/>
        <w:lang w:val="de-DE"/>
      </w:rPr>
      <w:t>företag</w:t>
    </w:r>
    <w:proofErr w:type="spellEnd"/>
    <w:r>
      <w:rPr>
        <w:rFonts w:ascii="Arial" w:hAnsi="Arial"/>
        <w:b/>
        <w:color w:val="663300"/>
        <w:sz w:val="16"/>
        <w:szCs w:val="16"/>
        <w:lang w:val="de-DE"/>
      </w:rPr>
      <w:t xml:space="preserve"> </w:t>
    </w:r>
    <w:proofErr w:type="spellStart"/>
    <w:r>
      <w:rPr>
        <w:rFonts w:ascii="Arial" w:hAnsi="Arial"/>
        <w:b/>
        <w:color w:val="663300"/>
        <w:sz w:val="16"/>
        <w:szCs w:val="16"/>
        <w:lang w:val="de-DE"/>
      </w:rPr>
      <w:t>inom</w:t>
    </w:r>
    <w:proofErr w:type="spellEnd"/>
    <w:r>
      <w:rPr>
        <w:rFonts w:ascii="Arial" w:hAnsi="Arial"/>
        <w:b/>
        <w:color w:val="663300"/>
        <w:sz w:val="16"/>
        <w:szCs w:val="16"/>
        <w:lang w:val="de-DE"/>
      </w:rPr>
      <w:t xml:space="preserve"> </w:t>
    </w:r>
    <w:r w:rsidRPr="00524D21">
      <w:rPr>
        <w:rFonts w:ascii="Arial" w:hAnsi="Arial"/>
        <w:b/>
        <w:color w:val="663300"/>
        <w:sz w:val="16"/>
        <w:szCs w:val="16"/>
        <w:lang w:val="de-DE"/>
      </w:rPr>
      <w:t>Jansäter Kommunikation AB</w:t>
    </w:r>
    <w:r>
      <w:rPr>
        <w:rFonts w:ascii="Arial" w:hAnsi="Arial"/>
        <w:b/>
        <w:color w:val="663300"/>
        <w:sz w:val="16"/>
        <w:szCs w:val="16"/>
        <w:lang w:val="de-DE"/>
      </w:rPr>
      <w:t>,</w:t>
    </w:r>
    <w:r w:rsidRPr="00EF0964">
      <w:rPr>
        <w:rFonts w:ascii="Arial" w:hAnsi="Arial"/>
        <w:b/>
        <w:color w:val="663300"/>
        <w:sz w:val="16"/>
        <w:szCs w:val="16"/>
        <w:lang w:val="de-DE"/>
      </w:rPr>
      <w:t xml:space="preserve"> </w:t>
    </w:r>
    <w:r w:rsidRPr="009568B6">
      <w:rPr>
        <w:rFonts w:ascii="Arial" w:hAnsi="Arial"/>
        <w:b/>
        <w:color w:val="663300"/>
        <w:sz w:val="16"/>
        <w:szCs w:val="16"/>
        <w:lang w:val="de-DE"/>
      </w:rPr>
      <w:t>Org.nr 556655-9786</w:t>
    </w:r>
  </w:p>
  <w:p w14:paraId="6502F440" w14:textId="1DAE2FCD" w:rsidR="00346734" w:rsidRPr="009568B6" w:rsidRDefault="00346734" w:rsidP="00EF0964">
    <w:pPr>
      <w:pStyle w:val="Sidfot"/>
      <w:pBdr>
        <w:top w:val="single" w:sz="4" w:space="1" w:color="663300"/>
      </w:pBdr>
      <w:jc w:val="center"/>
      <w:rPr>
        <w:rFonts w:ascii="Arial" w:hAnsi="Arial"/>
        <w:b/>
        <w:color w:val="663300"/>
        <w:sz w:val="16"/>
        <w:szCs w:val="16"/>
        <w:lang w:val="de-DE"/>
      </w:rPr>
    </w:pPr>
    <w:r w:rsidRPr="009568B6">
      <w:rPr>
        <w:rFonts w:ascii="Arial" w:hAnsi="Arial"/>
        <w:b/>
        <w:color w:val="663300"/>
        <w:sz w:val="16"/>
        <w:szCs w:val="16"/>
        <w:lang w:val="de-DE"/>
      </w:rPr>
      <w:t xml:space="preserve">Jörgen </w:t>
    </w:r>
    <w:proofErr w:type="spellStart"/>
    <w:r w:rsidRPr="009568B6">
      <w:rPr>
        <w:rFonts w:ascii="Arial" w:hAnsi="Arial"/>
        <w:b/>
        <w:color w:val="663300"/>
        <w:sz w:val="16"/>
        <w:szCs w:val="16"/>
        <w:lang w:val="de-DE"/>
      </w:rPr>
      <w:t>Ankersgatan</w:t>
    </w:r>
    <w:proofErr w:type="spellEnd"/>
    <w:r w:rsidRPr="009568B6">
      <w:rPr>
        <w:rFonts w:ascii="Arial" w:hAnsi="Arial"/>
        <w:b/>
        <w:color w:val="663300"/>
        <w:sz w:val="16"/>
        <w:szCs w:val="16"/>
        <w:lang w:val="de-DE"/>
      </w:rPr>
      <w:t xml:space="preserve"> 12, 211 45 Malmö</w:t>
    </w:r>
    <w:r>
      <w:rPr>
        <w:rFonts w:ascii="Arial" w:hAnsi="Arial"/>
        <w:b/>
        <w:color w:val="663300"/>
        <w:sz w:val="16"/>
        <w:szCs w:val="16"/>
        <w:lang w:val="de-DE"/>
      </w:rPr>
      <w:t>,</w:t>
    </w:r>
    <w:r w:rsidRPr="00EF0964">
      <w:rPr>
        <w:rFonts w:ascii="Arial" w:hAnsi="Arial"/>
        <w:b/>
        <w:color w:val="663300"/>
        <w:sz w:val="16"/>
        <w:szCs w:val="16"/>
        <w:lang w:val="de-DE"/>
      </w:rPr>
      <w:t xml:space="preserve"> </w:t>
    </w:r>
    <w:r w:rsidRPr="009568B6">
      <w:rPr>
        <w:rFonts w:ascii="Arial" w:hAnsi="Arial"/>
        <w:b/>
        <w:color w:val="663300"/>
        <w:sz w:val="16"/>
        <w:szCs w:val="16"/>
        <w:lang w:val="de-DE"/>
      </w:rPr>
      <w:t>Tel. +46 40 97 07 80</w:t>
    </w:r>
    <w:r>
      <w:rPr>
        <w:rFonts w:ascii="Arial" w:hAnsi="Arial"/>
        <w:b/>
        <w:color w:val="663300"/>
        <w:sz w:val="16"/>
        <w:szCs w:val="16"/>
        <w:lang w:val="de-DE"/>
      </w:rPr>
      <w:t>, www.gretro.se</w:t>
    </w:r>
  </w:p>
  <w:p w14:paraId="3D3CF60D" w14:textId="77777777" w:rsidR="00346734" w:rsidRPr="00524D21" w:rsidRDefault="00346734" w:rsidP="00EF0964">
    <w:pPr>
      <w:pStyle w:val="Sidfot"/>
      <w:pBdr>
        <w:top w:val="single" w:sz="4" w:space="1" w:color="663300"/>
      </w:pBdr>
      <w:jc w:val="center"/>
      <w:rPr>
        <w:rFonts w:ascii="Arial" w:hAnsi="Arial"/>
        <w:b/>
        <w:color w:val="663300"/>
        <w:sz w:val="16"/>
        <w:szCs w:val="16"/>
        <w:lang w:val="de-DE"/>
      </w:rPr>
    </w:pPr>
  </w:p>
  <w:p w14:paraId="5C12A4B5" w14:textId="77777777" w:rsidR="00346734" w:rsidRPr="00034C50" w:rsidRDefault="00346734" w:rsidP="00034C50">
    <w:pPr>
      <w:pStyle w:val="Sidfot"/>
      <w:rPr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F529F" w14:textId="77777777" w:rsidR="00346734" w:rsidRDefault="00346734">
      <w:r>
        <w:separator/>
      </w:r>
    </w:p>
  </w:footnote>
  <w:footnote w:type="continuationSeparator" w:id="0">
    <w:p w14:paraId="726D152D" w14:textId="77777777" w:rsidR="00346734" w:rsidRDefault="003467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C7EA8" w14:textId="15C3B1F1" w:rsidR="00346734" w:rsidRPr="00FA4E80" w:rsidRDefault="00346734" w:rsidP="00034C50">
    <w:pPr>
      <w:jc w:val="center"/>
    </w:pPr>
    <w:r>
      <w:rPr>
        <w:noProof/>
      </w:rPr>
      <w:drawing>
        <wp:inline distT="0" distB="0" distL="0" distR="0" wp14:anchorId="0F8E3721" wp14:editId="66E41AAC">
          <wp:extent cx="3488266" cy="1313230"/>
          <wp:effectExtent l="0" t="0" r="0" b="762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tro_nega_finish_cmyk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9286" cy="1313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2838"/>
    <w:multiLevelType w:val="hybridMultilevel"/>
    <w:tmpl w:val="4AB682D6"/>
    <w:lvl w:ilvl="0" w:tplc="E408B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C5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947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2B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8F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4D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046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44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06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E74558"/>
    <w:multiLevelType w:val="hybridMultilevel"/>
    <w:tmpl w:val="095A4494"/>
    <w:lvl w:ilvl="0" w:tplc="4600C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10D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61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62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25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80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241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03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A7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5A6AAC"/>
    <w:multiLevelType w:val="hybridMultilevel"/>
    <w:tmpl w:val="4ACC02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CB76FB"/>
    <w:multiLevelType w:val="multilevel"/>
    <w:tmpl w:val="AFC2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A43"/>
    <w:rsid w:val="00011612"/>
    <w:rsid w:val="000211BA"/>
    <w:rsid w:val="000211C3"/>
    <w:rsid w:val="00030DE3"/>
    <w:rsid w:val="00032B09"/>
    <w:rsid w:val="00034C50"/>
    <w:rsid w:val="0004628B"/>
    <w:rsid w:val="00050BB7"/>
    <w:rsid w:val="00051C2F"/>
    <w:rsid w:val="00065D45"/>
    <w:rsid w:val="00071B46"/>
    <w:rsid w:val="00074A43"/>
    <w:rsid w:val="000856D1"/>
    <w:rsid w:val="000A1B7F"/>
    <w:rsid w:val="000C3AEE"/>
    <w:rsid w:val="000E32E4"/>
    <w:rsid w:val="000F5118"/>
    <w:rsid w:val="000F68FB"/>
    <w:rsid w:val="00100CFF"/>
    <w:rsid w:val="0010679C"/>
    <w:rsid w:val="00114062"/>
    <w:rsid w:val="0011759C"/>
    <w:rsid w:val="00120017"/>
    <w:rsid w:val="001225E2"/>
    <w:rsid w:val="00123068"/>
    <w:rsid w:val="00133D9C"/>
    <w:rsid w:val="00143DA4"/>
    <w:rsid w:val="001510B9"/>
    <w:rsid w:val="00151168"/>
    <w:rsid w:val="0016018A"/>
    <w:rsid w:val="00186037"/>
    <w:rsid w:val="001879F4"/>
    <w:rsid w:val="001904E8"/>
    <w:rsid w:val="001A05BC"/>
    <w:rsid w:val="001A6B00"/>
    <w:rsid w:val="001C3B1E"/>
    <w:rsid w:val="001D0820"/>
    <w:rsid w:val="001E5AEB"/>
    <w:rsid w:val="00202473"/>
    <w:rsid w:val="00207A1A"/>
    <w:rsid w:val="00212DF9"/>
    <w:rsid w:val="002136C6"/>
    <w:rsid w:val="0022568D"/>
    <w:rsid w:val="00230CCD"/>
    <w:rsid w:val="00231383"/>
    <w:rsid w:val="00256E98"/>
    <w:rsid w:val="002653BD"/>
    <w:rsid w:val="002742BD"/>
    <w:rsid w:val="00295D87"/>
    <w:rsid w:val="002B2520"/>
    <w:rsid w:val="002C3433"/>
    <w:rsid w:val="002C34A8"/>
    <w:rsid w:val="002D69AC"/>
    <w:rsid w:val="002E275F"/>
    <w:rsid w:val="002E4781"/>
    <w:rsid w:val="002E7BB9"/>
    <w:rsid w:val="002F510E"/>
    <w:rsid w:val="00326FDA"/>
    <w:rsid w:val="00346734"/>
    <w:rsid w:val="003513AB"/>
    <w:rsid w:val="00357C98"/>
    <w:rsid w:val="00366F58"/>
    <w:rsid w:val="003744B7"/>
    <w:rsid w:val="00392900"/>
    <w:rsid w:val="003A2F12"/>
    <w:rsid w:val="003A6EE4"/>
    <w:rsid w:val="003B268C"/>
    <w:rsid w:val="003C5422"/>
    <w:rsid w:val="003E2A7A"/>
    <w:rsid w:val="003E2BCC"/>
    <w:rsid w:val="003E2BDA"/>
    <w:rsid w:val="003E6237"/>
    <w:rsid w:val="003F1B7D"/>
    <w:rsid w:val="003F6A7C"/>
    <w:rsid w:val="004014C9"/>
    <w:rsid w:val="00402B15"/>
    <w:rsid w:val="00404F83"/>
    <w:rsid w:val="00420CA1"/>
    <w:rsid w:val="00421921"/>
    <w:rsid w:val="004270D1"/>
    <w:rsid w:val="00456374"/>
    <w:rsid w:val="0047489D"/>
    <w:rsid w:val="00475E58"/>
    <w:rsid w:val="0049695F"/>
    <w:rsid w:val="00496AD0"/>
    <w:rsid w:val="00496FF9"/>
    <w:rsid w:val="004C0D03"/>
    <w:rsid w:val="004E0400"/>
    <w:rsid w:val="004E3390"/>
    <w:rsid w:val="004E6AB9"/>
    <w:rsid w:val="004F2516"/>
    <w:rsid w:val="00510BA1"/>
    <w:rsid w:val="00513BEB"/>
    <w:rsid w:val="00530C6F"/>
    <w:rsid w:val="00532AFE"/>
    <w:rsid w:val="00535A6C"/>
    <w:rsid w:val="005537F9"/>
    <w:rsid w:val="00560ED9"/>
    <w:rsid w:val="00566706"/>
    <w:rsid w:val="00591AE1"/>
    <w:rsid w:val="005A3656"/>
    <w:rsid w:val="005B17C8"/>
    <w:rsid w:val="005C0EC2"/>
    <w:rsid w:val="005C41E1"/>
    <w:rsid w:val="005D06B2"/>
    <w:rsid w:val="005D65A0"/>
    <w:rsid w:val="005E6393"/>
    <w:rsid w:val="005F78DD"/>
    <w:rsid w:val="00601001"/>
    <w:rsid w:val="00602005"/>
    <w:rsid w:val="00610D76"/>
    <w:rsid w:val="006168BA"/>
    <w:rsid w:val="006218A7"/>
    <w:rsid w:val="006222A5"/>
    <w:rsid w:val="00625B0B"/>
    <w:rsid w:val="00625B68"/>
    <w:rsid w:val="0063667C"/>
    <w:rsid w:val="00646FF3"/>
    <w:rsid w:val="0065059E"/>
    <w:rsid w:val="0065434A"/>
    <w:rsid w:val="00655215"/>
    <w:rsid w:val="006628C8"/>
    <w:rsid w:val="00667268"/>
    <w:rsid w:val="006766AD"/>
    <w:rsid w:val="00693A2E"/>
    <w:rsid w:val="006B375E"/>
    <w:rsid w:val="006C3BD1"/>
    <w:rsid w:val="006C45FE"/>
    <w:rsid w:val="006C4DF8"/>
    <w:rsid w:val="006C50DE"/>
    <w:rsid w:val="006E2F9E"/>
    <w:rsid w:val="006E4FF7"/>
    <w:rsid w:val="006F65DE"/>
    <w:rsid w:val="00720855"/>
    <w:rsid w:val="00737460"/>
    <w:rsid w:val="00745EFC"/>
    <w:rsid w:val="007556A8"/>
    <w:rsid w:val="00761879"/>
    <w:rsid w:val="007833E3"/>
    <w:rsid w:val="0079607B"/>
    <w:rsid w:val="00797382"/>
    <w:rsid w:val="007A3150"/>
    <w:rsid w:val="007C5856"/>
    <w:rsid w:val="007C72A6"/>
    <w:rsid w:val="007C7D1C"/>
    <w:rsid w:val="007D15F0"/>
    <w:rsid w:val="007D70E9"/>
    <w:rsid w:val="007E5D57"/>
    <w:rsid w:val="007F414C"/>
    <w:rsid w:val="00813F91"/>
    <w:rsid w:val="00820C7B"/>
    <w:rsid w:val="0082250B"/>
    <w:rsid w:val="00827623"/>
    <w:rsid w:val="00846683"/>
    <w:rsid w:val="00850B9E"/>
    <w:rsid w:val="008645CE"/>
    <w:rsid w:val="00893673"/>
    <w:rsid w:val="008B68CD"/>
    <w:rsid w:val="00907226"/>
    <w:rsid w:val="0090777A"/>
    <w:rsid w:val="00917185"/>
    <w:rsid w:val="00924BD1"/>
    <w:rsid w:val="00932BCB"/>
    <w:rsid w:val="009568B6"/>
    <w:rsid w:val="00961E83"/>
    <w:rsid w:val="009634C9"/>
    <w:rsid w:val="00995FF1"/>
    <w:rsid w:val="009D2954"/>
    <w:rsid w:val="009D5BFC"/>
    <w:rsid w:val="009E753E"/>
    <w:rsid w:val="00A07BBD"/>
    <w:rsid w:val="00A14E2B"/>
    <w:rsid w:val="00A45083"/>
    <w:rsid w:val="00A539C4"/>
    <w:rsid w:val="00A546E5"/>
    <w:rsid w:val="00A62980"/>
    <w:rsid w:val="00A77391"/>
    <w:rsid w:val="00A83CE5"/>
    <w:rsid w:val="00A91216"/>
    <w:rsid w:val="00AA782B"/>
    <w:rsid w:val="00AB3B12"/>
    <w:rsid w:val="00AC5202"/>
    <w:rsid w:val="00AE57AF"/>
    <w:rsid w:val="00AF2C77"/>
    <w:rsid w:val="00AF46D5"/>
    <w:rsid w:val="00AF6D6B"/>
    <w:rsid w:val="00B1509F"/>
    <w:rsid w:val="00B170F8"/>
    <w:rsid w:val="00B174CC"/>
    <w:rsid w:val="00B2572F"/>
    <w:rsid w:val="00B310D6"/>
    <w:rsid w:val="00B36CDE"/>
    <w:rsid w:val="00B43D98"/>
    <w:rsid w:val="00B44AE2"/>
    <w:rsid w:val="00B94D16"/>
    <w:rsid w:val="00BB0786"/>
    <w:rsid w:val="00BC0352"/>
    <w:rsid w:val="00BC1D5C"/>
    <w:rsid w:val="00BC4402"/>
    <w:rsid w:val="00BC6901"/>
    <w:rsid w:val="00BD6E7E"/>
    <w:rsid w:val="00BE224A"/>
    <w:rsid w:val="00BE2D07"/>
    <w:rsid w:val="00C0672D"/>
    <w:rsid w:val="00C12A80"/>
    <w:rsid w:val="00C414DB"/>
    <w:rsid w:val="00C47EC4"/>
    <w:rsid w:val="00C76C29"/>
    <w:rsid w:val="00C87E5E"/>
    <w:rsid w:val="00CC3179"/>
    <w:rsid w:val="00CD22D9"/>
    <w:rsid w:val="00CD4587"/>
    <w:rsid w:val="00CF09D0"/>
    <w:rsid w:val="00D10010"/>
    <w:rsid w:val="00D16056"/>
    <w:rsid w:val="00D37957"/>
    <w:rsid w:val="00D50B1B"/>
    <w:rsid w:val="00D92813"/>
    <w:rsid w:val="00DC3161"/>
    <w:rsid w:val="00DC56D3"/>
    <w:rsid w:val="00DC5DBA"/>
    <w:rsid w:val="00DD250F"/>
    <w:rsid w:val="00DD2E84"/>
    <w:rsid w:val="00DD7045"/>
    <w:rsid w:val="00DE03F1"/>
    <w:rsid w:val="00DE6BF1"/>
    <w:rsid w:val="00DF79D2"/>
    <w:rsid w:val="00E164AB"/>
    <w:rsid w:val="00E2645F"/>
    <w:rsid w:val="00E64150"/>
    <w:rsid w:val="00E82F76"/>
    <w:rsid w:val="00E8406C"/>
    <w:rsid w:val="00E85501"/>
    <w:rsid w:val="00E913B7"/>
    <w:rsid w:val="00EA3471"/>
    <w:rsid w:val="00EB3E45"/>
    <w:rsid w:val="00EC14FF"/>
    <w:rsid w:val="00EC67E9"/>
    <w:rsid w:val="00EE058D"/>
    <w:rsid w:val="00EF0964"/>
    <w:rsid w:val="00F001E1"/>
    <w:rsid w:val="00F01E67"/>
    <w:rsid w:val="00F020B3"/>
    <w:rsid w:val="00F15709"/>
    <w:rsid w:val="00F43ACA"/>
    <w:rsid w:val="00F51117"/>
    <w:rsid w:val="00F62F98"/>
    <w:rsid w:val="00F860B0"/>
    <w:rsid w:val="00FA2576"/>
    <w:rsid w:val="00FA4E80"/>
    <w:rsid w:val="00FA76A8"/>
    <w:rsid w:val="00FB5409"/>
    <w:rsid w:val="00FB636D"/>
    <w:rsid w:val="00FD59AE"/>
    <w:rsid w:val="00FE30CD"/>
    <w:rsid w:val="00FE6882"/>
    <w:rsid w:val="00FF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23096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0786"/>
    <w:rPr>
      <w:rFonts w:ascii="Times" w:eastAsia="Times" w:hAnsi="Times"/>
      <w:sz w:val="24"/>
    </w:rPr>
  </w:style>
  <w:style w:type="paragraph" w:styleId="Rubrik1">
    <w:name w:val="heading 1"/>
    <w:basedOn w:val="Normal"/>
    <w:next w:val="Normal"/>
    <w:link w:val="Rubrik1Char"/>
    <w:qFormat/>
    <w:rsid w:val="00D928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3">
    <w:name w:val="heading 3"/>
    <w:basedOn w:val="Normal"/>
    <w:next w:val="Normal"/>
    <w:qFormat/>
    <w:rsid w:val="00BB078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BB0786"/>
    <w:pPr>
      <w:keepNext/>
      <w:outlineLvl w:val="3"/>
    </w:pPr>
    <w:rPr>
      <w:rFonts w:eastAsia="Times New Roman"/>
      <w:b/>
      <w:sz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ormatmall1">
    <w:name w:val="Formatmall1"/>
    <w:basedOn w:val="Rubrik3"/>
    <w:rsid w:val="00BB0786"/>
    <w:rPr>
      <w:rFonts w:ascii="Helvetica" w:eastAsia="Times New Roman" w:hAnsi="Helvetica" w:cs="Times New Roman"/>
      <w:b w:val="0"/>
      <w:bCs w:val="0"/>
      <w:sz w:val="24"/>
      <w:szCs w:val="20"/>
    </w:rPr>
  </w:style>
  <w:style w:type="table" w:styleId="Tabellrutnt">
    <w:name w:val="Table Grid"/>
    <w:basedOn w:val="Normaltabell"/>
    <w:rsid w:val="00BB07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rsid w:val="000211C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211C3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uiPriority w:val="99"/>
    <w:rsid w:val="000211C3"/>
    <w:rPr>
      <w:color w:val="0000FF"/>
      <w:u w:val="single"/>
    </w:rPr>
  </w:style>
  <w:style w:type="paragraph" w:styleId="Bubbeltext">
    <w:name w:val="Balloon Text"/>
    <w:basedOn w:val="Normal"/>
    <w:link w:val="BubbeltextChar"/>
    <w:rsid w:val="00693A2E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rsid w:val="00693A2E"/>
    <w:rPr>
      <w:rFonts w:ascii="Tahoma" w:eastAsia="Times" w:hAnsi="Tahoma" w:cs="Tahoma"/>
      <w:sz w:val="16"/>
      <w:szCs w:val="16"/>
    </w:rPr>
  </w:style>
  <w:style w:type="paragraph" w:customStyle="1" w:styleId="Referensnamn">
    <w:name w:val="Referensnamn"/>
    <w:basedOn w:val="Normal"/>
    <w:rsid w:val="00202473"/>
    <w:rPr>
      <w:rFonts w:ascii="Century Gothic" w:eastAsia="Times New Roman" w:hAnsi="Century Gothic"/>
      <w:noProof/>
      <w:sz w:val="22"/>
    </w:rPr>
  </w:style>
  <w:style w:type="paragraph" w:styleId="HTML-frformaterad">
    <w:name w:val="HTML Preformatted"/>
    <w:basedOn w:val="Normal"/>
    <w:link w:val="HTML-frformateradChar"/>
    <w:rsid w:val="001510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character" w:customStyle="1" w:styleId="HTML-frformateradChar">
    <w:name w:val="HTML-förformaterad Char"/>
    <w:basedOn w:val="Standardstycketypsnitt"/>
    <w:link w:val="HTML-frformaterad"/>
    <w:rsid w:val="001510B9"/>
    <w:rPr>
      <w:rFonts w:ascii="Courier New" w:hAnsi="Courier New" w:cs="Courier New"/>
    </w:rPr>
  </w:style>
  <w:style w:type="paragraph" w:customStyle="1" w:styleId="Vilkor">
    <w:name w:val="Vilkor"/>
    <w:basedOn w:val="Formatmall1"/>
    <w:rsid w:val="002C3433"/>
    <w:pPr>
      <w:keepNext w:val="0"/>
      <w:spacing w:before="0" w:after="0"/>
      <w:outlineLvl w:val="9"/>
    </w:pPr>
    <w:rPr>
      <w:rFonts w:ascii="Century Gothic" w:hAnsi="Century Gothic"/>
      <w:noProof/>
      <w:sz w:val="16"/>
    </w:rPr>
  </w:style>
  <w:style w:type="paragraph" w:customStyle="1" w:styleId="Textinnehll">
    <w:name w:val="Textinnehåll"/>
    <w:basedOn w:val="Normal"/>
    <w:rsid w:val="006B375E"/>
    <w:pPr>
      <w:widowControl w:val="0"/>
      <w:suppressAutoHyphens/>
    </w:pPr>
    <w:rPr>
      <w:rFonts w:ascii="Times New Roman" w:eastAsia="Arial Unicode MS" w:hAnsi="Times New Roman"/>
      <w:noProof/>
      <w:kern w:val="32"/>
      <w:sz w:val="22"/>
    </w:rPr>
  </w:style>
  <w:style w:type="paragraph" w:customStyle="1" w:styleId="Mellanrubrik">
    <w:name w:val="Mellanrubrik"/>
    <w:basedOn w:val="Textinnehll"/>
    <w:rsid w:val="006B375E"/>
    <w:pPr>
      <w:spacing w:after="60" w:line="360" w:lineRule="exact"/>
    </w:pPr>
    <w:rPr>
      <w:rFonts w:ascii="Century Gothic" w:hAnsi="Century Gothic"/>
      <w:b/>
      <w:kern w:val="28"/>
      <w:sz w:val="24"/>
    </w:rPr>
  </w:style>
  <w:style w:type="paragraph" w:styleId="Liststycke">
    <w:name w:val="List Paragraph"/>
    <w:basedOn w:val="Normal"/>
    <w:uiPriority w:val="34"/>
    <w:qFormat/>
    <w:rsid w:val="006B375E"/>
    <w:pPr>
      <w:widowControl w:val="0"/>
      <w:suppressAutoHyphens/>
      <w:ind w:left="720"/>
      <w:contextualSpacing/>
    </w:pPr>
    <w:rPr>
      <w:rFonts w:ascii="Times New Roman" w:eastAsia="Arial Unicode MS" w:hAnsi="Times New Roman"/>
      <w:noProof/>
      <w:kern w:val="1"/>
    </w:rPr>
  </w:style>
  <w:style w:type="character" w:customStyle="1" w:styleId="Rubrik1Char">
    <w:name w:val="Rubrik 1 Char"/>
    <w:basedOn w:val="Standardstycketypsnitt"/>
    <w:link w:val="Rubrik1"/>
    <w:rsid w:val="00D928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"/>
    <w:rsid w:val="00D92813"/>
    <w:pPr>
      <w:widowControl w:val="0"/>
      <w:suppressAutoHyphens/>
      <w:spacing w:after="120"/>
    </w:pPr>
    <w:rPr>
      <w:rFonts w:ascii="Times New Roman" w:eastAsia="Arial Unicode MS" w:hAnsi="Times New Roman" w:cs="Century Gothic"/>
      <w:noProof/>
      <w:kern w:val="24"/>
      <w:sz w:val="22"/>
    </w:rPr>
  </w:style>
  <w:style w:type="paragraph" w:customStyle="1" w:styleId="Tabellinnehll">
    <w:name w:val="Tabellinnehåll"/>
    <w:basedOn w:val="Normal"/>
    <w:rsid w:val="00D92813"/>
    <w:pPr>
      <w:widowControl w:val="0"/>
      <w:suppressLineNumbers/>
      <w:suppressAutoHyphens/>
    </w:pPr>
    <w:rPr>
      <w:rFonts w:ascii="Times New Roman" w:eastAsia="Arial Unicode MS" w:hAnsi="Times New Roman"/>
      <w:noProof/>
      <w:kern w:val="24"/>
      <w:sz w:val="22"/>
    </w:rPr>
  </w:style>
  <w:style w:type="paragraph" w:customStyle="1" w:styleId="offertrubrik">
    <w:name w:val="offertrubrik"/>
    <w:basedOn w:val="Normal"/>
    <w:rsid w:val="00D92813"/>
    <w:pPr>
      <w:widowControl w:val="0"/>
      <w:suppressLineNumbers/>
      <w:suppressAutoHyphens/>
    </w:pPr>
    <w:rPr>
      <w:rFonts w:ascii="Century Gothic" w:eastAsia="Arial Unicode MS" w:hAnsi="Century Gothic"/>
      <w:b/>
      <w:noProof/>
      <w:kern w:val="24"/>
      <w:sz w:val="22"/>
    </w:rPr>
  </w:style>
  <w:style w:type="paragraph" w:customStyle="1" w:styleId="Brdtexter">
    <w:name w:val="Brödtexter"/>
    <w:basedOn w:val="Normal"/>
    <w:rsid w:val="00D92813"/>
    <w:pPr>
      <w:widowControl w:val="0"/>
      <w:suppressAutoHyphens/>
      <w:spacing w:after="100" w:line="288" w:lineRule="auto"/>
    </w:pPr>
    <w:rPr>
      <w:rFonts w:ascii="Optima" w:eastAsia="Arial Unicode MS" w:hAnsi="Optima"/>
      <w:noProof/>
      <w:color w:val="000000"/>
      <w:kern w:val="28"/>
      <w:sz w:val="21"/>
    </w:rPr>
  </w:style>
  <w:style w:type="paragraph" w:styleId="Brdtext">
    <w:name w:val="Body Text"/>
    <w:basedOn w:val="Normal"/>
    <w:link w:val="BrdtextChar"/>
    <w:rsid w:val="00D92813"/>
    <w:pPr>
      <w:spacing w:after="120"/>
    </w:pPr>
  </w:style>
  <w:style w:type="character" w:customStyle="1" w:styleId="BrdtextChar">
    <w:name w:val="Brödtext Char"/>
    <w:basedOn w:val="Standardstycketypsnitt"/>
    <w:link w:val="Brdtext"/>
    <w:rsid w:val="00D92813"/>
    <w:rPr>
      <w:rFonts w:ascii="Times" w:eastAsia="Times" w:hAnsi="Times"/>
      <w:sz w:val="24"/>
    </w:rPr>
  </w:style>
  <w:style w:type="character" w:styleId="AnvndHyperlnk">
    <w:name w:val="FollowedHyperlink"/>
    <w:basedOn w:val="Standardstycketypsnitt"/>
    <w:rsid w:val="00420CA1"/>
    <w:rPr>
      <w:color w:val="800080" w:themeColor="followedHyperlink"/>
      <w:u w:val="single"/>
    </w:rPr>
  </w:style>
  <w:style w:type="paragraph" w:customStyle="1" w:styleId="Default">
    <w:name w:val="Default"/>
    <w:rsid w:val="0010679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0679C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10679C"/>
    <w:rPr>
      <w:rFonts w:cs="Arial"/>
      <w:i/>
      <w:iCs/>
      <w:color w:val="000000"/>
      <w:sz w:val="17"/>
      <w:szCs w:val="17"/>
    </w:rPr>
  </w:style>
  <w:style w:type="character" w:customStyle="1" w:styleId="A1">
    <w:name w:val="A1"/>
    <w:uiPriority w:val="99"/>
    <w:rsid w:val="0010679C"/>
    <w:rPr>
      <w:rFonts w:cs="Arial"/>
      <w:color w:val="000000"/>
      <w:sz w:val="16"/>
      <w:szCs w:val="16"/>
    </w:rPr>
  </w:style>
  <w:style w:type="paragraph" w:styleId="Normalwebb">
    <w:name w:val="Normal (Web)"/>
    <w:basedOn w:val="Normal"/>
    <w:uiPriority w:val="99"/>
    <w:unhideWhenUsed/>
    <w:rsid w:val="00CF09D0"/>
    <w:pPr>
      <w:spacing w:before="100" w:beforeAutospacing="1" w:after="100" w:afterAutospacing="1"/>
    </w:pPr>
    <w:rPr>
      <w:rFonts w:eastAsia="Times New Roman"/>
      <w:sz w:val="20"/>
    </w:rPr>
  </w:style>
  <w:style w:type="character" w:customStyle="1" w:styleId="A5">
    <w:name w:val="A5"/>
    <w:uiPriority w:val="99"/>
    <w:rsid w:val="00496FF9"/>
    <w:rPr>
      <w:rFonts w:cs="Interstate Light"/>
      <w:color w:val="000000"/>
      <w:sz w:val="36"/>
      <w:szCs w:val="36"/>
    </w:rPr>
  </w:style>
  <w:style w:type="character" w:customStyle="1" w:styleId="A4">
    <w:name w:val="A4"/>
    <w:uiPriority w:val="99"/>
    <w:rsid w:val="00496FF9"/>
    <w:rPr>
      <w:rFonts w:cs="Interstate Light"/>
      <w:color w:val="000000"/>
      <w:sz w:val="36"/>
      <w:szCs w:val="36"/>
    </w:rPr>
  </w:style>
  <w:style w:type="character" w:styleId="Betoning2">
    <w:name w:val="Strong"/>
    <w:basedOn w:val="Standardstycketypsnitt"/>
    <w:uiPriority w:val="22"/>
    <w:qFormat/>
    <w:rsid w:val="0012306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0786"/>
    <w:rPr>
      <w:rFonts w:ascii="Times" w:eastAsia="Times" w:hAnsi="Times"/>
      <w:sz w:val="24"/>
    </w:rPr>
  </w:style>
  <w:style w:type="paragraph" w:styleId="Rubrik1">
    <w:name w:val="heading 1"/>
    <w:basedOn w:val="Normal"/>
    <w:next w:val="Normal"/>
    <w:link w:val="Rubrik1Char"/>
    <w:qFormat/>
    <w:rsid w:val="00D928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3">
    <w:name w:val="heading 3"/>
    <w:basedOn w:val="Normal"/>
    <w:next w:val="Normal"/>
    <w:qFormat/>
    <w:rsid w:val="00BB078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BB0786"/>
    <w:pPr>
      <w:keepNext/>
      <w:outlineLvl w:val="3"/>
    </w:pPr>
    <w:rPr>
      <w:rFonts w:eastAsia="Times New Roman"/>
      <w:b/>
      <w:sz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ormatmall1">
    <w:name w:val="Formatmall1"/>
    <w:basedOn w:val="Rubrik3"/>
    <w:rsid w:val="00BB0786"/>
    <w:rPr>
      <w:rFonts w:ascii="Helvetica" w:eastAsia="Times New Roman" w:hAnsi="Helvetica" w:cs="Times New Roman"/>
      <w:b w:val="0"/>
      <w:bCs w:val="0"/>
      <w:sz w:val="24"/>
      <w:szCs w:val="20"/>
    </w:rPr>
  </w:style>
  <w:style w:type="table" w:styleId="Tabellrutnt">
    <w:name w:val="Table Grid"/>
    <w:basedOn w:val="Normaltabell"/>
    <w:rsid w:val="00BB07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rsid w:val="000211C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211C3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uiPriority w:val="99"/>
    <w:rsid w:val="000211C3"/>
    <w:rPr>
      <w:color w:val="0000FF"/>
      <w:u w:val="single"/>
    </w:rPr>
  </w:style>
  <w:style w:type="paragraph" w:styleId="Bubbeltext">
    <w:name w:val="Balloon Text"/>
    <w:basedOn w:val="Normal"/>
    <w:link w:val="BubbeltextChar"/>
    <w:rsid w:val="00693A2E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rsid w:val="00693A2E"/>
    <w:rPr>
      <w:rFonts w:ascii="Tahoma" w:eastAsia="Times" w:hAnsi="Tahoma" w:cs="Tahoma"/>
      <w:sz w:val="16"/>
      <w:szCs w:val="16"/>
    </w:rPr>
  </w:style>
  <w:style w:type="paragraph" w:customStyle="1" w:styleId="Referensnamn">
    <w:name w:val="Referensnamn"/>
    <w:basedOn w:val="Normal"/>
    <w:rsid w:val="00202473"/>
    <w:rPr>
      <w:rFonts w:ascii="Century Gothic" w:eastAsia="Times New Roman" w:hAnsi="Century Gothic"/>
      <w:noProof/>
      <w:sz w:val="22"/>
    </w:rPr>
  </w:style>
  <w:style w:type="paragraph" w:styleId="HTML-frformaterad">
    <w:name w:val="HTML Preformatted"/>
    <w:basedOn w:val="Normal"/>
    <w:link w:val="HTML-frformateradChar"/>
    <w:rsid w:val="001510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character" w:customStyle="1" w:styleId="HTML-frformateradChar">
    <w:name w:val="HTML-förformaterad Char"/>
    <w:basedOn w:val="Standardstycketypsnitt"/>
    <w:link w:val="HTML-frformaterad"/>
    <w:rsid w:val="001510B9"/>
    <w:rPr>
      <w:rFonts w:ascii="Courier New" w:hAnsi="Courier New" w:cs="Courier New"/>
    </w:rPr>
  </w:style>
  <w:style w:type="paragraph" w:customStyle="1" w:styleId="Vilkor">
    <w:name w:val="Vilkor"/>
    <w:basedOn w:val="Formatmall1"/>
    <w:rsid w:val="002C3433"/>
    <w:pPr>
      <w:keepNext w:val="0"/>
      <w:spacing w:before="0" w:after="0"/>
      <w:outlineLvl w:val="9"/>
    </w:pPr>
    <w:rPr>
      <w:rFonts w:ascii="Century Gothic" w:hAnsi="Century Gothic"/>
      <w:noProof/>
      <w:sz w:val="16"/>
    </w:rPr>
  </w:style>
  <w:style w:type="paragraph" w:customStyle="1" w:styleId="Textinnehll">
    <w:name w:val="Textinnehåll"/>
    <w:basedOn w:val="Normal"/>
    <w:rsid w:val="006B375E"/>
    <w:pPr>
      <w:widowControl w:val="0"/>
      <w:suppressAutoHyphens/>
    </w:pPr>
    <w:rPr>
      <w:rFonts w:ascii="Times New Roman" w:eastAsia="Arial Unicode MS" w:hAnsi="Times New Roman"/>
      <w:noProof/>
      <w:kern w:val="32"/>
      <w:sz w:val="22"/>
    </w:rPr>
  </w:style>
  <w:style w:type="paragraph" w:customStyle="1" w:styleId="Mellanrubrik">
    <w:name w:val="Mellanrubrik"/>
    <w:basedOn w:val="Textinnehll"/>
    <w:rsid w:val="006B375E"/>
    <w:pPr>
      <w:spacing w:after="60" w:line="360" w:lineRule="exact"/>
    </w:pPr>
    <w:rPr>
      <w:rFonts w:ascii="Century Gothic" w:hAnsi="Century Gothic"/>
      <w:b/>
      <w:kern w:val="28"/>
      <w:sz w:val="24"/>
    </w:rPr>
  </w:style>
  <w:style w:type="paragraph" w:styleId="Liststycke">
    <w:name w:val="List Paragraph"/>
    <w:basedOn w:val="Normal"/>
    <w:uiPriority w:val="34"/>
    <w:qFormat/>
    <w:rsid w:val="006B375E"/>
    <w:pPr>
      <w:widowControl w:val="0"/>
      <w:suppressAutoHyphens/>
      <w:ind w:left="720"/>
      <w:contextualSpacing/>
    </w:pPr>
    <w:rPr>
      <w:rFonts w:ascii="Times New Roman" w:eastAsia="Arial Unicode MS" w:hAnsi="Times New Roman"/>
      <w:noProof/>
      <w:kern w:val="1"/>
    </w:rPr>
  </w:style>
  <w:style w:type="character" w:customStyle="1" w:styleId="Rubrik1Char">
    <w:name w:val="Rubrik 1 Char"/>
    <w:basedOn w:val="Standardstycketypsnitt"/>
    <w:link w:val="Rubrik1"/>
    <w:rsid w:val="00D928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"/>
    <w:rsid w:val="00D92813"/>
    <w:pPr>
      <w:widowControl w:val="0"/>
      <w:suppressAutoHyphens/>
      <w:spacing w:after="120"/>
    </w:pPr>
    <w:rPr>
      <w:rFonts w:ascii="Times New Roman" w:eastAsia="Arial Unicode MS" w:hAnsi="Times New Roman" w:cs="Century Gothic"/>
      <w:noProof/>
      <w:kern w:val="24"/>
      <w:sz w:val="22"/>
    </w:rPr>
  </w:style>
  <w:style w:type="paragraph" w:customStyle="1" w:styleId="Tabellinnehll">
    <w:name w:val="Tabellinnehåll"/>
    <w:basedOn w:val="Normal"/>
    <w:rsid w:val="00D92813"/>
    <w:pPr>
      <w:widowControl w:val="0"/>
      <w:suppressLineNumbers/>
      <w:suppressAutoHyphens/>
    </w:pPr>
    <w:rPr>
      <w:rFonts w:ascii="Times New Roman" w:eastAsia="Arial Unicode MS" w:hAnsi="Times New Roman"/>
      <w:noProof/>
      <w:kern w:val="24"/>
      <w:sz w:val="22"/>
    </w:rPr>
  </w:style>
  <w:style w:type="paragraph" w:customStyle="1" w:styleId="offertrubrik">
    <w:name w:val="offertrubrik"/>
    <w:basedOn w:val="Normal"/>
    <w:rsid w:val="00D92813"/>
    <w:pPr>
      <w:widowControl w:val="0"/>
      <w:suppressLineNumbers/>
      <w:suppressAutoHyphens/>
    </w:pPr>
    <w:rPr>
      <w:rFonts w:ascii="Century Gothic" w:eastAsia="Arial Unicode MS" w:hAnsi="Century Gothic"/>
      <w:b/>
      <w:noProof/>
      <w:kern w:val="24"/>
      <w:sz w:val="22"/>
    </w:rPr>
  </w:style>
  <w:style w:type="paragraph" w:customStyle="1" w:styleId="Brdtexter">
    <w:name w:val="Brödtexter"/>
    <w:basedOn w:val="Normal"/>
    <w:rsid w:val="00D92813"/>
    <w:pPr>
      <w:widowControl w:val="0"/>
      <w:suppressAutoHyphens/>
      <w:spacing w:after="100" w:line="288" w:lineRule="auto"/>
    </w:pPr>
    <w:rPr>
      <w:rFonts w:ascii="Optima" w:eastAsia="Arial Unicode MS" w:hAnsi="Optima"/>
      <w:noProof/>
      <w:color w:val="000000"/>
      <w:kern w:val="28"/>
      <w:sz w:val="21"/>
    </w:rPr>
  </w:style>
  <w:style w:type="paragraph" w:styleId="Brdtext">
    <w:name w:val="Body Text"/>
    <w:basedOn w:val="Normal"/>
    <w:link w:val="BrdtextChar"/>
    <w:rsid w:val="00D92813"/>
    <w:pPr>
      <w:spacing w:after="120"/>
    </w:pPr>
  </w:style>
  <w:style w:type="character" w:customStyle="1" w:styleId="BrdtextChar">
    <w:name w:val="Brödtext Char"/>
    <w:basedOn w:val="Standardstycketypsnitt"/>
    <w:link w:val="Brdtext"/>
    <w:rsid w:val="00D92813"/>
    <w:rPr>
      <w:rFonts w:ascii="Times" w:eastAsia="Times" w:hAnsi="Times"/>
      <w:sz w:val="24"/>
    </w:rPr>
  </w:style>
  <w:style w:type="character" w:styleId="AnvndHyperlnk">
    <w:name w:val="FollowedHyperlink"/>
    <w:basedOn w:val="Standardstycketypsnitt"/>
    <w:rsid w:val="00420CA1"/>
    <w:rPr>
      <w:color w:val="800080" w:themeColor="followedHyperlink"/>
      <w:u w:val="single"/>
    </w:rPr>
  </w:style>
  <w:style w:type="paragraph" w:customStyle="1" w:styleId="Default">
    <w:name w:val="Default"/>
    <w:rsid w:val="0010679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0679C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10679C"/>
    <w:rPr>
      <w:rFonts w:cs="Arial"/>
      <w:i/>
      <w:iCs/>
      <w:color w:val="000000"/>
      <w:sz w:val="17"/>
      <w:szCs w:val="17"/>
    </w:rPr>
  </w:style>
  <w:style w:type="character" w:customStyle="1" w:styleId="A1">
    <w:name w:val="A1"/>
    <w:uiPriority w:val="99"/>
    <w:rsid w:val="0010679C"/>
    <w:rPr>
      <w:rFonts w:cs="Arial"/>
      <w:color w:val="000000"/>
      <w:sz w:val="16"/>
      <w:szCs w:val="16"/>
    </w:rPr>
  </w:style>
  <w:style w:type="paragraph" w:styleId="Normalwebb">
    <w:name w:val="Normal (Web)"/>
    <w:basedOn w:val="Normal"/>
    <w:uiPriority w:val="99"/>
    <w:unhideWhenUsed/>
    <w:rsid w:val="00CF09D0"/>
    <w:pPr>
      <w:spacing w:before="100" w:beforeAutospacing="1" w:after="100" w:afterAutospacing="1"/>
    </w:pPr>
    <w:rPr>
      <w:rFonts w:eastAsia="Times New Roman"/>
      <w:sz w:val="20"/>
    </w:rPr>
  </w:style>
  <w:style w:type="character" w:customStyle="1" w:styleId="A5">
    <w:name w:val="A5"/>
    <w:uiPriority w:val="99"/>
    <w:rsid w:val="00496FF9"/>
    <w:rPr>
      <w:rFonts w:cs="Interstate Light"/>
      <w:color w:val="000000"/>
      <w:sz w:val="36"/>
      <w:szCs w:val="36"/>
    </w:rPr>
  </w:style>
  <w:style w:type="character" w:customStyle="1" w:styleId="A4">
    <w:name w:val="A4"/>
    <w:uiPriority w:val="99"/>
    <w:rsid w:val="00496FF9"/>
    <w:rPr>
      <w:rFonts w:cs="Interstate Light"/>
      <w:color w:val="000000"/>
      <w:sz w:val="36"/>
      <w:szCs w:val="36"/>
    </w:rPr>
  </w:style>
  <w:style w:type="character" w:styleId="Betoning2">
    <w:name w:val="Strong"/>
    <w:basedOn w:val="Standardstycketypsnitt"/>
    <w:uiPriority w:val="22"/>
    <w:qFormat/>
    <w:rsid w:val="001230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8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41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4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gretro.se" TargetMode="External"/><Relationship Id="rId10" Type="http://schemas.openxmlformats.org/officeDocument/2006/relationships/hyperlink" Target="mailto:info@gretro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CEC3\Dropbox\JKAB\OFFERTER\OFFERTER%202013\Offert%20mall%20JKAB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D4575-2D9B-434D-AD36-1C18C3A93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\Users\VPCEC3\Dropbox\JKAB\OFFERTER\OFFERTER 2013\Offert mall JKAB.dotx</Template>
  <TotalTime>50</TotalTime>
  <Pages>1</Pages>
  <Words>391</Words>
  <Characters>2078</Characters>
  <Application>Microsoft Macintosh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Malmö den</vt:lpstr>
    </vt:vector>
  </TitlesOfParts>
  <Company/>
  <LinksUpToDate>false</LinksUpToDate>
  <CharactersWithSpaces>2465</CharactersWithSpaces>
  <SharedDoc>false</SharedDoc>
  <HLinks>
    <vt:vector size="6" baseType="variant"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http://www.jansater.se/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Malmö den</dc:title>
  <dc:creator>VPCEC3</dc:creator>
  <cp:lastModifiedBy>Pia Jansäter</cp:lastModifiedBy>
  <cp:revision>7</cp:revision>
  <cp:lastPrinted>2015-05-16T13:05:00Z</cp:lastPrinted>
  <dcterms:created xsi:type="dcterms:W3CDTF">2015-05-16T12:06:00Z</dcterms:created>
  <dcterms:modified xsi:type="dcterms:W3CDTF">2015-05-16T13:43:00Z</dcterms:modified>
</cp:coreProperties>
</file>