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D84" w:rsidRPr="00F21D84" w:rsidRDefault="00F21D84" w:rsidP="00F21D84">
      <w:pPr>
        <w:pStyle w:val="HuvudRubrik"/>
      </w:pPr>
      <w:r>
        <w:rPr>
          <w:rFonts w:asciiTheme="minorHAnsi" w:hAnsiTheme="minorHAnsi"/>
          <w:noProof/>
          <w:sz w:val="16"/>
          <w:lang w:eastAsia="sv-SE"/>
        </w:rPr>
        <w:drawing>
          <wp:anchor distT="0" distB="0" distL="114300" distR="114300" simplePos="0" relativeHeight="251658240" behindDoc="1" locked="0" layoutInCell="1" allowOverlap="1" wp14:anchorId="6784974E" wp14:editId="64AD84CB">
            <wp:simplePos x="0" y="0"/>
            <wp:positionH relativeFrom="column">
              <wp:posOffset>3345180</wp:posOffset>
            </wp:positionH>
            <wp:positionV relativeFrom="paragraph">
              <wp:posOffset>-1337310</wp:posOffset>
            </wp:positionV>
            <wp:extent cx="1295400" cy="1295400"/>
            <wp:effectExtent l="0" t="0" r="0" b="0"/>
            <wp:wrapTight wrapText="bothSides">
              <wp:wrapPolygon edited="0">
                <wp:start x="7941" y="0"/>
                <wp:lineTo x="5400" y="953"/>
                <wp:lineTo x="953" y="4129"/>
                <wp:lineTo x="0" y="8259"/>
                <wp:lineTo x="0" y="13024"/>
                <wp:lineTo x="635" y="16200"/>
                <wp:lineTo x="5082" y="20647"/>
                <wp:lineTo x="7306" y="21282"/>
                <wp:lineTo x="7624" y="21282"/>
                <wp:lineTo x="13976" y="21282"/>
                <wp:lineTo x="14612" y="21282"/>
                <wp:lineTo x="16518" y="20647"/>
                <wp:lineTo x="20965" y="16518"/>
                <wp:lineTo x="21282" y="13659"/>
                <wp:lineTo x="21282" y="8259"/>
                <wp:lineTo x="20965" y="4765"/>
                <wp:lineTo x="16518" y="1271"/>
                <wp:lineTo x="14294" y="0"/>
                <wp:lineTo x="7941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lskrona - Sveriges soligaste stad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D84">
        <w:t>Karlskrona – Sveriges soligaste stad!</w:t>
      </w:r>
      <w:r w:rsidRPr="00C5419A">
        <w:rPr>
          <w:rFonts w:ascii="HelveticaNeueLT Std" w:hAnsi="HelveticaNeueLT Std"/>
        </w:rPr>
        <w:br/>
      </w:r>
    </w:p>
    <w:p w:rsidR="00DE2069" w:rsidRPr="00F21D84" w:rsidRDefault="00E9253E" w:rsidP="00F21D84">
      <w:pPr>
        <w:rPr>
          <w:rFonts w:asciiTheme="minorHAnsi" w:hAnsiTheme="minorHAnsi"/>
          <w:sz w:val="22"/>
          <w:szCs w:val="22"/>
        </w:rPr>
      </w:pPr>
      <w:r>
        <w:rPr>
          <w:sz w:val="22"/>
          <w:szCs w:val="22"/>
        </w:rPr>
        <w:br/>
      </w:r>
      <w:r w:rsidR="00F21D84" w:rsidRPr="00F21D84">
        <w:rPr>
          <w:sz w:val="22"/>
          <w:szCs w:val="22"/>
        </w:rPr>
        <w:t>SMHIs mätningar av antalet soltimmar för 2012 placerade Karlskrona på topp i Sverige och staden kan därför stolt titulera</w:t>
      </w:r>
      <w:r w:rsidR="00F21D84">
        <w:rPr>
          <w:sz w:val="22"/>
          <w:szCs w:val="22"/>
        </w:rPr>
        <w:t xml:space="preserve"> sig ”Sveriges soligaste stad”.</w:t>
      </w:r>
      <w:r w:rsidR="00F21D84">
        <w:rPr>
          <w:sz w:val="22"/>
          <w:szCs w:val="22"/>
        </w:rPr>
        <w:br/>
      </w:r>
      <w:r w:rsidR="00F21D84" w:rsidRPr="00F21D84">
        <w:rPr>
          <w:sz w:val="22"/>
          <w:szCs w:val="22"/>
        </w:rPr>
        <w:br/>
      </w:r>
      <w:r w:rsidR="00F21D84">
        <w:rPr>
          <w:sz w:val="22"/>
          <w:szCs w:val="22"/>
        </w:rPr>
        <w:t xml:space="preserve">”Nu intensifierar vi </w:t>
      </w:r>
      <w:r w:rsidR="00F21D84" w:rsidRPr="00F21D84">
        <w:rPr>
          <w:sz w:val="22"/>
          <w:szCs w:val="22"/>
        </w:rPr>
        <w:t>marknadsföring</w:t>
      </w:r>
      <w:r w:rsidR="00F21D84">
        <w:rPr>
          <w:sz w:val="22"/>
          <w:szCs w:val="22"/>
        </w:rPr>
        <w:t>en</w:t>
      </w:r>
      <w:r w:rsidR="00F21D84" w:rsidRPr="00F21D84">
        <w:rPr>
          <w:sz w:val="22"/>
          <w:szCs w:val="22"/>
        </w:rPr>
        <w:t xml:space="preserve"> av detta </w:t>
      </w:r>
      <w:r w:rsidR="00F21D84">
        <w:rPr>
          <w:sz w:val="22"/>
          <w:szCs w:val="22"/>
        </w:rPr>
        <w:t xml:space="preserve">roliga </w:t>
      </w:r>
      <w:r w:rsidR="00F21D84" w:rsidRPr="00F21D84">
        <w:rPr>
          <w:sz w:val="22"/>
          <w:szCs w:val="22"/>
        </w:rPr>
        <w:t xml:space="preserve">faktum, säger Terje Pedersen, turistchef i Karlskrona. Vi vet </w:t>
      </w:r>
      <w:r w:rsidR="00F21D84">
        <w:rPr>
          <w:sz w:val="22"/>
          <w:szCs w:val="22"/>
        </w:rPr>
        <w:t xml:space="preserve">ju </w:t>
      </w:r>
      <w:r w:rsidR="00F21D84" w:rsidRPr="00F21D84">
        <w:rPr>
          <w:sz w:val="22"/>
          <w:szCs w:val="22"/>
        </w:rPr>
        <w:t xml:space="preserve">att solen kan spela en avgörande roll vid val av semesterort, i första hand för våra </w:t>
      </w:r>
      <w:proofErr w:type="spellStart"/>
      <w:r w:rsidR="00F21D84">
        <w:rPr>
          <w:sz w:val="22"/>
          <w:szCs w:val="22"/>
        </w:rPr>
        <w:t>soltörstande</w:t>
      </w:r>
      <w:proofErr w:type="spellEnd"/>
      <w:r w:rsidR="00F21D84">
        <w:rPr>
          <w:sz w:val="22"/>
          <w:szCs w:val="22"/>
        </w:rPr>
        <w:t xml:space="preserve"> </w:t>
      </w:r>
      <w:r w:rsidR="00F21D84" w:rsidRPr="00F21D84">
        <w:rPr>
          <w:sz w:val="22"/>
          <w:szCs w:val="22"/>
        </w:rPr>
        <w:t xml:space="preserve">skandinaviska besökare. </w:t>
      </w:r>
      <w:r w:rsidR="00F21D84">
        <w:rPr>
          <w:sz w:val="22"/>
          <w:szCs w:val="22"/>
        </w:rPr>
        <w:t>Som turister och semesterfirande, tenderar vi att dra oss</w:t>
      </w:r>
      <w:r w:rsidR="00F21D84" w:rsidRPr="00F21D84">
        <w:rPr>
          <w:sz w:val="22"/>
          <w:szCs w:val="22"/>
        </w:rPr>
        <w:t xml:space="preserve"> mot solen och vi kan numera bevisa att Karlskrona är en av </w:t>
      </w:r>
      <w:r w:rsidR="00F21D84">
        <w:rPr>
          <w:sz w:val="22"/>
          <w:szCs w:val="22"/>
        </w:rPr>
        <w:t xml:space="preserve">Sveriges mest </w:t>
      </w:r>
      <w:proofErr w:type="spellStart"/>
      <w:r w:rsidR="00F21D84">
        <w:rPr>
          <w:sz w:val="22"/>
          <w:szCs w:val="22"/>
        </w:rPr>
        <w:t>solsäkra</w:t>
      </w:r>
      <w:proofErr w:type="spellEnd"/>
      <w:r w:rsidR="00F21D84">
        <w:rPr>
          <w:sz w:val="22"/>
          <w:szCs w:val="22"/>
        </w:rPr>
        <w:t xml:space="preserve"> platser.</w:t>
      </w:r>
      <w:r w:rsidR="00F21D84" w:rsidRPr="00F21D84">
        <w:rPr>
          <w:sz w:val="22"/>
          <w:szCs w:val="22"/>
        </w:rPr>
        <w:br/>
      </w:r>
      <w:r w:rsidR="00F21D84">
        <w:rPr>
          <w:sz w:val="22"/>
          <w:szCs w:val="22"/>
        </w:rPr>
        <w:br/>
      </w:r>
      <w:r w:rsidR="00F21D84" w:rsidRPr="00F21D84">
        <w:rPr>
          <w:sz w:val="22"/>
          <w:szCs w:val="22"/>
        </w:rPr>
        <w:t xml:space="preserve">Vi bestämde oss tidigt för att ta fram en logotyp </w:t>
      </w:r>
      <w:r w:rsidR="00AA1098">
        <w:rPr>
          <w:sz w:val="22"/>
          <w:szCs w:val="22"/>
        </w:rPr>
        <w:t>som hade med solen att göra,</w:t>
      </w:r>
      <w:r w:rsidR="00F21D84" w:rsidRPr="00F21D84">
        <w:rPr>
          <w:sz w:val="22"/>
          <w:szCs w:val="22"/>
        </w:rPr>
        <w:t xml:space="preserve"> säger Terje Pedersen. Nu känner vi att ti</w:t>
      </w:r>
      <w:r w:rsidR="00F21D84">
        <w:rPr>
          <w:sz w:val="22"/>
          <w:szCs w:val="22"/>
        </w:rPr>
        <w:t>den är mogen för</w:t>
      </w:r>
      <w:r w:rsidR="00F21D84" w:rsidRPr="00F21D84">
        <w:rPr>
          <w:sz w:val="22"/>
          <w:szCs w:val="22"/>
        </w:rPr>
        <w:t xml:space="preserve"> att sprida det soliga budskapet.  </w:t>
      </w:r>
      <w:r w:rsidR="00F21D84">
        <w:rPr>
          <w:sz w:val="22"/>
          <w:szCs w:val="22"/>
        </w:rPr>
        <w:t xml:space="preserve">Vår tanke är att alla som vill får </w:t>
      </w:r>
      <w:r w:rsidR="00F21D84" w:rsidRPr="00F21D84">
        <w:rPr>
          <w:sz w:val="22"/>
          <w:szCs w:val="22"/>
        </w:rPr>
        <w:t xml:space="preserve">möjlighet att använda logotypen fritt i alla sina kanaler under 2013. </w:t>
      </w:r>
      <w:r w:rsidR="00F21D84">
        <w:rPr>
          <w:sz w:val="22"/>
          <w:szCs w:val="22"/>
        </w:rPr>
        <w:t xml:space="preserve">Jag hoppas </w:t>
      </w:r>
      <w:r w:rsidR="00AA1098">
        <w:rPr>
          <w:sz w:val="22"/>
          <w:szCs w:val="22"/>
        </w:rPr>
        <w:t>att många</w:t>
      </w:r>
      <w:r w:rsidR="00F21D84">
        <w:rPr>
          <w:sz w:val="22"/>
          <w:szCs w:val="22"/>
        </w:rPr>
        <w:t xml:space="preserve"> kommer tycka detta är kul och vill vara ambassadörer för </w:t>
      </w:r>
      <w:r w:rsidR="00AA1098">
        <w:rPr>
          <w:sz w:val="22"/>
          <w:szCs w:val="22"/>
        </w:rPr>
        <w:t>"</w:t>
      </w:r>
      <w:r w:rsidR="00F21D84">
        <w:rPr>
          <w:sz w:val="22"/>
          <w:szCs w:val="22"/>
        </w:rPr>
        <w:t>Sveriges soligaste stad</w:t>
      </w:r>
      <w:r w:rsidR="00AA1098">
        <w:rPr>
          <w:sz w:val="22"/>
          <w:szCs w:val="22"/>
        </w:rPr>
        <w:t>"</w:t>
      </w:r>
      <w:r w:rsidR="00F21D84">
        <w:rPr>
          <w:sz w:val="22"/>
          <w:szCs w:val="22"/>
        </w:rPr>
        <w:t xml:space="preserve"> och att ingen miss</w:t>
      </w:r>
      <w:r w:rsidR="00F21D84" w:rsidRPr="00F21D84">
        <w:rPr>
          <w:sz w:val="22"/>
          <w:szCs w:val="22"/>
        </w:rPr>
        <w:t>a</w:t>
      </w:r>
      <w:r w:rsidR="00F21D84">
        <w:rPr>
          <w:sz w:val="22"/>
          <w:szCs w:val="22"/>
        </w:rPr>
        <w:t>r</w:t>
      </w:r>
      <w:r w:rsidR="00F21D84" w:rsidRPr="00F21D84">
        <w:rPr>
          <w:sz w:val="22"/>
          <w:szCs w:val="22"/>
        </w:rPr>
        <w:t xml:space="preserve"> vårt budskap de kommande månaderna, säger en strålande glad turistchef. </w:t>
      </w:r>
      <w:r w:rsidR="00F21D84" w:rsidRPr="00F21D84">
        <w:rPr>
          <w:sz w:val="22"/>
          <w:szCs w:val="22"/>
        </w:rPr>
        <w:br/>
      </w:r>
    </w:p>
    <w:p w:rsidR="00440B85" w:rsidRPr="00F21D84" w:rsidRDefault="00F21D84" w:rsidP="008D3AA9">
      <w:pPr>
        <w:rPr>
          <w:rFonts w:asciiTheme="minorHAnsi" w:hAnsiTheme="minorHAnsi"/>
          <w:sz w:val="24"/>
        </w:rPr>
      </w:pPr>
      <w:bookmarkStart w:id="0" w:name="_GoBack"/>
      <w:bookmarkEnd w:id="0"/>
      <w:r>
        <w:rPr>
          <w:rFonts w:asciiTheme="minorHAnsi" w:hAnsiTheme="minorHAnsi"/>
          <w:color w:val="001B37"/>
          <w:sz w:val="16"/>
        </w:rPr>
        <w:br/>
      </w:r>
      <w:r>
        <w:rPr>
          <w:rFonts w:asciiTheme="minorHAnsi" w:hAnsiTheme="minorHAnsi"/>
          <w:color w:val="001B37"/>
          <w:sz w:val="16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Pr="00F21D84">
        <w:rPr>
          <w:sz w:val="22"/>
          <w:szCs w:val="22"/>
        </w:rPr>
        <w:t>För mer information:</w:t>
      </w:r>
      <w:r w:rsidRPr="00F21D84">
        <w:rPr>
          <w:sz w:val="22"/>
          <w:szCs w:val="22"/>
        </w:rPr>
        <w:br/>
        <w:t>Terje Pedersen, turistchef</w:t>
      </w:r>
      <w:r w:rsidRPr="00F21D84">
        <w:rPr>
          <w:sz w:val="22"/>
          <w:szCs w:val="22"/>
        </w:rPr>
        <w:br/>
        <w:t xml:space="preserve">Utveckling i Karlskrona </w:t>
      </w:r>
      <w:proofErr w:type="gramStart"/>
      <w:r w:rsidRPr="00F21D84">
        <w:rPr>
          <w:sz w:val="22"/>
          <w:szCs w:val="22"/>
        </w:rPr>
        <w:t>AB / Visit</w:t>
      </w:r>
      <w:proofErr w:type="gramEnd"/>
      <w:r w:rsidRPr="00F21D84">
        <w:rPr>
          <w:sz w:val="22"/>
          <w:szCs w:val="22"/>
        </w:rPr>
        <w:t xml:space="preserve"> Karlskrona</w:t>
      </w:r>
      <w:r w:rsidRPr="00F21D84">
        <w:rPr>
          <w:sz w:val="22"/>
          <w:szCs w:val="22"/>
        </w:rPr>
        <w:br/>
        <w:t>0455-304805</w:t>
      </w:r>
      <w:r w:rsidRPr="00F21D84">
        <w:rPr>
          <w:sz w:val="22"/>
          <w:szCs w:val="22"/>
        </w:rPr>
        <w:br/>
      </w:r>
      <w:hyperlink r:id="rId8" w:history="1">
        <w:r w:rsidRPr="00F21D84">
          <w:rPr>
            <w:sz w:val="22"/>
            <w:szCs w:val="22"/>
          </w:rPr>
          <w:t>terje.pedersen@karlskrona.se</w:t>
        </w:r>
      </w:hyperlink>
      <w:r>
        <w:rPr>
          <w:rFonts w:asciiTheme="minorHAnsi" w:hAnsiTheme="minorHAnsi"/>
          <w:sz w:val="24"/>
        </w:rPr>
        <w:br/>
      </w:r>
    </w:p>
    <w:sectPr w:rsidR="00440B85" w:rsidRPr="00F21D84" w:rsidSect="00B4478B">
      <w:headerReference w:type="even" r:id="rId9"/>
      <w:headerReference w:type="default" r:id="rId10"/>
      <w:footerReference w:type="default" r:id="rId11"/>
      <w:pgSz w:w="11900" w:h="16840"/>
      <w:pgMar w:top="4536" w:right="2835" w:bottom="1985" w:left="1077" w:header="624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E06" w:rsidRDefault="00E9253E">
      <w:pPr>
        <w:spacing w:line="240" w:lineRule="auto"/>
      </w:pPr>
      <w:r>
        <w:separator/>
      </w:r>
    </w:p>
  </w:endnote>
  <w:endnote w:type="continuationSeparator" w:id="0">
    <w:p w:rsidR="00664E06" w:rsidRDefault="00E925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-Light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91" w:rsidRDefault="00AA1098" w:rsidP="00F70C0C">
    <w:pPr>
      <w:pStyle w:val="Sidfot"/>
    </w:pPr>
    <w:r>
      <w:rPr>
        <w:noProof/>
        <w:lang w:eastAsia="sv-SE"/>
      </w:rPr>
      <w:pict>
        <v:line id="_x0000_s1027" style="position:absolute;flip:y;z-index:251659264;mso-position-horizontal:absolute;mso-position-vertical:absolute" from="325.65pt,8.15pt" to="325.65pt,44.15pt" strokecolor="#5ebde1" strokeweight=".5pt">
          <v:fill o:detectmouseclick="t"/>
          <v:shadow opacity="22938f" offset="0"/>
        </v:line>
      </w:pict>
    </w:r>
    <w:r>
      <w:rPr>
        <w:noProof/>
        <w:lang w:eastAsia="sv-SE"/>
      </w:rPr>
      <w:pict>
        <v:line id="_x0000_s1032" style="position:absolute;flip:y;z-index:251660288;mso-position-horizontal:absolute;mso-position-vertical:absolute" from="133.8pt,8.15pt" to="133.8pt,44.15pt" strokecolor="#5ebde1" strokeweight=".5pt">
          <v:fill o:detectmouseclick="t"/>
          <v:shadow opacity="22938f" offset="0"/>
        </v:line>
      </w:pict>
    </w:r>
  </w:p>
  <w:tbl>
    <w:tblPr>
      <w:tblStyle w:val="Tabellrutnt"/>
      <w:tblW w:w="9923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964"/>
      <w:gridCol w:w="3841"/>
      <w:gridCol w:w="3118"/>
    </w:tblGrid>
    <w:tr w:rsidR="00871E91" w:rsidRPr="00F70C0C">
      <w:trPr>
        <w:trHeight w:val="786"/>
      </w:trPr>
      <w:tc>
        <w:tcPr>
          <w:tcW w:w="2964" w:type="dxa"/>
          <w:shd w:val="clear" w:color="auto" w:fill="auto"/>
        </w:tcPr>
        <w:p w:rsidR="00871E91" w:rsidRPr="00CA3E85" w:rsidRDefault="00871E91" w:rsidP="00AC2EA5">
          <w:pPr>
            <w:widowControl w:val="0"/>
            <w:autoSpaceDE w:val="0"/>
            <w:autoSpaceDN w:val="0"/>
            <w:adjustRightInd w:val="0"/>
            <w:ind w:left="34"/>
            <w:textAlignment w:val="center"/>
            <w:rPr>
              <w:rFonts w:cs="HelveticaNeue-Light"/>
              <w:color w:val="000000"/>
              <w:sz w:val="13"/>
              <w:szCs w:val="7"/>
            </w:rPr>
          </w:pPr>
          <w:r w:rsidRPr="00CA3E85">
            <w:rPr>
              <w:rFonts w:cs="HelveticaNeue-Light"/>
              <w:caps/>
              <w:color w:val="000000"/>
              <w:spacing w:val="5"/>
              <w:sz w:val="13"/>
              <w:szCs w:val="5"/>
            </w:rPr>
            <w:t>besöksadress</w:t>
          </w:r>
        </w:p>
        <w:p w:rsidR="00871E91" w:rsidRPr="00CA3E85" w:rsidRDefault="00871E91" w:rsidP="00AC2EA5">
          <w:pPr>
            <w:widowControl w:val="0"/>
            <w:autoSpaceDE w:val="0"/>
            <w:autoSpaceDN w:val="0"/>
            <w:adjustRightInd w:val="0"/>
            <w:ind w:left="34"/>
            <w:textAlignment w:val="center"/>
            <w:rPr>
              <w:rFonts w:cs="HelveticaNeue-Light"/>
              <w:color w:val="000000"/>
              <w:sz w:val="15"/>
              <w:szCs w:val="7"/>
            </w:rPr>
          </w:pPr>
          <w:r w:rsidRPr="00CA3E85">
            <w:rPr>
              <w:rFonts w:cs="HelveticaNeue-Light"/>
              <w:color w:val="000000"/>
              <w:sz w:val="15"/>
              <w:szCs w:val="7"/>
            </w:rPr>
            <w:t xml:space="preserve">Karlskrona Turistbyrå, Stortorget 2, </w:t>
          </w:r>
        </w:p>
        <w:p w:rsidR="00871E91" w:rsidRDefault="00871E91" w:rsidP="00AC2EA5">
          <w:pPr>
            <w:pStyle w:val="Sidfot"/>
            <w:ind w:left="34"/>
          </w:pPr>
          <w:r w:rsidRPr="00CA3E85">
            <w:rPr>
              <w:rFonts w:cs="HelveticaNeue-Light"/>
              <w:color w:val="000000"/>
              <w:szCs w:val="7"/>
            </w:rPr>
            <w:t>371 34 Karlskrona</w:t>
          </w:r>
        </w:p>
      </w:tc>
      <w:tc>
        <w:tcPr>
          <w:tcW w:w="3841" w:type="dxa"/>
          <w:shd w:val="clear" w:color="auto" w:fill="auto"/>
        </w:tcPr>
        <w:p w:rsidR="00871E91" w:rsidRPr="00CA3E85" w:rsidRDefault="00871E91" w:rsidP="00F70C0C">
          <w:pPr>
            <w:widowControl w:val="0"/>
            <w:autoSpaceDE w:val="0"/>
            <w:autoSpaceDN w:val="0"/>
            <w:adjustRightInd w:val="0"/>
            <w:textAlignment w:val="center"/>
            <w:rPr>
              <w:rFonts w:cs="HelveticaNeue-Light"/>
              <w:color w:val="000000"/>
              <w:sz w:val="13"/>
              <w:szCs w:val="7"/>
            </w:rPr>
          </w:pPr>
          <w:r w:rsidRPr="00CA3E85">
            <w:rPr>
              <w:rFonts w:cs="HelveticaNeue-Light"/>
              <w:caps/>
              <w:color w:val="000000"/>
              <w:spacing w:val="5"/>
              <w:sz w:val="13"/>
              <w:szCs w:val="5"/>
            </w:rPr>
            <w:t>Fakturaadress</w:t>
          </w:r>
        </w:p>
        <w:p w:rsidR="00871E91" w:rsidRPr="00CA3E85" w:rsidRDefault="00F21D84" w:rsidP="00F70C0C">
          <w:pPr>
            <w:widowControl w:val="0"/>
            <w:autoSpaceDE w:val="0"/>
            <w:autoSpaceDN w:val="0"/>
            <w:adjustRightInd w:val="0"/>
            <w:textAlignment w:val="center"/>
            <w:rPr>
              <w:rFonts w:cs="HelveticaNeue-Light"/>
              <w:color w:val="000000"/>
              <w:sz w:val="15"/>
              <w:szCs w:val="7"/>
            </w:rPr>
          </w:pPr>
          <w:r>
            <w:rPr>
              <w:rFonts w:cs="HelveticaNeue-Light"/>
              <w:color w:val="000000"/>
              <w:sz w:val="15"/>
              <w:szCs w:val="7"/>
            </w:rPr>
            <w:t>Utveckling i</w:t>
          </w:r>
          <w:r w:rsidR="00871E91" w:rsidRPr="00CA3E85">
            <w:rPr>
              <w:rFonts w:cs="HelveticaNeue-Light"/>
              <w:color w:val="000000"/>
              <w:sz w:val="15"/>
              <w:szCs w:val="7"/>
            </w:rPr>
            <w:t xml:space="preserve"> Karlskrona</w:t>
          </w:r>
          <w:r>
            <w:rPr>
              <w:rFonts w:cs="HelveticaNeue-Light"/>
              <w:color w:val="000000"/>
              <w:sz w:val="15"/>
              <w:szCs w:val="7"/>
            </w:rPr>
            <w:t xml:space="preserve"> AB</w:t>
          </w:r>
        </w:p>
        <w:p w:rsidR="00871E91" w:rsidRPr="00F70C0C" w:rsidRDefault="00871E91" w:rsidP="00F70C0C">
          <w:pPr>
            <w:pStyle w:val="Sidfot"/>
            <w:rPr>
              <w:sz w:val="16"/>
            </w:rPr>
          </w:pPr>
          <w:r w:rsidRPr="00CA3E85">
            <w:rPr>
              <w:rFonts w:cs="HelveticaNeue-Light"/>
              <w:color w:val="000000"/>
              <w:szCs w:val="7"/>
            </w:rPr>
            <w:t>Box 554, 371 23 Karlskrona</w:t>
          </w:r>
        </w:p>
      </w:tc>
      <w:tc>
        <w:tcPr>
          <w:tcW w:w="3118" w:type="dxa"/>
          <w:shd w:val="clear" w:color="auto" w:fill="auto"/>
        </w:tcPr>
        <w:p w:rsidR="00871E91" w:rsidRPr="00F21D84" w:rsidRDefault="00871E91" w:rsidP="00F70C0C">
          <w:pPr>
            <w:widowControl w:val="0"/>
            <w:autoSpaceDE w:val="0"/>
            <w:autoSpaceDN w:val="0"/>
            <w:adjustRightInd w:val="0"/>
            <w:textAlignment w:val="center"/>
            <w:rPr>
              <w:rFonts w:cs="HelveticaNeue-Light"/>
              <w:caps/>
              <w:color w:val="000000"/>
              <w:spacing w:val="5"/>
              <w:sz w:val="15"/>
              <w:szCs w:val="5"/>
              <w:lang w:val="en-US"/>
            </w:rPr>
          </w:pPr>
          <w:r w:rsidRPr="00F21D84">
            <w:rPr>
              <w:rFonts w:cs="HelveticaNeue-Light"/>
              <w:caps/>
              <w:color w:val="000000"/>
              <w:spacing w:val="5"/>
              <w:sz w:val="13"/>
              <w:szCs w:val="5"/>
              <w:lang w:val="en-US"/>
            </w:rPr>
            <w:t>Tel</w:t>
          </w:r>
          <w:r w:rsidRPr="00F21D84">
            <w:rPr>
              <w:rFonts w:cs="HelveticaNeue-Light"/>
              <w:color w:val="000000"/>
              <w:sz w:val="15"/>
              <w:szCs w:val="7"/>
              <w:lang w:val="en-US"/>
            </w:rPr>
            <w:t xml:space="preserve"> 0455-30 34 90. </w:t>
          </w:r>
          <w:r w:rsidRPr="00F21D84">
            <w:rPr>
              <w:rFonts w:cs="HelveticaNeue-Light"/>
              <w:caps/>
              <w:color w:val="000000"/>
              <w:spacing w:val="5"/>
              <w:sz w:val="13"/>
              <w:szCs w:val="5"/>
              <w:lang w:val="en-US"/>
            </w:rPr>
            <w:t>fax</w:t>
          </w:r>
          <w:r w:rsidRPr="00F21D84">
            <w:rPr>
              <w:rFonts w:cs="HelveticaNeue-Light"/>
              <w:color w:val="000000"/>
              <w:sz w:val="15"/>
              <w:szCs w:val="7"/>
              <w:lang w:val="en-US"/>
            </w:rPr>
            <w:t xml:space="preserve"> 0455-30 34 94</w:t>
          </w:r>
        </w:p>
        <w:p w:rsidR="00871E91" w:rsidRPr="00F21D84" w:rsidRDefault="00871E91" w:rsidP="00F70C0C">
          <w:pPr>
            <w:widowControl w:val="0"/>
            <w:autoSpaceDE w:val="0"/>
            <w:autoSpaceDN w:val="0"/>
            <w:adjustRightInd w:val="0"/>
            <w:textAlignment w:val="center"/>
            <w:rPr>
              <w:rFonts w:cs="HelveticaNeue-Light"/>
              <w:color w:val="000000"/>
              <w:sz w:val="15"/>
              <w:szCs w:val="7"/>
              <w:lang w:val="en-US"/>
            </w:rPr>
          </w:pPr>
          <w:r w:rsidRPr="00F21D84">
            <w:rPr>
              <w:rFonts w:cs="HelveticaNeue-Light"/>
              <w:caps/>
              <w:color w:val="000000"/>
              <w:spacing w:val="5"/>
              <w:sz w:val="13"/>
              <w:szCs w:val="5"/>
              <w:lang w:val="en-US"/>
            </w:rPr>
            <w:t>E-POST</w:t>
          </w:r>
          <w:r w:rsidRPr="00F21D84">
            <w:rPr>
              <w:rFonts w:cs="HelveticaNeue-Light"/>
              <w:color w:val="000000"/>
              <w:sz w:val="15"/>
              <w:szCs w:val="7"/>
              <w:lang w:val="en-US"/>
            </w:rPr>
            <w:t xml:space="preserve"> visit@karlskrona.se</w:t>
          </w:r>
        </w:p>
        <w:p w:rsidR="00871E91" w:rsidRPr="00F70C0C" w:rsidRDefault="00871E91" w:rsidP="00F70C0C">
          <w:pPr>
            <w:pStyle w:val="Sidfot"/>
            <w:rPr>
              <w:sz w:val="16"/>
            </w:rPr>
          </w:pPr>
          <w:r w:rsidRPr="00CA3E85">
            <w:rPr>
              <w:rFonts w:cs="HelveticaNeue-Light"/>
              <w:caps/>
              <w:color w:val="000000"/>
              <w:spacing w:val="5"/>
              <w:sz w:val="13"/>
              <w:szCs w:val="5"/>
            </w:rPr>
            <w:t>Hemsida</w:t>
          </w:r>
          <w:r w:rsidRPr="00CA3E85">
            <w:rPr>
              <w:rFonts w:cs="HelveticaNeue-Light"/>
              <w:color w:val="000000"/>
              <w:szCs w:val="7"/>
            </w:rPr>
            <w:t xml:space="preserve"> www.visitkarlskrona.se</w:t>
          </w:r>
        </w:p>
      </w:tc>
    </w:tr>
  </w:tbl>
  <w:p w:rsidR="00871E91" w:rsidRDefault="00871E91" w:rsidP="00F70C0C"/>
  <w:p w:rsidR="00871E91" w:rsidRDefault="00871E9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E06" w:rsidRDefault="00E9253E">
      <w:pPr>
        <w:spacing w:line="240" w:lineRule="auto"/>
      </w:pPr>
      <w:r>
        <w:separator/>
      </w:r>
    </w:p>
  </w:footnote>
  <w:footnote w:type="continuationSeparator" w:id="0">
    <w:p w:rsidR="00664E06" w:rsidRDefault="00E925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91" w:rsidRPr="00B36BB8" w:rsidRDefault="00871E91">
    <w:pPr>
      <w:pStyle w:val="Sidhuvud"/>
      <w:rPr>
        <w:b/>
      </w:rPr>
    </w:pPr>
    <w:r w:rsidRPr="00B36BB8">
      <w:rPr>
        <w:b/>
        <w:noProof/>
        <w:lang w:eastAsia="sv-SE"/>
      </w:rPr>
      <w:drawing>
        <wp:inline distT="0" distB="0" distL="0" distR="0">
          <wp:extent cx="3695700" cy="787400"/>
          <wp:effectExtent l="25400" t="0" r="0" b="0"/>
          <wp:docPr id="2" name="Bildobjekt 0" descr="Karlskrona_ligg_pos_svart_text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lskrona_ligg_pos_svart_text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957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36BB8">
      <w:rPr>
        <w:b/>
        <w:noProof/>
        <w:lang w:eastAsia="sv-SE"/>
      </w:rPr>
      <w:drawing>
        <wp:inline distT="0" distB="0" distL="0" distR="0">
          <wp:extent cx="3695700" cy="787400"/>
          <wp:effectExtent l="25400" t="0" r="0" b="0"/>
          <wp:docPr id="3" name="Bildobjekt 0" descr="Karlskrona_ligg_pos_svart_text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lskrona_ligg_pos_svart_text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957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91" w:rsidRDefault="00871E91" w:rsidP="00BF6E7F">
    <w:pPr>
      <w:pStyle w:val="Sidhuvud"/>
      <w:ind w:hanging="992"/>
    </w:pPr>
    <w:r>
      <w:rPr>
        <w:noProof/>
        <w:lang w:eastAsia="sv-SE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81280</wp:posOffset>
          </wp:positionV>
          <wp:extent cx="2512695" cy="533400"/>
          <wp:effectExtent l="25400" t="0" r="1905" b="0"/>
          <wp:wrapNone/>
          <wp:docPr id="5" name="Bildobjekt 5" descr="Karlskrona_ligg_pos_svart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lskrona_ligg_pos_svart_tex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269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1B9B">
      <w:rPr>
        <w:noProof/>
        <w:lang w:eastAsia="sv-SE"/>
      </w:rPr>
      <w:drawing>
        <wp:anchor distT="0" distB="0" distL="114300" distR="114300" simplePos="0" relativeHeight="251667456" behindDoc="0" locked="1" layoutInCell="1" allowOverlap="1">
          <wp:simplePos x="0" y="0"/>
          <wp:positionH relativeFrom="character">
            <wp:posOffset>6801485</wp:posOffset>
          </wp:positionH>
          <wp:positionV relativeFrom="paragraph">
            <wp:posOffset>71755</wp:posOffset>
          </wp:positionV>
          <wp:extent cx="457200" cy="4521200"/>
          <wp:effectExtent l="25400" t="0" r="0" b="0"/>
          <wp:wrapNone/>
          <wp:docPr id="1" name="Bildobjekt 1" descr="Presstext 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text bil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200" cy="452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1E91" w:rsidRDefault="00871E91" w:rsidP="001C5F7E">
    <w:pPr>
      <w:pStyle w:val="Sidhuvud"/>
      <w:ind w:hanging="567"/>
    </w:pPr>
  </w:p>
  <w:p w:rsidR="00871E91" w:rsidRDefault="00871E91" w:rsidP="00AC2EA5">
    <w:pPr>
      <w:pStyle w:val="Sidhuvud"/>
      <w:tabs>
        <w:tab w:val="clear" w:pos="90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5ebde1"/>
      <o:colormenu v:ext="edit" strokecolor="#5ebde1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B7904"/>
    <w:rsid w:val="00187D55"/>
    <w:rsid w:val="001C5F7E"/>
    <w:rsid w:val="002B7904"/>
    <w:rsid w:val="00440B85"/>
    <w:rsid w:val="00496B11"/>
    <w:rsid w:val="005061F3"/>
    <w:rsid w:val="00511B9B"/>
    <w:rsid w:val="005C3837"/>
    <w:rsid w:val="00664E06"/>
    <w:rsid w:val="00733150"/>
    <w:rsid w:val="00783142"/>
    <w:rsid w:val="00871E91"/>
    <w:rsid w:val="008D3AA9"/>
    <w:rsid w:val="008E41F5"/>
    <w:rsid w:val="00AA1098"/>
    <w:rsid w:val="00AC2EA5"/>
    <w:rsid w:val="00B36BB8"/>
    <w:rsid w:val="00B443B2"/>
    <w:rsid w:val="00B4478B"/>
    <w:rsid w:val="00BA1762"/>
    <w:rsid w:val="00BB3869"/>
    <w:rsid w:val="00BE5AA6"/>
    <w:rsid w:val="00BF6E7F"/>
    <w:rsid w:val="00CA3E85"/>
    <w:rsid w:val="00D54E7B"/>
    <w:rsid w:val="00DE2069"/>
    <w:rsid w:val="00E9253E"/>
    <w:rsid w:val="00EE64C0"/>
    <w:rsid w:val="00EF74CC"/>
    <w:rsid w:val="00F21D84"/>
    <w:rsid w:val="00F41A1F"/>
    <w:rsid w:val="00F70C0C"/>
    <w:rsid w:val="00FA38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5ebde1"/>
      <o:colormenu v:ext="edit" strokecolor="#5ebde1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AC2EA5"/>
    <w:pPr>
      <w:spacing w:line="288" w:lineRule="auto"/>
    </w:pPr>
    <w:rPr>
      <w:rFonts w:ascii="HelveticaNeue-Light" w:hAnsi="HelveticaNeue-Light"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llmntstyckeformat">
    <w:name w:val="[Allmänt styckeformat]"/>
    <w:basedOn w:val="Normal"/>
    <w:autoRedefine/>
    <w:uiPriority w:val="99"/>
    <w:rsid w:val="007B5828"/>
    <w:pPr>
      <w:widowControl w:val="0"/>
      <w:autoSpaceDE w:val="0"/>
      <w:autoSpaceDN w:val="0"/>
      <w:adjustRightInd w:val="0"/>
      <w:textAlignment w:val="center"/>
    </w:pPr>
    <w:rPr>
      <w:rFonts w:cs="MinionPro-Regular"/>
      <w:color w:val="000000"/>
    </w:rPr>
  </w:style>
  <w:style w:type="paragraph" w:customStyle="1" w:styleId="RubrickBrev">
    <w:name w:val="Rubrick Brev"/>
    <w:basedOn w:val="Normal"/>
    <w:next w:val="Normal"/>
    <w:autoRedefine/>
    <w:qFormat/>
    <w:rsid w:val="007B5828"/>
    <w:rPr>
      <w:b/>
      <w:noProof/>
      <w:lang w:eastAsia="sv-SE"/>
    </w:rPr>
  </w:style>
  <w:style w:type="paragraph" w:styleId="Sidfot">
    <w:name w:val="footer"/>
    <w:basedOn w:val="Normal"/>
    <w:link w:val="SidfotChar"/>
    <w:autoRedefine/>
    <w:uiPriority w:val="99"/>
    <w:unhideWhenUsed/>
    <w:rsid w:val="007B5828"/>
    <w:pPr>
      <w:tabs>
        <w:tab w:val="center" w:pos="4536"/>
        <w:tab w:val="right" w:pos="9072"/>
      </w:tabs>
    </w:pPr>
    <w:rPr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7B5828"/>
    <w:rPr>
      <w:rFonts w:ascii="Arial" w:hAnsi="Arial"/>
      <w:sz w:val="15"/>
    </w:rPr>
  </w:style>
  <w:style w:type="paragraph" w:styleId="Sidhuvud">
    <w:name w:val="header"/>
    <w:basedOn w:val="Normal"/>
    <w:link w:val="SidhuvudChar"/>
    <w:uiPriority w:val="99"/>
    <w:semiHidden/>
    <w:unhideWhenUsed/>
    <w:rsid w:val="002B7904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2B7904"/>
    <w:rPr>
      <w:rFonts w:ascii="Arial" w:hAnsi="Arial"/>
      <w:sz w:val="20"/>
    </w:rPr>
  </w:style>
  <w:style w:type="table" w:styleId="Tabellrutnt">
    <w:name w:val="Table Grid"/>
    <w:basedOn w:val="Normaltabell"/>
    <w:uiPriority w:val="59"/>
    <w:rsid w:val="002B79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uvudRubrik">
    <w:name w:val="Huvud Rubrik"/>
    <w:basedOn w:val="Normal"/>
    <w:qFormat/>
    <w:rsid w:val="00871E91"/>
    <w:pPr>
      <w:widowControl w:val="0"/>
      <w:autoSpaceDE w:val="0"/>
      <w:autoSpaceDN w:val="0"/>
      <w:adjustRightInd w:val="0"/>
      <w:textAlignment w:val="center"/>
    </w:pPr>
    <w:rPr>
      <w:rFonts w:ascii="HelveticaNeue" w:hAnsi="HelveticaNeue" w:cs="HelveticaNeue"/>
      <w:color w:val="001B37"/>
      <w:sz w:val="28"/>
      <w:szCs w:val="14"/>
    </w:rPr>
  </w:style>
  <w:style w:type="character" w:styleId="Hyperlnk">
    <w:name w:val="Hyperlink"/>
    <w:basedOn w:val="Standardstycketeckensnitt"/>
    <w:rsid w:val="00F21D84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F21D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F21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je.pedersen@karlskrona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15C8DB77</Template>
  <TotalTime>17</TotalTime>
  <Pages>1</Pages>
  <Words>199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imagine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josefine nagler</dc:creator>
  <cp:lastModifiedBy>Terje Pedersen</cp:lastModifiedBy>
  <cp:revision>3</cp:revision>
  <cp:lastPrinted>2012-03-07T13:44:00Z</cp:lastPrinted>
  <dcterms:created xsi:type="dcterms:W3CDTF">2013-04-09T13:45:00Z</dcterms:created>
  <dcterms:modified xsi:type="dcterms:W3CDTF">2013-04-11T06:07:00Z</dcterms:modified>
</cp:coreProperties>
</file>