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389FDF5" w:rsidR="00AB6E8A" w:rsidRPr="009B1B03" w:rsidRDefault="00CD0007" w:rsidP="0043131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9B1B03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9B1B03">
        <w:rPr>
          <w:rFonts w:ascii="Arial" w:hAnsi="Arial"/>
          <w:i/>
          <w:sz w:val="20"/>
          <w:szCs w:val="20"/>
          <w:lang w:val="fi-FI"/>
        </w:rPr>
        <w:t>2016</w:t>
      </w:r>
      <w:r w:rsidR="00A30B0C" w:rsidRPr="009B1B03">
        <w:rPr>
          <w:rFonts w:ascii="Arial" w:hAnsi="Arial"/>
          <w:i/>
          <w:sz w:val="20"/>
          <w:szCs w:val="20"/>
          <w:lang w:val="fi-FI"/>
        </w:rPr>
        <w:t>-</w:t>
      </w:r>
      <w:r w:rsidR="009B1B03">
        <w:rPr>
          <w:rFonts w:ascii="Arial" w:hAnsi="Arial"/>
          <w:i/>
          <w:sz w:val="20"/>
          <w:szCs w:val="20"/>
          <w:lang w:val="fi-FI"/>
        </w:rPr>
        <w:t>11</w:t>
      </w:r>
      <w:r w:rsidR="00A30B0C" w:rsidRPr="009B1B03">
        <w:rPr>
          <w:rFonts w:ascii="Arial" w:hAnsi="Arial"/>
          <w:i/>
          <w:sz w:val="20"/>
          <w:szCs w:val="20"/>
          <w:lang w:val="fi-FI"/>
        </w:rPr>
        <w:t>-</w:t>
      </w:r>
      <w:r w:rsidR="009B1B03">
        <w:rPr>
          <w:rFonts w:ascii="Arial" w:hAnsi="Arial"/>
          <w:i/>
          <w:sz w:val="20"/>
          <w:szCs w:val="20"/>
          <w:lang w:val="fi-FI"/>
        </w:rPr>
        <w:t>03</w:t>
      </w:r>
    </w:p>
    <w:p w14:paraId="633C85FC" w14:textId="62FEFAEE" w:rsidR="000D0540" w:rsidRPr="009C0F02" w:rsidRDefault="009C0F02" w:rsidP="009C0F02">
      <w:pPr>
        <w:pStyle w:val="HTML-frformaterad"/>
        <w:shd w:val="clear" w:color="auto" w:fill="FFFFFF"/>
        <w:rPr>
          <w:rFonts w:ascii="inherit" w:hAnsi="inherit"/>
          <w:color w:val="212121"/>
        </w:rPr>
      </w:pPr>
      <w:r>
        <w:rPr>
          <w:rFonts w:ascii="Arial" w:hAnsi="Arial" w:cs="Arial"/>
          <w:b/>
          <w:sz w:val="32"/>
          <w:szCs w:val="32"/>
          <w:lang w:val="fi-FI"/>
        </w:rPr>
        <w:t>Knauf Insulations u</w:t>
      </w:r>
      <w:r w:rsidR="009B1B03" w:rsidRPr="009B1B03">
        <w:rPr>
          <w:rFonts w:ascii="Arial" w:hAnsi="Arial" w:cs="Arial"/>
          <w:b/>
          <w:sz w:val="32"/>
          <w:szCs w:val="32"/>
          <w:lang w:val="fi-FI"/>
        </w:rPr>
        <w:t>usi päävarasto tekee toimituksista nopeampi</w:t>
      </w:r>
      <w:bookmarkStart w:id="0" w:name="_GoBack"/>
      <w:bookmarkEnd w:id="0"/>
      <w:r w:rsidR="009B1B03" w:rsidRPr="009B1B03">
        <w:rPr>
          <w:rFonts w:ascii="Arial" w:hAnsi="Arial" w:cs="Arial"/>
          <w:b/>
          <w:sz w:val="32"/>
          <w:szCs w:val="32"/>
          <w:lang w:val="fi-FI"/>
        </w:rPr>
        <w:t>a ja varmempia</w:t>
      </w:r>
    </w:p>
    <w:p w14:paraId="23ED0DEF" w14:textId="77777777" w:rsidR="000D0540" w:rsidRPr="009B1B03" w:rsidRDefault="000D0540" w:rsidP="000D0540">
      <w:pPr>
        <w:ind w:right="-432"/>
        <w:rPr>
          <w:rFonts w:ascii="Arial" w:hAnsi="Arial" w:cs="Arial"/>
          <w:b/>
          <w:sz w:val="20"/>
          <w:szCs w:val="20"/>
          <w:lang w:val="fi-FI"/>
        </w:rPr>
      </w:pPr>
    </w:p>
    <w:p w14:paraId="666648F8" w14:textId="5551690A" w:rsidR="009B1B03" w:rsidRPr="009B1B03" w:rsidRDefault="009B1B03" w:rsidP="009B1B0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fi-FI" w:eastAsia="sv-SE"/>
        </w:rPr>
      </w:pPr>
      <w:r w:rsidRPr="009B1B03">
        <w:rPr>
          <w:rFonts w:ascii="Arial" w:hAnsi="Arial" w:cs="Arial"/>
          <w:b/>
          <w:sz w:val="22"/>
          <w:szCs w:val="22"/>
          <w:lang w:val="fi-FI" w:eastAsia="sv-SE"/>
        </w:rPr>
        <w:t>Laadukkaat tuotteet eivät riitä, vaan lähes yhtä tärkeitä ovat nopeat toimitukset ja toimitusvarmuus. Knauf Insulation on vahvistanut logistiikkaketjuaan ja suurentanut varastonsa kapasiteettia siirtämällä Ruotsin päävarastonsa Eskilstunaan.</w:t>
      </w:r>
      <w:r w:rsidRPr="009B1B03"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9B1B03">
        <w:rPr>
          <w:rFonts w:ascii="Arial" w:hAnsi="Arial" w:cs="Arial"/>
          <w:b/>
          <w:sz w:val="22"/>
          <w:szCs w:val="22"/>
          <w:lang w:val="fi-FI" w:eastAsia="sv-SE"/>
        </w:rPr>
        <w:br/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– Laajentuessamme </w:t>
      </w:r>
      <w:r>
        <w:rPr>
          <w:rFonts w:ascii="Arial" w:hAnsi="Arial" w:cs="Arial"/>
          <w:sz w:val="22"/>
          <w:szCs w:val="22"/>
          <w:lang w:val="fi-FI" w:eastAsia="sv-SE"/>
        </w:rPr>
        <w:t>tarvitsemme luotettavaa varasto</w:t>
      </w:r>
      <w:r w:rsidRPr="009B1B03">
        <w:rPr>
          <w:rFonts w:ascii="Arial" w:hAnsi="Arial" w:cs="Arial"/>
          <w:sz w:val="22"/>
          <w:szCs w:val="22"/>
          <w:lang w:val="fi-FI" w:eastAsia="sv-SE"/>
        </w:rPr>
        <w:t>kapasiteettia. Lisäksi uuden varastomme sijainti on täydellinen: lähellä mo</w:t>
      </w:r>
      <w:r>
        <w:rPr>
          <w:rFonts w:ascii="Arial" w:hAnsi="Arial" w:cs="Arial"/>
          <w:sz w:val="22"/>
          <w:szCs w:val="22"/>
          <w:lang w:val="fi-FI" w:eastAsia="sv-SE"/>
        </w:rPr>
        <w:t>ottoritietä ja strategisesti hy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vässä paikassa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Mälardalenin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alueella, kertoo Knauf Insulation Nordenin logistiikasta vastaava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Ronni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Bjørneler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>.</w:t>
      </w:r>
    </w:p>
    <w:p w14:paraId="7D0A2E54" w14:textId="011B0131" w:rsidR="009B1B03" w:rsidRPr="009B1B03" w:rsidRDefault="009B1B03" w:rsidP="009B1B0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Knauf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Insulationin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Ruotsin päävarasto muutti viime keväänä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Hägerstenistä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Tukholman </w:t>
      </w:r>
      <w:proofErr w:type="gramStart"/>
      <w:r w:rsidRPr="009B1B03">
        <w:rPr>
          <w:rFonts w:ascii="Arial" w:hAnsi="Arial" w:cs="Arial"/>
          <w:sz w:val="22"/>
          <w:szCs w:val="22"/>
          <w:lang w:val="fi-FI" w:eastAsia="sv-SE"/>
        </w:rPr>
        <w:t>liepeiltä  Eskilstunaan</w:t>
      </w:r>
      <w:proofErr w:type="gramEnd"/>
      <w:r w:rsidRPr="009B1B03">
        <w:rPr>
          <w:rFonts w:ascii="Arial" w:hAnsi="Arial" w:cs="Arial"/>
          <w:sz w:val="22"/>
          <w:szCs w:val="22"/>
          <w:lang w:val="fi-FI" w:eastAsia="sv-SE"/>
        </w:rPr>
        <w:t>. Syy muuttoon oli, että Knauf Insulation tarvitsi pakkauslavo</w:t>
      </w:r>
      <w:r>
        <w:rPr>
          <w:rFonts w:ascii="Arial" w:hAnsi="Arial" w:cs="Arial"/>
          <w:sz w:val="22"/>
          <w:szCs w:val="22"/>
          <w:lang w:val="fi-FI" w:eastAsia="sv-SE"/>
        </w:rPr>
        <w:t>illeen lähes kaksi kertaa nykyi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sen kokoisen tilan. </w:t>
      </w:r>
    </w:p>
    <w:p w14:paraId="405EBB2D" w14:textId="561AE200" w:rsidR="009B1B03" w:rsidRPr="009B1B03" w:rsidRDefault="009B1B03" w:rsidP="009B1B0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r w:rsidRPr="009B1B03">
        <w:rPr>
          <w:rFonts w:ascii="Arial" w:hAnsi="Arial" w:cs="Arial"/>
          <w:b/>
          <w:sz w:val="22"/>
          <w:szCs w:val="22"/>
          <w:lang w:val="fi-FI" w:eastAsia="sv-SE"/>
        </w:rPr>
        <w:t>Optimaalinen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</w:t>
      </w:r>
      <w:r w:rsidRPr="009B1B03">
        <w:rPr>
          <w:rFonts w:ascii="Arial" w:hAnsi="Arial" w:cs="Arial"/>
          <w:sz w:val="22"/>
          <w:szCs w:val="22"/>
          <w:lang w:val="fi-FI" w:eastAsia="sv-SE"/>
        </w:rPr>
        <w:br/>
        <w:t>– Uusi varasto antaa meille yli kaksinkertaisen tilan pakkauslavoja varten,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ja tiloissa on vielä lähes toi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nen mokoma laajennusvaraa. Lisäksi varasto ja sen sijainti </w:t>
      </w:r>
      <w:proofErr w:type="gramStart"/>
      <w:r w:rsidRPr="009B1B03">
        <w:rPr>
          <w:rFonts w:ascii="Arial" w:hAnsi="Arial" w:cs="Arial"/>
          <w:sz w:val="22"/>
          <w:szCs w:val="22"/>
          <w:lang w:val="fi-FI" w:eastAsia="sv-SE"/>
        </w:rPr>
        <w:t>on</w:t>
      </w:r>
      <w:proofErr w:type="gram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meidän</w:t>
      </w:r>
      <w:r>
        <w:rPr>
          <w:rFonts w:ascii="Arial" w:hAnsi="Arial" w:cs="Arial"/>
          <w:sz w:val="22"/>
          <w:szCs w:val="22"/>
          <w:lang w:val="fi-FI" w:eastAsia="sv-SE"/>
        </w:rPr>
        <w:t xml:space="preserve"> kannaltamme optimaalinen. Voim</w:t>
      </w:r>
      <w:r w:rsidRPr="009B1B03">
        <w:rPr>
          <w:rFonts w:ascii="Arial" w:hAnsi="Arial" w:cs="Arial"/>
          <w:sz w:val="22"/>
          <w:szCs w:val="22"/>
          <w:lang w:val="fi-FI" w:eastAsia="sv-SE"/>
        </w:rPr>
        <w:t>me esimerkiksi o</w:t>
      </w:r>
      <w:r>
        <w:rPr>
          <w:rFonts w:ascii="Arial" w:hAnsi="Arial" w:cs="Arial"/>
          <w:sz w:val="22"/>
          <w:szCs w:val="22"/>
          <w:lang w:val="fi-FI" w:eastAsia="sv-SE"/>
        </w:rPr>
        <w:t>ttaa vastaan kymmenen kuorma-au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toa lastaukseen ja saman määrän lastin purkuun,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Ronni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</w:t>
      </w:r>
      <w:proofErr w:type="spellStart"/>
      <w:r w:rsidRPr="009B1B03">
        <w:rPr>
          <w:rFonts w:ascii="Arial" w:hAnsi="Arial" w:cs="Arial"/>
          <w:sz w:val="22"/>
          <w:szCs w:val="22"/>
          <w:lang w:val="fi-FI" w:eastAsia="sv-SE"/>
        </w:rPr>
        <w:t>Bjørneler</w:t>
      </w:r>
      <w:proofErr w:type="spellEnd"/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 sanoo.</w:t>
      </w:r>
    </w:p>
    <w:p w14:paraId="0D3F9580" w14:textId="6A67C0BD" w:rsidR="009B1B03" w:rsidRPr="009B1B03" w:rsidRDefault="009B1B03" w:rsidP="009B1B0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r w:rsidRPr="009B1B03">
        <w:rPr>
          <w:rFonts w:ascii="Arial" w:hAnsi="Arial" w:cs="Arial"/>
          <w:sz w:val="22"/>
          <w:szCs w:val="22"/>
          <w:lang w:val="fi-FI" w:eastAsia="sv-SE"/>
        </w:rPr>
        <w:t>Muutto Eskilst</w:t>
      </w:r>
      <w:r>
        <w:rPr>
          <w:rFonts w:ascii="Arial" w:hAnsi="Arial" w:cs="Arial"/>
          <w:sz w:val="22"/>
          <w:szCs w:val="22"/>
          <w:lang w:val="fi-FI" w:eastAsia="sv-SE"/>
        </w:rPr>
        <w:t xml:space="preserve">unaan – </w:t>
      </w:r>
      <w:proofErr w:type="spellStart"/>
      <w:r>
        <w:rPr>
          <w:rFonts w:ascii="Arial" w:hAnsi="Arial" w:cs="Arial"/>
          <w:sz w:val="22"/>
          <w:szCs w:val="22"/>
          <w:lang w:val="fi-FI" w:eastAsia="sv-SE"/>
        </w:rPr>
        <w:t>Keski</w:t>
      </w:r>
      <w:proofErr w:type="spellEnd"/>
      <w:r>
        <w:rPr>
          <w:rFonts w:ascii="Arial" w:hAnsi="Arial" w:cs="Arial"/>
          <w:sz w:val="22"/>
          <w:szCs w:val="22"/>
          <w:lang w:val="fi-FI" w:eastAsia="sv-SE"/>
        </w:rPr>
        <w:t>-Ruotsin alueen no</w:t>
      </w:r>
      <w:r w:rsidRPr="009B1B03">
        <w:rPr>
          <w:rFonts w:ascii="Arial" w:hAnsi="Arial" w:cs="Arial"/>
          <w:sz w:val="22"/>
          <w:szCs w:val="22"/>
          <w:lang w:val="fi-FI" w:eastAsia="sv-SE"/>
        </w:rPr>
        <w:t xml:space="preserve">peasti kasvavaan logistiikkakeskukseen – tehostaa kuljetuksia kaikin tavoin. </w:t>
      </w:r>
    </w:p>
    <w:p w14:paraId="1B83F393" w14:textId="038E8FAB" w:rsidR="000D0540" w:rsidRPr="009B1B03" w:rsidRDefault="009B1B03" w:rsidP="009B1B0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fi-FI" w:eastAsia="sv-SE"/>
        </w:rPr>
      </w:pPr>
      <w:r w:rsidRPr="009B1B03">
        <w:rPr>
          <w:rFonts w:ascii="Arial" w:hAnsi="Arial" w:cs="Arial"/>
          <w:sz w:val="22"/>
          <w:szCs w:val="22"/>
          <w:lang w:val="fi-FI" w:eastAsia="sv-SE"/>
        </w:rPr>
        <w:t>– Nopeammat j</w:t>
      </w:r>
      <w:r>
        <w:rPr>
          <w:rFonts w:ascii="Arial" w:hAnsi="Arial" w:cs="Arial"/>
          <w:sz w:val="22"/>
          <w:szCs w:val="22"/>
          <w:lang w:val="fi-FI" w:eastAsia="sv-SE"/>
        </w:rPr>
        <w:t>a sujuvammat kuljetukset hyödyt</w:t>
      </w:r>
      <w:r w:rsidRPr="009B1B03">
        <w:rPr>
          <w:rFonts w:ascii="Arial" w:hAnsi="Arial" w:cs="Arial"/>
          <w:sz w:val="22"/>
          <w:szCs w:val="22"/>
          <w:lang w:val="fi-FI" w:eastAsia="sv-SE"/>
        </w:rPr>
        <w:t>tävät asiakkaitamme ja vähentyneet ympä</w:t>
      </w:r>
      <w:r>
        <w:rPr>
          <w:rFonts w:ascii="Arial" w:hAnsi="Arial" w:cs="Arial"/>
          <w:sz w:val="22"/>
          <w:szCs w:val="22"/>
          <w:lang w:val="fi-FI" w:eastAsia="sv-SE"/>
        </w:rPr>
        <w:t>ristövaiku</w:t>
      </w:r>
      <w:r w:rsidRPr="009B1B03">
        <w:rPr>
          <w:rFonts w:ascii="Arial" w:hAnsi="Arial" w:cs="Arial"/>
          <w:sz w:val="22"/>
          <w:szCs w:val="22"/>
          <w:lang w:val="fi-FI" w:eastAsia="sv-SE"/>
        </w:rPr>
        <w:t>t</w:t>
      </w:r>
      <w:r>
        <w:rPr>
          <w:rFonts w:ascii="Arial" w:hAnsi="Arial" w:cs="Arial"/>
          <w:sz w:val="22"/>
          <w:szCs w:val="22"/>
          <w:lang w:val="fi-FI" w:eastAsia="sv-SE"/>
        </w:rPr>
        <w:t>ukset hyödyttävät meitä kaikkia.</w:t>
      </w:r>
    </w:p>
    <w:p w14:paraId="1D99FAB5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616AE7FD" w14:textId="7264D799" w:rsidR="00DD395C" w:rsidRPr="00DD395C" w:rsidRDefault="00DD395C" w:rsidP="00DD39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eastAsia="sv-SE"/>
        </w:rPr>
      </w:pPr>
    </w:p>
    <w:p w14:paraId="2A6232D8" w14:textId="7383DF75" w:rsidR="00994109" w:rsidRPr="00385517" w:rsidRDefault="00DD395C" w:rsidP="00385517">
      <w:pPr>
        <w:spacing w:line="276" w:lineRule="auto"/>
        <w:ind w:right="-432"/>
        <w:rPr>
          <w:rFonts w:ascii="Arial" w:hAnsi="Arial" w:cs="Arial"/>
          <w:b/>
          <w:sz w:val="20"/>
          <w:szCs w:val="20"/>
        </w:rPr>
      </w:pPr>
      <w:proofErr w:type="spellStart"/>
      <w:r w:rsidRPr="00385517">
        <w:rPr>
          <w:rFonts w:ascii="Arial" w:hAnsi="Arial" w:cs="Arial"/>
          <w:b/>
          <w:bCs/>
          <w:color w:val="1E1E1E"/>
          <w:lang w:eastAsia="sv-SE"/>
        </w:rPr>
        <w:t>Lisätietoja</w:t>
      </w:r>
      <w:proofErr w:type="spellEnd"/>
      <w:r w:rsidR="007E2A48" w:rsidRPr="00385517">
        <w:rPr>
          <w:rFonts w:ascii="Arial" w:hAnsi="Arial" w:cs="Arial"/>
          <w:b/>
          <w:sz w:val="20"/>
          <w:szCs w:val="20"/>
        </w:rPr>
        <w:t>:</w:t>
      </w:r>
    </w:p>
    <w:p w14:paraId="14453F18" w14:textId="77777777" w:rsidR="007E2A48" w:rsidRPr="00385517" w:rsidRDefault="007E2A48" w:rsidP="00385517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385517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3F923F28" w14:textId="77777777" w:rsidR="007E2A48" w:rsidRPr="00385517" w:rsidRDefault="007E2A48" w:rsidP="00385517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385517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5DCB30FB" w14:textId="77777777" w:rsidR="008F2444" w:rsidRPr="00385517" w:rsidRDefault="008F2444" w:rsidP="00385517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385517">
        <w:rPr>
          <w:rFonts w:ascii="Arial" w:hAnsi="Arial" w:cs="Arial"/>
          <w:bCs/>
          <w:sz w:val="20"/>
          <w:szCs w:val="20"/>
        </w:rPr>
        <w:t>T</w:t>
      </w:r>
      <w:r w:rsidRPr="0038551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385517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38551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385517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Knauf Insulation on osa Knauf Groupia,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Insulation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9B1B03">
      <w:headerReference w:type="default" r:id="rId10"/>
      <w:pgSz w:w="11900" w:h="16840"/>
      <w:pgMar w:top="3565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06D8B" w14:textId="77777777" w:rsidR="00BB580D" w:rsidRDefault="00BB580D" w:rsidP="008F5444">
      <w:r>
        <w:separator/>
      </w:r>
    </w:p>
  </w:endnote>
  <w:endnote w:type="continuationSeparator" w:id="0">
    <w:p w14:paraId="36AF1935" w14:textId="77777777" w:rsidR="00BB580D" w:rsidRDefault="00BB580D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ArialNarrow-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9936E" w14:textId="77777777" w:rsidR="00BB580D" w:rsidRDefault="00BB580D" w:rsidP="008F5444">
      <w:r>
        <w:separator/>
      </w:r>
    </w:p>
  </w:footnote>
  <w:footnote w:type="continuationSeparator" w:id="0">
    <w:p w14:paraId="52E9AFCF" w14:textId="77777777" w:rsidR="00BB580D" w:rsidRDefault="00BB580D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D0540"/>
    <w:rsid w:val="0016268D"/>
    <w:rsid w:val="001673FB"/>
    <w:rsid w:val="001D0AB9"/>
    <w:rsid w:val="001F57B1"/>
    <w:rsid w:val="00246493"/>
    <w:rsid w:val="00266050"/>
    <w:rsid w:val="002773EB"/>
    <w:rsid w:val="00385517"/>
    <w:rsid w:val="00387C01"/>
    <w:rsid w:val="00394BA6"/>
    <w:rsid w:val="003B4EF8"/>
    <w:rsid w:val="003D670C"/>
    <w:rsid w:val="00430023"/>
    <w:rsid w:val="0043131F"/>
    <w:rsid w:val="004A6111"/>
    <w:rsid w:val="00653F8C"/>
    <w:rsid w:val="006F161C"/>
    <w:rsid w:val="0072114C"/>
    <w:rsid w:val="00735D65"/>
    <w:rsid w:val="00775953"/>
    <w:rsid w:val="0077696E"/>
    <w:rsid w:val="007E2A48"/>
    <w:rsid w:val="00823400"/>
    <w:rsid w:val="008F2444"/>
    <w:rsid w:val="008F5444"/>
    <w:rsid w:val="0091458B"/>
    <w:rsid w:val="009302DA"/>
    <w:rsid w:val="00994109"/>
    <w:rsid w:val="009B1B03"/>
    <w:rsid w:val="009B3854"/>
    <w:rsid w:val="009C0F02"/>
    <w:rsid w:val="00A0074E"/>
    <w:rsid w:val="00A257EF"/>
    <w:rsid w:val="00A30B0C"/>
    <w:rsid w:val="00A4117E"/>
    <w:rsid w:val="00A93117"/>
    <w:rsid w:val="00AB6E8A"/>
    <w:rsid w:val="00AD7054"/>
    <w:rsid w:val="00BB580D"/>
    <w:rsid w:val="00C5778C"/>
    <w:rsid w:val="00C6304A"/>
    <w:rsid w:val="00CB298E"/>
    <w:rsid w:val="00CC6F0C"/>
    <w:rsid w:val="00CD0007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B772C9-761E-4944-A9BE-5499CFA14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4</TotalTime>
  <Pages>1</Pages>
  <Words>256</Words>
  <Characters>1357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3</cp:revision>
  <cp:lastPrinted>2016-05-09T08:15:00Z</cp:lastPrinted>
  <dcterms:created xsi:type="dcterms:W3CDTF">2016-11-01T17:06:00Z</dcterms:created>
  <dcterms:modified xsi:type="dcterms:W3CDTF">2016-11-02T13:44:00Z</dcterms:modified>
</cp:coreProperties>
</file>