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515F8" w14:textId="77777777" w:rsidR="0094125E" w:rsidRPr="009F0954" w:rsidRDefault="0094125E" w:rsidP="00CB4C9F">
      <w:pPr>
        <w:rPr>
          <w:rFonts w:ascii="Helvetica" w:hAnsi="Helvetica" w:cs="TradeGothic"/>
        </w:rPr>
      </w:pPr>
    </w:p>
    <w:p w14:paraId="6F07712B" w14:textId="5CC5A256" w:rsidR="000E712F" w:rsidRPr="009F0954" w:rsidRDefault="00E72C58" w:rsidP="000E712F">
      <w:pPr>
        <w:pStyle w:val="Dokumentrubrik"/>
        <w:rPr>
          <w:rFonts w:ascii="Helvetica" w:hAnsi="Helvetica"/>
          <w:bCs/>
          <w:caps w:val="0"/>
          <w:sz w:val="20"/>
          <w:szCs w:val="20"/>
          <w:lang w:eastAsia="en-US"/>
        </w:rPr>
      </w:pPr>
      <w:r>
        <w:rPr>
          <w:rFonts w:ascii="Helvetica" w:hAnsi="Helvetica"/>
          <w:bCs/>
          <w:caps w:val="0"/>
          <w:sz w:val="20"/>
          <w:szCs w:val="20"/>
          <w:lang w:eastAsia="en-US"/>
        </w:rPr>
        <w:t>PRESS</w:t>
      </w:r>
      <w:r w:rsidR="000E712F" w:rsidRPr="009F0954">
        <w:rPr>
          <w:rFonts w:ascii="Helvetica" w:hAnsi="Helvetica"/>
          <w:bCs/>
          <w:caps w:val="0"/>
          <w:sz w:val="20"/>
          <w:szCs w:val="20"/>
          <w:lang w:eastAsia="en-US"/>
        </w:rPr>
        <w:t>RELEASE</w:t>
      </w:r>
    </w:p>
    <w:p w14:paraId="6C0C24B2" w14:textId="3CC80AF0" w:rsidR="00A76A87" w:rsidRDefault="000F1733">
      <w:pPr>
        <w:rPr>
          <w:rFonts w:ascii="Helvetica" w:hAnsi="Helvetica"/>
          <w:color w:val="auto"/>
          <w:sz w:val="20"/>
          <w:szCs w:val="20"/>
        </w:rPr>
      </w:pPr>
      <w:r w:rsidRPr="009F0954">
        <w:rPr>
          <w:rFonts w:ascii="Helvetica" w:hAnsi="Helvetica"/>
          <w:color w:val="auto"/>
          <w:sz w:val="20"/>
          <w:szCs w:val="20"/>
        </w:rPr>
        <w:t>2 September</w:t>
      </w:r>
      <w:r w:rsidR="007B254F" w:rsidRPr="009F0954">
        <w:rPr>
          <w:rFonts w:ascii="Helvetica" w:hAnsi="Helvetica"/>
          <w:color w:val="auto"/>
          <w:sz w:val="20"/>
          <w:szCs w:val="20"/>
        </w:rPr>
        <w:t xml:space="preserve"> 2016</w:t>
      </w:r>
    </w:p>
    <w:p w14:paraId="61587E90" w14:textId="77777777" w:rsidR="00164397" w:rsidRPr="00164397" w:rsidRDefault="00164397">
      <w:pPr>
        <w:rPr>
          <w:rFonts w:ascii="Helvetica" w:hAnsi="Helvetica"/>
          <w:color w:val="auto"/>
          <w:sz w:val="20"/>
          <w:szCs w:val="20"/>
        </w:rPr>
      </w:pPr>
    </w:p>
    <w:p w14:paraId="1E74ACDA" w14:textId="77777777" w:rsidR="00F35C53" w:rsidRPr="009F0954" w:rsidRDefault="00F35C53" w:rsidP="007B254F">
      <w:pPr>
        <w:pStyle w:val="NormalWeb"/>
        <w:spacing w:before="0" w:beforeAutospacing="0" w:after="0" w:afterAutospacing="0"/>
        <w:rPr>
          <w:rFonts w:ascii="Helvetica" w:hAnsi="Helvetica"/>
          <w:b/>
          <w:bCs/>
          <w:color w:val="000000"/>
          <w:sz w:val="22"/>
          <w:szCs w:val="22"/>
          <w:lang w:val="en-GB"/>
        </w:rPr>
      </w:pPr>
    </w:p>
    <w:p w14:paraId="78132BAE" w14:textId="6F33C248" w:rsidR="007B254F" w:rsidRPr="00E72C58" w:rsidRDefault="00E72C58" w:rsidP="007B254F">
      <w:pPr>
        <w:spacing w:after="240"/>
        <w:rPr>
          <w:rFonts w:ascii="Helvetica" w:hAnsi="Helvetica"/>
          <w:sz w:val="28"/>
          <w:szCs w:val="28"/>
        </w:rPr>
      </w:pPr>
      <w:r w:rsidRPr="00E72C58">
        <w:rPr>
          <w:rFonts w:cs="Arial"/>
          <w:b/>
          <w:bCs/>
          <w:color w:val="auto"/>
          <w:sz w:val="28"/>
          <w:szCs w:val="28"/>
          <w:lang w:val="en-US"/>
        </w:rPr>
        <w:t>DigitasLBi Nordics lanserar</w:t>
      </w:r>
      <w:r>
        <w:rPr>
          <w:rFonts w:cs="Arial"/>
          <w:b/>
          <w:bCs/>
          <w:color w:val="auto"/>
          <w:sz w:val="28"/>
          <w:szCs w:val="28"/>
          <w:lang w:val="en-US"/>
        </w:rPr>
        <w:t xml:space="preserve"> VR-spel</w:t>
      </w:r>
      <w:r w:rsidRPr="00E72C58">
        <w:rPr>
          <w:rFonts w:cs="Arial"/>
          <w:b/>
          <w:bCs/>
          <w:color w:val="auto"/>
          <w:sz w:val="28"/>
          <w:szCs w:val="28"/>
          <w:lang w:val="en-US"/>
        </w:rPr>
        <w:t xml:space="preserve"> </w:t>
      </w:r>
      <w:r w:rsidR="00A6686F">
        <w:rPr>
          <w:rFonts w:cs="Arial"/>
          <w:b/>
          <w:bCs/>
          <w:color w:val="auto"/>
          <w:sz w:val="28"/>
          <w:szCs w:val="28"/>
          <w:lang w:val="en-US"/>
        </w:rPr>
        <w:t>globalt</w:t>
      </w:r>
      <w:r>
        <w:rPr>
          <w:rFonts w:cs="Arial"/>
          <w:b/>
          <w:bCs/>
          <w:color w:val="auto"/>
          <w:sz w:val="28"/>
          <w:szCs w:val="28"/>
          <w:lang w:val="en-US"/>
        </w:rPr>
        <w:t xml:space="preserve"> </w:t>
      </w:r>
      <w:r w:rsidRPr="00E72C58">
        <w:rPr>
          <w:rFonts w:cs="Arial"/>
          <w:b/>
          <w:bCs/>
          <w:color w:val="auto"/>
          <w:sz w:val="28"/>
          <w:szCs w:val="28"/>
          <w:lang w:val="en-US"/>
        </w:rPr>
        <w:t>tillsammans med Husqvarna</w:t>
      </w:r>
    </w:p>
    <w:p w14:paraId="5DF30C3C" w14:textId="77777777" w:rsidR="00707726" w:rsidRPr="00707726" w:rsidRDefault="00707726" w:rsidP="00707726">
      <w:pPr>
        <w:rPr>
          <w:rFonts w:ascii="Helvetica" w:hAnsi="Helvetica"/>
          <w:color w:val="auto"/>
          <w:sz w:val="20"/>
          <w:szCs w:val="20"/>
          <w:lang w:val="en-US" w:eastAsia="en-US"/>
        </w:rPr>
      </w:pPr>
      <w:r w:rsidRPr="00707726">
        <w:rPr>
          <w:rFonts w:ascii="Helvetica" w:hAnsi="Helvetica"/>
          <w:b/>
          <w:bCs/>
          <w:sz w:val="20"/>
          <w:szCs w:val="20"/>
          <w:lang w:val="en-US" w:eastAsia="en-US"/>
        </w:rPr>
        <w:t xml:space="preserve">Hur kan en trädstock med 24 grenar, placerad vid kanten av en bergssjö, skapa nytänkande kommunikation och bidra med värdefulla kundsinsikter? Genom ett VR-spel där nöje kombinerat med nytta skapar helt nya kontaktytor. </w:t>
      </w:r>
    </w:p>
    <w:p w14:paraId="50293E93" w14:textId="45AF9B29" w:rsidR="00707726" w:rsidRPr="00707726" w:rsidRDefault="00707726" w:rsidP="00707726">
      <w:pPr>
        <w:rPr>
          <w:rFonts w:ascii="Helvetica" w:hAnsi="Helvetica"/>
          <w:color w:val="auto"/>
          <w:sz w:val="20"/>
          <w:szCs w:val="20"/>
          <w:lang w:val="en-US" w:eastAsia="en-US"/>
        </w:rPr>
      </w:pPr>
      <w:r w:rsidRPr="00707726">
        <w:rPr>
          <w:rFonts w:ascii="Helvetica" w:hAnsi="Helvetica"/>
          <w:b/>
          <w:bCs/>
          <w:sz w:val="20"/>
          <w:szCs w:val="20"/>
          <w:lang w:val="en-US" w:eastAsia="en-US"/>
        </w:rPr>
        <w:t xml:space="preserve">Den </w:t>
      </w:r>
      <w:r w:rsidR="00676185">
        <w:rPr>
          <w:rFonts w:ascii="Helvetica" w:hAnsi="Helvetica"/>
          <w:b/>
          <w:bCs/>
          <w:sz w:val="20"/>
          <w:szCs w:val="20"/>
          <w:lang w:val="en-US" w:eastAsia="en-US"/>
        </w:rPr>
        <w:t>2</w:t>
      </w:r>
      <w:r w:rsidR="00115F38" w:rsidRPr="009F0954">
        <w:rPr>
          <w:rFonts w:ascii="Helvetica" w:hAnsi="Helvetica"/>
          <w:b/>
          <w:bCs/>
          <w:sz w:val="20"/>
          <w:szCs w:val="20"/>
          <w:lang w:val="en-US" w:eastAsia="en-US"/>
        </w:rPr>
        <w:t>:a</w:t>
      </w:r>
      <w:r w:rsidR="00676185">
        <w:rPr>
          <w:rFonts w:ascii="Helvetica" w:hAnsi="Helvetica"/>
          <w:b/>
          <w:bCs/>
          <w:sz w:val="20"/>
          <w:szCs w:val="20"/>
          <w:lang w:val="en-US" w:eastAsia="en-US"/>
        </w:rPr>
        <w:t xml:space="preserve"> september släpps</w:t>
      </w:r>
      <w:bookmarkStart w:id="0" w:name="_GoBack"/>
      <w:bookmarkEnd w:id="0"/>
      <w:r w:rsidRPr="00707726">
        <w:rPr>
          <w:rFonts w:ascii="Helvetica" w:hAnsi="Helvetica"/>
          <w:b/>
          <w:bCs/>
          <w:sz w:val="20"/>
          <w:szCs w:val="20"/>
          <w:lang w:val="en-US" w:eastAsia="en-US"/>
        </w:rPr>
        <w:t xml:space="preserve"> Husqvarna Limberjack, utvecklat av DigitasLBi Nordics, över hela världen. </w:t>
      </w:r>
    </w:p>
    <w:p w14:paraId="454E9C76" w14:textId="77777777" w:rsidR="007B254F" w:rsidRPr="009F0954" w:rsidRDefault="007B254F" w:rsidP="007B254F">
      <w:pPr>
        <w:rPr>
          <w:rFonts w:ascii="Helvetica" w:hAnsi="Helvetica"/>
          <w:sz w:val="20"/>
          <w:szCs w:val="20"/>
        </w:rPr>
      </w:pPr>
    </w:p>
    <w:p w14:paraId="5FB1558C" w14:textId="77777777" w:rsidR="00707726" w:rsidRPr="00707726" w:rsidRDefault="00707726" w:rsidP="00707726">
      <w:pPr>
        <w:rPr>
          <w:rFonts w:ascii="Helvetica" w:hAnsi="Helvetica"/>
          <w:color w:val="auto"/>
          <w:sz w:val="20"/>
          <w:szCs w:val="20"/>
          <w:lang w:val="en-US" w:eastAsia="en-US"/>
        </w:rPr>
      </w:pPr>
      <w:r w:rsidRPr="00707726">
        <w:rPr>
          <w:rFonts w:ascii="Helvetica" w:hAnsi="Helvetica"/>
          <w:sz w:val="20"/>
          <w:szCs w:val="20"/>
          <w:lang w:val="en-US" w:eastAsia="en-US"/>
        </w:rPr>
        <w:t>Tillsammans med</w:t>
      </w:r>
      <w:r w:rsidRPr="00707726">
        <w:rPr>
          <w:rFonts w:ascii="Helvetica" w:hAnsi="Helvetica"/>
          <w:color w:val="FF0000"/>
          <w:sz w:val="20"/>
          <w:szCs w:val="20"/>
          <w:lang w:val="en-US" w:eastAsia="en-US"/>
        </w:rPr>
        <w:t xml:space="preserve"> </w:t>
      </w:r>
      <w:r w:rsidRPr="00707726">
        <w:rPr>
          <w:rFonts w:ascii="Helvetica" w:hAnsi="Helvetica"/>
          <w:sz w:val="20"/>
          <w:szCs w:val="20"/>
          <w:lang w:val="en-US" w:eastAsia="en-US"/>
        </w:rPr>
        <w:t>den digitala kommunikationsbyrån DigitasLBi Nordics tar Husqvarna klivet in i den virtuella världen. Med VR-spelet Husqvarna Limberjack vill Husqvarna hitta nya sätt att möta konsumenten för att fortsätta kunna leverera världsledande produkter kopplat till lika kvalitativ kundkommunikation. Syftet är att skapa nya kontaktytor med förhoppningen att samla värdefulla insikter i hur ny teknologi kan bidra till utbildning och ökad produktförståelse.  </w:t>
      </w:r>
    </w:p>
    <w:p w14:paraId="312BD46C" w14:textId="526EEC37" w:rsidR="00707726" w:rsidRPr="009F0954" w:rsidRDefault="00707726" w:rsidP="00707726">
      <w:pPr>
        <w:rPr>
          <w:rFonts w:ascii="Helvetica" w:hAnsi="Helvetica"/>
          <w:sz w:val="20"/>
          <w:szCs w:val="20"/>
          <w:lang w:val="en-US" w:eastAsia="en-US"/>
        </w:rPr>
      </w:pPr>
      <w:r w:rsidRPr="00707726">
        <w:rPr>
          <w:rFonts w:ascii="Helvetica" w:hAnsi="Helvetica"/>
          <w:sz w:val="20"/>
          <w:szCs w:val="20"/>
          <w:lang w:val="en-US" w:eastAsia="en-US"/>
        </w:rPr>
        <w:t>Spelet, som går ut på att snabbast möjligt såga av 24 trädgrenar med en Husqvarna 359 motorsåg, utspelar sig i storslagen VR-miljö vid kanten av en bergssj</w:t>
      </w:r>
      <w:r w:rsidR="00676185">
        <w:rPr>
          <w:rFonts w:ascii="Helvetica" w:hAnsi="Helvetica"/>
          <w:sz w:val="20"/>
          <w:szCs w:val="20"/>
          <w:lang w:val="en-US" w:eastAsia="en-US"/>
        </w:rPr>
        <w:t>ö. Husqvarna Limberjack släpps</w:t>
      </w:r>
      <w:r w:rsidRPr="00707726">
        <w:rPr>
          <w:rFonts w:ascii="Helvetica" w:hAnsi="Helvetica"/>
          <w:sz w:val="20"/>
          <w:szCs w:val="20"/>
          <w:lang w:val="en-US" w:eastAsia="en-US"/>
        </w:rPr>
        <w:t xml:space="preserve"> globalt för nedladdning vi</w:t>
      </w:r>
      <w:r w:rsidRPr="009F0954">
        <w:rPr>
          <w:rFonts w:ascii="Helvetica" w:hAnsi="Helvetica"/>
          <w:sz w:val="20"/>
          <w:szCs w:val="20"/>
          <w:lang w:val="en-US" w:eastAsia="en-US"/>
        </w:rPr>
        <w:t xml:space="preserve">a Valve´s platform </w:t>
      </w:r>
      <w:r w:rsidR="00676185">
        <w:rPr>
          <w:rFonts w:ascii="Helvetica" w:hAnsi="Helvetica"/>
          <w:sz w:val="20"/>
          <w:szCs w:val="20"/>
          <w:lang w:val="en-US" w:eastAsia="en-US"/>
        </w:rPr>
        <w:t>Steam den 2</w:t>
      </w:r>
      <w:r w:rsidRPr="009F0954">
        <w:rPr>
          <w:rFonts w:ascii="Helvetica" w:hAnsi="Helvetica"/>
          <w:sz w:val="20"/>
          <w:szCs w:val="20"/>
          <w:lang w:val="en-US" w:eastAsia="en-US"/>
        </w:rPr>
        <w:t>:a</w:t>
      </w:r>
      <w:r w:rsidRPr="00707726">
        <w:rPr>
          <w:rFonts w:ascii="Helvetica" w:hAnsi="Helvetica"/>
          <w:sz w:val="20"/>
          <w:szCs w:val="20"/>
          <w:lang w:val="en-US" w:eastAsia="en-US"/>
        </w:rPr>
        <w:t xml:space="preserve"> september. </w:t>
      </w:r>
    </w:p>
    <w:p w14:paraId="732ECCD4" w14:textId="77777777" w:rsidR="00AA2368" w:rsidRPr="009F0954" w:rsidRDefault="00AA2368" w:rsidP="00707726">
      <w:pPr>
        <w:rPr>
          <w:rFonts w:ascii="Helvetica" w:hAnsi="Helvetica"/>
          <w:sz w:val="20"/>
          <w:szCs w:val="20"/>
          <w:lang w:val="en-US" w:eastAsia="en-US"/>
        </w:rPr>
      </w:pPr>
    </w:p>
    <w:p w14:paraId="00A16B1E" w14:textId="77777777" w:rsidR="00AA2368" w:rsidRPr="00AA2368" w:rsidRDefault="00AA2368" w:rsidP="00AA2368">
      <w:pPr>
        <w:rPr>
          <w:rFonts w:ascii="Helvetica" w:hAnsi="Helvetica"/>
          <w:color w:val="auto"/>
          <w:sz w:val="20"/>
          <w:szCs w:val="20"/>
          <w:lang w:val="en-US" w:eastAsia="en-US"/>
        </w:rPr>
      </w:pPr>
      <w:r w:rsidRPr="00AA2368">
        <w:rPr>
          <w:rFonts w:ascii="Helvetica" w:hAnsi="Helvetica"/>
          <w:sz w:val="20"/>
          <w:szCs w:val="20"/>
          <w:lang w:val="en-US" w:eastAsia="en-US"/>
        </w:rPr>
        <w:t>“Vi letar ständigt efter nya sätt att sprida information och öka säkerheten kring våra produkter. Med VR-teknik har vi möjlighet att utbilda befintliga produktanvändare och samtidigt väcka intresset hos nya kundgrupper. Husqvarna Limberjack ger oss en ny, innovativ plattform där kundupplevelsen står i fokus”, säger Margaretha Finnstedt, Director of Public Relations and Communication på Husqvarna Group.</w:t>
      </w:r>
    </w:p>
    <w:p w14:paraId="4B971F76" w14:textId="77777777" w:rsidR="00AA2368" w:rsidRPr="00AA2368" w:rsidRDefault="00AA2368" w:rsidP="00AA2368">
      <w:pPr>
        <w:rPr>
          <w:rFonts w:ascii="Helvetica" w:hAnsi="Helvetica"/>
          <w:color w:val="auto"/>
          <w:sz w:val="20"/>
          <w:szCs w:val="20"/>
          <w:lang w:val="en-US" w:eastAsia="en-US"/>
        </w:rPr>
      </w:pPr>
    </w:p>
    <w:p w14:paraId="7F9EC93B" w14:textId="77777777" w:rsidR="00AA2368" w:rsidRPr="00AA2368" w:rsidRDefault="00AA2368" w:rsidP="00AA2368">
      <w:pPr>
        <w:rPr>
          <w:rFonts w:ascii="Helvetica" w:hAnsi="Helvetica"/>
          <w:color w:val="auto"/>
          <w:sz w:val="20"/>
          <w:szCs w:val="20"/>
          <w:lang w:val="en-US" w:eastAsia="en-US"/>
        </w:rPr>
      </w:pPr>
      <w:r w:rsidRPr="00AA2368">
        <w:rPr>
          <w:rFonts w:ascii="Helvetica" w:hAnsi="Helvetica"/>
          <w:sz w:val="20"/>
          <w:szCs w:val="20"/>
          <w:lang w:val="en-US" w:eastAsia="en-US"/>
        </w:rPr>
        <w:t>På DigitasLBi Nordics är man glada över att låta unika kompetenser, på ett än så länge relativt outforskat fält, få skapa världsledande, moderna kommunikationslösningar tillsammans med ett av världens mest anrika, globala varumärken. Med flera prisbelönta VR-upplevelser i bagaget ser DigitasLBi Nordics fram emot att kunna implementera fler nyskapande, digitala lösningar framöver.  </w:t>
      </w:r>
    </w:p>
    <w:p w14:paraId="6574D72D" w14:textId="159644F6" w:rsidR="00AA2368" w:rsidRPr="00707726" w:rsidRDefault="00AA2368" w:rsidP="00707726">
      <w:pPr>
        <w:rPr>
          <w:rFonts w:ascii="Helvetica" w:hAnsi="Helvetica"/>
          <w:color w:val="auto"/>
          <w:sz w:val="20"/>
          <w:szCs w:val="20"/>
          <w:lang w:val="en-US" w:eastAsia="en-US"/>
        </w:rPr>
      </w:pPr>
      <w:r w:rsidRPr="00AA2368">
        <w:rPr>
          <w:rFonts w:ascii="Helvetica" w:hAnsi="Helvetica"/>
          <w:color w:val="auto"/>
          <w:sz w:val="20"/>
          <w:szCs w:val="20"/>
          <w:lang w:val="en-US" w:eastAsia="en-US"/>
        </w:rPr>
        <w:br/>
      </w:r>
      <w:r w:rsidRPr="00AA2368">
        <w:rPr>
          <w:rFonts w:ascii="Helvetica" w:hAnsi="Helvetica"/>
          <w:sz w:val="20"/>
          <w:szCs w:val="20"/>
          <w:lang w:val="en-US" w:eastAsia="en-US"/>
        </w:rPr>
        <w:t>“Innovation kräver starka partnerskap och det känns väldigt roligt att Husqvarna tillsammans med vårt spetskompetenta team på DigitasLBi Nordics vågar utmana konventioner för att hitta nya möjligheter och direkt affärsnytta med hjälp av ny teknik. Det är så man tar en industri mot framtiden”, Karen Ruudh, kundansvarig på DigitasLBi Nordics.    </w:t>
      </w:r>
    </w:p>
    <w:p w14:paraId="7288562A" w14:textId="77777777" w:rsidR="007B254F" w:rsidRPr="009F0954" w:rsidRDefault="007B254F" w:rsidP="007B254F">
      <w:pPr>
        <w:rPr>
          <w:rFonts w:ascii="Helvetica" w:hAnsi="Helvetica"/>
        </w:rPr>
      </w:pPr>
    </w:p>
    <w:p w14:paraId="290DC359" w14:textId="77777777" w:rsidR="00EF14B2" w:rsidRPr="009F0954" w:rsidRDefault="00EF14B2" w:rsidP="00AA2368">
      <w:pPr>
        <w:rPr>
          <w:rFonts w:ascii="Helvetica" w:hAnsi="Helvetica"/>
          <w:b/>
          <w:bCs/>
          <w:sz w:val="20"/>
          <w:szCs w:val="20"/>
          <w:lang w:val="en-US" w:eastAsia="en-US"/>
        </w:rPr>
      </w:pPr>
    </w:p>
    <w:p w14:paraId="100BF232" w14:textId="77777777" w:rsidR="00EF14B2" w:rsidRPr="009F0954" w:rsidRDefault="00EF14B2" w:rsidP="00AA2368">
      <w:pPr>
        <w:rPr>
          <w:rFonts w:ascii="Helvetica" w:hAnsi="Helvetica"/>
          <w:b/>
          <w:bCs/>
          <w:sz w:val="20"/>
          <w:szCs w:val="20"/>
          <w:lang w:val="en-US" w:eastAsia="en-US"/>
        </w:rPr>
      </w:pPr>
    </w:p>
    <w:p w14:paraId="355718DE" w14:textId="77777777" w:rsidR="00EF14B2" w:rsidRPr="009F0954" w:rsidRDefault="00EF14B2" w:rsidP="00AA2368">
      <w:pPr>
        <w:rPr>
          <w:rFonts w:ascii="Helvetica" w:hAnsi="Helvetica"/>
          <w:b/>
          <w:bCs/>
          <w:sz w:val="20"/>
          <w:szCs w:val="20"/>
          <w:lang w:val="en-US" w:eastAsia="en-US"/>
        </w:rPr>
      </w:pPr>
    </w:p>
    <w:p w14:paraId="6961D908" w14:textId="77777777" w:rsidR="00EF14B2" w:rsidRPr="009F0954" w:rsidRDefault="00EF14B2" w:rsidP="00AA2368">
      <w:pPr>
        <w:rPr>
          <w:rFonts w:ascii="Helvetica" w:hAnsi="Helvetica"/>
          <w:b/>
          <w:bCs/>
          <w:sz w:val="20"/>
          <w:szCs w:val="20"/>
          <w:lang w:val="en-US" w:eastAsia="en-US"/>
        </w:rPr>
      </w:pPr>
    </w:p>
    <w:p w14:paraId="69D006AF" w14:textId="77777777" w:rsidR="00EF14B2" w:rsidRPr="009F0954" w:rsidRDefault="00EF14B2" w:rsidP="00AA2368">
      <w:pPr>
        <w:rPr>
          <w:rFonts w:ascii="Helvetica" w:hAnsi="Helvetica"/>
          <w:b/>
          <w:bCs/>
          <w:sz w:val="20"/>
          <w:szCs w:val="20"/>
          <w:lang w:val="en-US" w:eastAsia="en-US"/>
        </w:rPr>
      </w:pPr>
    </w:p>
    <w:p w14:paraId="6C9D4E4C" w14:textId="77777777" w:rsidR="00EF14B2" w:rsidRPr="009F0954" w:rsidRDefault="00EF14B2" w:rsidP="00AA2368">
      <w:pPr>
        <w:rPr>
          <w:rFonts w:ascii="Helvetica" w:hAnsi="Helvetica"/>
          <w:b/>
          <w:bCs/>
          <w:sz w:val="20"/>
          <w:szCs w:val="20"/>
          <w:lang w:val="en-US" w:eastAsia="en-US"/>
        </w:rPr>
      </w:pPr>
    </w:p>
    <w:p w14:paraId="69D1BAEF" w14:textId="77777777" w:rsidR="00EF14B2" w:rsidRPr="009F0954" w:rsidRDefault="00EF14B2" w:rsidP="00AA2368">
      <w:pPr>
        <w:rPr>
          <w:rFonts w:ascii="Helvetica" w:hAnsi="Helvetica"/>
          <w:b/>
          <w:bCs/>
          <w:sz w:val="20"/>
          <w:szCs w:val="20"/>
          <w:lang w:val="en-US" w:eastAsia="en-US"/>
        </w:rPr>
      </w:pPr>
    </w:p>
    <w:p w14:paraId="2DFD5072" w14:textId="77777777" w:rsidR="00EF14B2" w:rsidRPr="009F0954" w:rsidRDefault="00EF14B2" w:rsidP="00AA2368">
      <w:pPr>
        <w:rPr>
          <w:rFonts w:ascii="Helvetica" w:hAnsi="Helvetica"/>
          <w:b/>
          <w:bCs/>
          <w:sz w:val="20"/>
          <w:szCs w:val="20"/>
          <w:lang w:val="en-US" w:eastAsia="en-US"/>
        </w:rPr>
      </w:pPr>
    </w:p>
    <w:p w14:paraId="6A03F549" w14:textId="77777777" w:rsidR="00EF14B2" w:rsidRPr="009F0954" w:rsidRDefault="00EF14B2" w:rsidP="00AA2368">
      <w:pPr>
        <w:rPr>
          <w:rFonts w:ascii="Helvetica" w:hAnsi="Helvetica"/>
          <w:b/>
          <w:bCs/>
          <w:sz w:val="20"/>
          <w:szCs w:val="20"/>
          <w:lang w:val="en-US" w:eastAsia="en-US"/>
        </w:rPr>
      </w:pPr>
    </w:p>
    <w:p w14:paraId="34E5E37D" w14:textId="77777777" w:rsidR="00EF14B2" w:rsidRPr="009F0954" w:rsidRDefault="00EF14B2" w:rsidP="00AA2368">
      <w:pPr>
        <w:rPr>
          <w:rFonts w:ascii="Helvetica" w:hAnsi="Helvetica"/>
          <w:b/>
          <w:bCs/>
          <w:sz w:val="20"/>
          <w:szCs w:val="20"/>
          <w:lang w:val="en-US" w:eastAsia="en-US"/>
        </w:rPr>
      </w:pPr>
    </w:p>
    <w:p w14:paraId="7254F073" w14:textId="77777777" w:rsidR="00EF14B2" w:rsidRPr="009F0954" w:rsidRDefault="00EF14B2" w:rsidP="00AA2368">
      <w:pPr>
        <w:rPr>
          <w:rFonts w:ascii="Helvetica" w:hAnsi="Helvetica"/>
          <w:b/>
          <w:bCs/>
          <w:sz w:val="20"/>
          <w:szCs w:val="20"/>
          <w:lang w:val="en-US" w:eastAsia="en-US"/>
        </w:rPr>
      </w:pPr>
    </w:p>
    <w:p w14:paraId="1AFC514D" w14:textId="77777777" w:rsidR="00164397" w:rsidRDefault="00164397" w:rsidP="00AA2368">
      <w:pPr>
        <w:rPr>
          <w:rFonts w:ascii="Helvetica" w:hAnsi="Helvetica"/>
          <w:b/>
          <w:bCs/>
          <w:sz w:val="20"/>
          <w:szCs w:val="20"/>
          <w:lang w:val="en-US" w:eastAsia="en-US"/>
        </w:rPr>
      </w:pPr>
    </w:p>
    <w:p w14:paraId="6D225CF1" w14:textId="77777777" w:rsidR="00AA2368" w:rsidRPr="00AA2368" w:rsidRDefault="00AA2368" w:rsidP="00AA2368">
      <w:pPr>
        <w:rPr>
          <w:rFonts w:ascii="Helvetica" w:hAnsi="Helvetica"/>
          <w:color w:val="auto"/>
          <w:sz w:val="20"/>
          <w:szCs w:val="20"/>
          <w:lang w:val="en-US" w:eastAsia="en-US"/>
        </w:rPr>
      </w:pPr>
      <w:r w:rsidRPr="00AA2368">
        <w:rPr>
          <w:rFonts w:ascii="Helvetica" w:hAnsi="Helvetica"/>
          <w:b/>
          <w:bCs/>
          <w:sz w:val="20"/>
          <w:szCs w:val="20"/>
          <w:lang w:val="en-US" w:eastAsia="en-US"/>
        </w:rPr>
        <w:lastRenderedPageBreak/>
        <w:t>Hur man spelar</w:t>
      </w:r>
      <w:r w:rsidRPr="00AA2368">
        <w:rPr>
          <w:rFonts w:ascii="Helvetica" w:hAnsi="Helvetica"/>
          <w:sz w:val="20"/>
          <w:szCs w:val="20"/>
          <w:lang w:val="en-US" w:eastAsia="en-US"/>
        </w:rPr>
        <w:t xml:space="preserve"> </w:t>
      </w:r>
    </w:p>
    <w:p w14:paraId="5A547226" w14:textId="77777777" w:rsidR="00AA2368" w:rsidRPr="00AA2368" w:rsidRDefault="00AA2368" w:rsidP="00AA2368">
      <w:pPr>
        <w:rPr>
          <w:rFonts w:ascii="Helvetica" w:hAnsi="Helvetica"/>
          <w:color w:val="auto"/>
          <w:sz w:val="20"/>
          <w:szCs w:val="20"/>
          <w:lang w:val="en-US" w:eastAsia="en-US"/>
        </w:rPr>
      </w:pPr>
      <w:r w:rsidRPr="00AA2368">
        <w:rPr>
          <w:rFonts w:ascii="Helvetica" w:hAnsi="Helvetica"/>
          <w:sz w:val="20"/>
          <w:szCs w:val="20"/>
          <w:lang w:val="en-US" w:eastAsia="en-US"/>
        </w:rPr>
        <w:t xml:space="preserve">Husqvarna Limberjack utspelar sig i storslagen VR-miljö och tar med spelaren till en vacker bergssjö där 24 grenar på en trädsock ska sågas av med en Husqvarna 359 motorsåg. Spelaren måste plocka upp motorsågen och såga av alla grenar så snabbt och precist som möjligt. Om grenarna inte är korrekt avssågade måste spelaren gå tillbaka och göra om på nytt. </w:t>
      </w:r>
    </w:p>
    <w:p w14:paraId="74AC0B85" w14:textId="77777777" w:rsidR="00AA2368" w:rsidRPr="00AA2368" w:rsidRDefault="00AA2368" w:rsidP="00AA2368">
      <w:pPr>
        <w:rPr>
          <w:rFonts w:ascii="Helvetica" w:hAnsi="Helvetica"/>
          <w:color w:val="auto"/>
          <w:sz w:val="20"/>
          <w:szCs w:val="20"/>
          <w:lang w:val="en-US" w:eastAsia="en-US"/>
        </w:rPr>
      </w:pPr>
      <w:r w:rsidRPr="00AA2368">
        <w:rPr>
          <w:rFonts w:ascii="Helvetica" w:hAnsi="Helvetica"/>
          <w:sz w:val="20"/>
          <w:szCs w:val="20"/>
          <w:lang w:val="en-US" w:eastAsia="en-US"/>
        </w:rPr>
        <w:t>Spelet bjuder på en VR-upplevelse i världsklass och för att addera ytterligare ett moment så finns både en lokal och global topplista över högst rankade spelare. Detta gör det möjligt att möta motståndare både offline i närmiljö och online över hela världen.  </w:t>
      </w:r>
    </w:p>
    <w:p w14:paraId="0742E6DB" w14:textId="77777777" w:rsidR="00AA2368" w:rsidRPr="00AA2368" w:rsidRDefault="00AA2368" w:rsidP="00AA2368">
      <w:pPr>
        <w:rPr>
          <w:rFonts w:ascii="Helvetica" w:hAnsi="Helvetica"/>
          <w:color w:val="auto"/>
          <w:sz w:val="20"/>
          <w:szCs w:val="20"/>
          <w:lang w:val="en-US" w:eastAsia="en-US"/>
        </w:rPr>
      </w:pPr>
    </w:p>
    <w:p w14:paraId="6D24787D" w14:textId="77777777" w:rsidR="00AA2368" w:rsidRPr="009F0954" w:rsidRDefault="00AA2368" w:rsidP="00AA2368">
      <w:pPr>
        <w:rPr>
          <w:rFonts w:ascii="Helvetica" w:hAnsi="Helvetica"/>
          <w:color w:val="auto"/>
          <w:sz w:val="20"/>
          <w:szCs w:val="20"/>
          <w:lang w:val="en-US" w:eastAsia="en-US"/>
        </w:rPr>
      </w:pPr>
      <w:r w:rsidRPr="00AA2368">
        <w:rPr>
          <w:rFonts w:ascii="Helvetica" w:hAnsi="Helvetica"/>
          <w:b/>
          <w:bCs/>
          <w:sz w:val="20"/>
          <w:szCs w:val="20"/>
          <w:lang w:val="en-US" w:eastAsia="en-US"/>
        </w:rPr>
        <w:t>Världsmästerskap</w:t>
      </w:r>
    </w:p>
    <w:p w14:paraId="6B822AC5" w14:textId="2B2F45D4" w:rsidR="00AA2368" w:rsidRPr="00AA2368" w:rsidRDefault="00AA2368" w:rsidP="00AA2368">
      <w:pPr>
        <w:rPr>
          <w:rFonts w:ascii="Helvetica" w:hAnsi="Helvetica"/>
          <w:color w:val="auto"/>
          <w:sz w:val="20"/>
          <w:szCs w:val="20"/>
          <w:lang w:val="en-US" w:eastAsia="en-US"/>
        </w:rPr>
      </w:pPr>
      <w:r w:rsidRPr="00AA2368">
        <w:rPr>
          <w:rFonts w:ascii="Helvetica" w:hAnsi="Helvetica"/>
          <w:sz w:val="20"/>
          <w:szCs w:val="20"/>
          <w:lang w:val="en-US" w:eastAsia="en-US"/>
        </w:rPr>
        <w:t>I slutet av varje månad kommer Husqvarna</w:t>
      </w:r>
      <w:r w:rsidRPr="00AA2368">
        <w:rPr>
          <w:rFonts w:ascii="Helvetica" w:hAnsi="Helvetica"/>
          <w:color w:val="FF0000"/>
          <w:sz w:val="20"/>
          <w:szCs w:val="20"/>
          <w:lang w:val="en-US" w:eastAsia="en-US"/>
        </w:rPr>
        <w:t xml:space="preserve"> </w:t>
      </w:r>
      <w:r w:rsidRPr="00AA2368">
        <w:rPr>
          <w:rFonts w:ascii="Helvetica" w:hAnsi="Helvetica"/>
          <w:sz w:val="20"/>
          <w:szCs w:val="20"/>
          <w:lang w:val="en-US" w:eastAsia="en-US"/>
        </w:rPr>
        <w:t xml:space="preserve">att offentliggöra månadens bästa spelare. I slutet av augusti 2017 kommer 12 spelare att mötas i världsmästerskapsfinalen av Husqvarna Limerjack. Finalen hålls i Sverige och är i dagsläget det första planerade världsmästerskapet av ett VR-spel. </w:t>
      </w:r>
    </w:p>
    <w:p w14:paraId="7BAFB8EE" w14:textId="77777777" w:rsidR="00AA2368" w:rsidRPr="00AA2368" w:rsidRDefault="00AA2368" w:rsidP="00AA2368">
      <w:pPr>
        <w:rPr>
          <w:rFonts w:ascii="Helvetica" w:hAnsi="Helvetica"/>
          <w:color w:val="auto"/>
          <w:sz w:val="20"/>
          <w:szCs w:val="20"/>
          <w:lang w:val="en-US" w:eastAsia="en-US"/>
        </w:rPr>
      </w:pPr>
    </w:p>
    <w:p w14:paraId="1F567BEC" w14:textId="77777777" w:rsidR="00AA2368" w:rsidRPr="00AA2368" w:rsidRDefault="00AA2368" w:rsidP="00AA2368">
      <w:pPr>
        <w:rPr>
          <w:rFonts w:ascii="Helvetica" w:hAnsi="Helvetica"/>
          <w:color w:val="auto"/>
          <w:sz w:val="20"/>
          <w:szCs w:val="20"/>
          <w:lang w:val="en-US" w:eastAsia="en-US"/>
        </w:rPr>
      </w:pPr>
      <w:r w:rsidRPr="00AA2368">
        <w:rPr>
          <w:rFonts w:ascii="Helvetica" w:hAnsi="Helvetica"/>
          <w:b/>
          <w:bCs/>
          <w:sz w:val="20"/>
          <w:szCs w:val="20"/>
          <w:lang w:val="en-US" w:eastAsia="en-US"/>
        </w:rPr>
        <w:t>Ladda ner spelet</w:t>
      </w:r>
    </w:p>
    <w:p w14:paraId="53DCD125" w14:textId="3D8A6884" w:rsidR="00AA2368" w:rsidRPr="00AA2368" w:rsidRDefault="00AA2368" w:rsidP="00AA2368">
      <w:pPr>
        <w:rPr>
          <w:rFonts w:ascii="Helvetica" w:hAnsi="Helvetica"/>
          <w:color w:val="auto"/>
          <w:sz w:val="20"/>
          <w:szCs w:val="20"/>
          <w:lang w:val="en-US" w:eastAsia="en-US"/>
        </w:rPr>
      </w:pPr>
      <w:r w:rsidRPr="00AA2368">
        <w:rPr>
          <w:rFonts w:ascii="Helvetica" w:hAnsi="Helvetica"/>
          <w:sz w:val="20"/>
          <w:szCs w:val="20"/>
          <w:lang w:val="en-US" w:eastAsia="en-US"/>
        </w:rPr>
        <w:t>Husqvarna Limberjack är optimerat för HTC Vive och kan laddas ner gratis via Steam som nås genom kampanjsi</w:t>
      </w:r>
      <w:r w:rsidR="00EB395E">
        <w:rPr>
          <w:rFonts w:ascii="Helvetica" w:hAnsi="Helvetica"/>
          <w:sz w:val="20"/>
          <w:szCs w:val="20"/>
          <w:lang w:val="en-US" w:eastAsia="en-US"/>
        </w:rPr>
        <w:t xml:space="preserve">ten </w:t>
      </w:r>
      <w:r w:rsidR="00354CFF">
        <w:rPr>
          <w:rFonts w:ascii="Helvetica" w:hAnsi="Helvetica"/>
          <w:sz w:val="20"/>
          <w:szCs w:val="20"/>
          <w:lang w:val="en-US" w:eastAsia="en-US"/>
        </w:rPr>
        <w:t>www.limberjackvr.com</w:t>
      </w:r>
      <w:r w:rsidRPr="00AA2368">
        <w:rPr>
          <w:rFonts w:ascii="Helvetica" w:hAnsi="Helvetica"/>
          <w:sz w:val="20"/>
          <w:szCs w:val="20"/>
          <w:lang w:val="en-US" w:eastAsia="en-US"/>
        </w:rPr>
        <w:t>.  </w:t>
      </w:r>
    </w:p>
    <w:p w14:paraId="59504C0F" w14:textId="77777777" w:rsidR="00AA2368" w:rsidRPr="00AA2368" w:rsidRDefault="00AA2368" w:rsidP="00AA2368">
      <w:pPr>
        <w:rPr>
          <w:rFonts w:ascii="Helvetica" w:hAnsi="Helvetica"/>
          <w:color w:val="auto"/>
          <w:sz w:val="20"/>
          <w:szCs w:val="20"/>
          <w:lang w:val="en-US" w:eastAsia="en-US"/>
        </w:rPr>
      </w:pPr>
    </w:p>
    <w:p w14:paraId="7882D08F" w14:textId="77777777" w:rsidR="00AA2368" w:rsidRPr="00AA2368" w:rsidRDefault="00AA2368" w:rsidP="00AA2368">
      <w:pPr>
        <w:rPr>
          <w:rFonts w:ascii="Helvetica" w:hAnsi="Helvetica"/>
          <w:color w:val="auto"/>
          <w:sz w:val="20"/>
          <w:szCs w:val="20"/>
          <w:lang w:val="en-US" w:eastAsia="en-US"/>
        </w:rPr>
      </w:pPr>
      <w:r w:rsidRPr="00AA2368">
        <w:rPr>
          <w:rFonts w:ascii="Helvetica" w:hAnsi="Helvetica"/>
          <w:b/>
          <w:bCs/>
          <w:sz w:val="20"/>
          <w:szCs w:val="20"/>
          <w:lang w:val="en-US" w:eastAsia="en-US"/>
        </w:rPr>
        <w:t>Om “Limbing”</w:t>
      </w:r>
      <w:r w:rsidRPr="00AA2368">
        <w:rPr>
          <w:rFonts w:ascii="Helvetica" w:hAnsi="Helvetica"/>
          <w:sz w:val="20"/>
          <w:szCs w:val="20"/>
          <w:lang w:val="en-US" w:eastAsia="en-US"/>
        </w:rPr>
        <w:t xml:space="preserve"> </w:t>
      </w:r>
    </w:p>
    <w:p w14:paraId="4D87FA7B"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 xml:space="preserve">“Limbing”, eller kvistning, refererar till den del av skogshuggarprocessen som går ut på att såga bort grenar från ett fällt träd innan transport. Kvistning är en svår och tidskrävande del av professionell skogshuggning som kräver god teknik och hög säkerhet. </w:t>
      </w:r>
    </w:p>
    <w:p w14:paraId="74A11653"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Husqvarna Limerjack är inspirerat av en av de fem disciplinerna från World Logging Championship, ett event som vartannat år samlar världens 150 bästa skogshuggare för att tävla om världsmästartiteln i kvistning. Det nuvarande rekordet i verklig kvistning är mindre än 9 sekunder. Vad motsvarande tid i Virtual Reality blir återstår att se.   </w:t>
      </w:r>
    </w:p>
    <w:p w14:paraId="51706C57" w14:textId="77777777" w:rsidR="00EF14B2" w:rsidRPr="009F0954" w:rsidRDefault="00EF14B2" w:rsidP="00AA2368">
      <w:pPr>
        <w:spacing w:before="80"/>
        <w:ind w:right="-60"/>
        <w:rPr>
          <w:rFonts w:ascii="Helvetica" w:hAnsi="Helvetica"/>
          <w:color w:val="auto"/>
          <w:sz w:val="20"/>
          <w:szCs w:val="20"/>
          <w:lang w:val="en-US" w:eastAsia="en-US"/>
        </w:rPr>
      </w:pPr>
    </w:p>
    <w:p w14:paraId="217A245C"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b/>
          <w:bCs/>
          <w:sz w:val="20"/>
          <w:szCs w:val="20"/>
          <w:lang w:val="en-US" w:eastAsia="en-US"/>
        </w:rPr>
        <w:t>Arbetsgrupp DigitasLBi Nordics</w:t>
      </w:r>
    </w:p>
    <w:p w14:paraId="65D1A49A"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Peder Sandqvist – Creative Director</w:t>
      </w:r>
    </w:p>
    <w:p w14:paraId="36A49737"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Martin Krafft – Lead VR developer</w:t>
      </w:r>
    </w:p>
    <w:p w14:paraId="6349E8B4"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Christian Petéus – AD</w:t>
      </w:r>
    </w:p>
    <w:p w14:paraId="2571256C"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Frej Walden – Graphic Design</w:t>
      </w:r>
    </w:p>
    <w:p w14:paraId="00B56685"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Carl-Henrik Monrad-Aas – Brand Strategist</w:t>
      </w:r>
    </w:p>
    <w:p w14:paraId="4A2ABE54"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Nicklas Asp – Project Manager</w:t>
      </w:r>
    </w:p>
    <w:p w14:paraId="64D47754"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Sanna Forsting – Production Manager</w:t>
      </w:r>
    </w:p>
    <w:p w14:paraId="45F2BC83"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Ariel McMillion – Copywriter</w:t>
      </w:r>
    </w:p>
    <w:p w14:paraId="0C36D61E" w14:textId="77777777" w:rsidR="00AA2368" w:rsidRPr="00AA2368" w:rsidRDefault="00AA2368" w:rsidP="00AA2368">
      <w:pPr>
        <w:spacing w:before="80"/>
        <w:ind w:right="-60"/>
        <w:rPr>
          <w:rFonts w:ascii="Helvetica" w:hAnsi="Helvetica"/>
          <w:color w:val="auto"/>
          <w:sz w:val="20"/>
          <w:szCs w:val="20"/>
          <w:lang w:val="en-US" w:eastAsia="en-US"/>
        </w:rPr>
      </w:pPr>
      <w:r w:rsidRPr="00AA2368">
        <w:rPr>
          <w:rFonts w:ascii="Helvetica" w:hAnsi="Helvetica"/>
          <w:sz w:val="20"/>
          <w:szCs w:val="20"/>
          <w:lang w:val="en-US" w:eastAsia="en-US"/>
        </w:rPr>
        <w:t>Jonas Mattsson – VR developer</w:t>
      </w:r>
    </w:p>
    <w:p w14:paraId="2EC0FF49" w14:textId="77777777" w:rsidR="00AA2368" w:rsidRPr="00AA2368" w:rsidRDefault="00AA2368" w:rsidP="00AA2368">
      <w:pPr>
        <w:rPr>
          <w:rFonts w:ascii="Helvetica" w:hAnsi="Helvetica"/>
          <w:color w:val="auto"/>
          <w:sz w:val="20"/>
          <w:szCs w:val="20"/>
          <w:lang w:val="en-US" w:eastAsia="en-US"/>
        </w:rPr>
      </w:pPr>
      <w:r w:rsidRPr="00AA2368">
        <w:rPr>
          <w:rFonts w:ascii="Helvetica" w:hAnsi="Helvetica"/>
          <w:sz w:val="20"/>
          <w:szCs w:val="20"/>
          <w:lang w:val="en-US" w:eastAsia="en-US"/>
        </w:rPr>
        <w:t>Lars Berglén – VR developer</w:t>
      </w:r>
    </w:p>
    <w:p w14:paraId="38F3973D" w14:textId="77777777" w:rsidR="00164397" w:rsidRDefault="00164397" w:rsidP="008F4CA2">
      <w:pPr>
        <w:rPr>
          <w:rFonts w:ascii="Helvetica" w:hAnsi="Helvetica"/>
        </w:rPr>
      </w:pPr>
    </w:p>
    <w:p w14:paraId="73FDD626" w14:textId="77777777" w:rsidR="00164397" w:rsidRDefault="00164397" w:rsidP="008F4CA2">
      <w:pPr>
        <w:rPr>
          <w:rFonts w:ascii="Helvetica" w:hAnsi="Helvetica"/>
        </w:rPr>
      </w:pPr>
    </w:p>
    <w:p w14:paraId="6C0D6B95" w14:textId="77777777" w:rsidR="00164397" w:rsidRDefault="00164397" w:rsidP="008F4CA2">
      <w:pPr>
        <w:rPr>
          <w:rFonts w:ascii="Helvetica" w:hAnsi="Helvetica"/>
        </w:rPr>
      </w:pPr>
    </w:p>
    <w:p w14:paraId="59E53607" w14:textId="77777777" w:rsidR="00164397" w:rsidRDefault="00164397" w:rsidP="008F4CA2">
      <w:pPr>
        <w:rPr>
          <w:rFonts w:ascii="Helvetica" w:hAnsi="Helvetica"/>
        </w:rPr>
      </w:pPr>
    </w:p>
    <w:p w14:paraId="495690F8" w14:textId="77777777" w:rsidR="00164397" w:rsidRDefault="00164397" w:rsidP="008F4CA2">
      <w:pPr>
        <w:rPr>
          <w:rFonts w:ascii="Helvetica" w:hAnsi="Helvetica"/>
        </w:rPr>
      </w:pPr>
    </w:p>
    <w:p w14:paraId="19045F8D" w14:textId="77777777" w:rsidR="00164397" w:rsidRDefault="00164397" w:rsidP="008F4CA2">
      <w:pPr>
        <w:rPr>
          <w:rFonts w:ascii="Helvetica" w:hAnsi="Helvetica"/>
        </w:rPr>
      </w:pPr>
    </w:p>
    <w:p w14:paraId="57D25573" w14:textId="77777777" w:rsidR="00164397" w:rsidRDefault="00164397" w:rsidP="008F4CA2">
      <w:pPr>
        <w:rPr>
          <w:rFonts w:ascii="Helvetica" w:hAnsi="Helvetica"/>
        </w:rPr>
      </w:pPr>
    </w:p>
    <w:p w14:paraId="3B250394" w14:textId="77777777" w:rsidR="00164397" w:rsidRDefault="00164397" w:rsidP="008F4CA2">
      <w:pPr>
        <w:rPr>
          <w:rFonts w:ascii="Helvetica" w:hAnsi="Helvetica"/>
        </w:rPr>
      </w:pPr>
    </w:p>
    <w:p w14:paraId="418F00C9" w14:textId="757231F6" w:rsidR="008F4CA2" w:rsidRPr="00164397" w:rsidRDefault="008F4CA2" w:rsidP="008F4CA2">
      <w:pPr>
        <w:rPr>
          <w:rFonts w:ascii="Helvetica" w:hAnsi="Helvetica"/>
        </w:rPr>
      </w:pPr>
      <w:r w:rsidRPr="00CE537A">
        <w:rPr>
          <w:rFonts w:ascii="Helvetica" w:eastAsia="HQ Sans Corp,Arial,Arial Unicod" w:hAnsi="Helvetica" w:cs="HQ Sans Corp,Arial,Arial Unicod"/>
          <w:b/>
          <w:bCs/>
          <w:color w:val="000000" w:themeColor="text1"/>
          <w:sz w:val="20"/>
          <w:szCs w:val="20"/>
        </w:rPr>
        <w:t>Om Husqvarna    </w:t>
      </w:r>
    </w:p>
    <w:p w14:paraId="4041CE16" w14:textId="434E0931" w:rsidR="007B254F" w:rsidRDefault="00F835E1" w:rsidP="00CE537A">
      <w:pPr>
        <w:rPr>
          <w:rFonts w:ascii="Helvetica" w:eastAsia="Arial Unicode MS" w:hAnsi="Helvetica" w:cs="Arial"/>
          <w:sz w:val="20"/>
          <w:szCs w:val="20"/>
          <w:u w:color="000000"/>
        </w:rPr>
      </w:pPr>
      <w:r w:rsidRPr="00CE537A">
        <w:rPr>
          <w:rFonts w:ascii="Helvetica" w:eastAsia="HQ Sans Corp,Arial,Arial Unicod" w:hAnsi="Helvetica" w:cs="HQ Sans Corp,Arial,Arial Unicod"/>
          <w:color w:val="000000" w:themeColor="text1"/>
          <w:sz w:val="20"/>
          <w:szCs w:val="20"/>
        </w:rPr>
        <w:t>Husqvarna är ett varumärke inom Husqvarna Group. Sedan 1689 har Husqvarna tillverkat högpresterande</w:t>
      </w:r>
      <w:r w:rsidR="00662799" w:rsidRPr="00CE537A">
        <w:rPr>
          <w:rFonts w:ascii="Helvetica" w:eastAsia="HQ Sans Corp,Arial,Arial Unicod" w:hAnsi="Helvetica" w:cs="HQ Sans Corp,Arial,Arial Unicod"/>
          <w:color w:val="000000" w:themeColor="text1"/>
          <w:sz w:val="20"/>
          <w:szCs w:val="20"/>
        </w:rPr>
        <w:t xml:space="preserve"> produkter och</w:t>
      </w:r>
      <w:r w:rsidRPr="00CE537A">
        <w:rPr>
          <w:rFonts w:ascii="Helvetica" w:eastAsia="HQ Sans Corp,Arial,Arial Unicod" w:hAnsi="Helvetica" w:cs="HQ Sans Corp,Arial,Arial Unicod"/>
          <w:color w:val="000000" w:themeColor="text1"/>
          <w:sz w:val="20"/>
          <w:szCs w:val="20"/>
        </w:rPr>
        <w:t xml:space="preserve"> levererat industriförändrande innovationer såsom anti-vibration och automatiskt kedjelås på motorsågar, liksom världens första kommersiella robotgräsklippare. </w:t>
      </w:r>
      <w:r w:rsidR="00950FEE" w:rsidRPr="00CE537A">
        <w:rPr>
          <w:rFonts w:ascii="Helvetica" w:eastAsia="HQ Sans Corp,Arial,Arial Unicod" w:hAnsi="Helvetica" w:cs="HQ Sans Corp,Arial,Arial Unicod"/>
          <w:color w:val="000000" w:themeColor="text1"/>
          <w:sz w:val="20"/>
          <w:szCs w:val="20"/>
        </w:rPr>
        <w:t>Idag erbjuder Husqvarna ett brett sortiment av högkvalitativa elektriska produkter för utomhusbruk I parker, trädgård</w:t>
      </w:r>
      <w:r w:rsidR="000A6AE2" w:rsidRPr="00CE537A">
        <w:rPr>
          <w:rFonts w:ascii="Helvetica" w:eastAsia="HQ Sans Corp,Arial,Arial Unicod" w:hAnsi="Helvetica" w:cs="HQ Sans Corp,Arial,Arial Unicod"/>
          <w:color w:val="000000" w:themeColor="text1"/>
          <w:sz w:val="20"/>
          <w:szCs w:val="20"/>
        </w:rPr>
        <w:t>ar och skogar, och är teknologiska föregångare inom nyckelfälten motorsågar, trimmers och robotgräsklippare</w:t>
      </w:r>
      <w:r w:rsidR="00950FEE" w:rsidRPr="00CE537A">
        <w:rPr>
          <w:rFonts w:ascii="Helvetica" w:eastAsia="HQ Sans Corp,Arial,Arial Unicod" w:hAnsi="Helvetica" w:cs="HQ Sans Corp,Arial,Arial Unicod"/>
          <w:color w:val="000000" w:themeColor="text1"/>
          <w:sz w:val="20"/>
          <w:szCs w:val="20"/>
        </w:rPr>
        <w:t>.</w:t>
      </w:r>
      <w:r w:rsidR="000A6AE2" w:rsidRPr="00CE537A">
        <w:rPr>
          <w:rFonts w:ascii="Helvetica" w:eastAsia="HQ Sans Corp,Arial,Arial Unicod" w:hAnsi="Helvetica" w:cs="HQ Sans Corp,Arial,Arial Unicod"/>
          <w:color w:val="000000" w:themeColor="text1"/>
          <w:sz w:val="20"/>
          <w:szCs w:val="20"/>
        </w:rPr>
        <w:t xml:space="preserve"> Husqvarnas produkter finns till försäljning I över 100 länder, främst genom återförsäljare. </w:t>
      </w:r>
    </w:p>
    <w:p w14:paraId="23C36B54" w14:textId="77777777" w:rsidR="00CE537A" w:rsidRPr="00CE537A" w:rsidRDefault="00CE537A" w:rsidP="00CE537A">
      <w:pPr>
        <w:rPr>
          <w:rFonts w:ascii="Helvetica" w:eastAsia="Arial Unicode MS" w:hAnsi="Helvetica" w:cs="Arial"/>
          <w:sz w:val="20"/>
          <w:szCs w:val="20"/>
          <w:u w:color="000000"/>
        </w:rPr>
      </w:pPr>
    </w:p>
    <w:p w14:paraId="378BFF21" w14:textId="5774C0F4" w:rsidR="007B254F" w:rsidRPr="009F0954" w:rsidRDefault="004C5812" w:rsidP="007B254F">
      <w:pPr>
        <w:pStyle w:val="NormalWeb"/>
        <w:spacing w:before="0" w:beforeAutospacing="0" w:after="0" w:afterAutospacing="0"/>
        <w:rPr>
          <w:rFonts w:ascii="Helvetica" w:hAnsi="Helvetica"/>
          <w:lang w:val="en-GB"/>
        </w:rPr>
      </w:pPr>
      <w:r w:rsidRPr="009F0954">
        <w:rPr>
          <w:rFonts w:ascii="Helvetica" w:hAnsi="Helvetica"/>
          <w:b/>
          <w:bCs/>
          <w:color w:val="000000"/>
          <w:lang w:val="en-GB"/>
        </w:rPr>
        <w:t>Om DigitasLBi</w:t>
      </w:r>
    </w:p>
    <w:p w14:paraId="68686B65" w14:textId="37F0D97B" w:rsidR="00C413DC" w:rsidRPr="00C413DC" w:rsidRDefault="00C413DC" w:rsidP="00C413DC">
      <w:pPr>
        <w:widowControl w:val="0"/>
        <w:autoSpaceDE w:val="0"/>
        <w:autoSpaceDN w:val="0"/>
        <w:adjustRightInd w:val="0"/>
        <w:rPr>
          <w:rFonts w:ascii="Helvetica Neue" w:hAnsi="Helvetica Neue" w:cs="Helvetica Neue"/>
          <w:color w:val="000000" w:themeColor="text1"/>
          <w:sz w:val="20"/>
          <w:szCs w:val="20"/>
          <w:lang w:val="en-US"/>
        </w:rPr>
      </w:pPr>
      <w:r w:rsidRPr="00C413DC">
        <w:rPr>
          <w:rFonts w:ascii="Helvetica Neue" w:hAnsi="Helvetica Neue" w:cs="Helvetica Neue"/>
          <w:color w:val="000000" w:themeColor="text1"/>
          <w:sz w:val="20"/>
          <w:szCs w:val="20"/>
          <w:lang w:val="en-US"/>
        </w:rPr>
        <w:t>DigitasLBi ä</w:t>
      </w:r>
      <w:r w:rsidR="00196BC3">
        <w:rPr>
          <w:rFonts w:ascii="Helvetica Neue" w:hAnsi="Helvetica Neue" w:cs="Helvetica Neue"/>
          <w:color w:val="000000" w:themeColor="text1"/>
          <w:sz w:val="20"/>
          <w:szCs w:val="20"/>
          <w:lang w:val="en-US"/>
        </w:rPr>
        <w:t>r en digital kommunikationsbyrå</w:t>
      </w:r>
      <w:r w:rsidRPr="00C413DC">
        <w:rPr>
          <w:rFonts w:ascii="Helvetica Neue" w:hAnsi="Helvetica Neue" w:cs="Helvetica Neue"/>
          <w:color w:val="000000" w:themeColor="text1"/>
          <w:sz w:val="20"/>
          <w:szCs w:val="20"/>
          <w:lang w:val="en-US"/>
        </w:rPr>
        <w:t xml:space="preserve"> som erbjuder kundanpassade lösningar inom alla digitala discipliner</w:t>
      </w:r>
      <w:r w:rsidR="00196BC3">
        <w:rPr>
          <w:rFonts w:ascii="Helvetica Neue" w:hAnsi="Helvetica Neue" w:cs="Helvetica Neue"/>
          <w:color w:val="000000" w:themeColor="text1"/>
          <w:sz w:val="20"/>
          <w:szCs w:val="20"/>
          <w:lang w:val="en-US"/>
        </w:rPr>
        <w:t>,</w:t>
      </w:r>
      <w:r w:rsidRPr="00C413DC">
        <w:rPr>
          <w:rFonts w:ascii="Helvetica Neue" w:hAnsi="Helvetica Neue" w:cs="Helvetica Neue"/>
          <w:color w:val="000000" w:themeColor="text1"/>
          <w:sz w:val="20"/>
          <w:szCs w:val="20"/>
          <w:lang w:val="en-US"/>
        </w:rPr>
        <w:t xml:space="preserve"> i såväl Norden som globalt. Byrån arbetar för internationella företag s</w:t>
      </w:r>
      <w:r>
        <w:rPr>
          <w:rFonts w:ascii="Helvetica Neue" w:hAnsi="Helvetica Neue" w:cs="Helvetica Neue"/>
          <w:color w:val="000000" w:themeColor="text1"/>
          <w:sz w:val="20"/>
          <w:szCs w:val="20"/>
          <w:lang w:val="en-US"/>
        </w:rPr>
        <w:t>om IKEA, Volvo, Reebok och Husqvarna</w:t>
      </w:r>
      <w:r w:rsidRPr="00C413DC">
        <w:rPr>
          <w:rFonts w:ascii="Helvetica Neue" w:hAnsi="Helvetica Neue" w:cs="Helvetica Neue"/>
          <w:color w:val="000000" w:themeColor="text1"/>
          <w:sz w:val="20"/>
          <w:szCs w:val="20"/>
          <w:lang w:val="en-US"/>
        </w:rPr>
        <w:t>, och består i Norden av 250 digitala specialister i Sverige, Danmark och Norge. </w:t>
      </w:r>
    </w:p>
    <w:p w14:paraId="6FB43601" w14:textId="05AB342C" w:rsidR="00D643A8" w:rsidRPr="00C413DC" w:rsidRDefault="00C413DC" w:rsidP="00C413DC">
      <w:pPr>
        <w:rPr>
          <w:rFonts w:ascii="Helvetica Neue" w:hAnsi="Helvetica Neue" w:cs="Helvetica Neue"/>
          <w:color w:val="000000" w:themeColor="text1"/>
          <w:sz w:val="20"/>
          <w:szCs w:val="20"/>
          <w:lang w:val="en-US"/>
        </w:rPr>
      </w:pPr>
      <w:r w:rsidRPr="00C413DC">
        <w:rPr>
          <w:rFonts w:ascii="Helvetica Neue" w:hAnsi="Helvetica Neue" w:cs="Helvetica Neue"/>
          <w:color w:val="000000" w:themeColor="text1"/>
          <w:sz w:val="20"/>
          <w:szCs w:val="20"/>
          <w:lang w:val="en-US"/>
        </w:rPr>
        <w:t>Globalt har DigitasLBi 7 000 medarbetare på 40 kontor i 25 länder. </w:t>
      </w:r>
    </w:p>
    <w:p w14:paraId="13FD29D8" w14:textId="77777777" w:rsidR="00C413DC" w:rsidRPr="009F0954" w:rsidRDefault="00C413DC" w:rsidP="00C413DC">
      <w:pPr>
        <w:rPr>
          <w:rFonts w:ascii="Helvetica" w:hAnsi="Helvetica"/>
        </w:rPr>
      </w:pPr>
    </w:p>
    <w:p w14:paraId="5AB499D7" w14:textId="10154FB4" w:rsidR="00310CDF" w:rsidRPr="00C413DC" w:rsidRDefault="00CE537A" w:rsidP="00974663">
      <w:pPr>
        <w:widowControl w:val="0"/>
        <w:autoSpaceDE w:val="0"/>
        <w:autoSpaceDN w:val="0"/>
        <w:adjustRightInd w:val="0"/>
        <w:spacing w:after="240"/>
        <w:rPr>
          <w:rFonts w:ascii="Helvetica" w:hAnsi="Helvetica"/>
          <w:b/>
          <w:bCs/>
          <w:sz w:val="20"/>
          <w:szCs w:val="20"/>
          <w:lang w:eastAsia="en-US"/>
        </w:rPr>
      </w:pPr>
      <w:r w:rsidRPr="00C413DC">
        <w:rPr>
          <w:rFonts w:ascii="Helvetica" w:hAnsi="Helvetica"/>
          <w:b/>
          <w:bCs/>
          <w:sz w:val="20"/>
          <w:szCs w:val="20"/>
          <w:lang w:eastAsia="en-US"/>
        </w:rPr>
        <w:t>Presskontakt</w:t>
      </w:r>
      <w:r w:rsidR="00974663" w:rsidRPr="00C413DC">
        <w:rPr>
          <w:rFonts w:ascii="Helvetica" w:hAnsi="Helvetica"/>
          <w:b/>
          <w:bCs/>
          <w:sz w:val="20"/>
          <w:szCs w:val="20"/>
          <w:lang w:eastAsia="en-US"/>
        </w:rPr>
        <w:br/>
      </w:r>
      <w:r w:rsidR="00245967" w:rsidRPr="00C413DC">
        <w:rPr>
          <w:rFonts w:ascii="Helvetica" w:hAnsi="Helvetica"/>
          <w:sz w:val="20"/>
          <w:szCs w:val="20"/>
          <w:lang w:eastAsia="en-US"/>
        </w:rPr>
        <w:t>Sandra Kvis</w:t>
      </w:r>
      <w:r w:rsidR="00974663" w:rsidRPr="00C413DC">
        <w:rPr>
          <w:rFonts w:ascii="Helvetica" w:hAnsi="Helvetica"/>
          <w:sz w:val="20"/>
          <w:szCs w:val="20"/>
          <w:lang w:eastAsia="en-US"/>
        </w:rPr>
        <w:t>t</w:t>
      </w:r>
      <w:r w:rsidR="00974663" w:rsidRPr="00C413DC">
        <w:rPr>
          <w:rFonts w:ascii="Helvetica" w:hAnsi="Helvetica"/>
          <w:sz w:val="20"/>
          <w:szCs w:val="20"/>
          <w:lang w:eastAsia="en-US"/>
        </w:rPr>
        <w:br/>
      </w:r>
      <w:r w:rsidR="00245967" w:rsidRPr="00C413DC">
        <w:rPr>
          <w:rFonts w:ascii="Helvetica" w:hAnsi="Helvetica"/>
          <w:sz w:val="20"/>
          <w:szCs w:val="20"/>
          <w:lang w:eastAsia="en-US"/>
        </w:rPr>
        <w:t>Marketing Coordinator,</w:t>
      </w:r>
      <w:r w:rsidR="00310CDF" w:rsidRPr="00C413DC">
        <w:rPr>
          <w:rFonts w:ascii="Helvetica" w:hAnsi="Helvetica"/>
          <w:sz w:val="20"/>
          <w:szCs w:val="20"/>
          <w:lang w:eastAsia="en-US"/>
        </w:rPr>
        <w:t xml:space="preserve"> DigitasLBi Nordics</w:t>
      </w:r>
      <w:r w:rsidR="00974663" w:rsidRPr="00C413DC">
        <w:rPr>
          <w:rFonts w:ascii="Helvetica" w:hAnsi="Helvetica"/>
          <w:b/>
          <w:bCs/>
          <w:sz w:val="20"/>
          <w:szCs w:val="20"/>
          <w:lang w:eastAsia="en-US"/>
        </w:rPr>
        <w:br/>
      </w:r>
      <w:r w:rsidR="00310CDF" w:rsidRPr="00C413DC">
        <w:rPr>
          <w:rFonts w:ascii="Helvetica" w:hAnsi="Helvetica"/>
          <w:sz w:val="20"/>
          <w:szCs w:val="20"/>
          <w:lang w:eastAsia="en-US"/>
        </w:rPr>
        <w:t xml:space="preserve">Tel: </w:t>
      </w:r>
      <w:r w:rsidR="00C413DC" w:rsidRPr="00C413DC">
        <w:rPr>
          <w:rFonts w:ascii="Helvetica" w:hAnsi="Helvetica" w:cs="Arial"/>
          <w:color w:val="3B3B3B"/>
          <w:sz w:val="20"/>
          <w:szCs w:val="20"/>
          <w:lang w:val="en-US"/>
        </w:rPr>
        <w:t>+46 709 412 606</w:t>
      </w:r>
      <w:r w:rsidR="00974663" w:rsidRPr="00C413DC">
        <w:rPr>
          <w:rFonts w:ascii="Helvetica" w:hAnsi="Helvetica"/>
          <w:b/>
          <w:bCs/>
          <w:sz w:val="20"/>
          <w:szCs w:val="20"/>
          <w:lang w:eastAsia="en-US"/>
        </w:rPr>
        <w:br/>
      </w:r>
      <w:r w:rsidR="00310CDF" w:rsidRPr="00C413DC">
        <w:rPr>
          <w:rFonts w:ascii="Helvetica" w:hAnsi="Helvetica"/>
          <w:sz w:val="20"/>
          <w:szCs w:val="20"/>
          <w:lang w:eastAsia="en-US"/>
        </w:rPr>
        <w:t xml:space="preserve">E-mail: </w:t>
      </w:r>
      <w:hyperlink r:id="rId8" w:history="1">
        <w:r w:rsidR="00245967" w:rsidRPr="00C413DC">
          <w:rPr>
            <w:rFonts w:ascii="Helvetica" w:hAnsi="Helvetica"/>
            <w:sz w:val="20"/>
            <w:szCs w:val="20"/>
            <w:lang w:eastAsia="en-US"/>
          </w:rPr>
          <w:t>sandra.kvist@digitaslbi.com</w:t>
        </w:r>
      </w:hyperlink>
    </w:p>
    <w:p w14:paraId="6F88A578" w14:textId="77777777" w:rsidR="00D643A8" w:rsidRPr="000F1733" w:rsidRDefault="00D643A8" w:rsidP="004B55DC">
      <w:pPr>
        <w:rPr>
          <w:rFonts w:ascii="Times New Roman" w:hAnsi="Times New Roman"/>
        </w:rPr>
      </w:pPr>
    </w:p>
    <w:sectPr w:rsidR="00D643A8" w:rsidRPr="000F1733" w:rsidSect="00E10857">
      <w:headerReference w:type="default" r:id="rId9"/>
      <w:footerReference w:type="default" r:id="rId10"/>
      <w:headerReference w:type="first" r:id="rId11"/>
      <w:footerReference w:type="first" r:id="rId12"/>
      <w:type w:val="continuous"/>
      <w:pgSz w:w="11906" w:h="16838"/>
      <w:pgMar w:top="1418" w:right="1416" w:bottom="1135" w:left="2268" w:header="709" w:footer="127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D57D3" w14:textId="77777777" w:rsidR="00784277" w:rsidRDefault="00784277">
      <w:r>
        <w:separator/>
      </w:r>
    </w:p>
  </w:endnote>
  <w:endnote w:type="continuationSeparator" w:id="0">
    <w:p w14:paraId="59836095" w14:textId="77777777" w:rsidR="00784277" w:rsidRDefault="00784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otham Light">
    <w:altName w:val="Times New Roman"/>
    <w:charset w:val="00"/>
    <w:family w:val="auto"/>
    <w:pitch w:val="variable"/>
    <w:sig w:usb0="A100007F" w:usb1="4000005B" w:usb2="00000000" w:usb3="00000000" w:csb0="0000009B" w:csb1="00000000"/>
  </w:font>
  <w:font w:name="Helvetica">
    <w:panose1 w:val="00000000000000000000"/>
    <w:charset w:val="00"/>
    <w:family w:val="auto"/>
    <w:pitch w:val="variable"/>
    <w:sig w:usb0="E00002FF" w:usb1="5000785B" w:usb2="00000000" w:usb3="00000000" w:csb0="0000019F" w:csb1="00000000"/>
  </w:font>
  <w:font w:name="TradeGothic">
    <w:charset w:val="00"/>
    <w:family w:val="auto"/>
    <w:pitch w:val="variable"/>
    <w:sig w:usb0="00000003" w:usb1="00000000" w:usb2="00000000" w:usb3="00000000" w:csb0="00000001" w:csb1="00000000"/>
  </w:font>
  <w:font w:name="HQ Sans Corp,Arial,Arial Unicod">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34BA0" w14:textId="77777777" w:rsidR="000A42C2" w:rsidRDefault="000A42C2" w:rsidP="00E7212D">
    <w:pPr>
      <w:pStyle w:val="Footer"/>
      <w:pBdr>
        <w:top w:val="single" w:sz="4" w:space="1" w:color="FF99CC"/>
      </w:pBdr>
      <w:jc w:val="right"/>
      <w:rPr>
        <w:sz w:val="16"/>
        <w:lang w:val="sv-SE"/>
      </w:rPr>
    </w:pPr>
  </w:p>
  <w:p w14:paraId="47949414" w14:textId="77777777" w:rsidR="00F57ABF" w:rsidRDefault="00F57ABF" w:rsidP="00F57ABF">
    <w:pPr>
      <w:pStyle w:val="Footer"/>
      <w:pBdr>
        <w:top w:val="single" w:sz="4" w:space="1" w:color="FF99CC"/>
      </w:pBdr>
      <w:jc w:val="right"/>
      <w:rPr>
        <w:sz w:val="16"/>
        <w:lang w:val="sv-SE"/>
      </w:rPr>
    </w:pPr>
    <w:r>
      <w:rPr>
        <w:sz w:val="16"/>
        <w:lang w:val="sv-SE"/>
      </w:rPr>
      <w:t>DigitasLBi Nordics, Sveavägen 24-26, 111 57 Stockholm, Sweden</w:t>
    </w:r>
  </w:p>
  <w:p w14:paraId="2A01B10A" w14:textId="77777777" w:rsidR="00F57ABF" w:rsidRDefault="00F57ABF" w:rsidP="00F57ABF">
    <w:pPr>
      <w:pStyle w:val="Footer"/>
      <w:jc w:val="right"/>
      <w:rPr>
        <w:sz w:val="16"/>
      </w:rPr>
    </w:pPr>
    <w:r>
      <w:rPr>
        <w:sz w:val="16"/>
      </w:rPr>
      <w:t>Phone +46 (0)8-410 327 00, info@digitaslbi.com, www.digitaslbi.com</w:t>
    </w:r>
  </w:p>
  <w:p w14:paraId="1D8BC040" w14:textId="77777777" w:rsidR="000A42C2" w:rsidRPr="00E7212D" w:rsidRDefault="000A42C2" w:rsidP="00E7212D">
    <w:pPr>
      <w:pStyle w:val="Footer"/>
      <w:rPr>
        <w:rStyle w:val="PageNumber"/>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68997" w14:textId="130EFC88" w:rsidR="000A42C2" w:rsidRDefault="000A42C2" w:rsidP="00BC3CAE">
    <w:pPr>
      <w:pStyle w:val="Footer"/>
      <w:pBdr>
        <w:top w:val="single" w:sz="4" w:space="1" w:color="FF99CC"/>
      </w:pBdr>
      <w:jc w:val="right"/>
      <w:rPr>
        <w:sz w:val="16"/>
        <w:lang w:val="sv-SE"/>
      </w:rPr>
    </w:pPr>
    <w:r>
      <w:rPr>
        <w:sz w:val="16"/>
        <w:lang w:val="sv-SE"/>
      </w:rPr>
      <w:t xml:space="preserve">DigitasLBi </w:t>
    </w:r>
    <w:r w:rsidR="00D643A8">
      <w:rPr>
        <w:sz w:val="16"/>
        <w:lang w:val="sv-SE"/>
      </w:rPr>
      <w:t>Nordics</w:t>
    </w:r>
    <w:r>
      <w:rPr>
        <w:sz w:val="16"/>
        <w:lang w:val="sv-SE"/>
      </w:rPr>
      <w:t>, Sveavägen 24-26, 111 57 Stockholm, Sweden</w:t>
    </w:r>
  </w:p>
  <w:p w14:paraId="3E192F83" w14:textId="6965567F" w:rsidR="000A42C2" w:rsidRDefault="000A42C2" w:rsidP="00BC3CAE">
    <w:pPr>
      <w:pStyle w:val="Footer"/>
      <w:jc w:val="right"/>
      <w:rPr>
        <w:sz w:val="16"/>
      </w:rPr>
    </w:pPr>
    <w:r>
      <w:rPr>
        <w:sz w:val="16"/>
      </w:rPr>
      <w:t>Phone +46 (0)8-410 327 00, info@digit</w:t>
    </w:r>
    <w:r w:rsidR="00D643A8">
      <w:rPr>
        <w:sz w:val="16"/>
      </w:rPr>
      <w:t>aslbi.com, www.digitaslbi.com</w:t>
    </w:r>
  </w:p>
  <w:p w14:paraId="0B6447C0" w14:textId="3B263EDD" w:rsidR="000A42C2" w:rsidRPr="00BC3CAE" w:rsidRDefault="000A42C2" w:rsidP="00BC3C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AEB8B" w14:textId="77777777" w:rsidR="00784277" w:rsidRDefault="00784277">
      <w:r>
        <w:separator/>
      </w:r>
    </w:p>
  </w:footnote>
  <w:footnote w:type="continuationSeparator" w:id="0">
    <w:p w14:paraId="18CC265C" w14:textId="77777777" w:rsidR="00784277" w:rsidRDefault="007842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354C0" w14:textId="77777777" w:rsidR="000A42C2" w:rsidRDefault="000A42C2">
    <w:pPr>
      <w:pStyle w:val="Header"/>
      <w:jc w:val="right"/>
    </w:pPr>
  </w:p>
  <w:p w14:paraId="72571F2A" w14:textId="77777777" w:rsidR="000A42C2" w:rsidRDefault="000A42C2">
    <w:pPr>
      <w:pStyle w:val="Header"/>
      <w:jc w:val="right"/>
    </w:pPr>
  </w:p>
  <w:p w14:paraId="13539129" w14:textId="77777777" w:rsidR="000A42C2" w:rsidRDefault="000A42C2">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5878" w14:textId="0B7DFF05" w:rsidR="000A42C2" w:rsidRDefault="000A42C2" w:rsidP="00D44E62">
    <w:pPr>
      <w:pStyle w:val="Header"/>
      <w:tabs>
        <w:tab w:val="left" w:pos="7371"/>
        <w:tab w:val="left" w:pos="8505"/>
      </w:tabs>
      <w:ind w:right="567"/>
      <w:jc w:val="right"/>
    </w:pPr>
    <w:r>
      <w:tab/>
      <w:t xml:space="preserve">    </w:t>
    </w:r>
    <w:r>
      <w:rPr>
        <w:noProof/>
        <w:lang w:val="en-US" w:eastAsia="en-US"/>
      </w:rPr>
      <w:drawing>
        <wp:inline distT="0" distB="0" distL="0" distR="0" wp14:anchorId="073AA3BC" wp14:editId="6FA82921">
          <wp:extent cx="486696" cy="558800"/>
          <wp:effectExtent l="0" t="0" r="0" b="0"/>
          <wp:docPr id="6" name="Picture 6" descr="Projects:_Internal:_Stockholm:Mallar:DigitasLBi MALLAR:DigitasLBi Logo II:DLBi-2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_Internal:_Stockholm:Mallar:DigitasLBi MALLAR:DigitasLBi Logo II:DLBi-2C-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227" cy="559410"/>
                  </a:xfrm>
                  <a:prstGeom prst="rect">
                    <a:avLst/>
                  </a:prstGeom>
                  <a:noFill/>
                  <a:ln>
                    <a:noFill/>
                  </a:ln>
                </pic:spPr>
              </pic:pic>
            </a:graphicData>
          </a:graphic>
        </wp:inline>
      </w:drawing>
    </w:r>
    <w:r>
      <w:t xml:space="preserve">      </w:t>
    </w:r>
  </w:p>
  <w:p w14:paraId="1EF0EA48" w14:textId="77777777" w:rsidR="000A42C2" w:rsidRDefault="000A42C2" w:rsidP="00D44E62">
    <w:pPr>
      <w:pStyle w:val="Header"/>
      <w:tabs>
        <w:tab w:val="left" w:pos="7371"/>
        <w:tab w:val="left" w:pos="8505"/>
      </w:tabs>
      <w:ind w:right="567"/>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B292290"/>
    <w:multiLevelType w:val="hybridMultilevel"/>
    <w:tmpl w:val="216E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9A5901"/>
    <w:multiLevelType w:val="hybridMultilevel"/>
    <w:tmpl w:val="79BC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9A621B"/>
    <w:multiLevelType w:val="hybridMultilevel"/>
    <w:tmpl w:val="C1B2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417981"/>
    <w:multiLevelType w:val="hybridMultilevel"/>
    <w:tmpl w:val="1DDA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6F5C7C"/>
    <w:multiLevelType w:val="hybridMultilevel"/>
    <w:tmpl w:val="A400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attachedTemplate r:id="rId1"/>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79"/>
    <w:rsid w:val="0000118D"/>
    <w:rsid w:val="00001C6E"/>
    <w:rsid w:val="00004782"/>
    <w:rsid w:val="000050EF"/>
    <w:rsid w:val="000057A1"/>
    <w:rsid w:val="00006DCD"/>
    <w:rsid w:val="0001160C"/>
    <w:rsid w:val="0001286A"/>
    <w:rsid w:val="00015024"/>
    <w:rsid w:val="0001627E"/>
    <w:rsid w:val="00016518"/>
    <w:rsid w:val="00016726"/>
    <w:rsid w:val="000200D8"/>
    <w:rsid w:val="0002093E"/>
    <w:rsid w:val="000218AB"/>
    <w:rsid w:val="0002746D"/>
    <w:rsid w:val="00030001"/>
    <w:rsid w:val="0003021D"/>
    <w:rsid w:val="0003299C"/>
    <w:rsid w:val="00033305"/>
    <w:rsid w:val="00034F69"/>
    <w:rsid w:val="00036F8B"/>
    <w:rsid w:val="00040870"/>
    <w:rsid w:val="00043D2D"/>
    <w:rsid w:val="00044121"/>
    <w:rsid w:val="000513B3"/>
    <w:rsid w:val="00055738"/>
    <w:rsid w:val="00055999"/>
    <w:rsid w:val="000565EE"/>
    <w:rsid w:val="00056F3B"/>
    <w:rsid w:val="000644F4"/>
    <w:rsid w:val="000652BD"/>
    <w:rsid w:val="000666E3"/>
    <w:rsid w:val="00066F8F"/>
    <w:rsid w:val="00074D6A"/>
    <w:rsid w:val="00075FFB"/>
    <w:rsid w:val="00077B62"/>
    <w:rsid w:val="00077CAD"/>
    <w:rsid w:val="00082114"/>
    <w:rsid w:val="00083301"/>
    <w:rsid w:val="00083F3A"/>
    <w:rsid w:val="00084B7D"/>
    <w:rsid w:val="00085F74"/>
    <w:rsid w:val="00087D0F"/>
    <w:rsid w:val="00090674"/>
    <w:rsid w:val="00092063"/>
    <w:rsid w:val="000933B9"/>
    <w:rsid w:val="00093ED6"/>
    <w:rsid w:val="00093F80"/>
    <w:rsid w:val="00094C83"/>
    <w:rsid w:val="00094CDA"/>
    <w:rsid w:val="000A2284"/>
    <w:rsid w:val="000A2B6C"/>
    <w:rsid w:val="000A2CE0"/>
    <w:rsid w:val="000A3676"/>
    <w:rsid w:val="000A3E11"/>
    <w:rsid w:val="000A42C2"/>
    <w:rsid w:val="000A5F27"/>
    <w:rsid w:val="000A60D0"/>
    <w:rsid w:val="000A6AE2"/>
    <w:rsid w:val="000A6E7E"/>
    <w:rsid w:val="000A7390"/>
    <w:rsid w:val="000B0D2A"/>
    <w:rsid w:val="000B1A07"/>
    <w:rsid w:val="000B2731"/>
    <w:rsid w:val="000B385F"/>
    <w:rsid w:val="000B46CE"/>
    <w:rsid w:val="000B478D"/>
    <w:rsid w:val="000B642F"/>
    <w:rsid w:val="000B654F"/>
    <w:rsid w:val="000B662D"/>
    <w:rsid w:val="000C07CC"/>
    <w:rsid w:val="000C0981"/>
    <w:rsid w:val="000C23EF"/>
    <w:rsid w:val="000C312C"/>
    <w:rsid w:val="000C4EFD"/>
    <w:rsid w:val="000C6C8F"/>
    <w:rsid w:val="000C79B3"/>
    <w:rsid w:val="000D032A"/>
    <w:rsid w:val="000D09F9"/>
    <w:rsid w:val="000D5EBB"/>
    <w:rsid w:val="000D72F6"/>
    <w:rsid w:val="000D7820"/>
    <w:rsid w:val="000D7B98"/>
    <w:rsid w:val="000E0518"/>
    <w:rsid w:val="000E2BBF"/>
    <w:rsid w:val="000E319B"/>
    <w:rsid w:val="000E396E"/>
    <w:rsid w:val="000E5907"/>
    <w:rsid w:val="000E596A"/>
    <w:rsid w:val="000E6CBE"/>
    <w:rsid w:val="000E712F"/>
    <w:rsid w:val="000E756B"/>
    <w:rsid w:val="000F085B"/>
    <w:rsid w:val="000F1733"/>
    <w:rsid w:val="000F2EF4"/>
    <w:rsid w:val="000F3DAA"/>
    <w:rsid w:val="000F4427"/>
    <w:rsid w:val="000F5AD8"/>
    <w:rsid w:val="000F5BC4"/>
    <w:rsid w:val="000F6B37"/>
    <w:rsid w:val="000F6FB8"/>
    <w:rsid w:val="000F70BC"/>
    <w:rsid w:val="000F787A"/>
    <w:rsid w:val="001028DC"/>
    <w:rsid w:val="00102B66"/>
    <w:rsid w:val="00102F38"/>
    <w:rsid w:val="00106B43"/>
    <w:rsid w:val="001074F5"/>
    <w:rsid w:val="00110D80"/>
    <w:rsid w:val="0011107E"/>
    <w:rsid w:val="0011157E"/>
    <w:rsid w:val="00111E8A"/>
    <w:rsid w:val="001123C2"/>
    <w:rsid w:val="00112A78"/>
    <w:rsid w:val="00113569"/>
    <w:rsid w:val="00113930"/>
    <w:rsid w:val="00115F38"/>
    <w:rsid w:val="00120934"/>
    <w:rsid w:val="00121190"/>
    <w:rsid w:val="001227E4"/>
    <w:rsid w:val="0012666E"/>
    <w:rsid w:val="001269D1"/>
    <w:rsid w:val="00127E12"/>
    <w:rsid w:val="0013047A"/>
    <w:rsid w:val="00130792"/>
    <w:rsid w:val="00130A4F"/>
    <w:rsid w:val="00131333"/>
    <w:rsid w:val="00133B15"/>
    <w:rsid w:val="001341D6"/>
    <w:rsid w:val="001356DC"/>
    <w:rsid w:val="00136687"/>
    <w:rsid w:val="00137F24"/>
    <w:rsid w:val="00140690"/>
    <w:rsid w:val="00140B77"/>
    <w:rsid w:val="00142093"/>
    <w:rsid w:val="0014263B"/>
    <w:rsid w:val="00143EB9"/>
    <w:rsid w:val="00144801"/>
    <w:rsid w:val="00147DB4"/>
    <w:rsid w:val="00150B85"/>
    <w:rsid w:val="00151271"/>
    <w:rsid w:val="001544E6"/>
    <w:rsid w:val="00156008"/>
    <w:rsid w:val="00156AEE"/>
    <w:rsid w:val="001606B8"/>
    <w:rsid w:val="00160E4F"/>
    <w:rsid w:val="00161E47"/>
    <w:rsid w:val="001620CD"/>
    <w:rsid w:val="00162812"/>
    <w:rsid w:val="001631EE"/>
    <w:rsid w:val="00163592"/>
    <w:rsid w:val="00163B34"/>
    <w:rsid w:val="00164397"/>
    <w:rsid w:val="001648B5"/>
    <w:rsid w:val="001663A6"/>
    <w:rsid w:val="00167003"/>
    <w:rsid w:val="00167BA2"/>
    <w:rsid w:val="001702C5"/>
    <w:rsid w:val="00170E57"/>
    <w:rsid w:val="00172650"/>
    <w:rsid w:val="00174263"/>
    <w:rsid w:val="00175342"/>
    <w:rsid w:val="00175A7F"/>
    <w:rsid w:val="001777F1"/>
    <w:rsid w:val="00177E29"/>
    <w:rsid w:val="00180331"/>
    <w:rsid w:val="0018057B"/>
    <w:rsid w:val="001815A5"/>
    <w:rsid w:val="0018251B"/>
    <w:rsid w:val="001830AF"/>
    <w:rsid w:val="00185536"/>
    <w:rsid w:val="00185AC6"/>
    <w:rsid w:val="00185DF6"/>
    <w:rsid w:val="001865BF"/>
    <w:rsid w:val="0019192A"/>
    <w:rsid w:val="00193702"/>
    <w:rsid w:val="001941D1"/>
    <w:rsid w:val="001945A2"/>
    <w:rsid w:val="00194EB2"/>
    <w:rsid w:val="00195AD4"/>
    <w:rsid w:val="001969DB"/>
    <w:rsid w:val="00196BC3"/>
    <w:rsid w:val="0019740A"/>
    <w:rsid w:val="00197F82"/>
    <w:rsid w:val="001A11B2"/>
    <w:rsid w:val="001A12F4"/>
    <w:rsid w:val="001A1FBC"/>
    <w:rsid w:val="001A1FDC"/>
    <w:rsid w:val="001A22C5"/>
    <w:rsid w:val="001A2731"/>
    <w:rsid w:val="001A309F"/>
    <w:rsid w:val="001A4311"/>
    <w:rsid w:val="001A6510"/>
    <w:rsid w:val="001A6557"/>
    <w:rsid w:val="001A69D4"/>
    <w:rsid w:val="001A6D16"/>
    <w:rsid w:val="001A76DC"/>
    <w:rsid w:val="001A7979"/>
    <w:rsid w:val="001B1EC7"/>
    <w:rsid w:val="001B272A"/>
    <w:rsid w:val="001B361B"/>
    <w:rsid w:val="001B3BCB"/>
    <w:rsid w:val="001B4115"/>
    <w:rsid w:val="001B55E8"/>
    <w:rsid w:val="001B5705"/>
    <w:rsid w:val="001C2E2F"/>
    <w:rsid w:val="001C303D"/>
    <w:rsid w:val="001C50F5"/>
    <w:rsid w:val="001C5760"/>
    <w:rsid w:val="001C58CE"/>
    <w:rsid w:val="001C5BE0"/>
    <w:rsid w:val="001C685F"/>
    <w:rsid w:val="001C71C3"/>
    <w:rsid w:val="001C76CB"/>
    <w:rsid w:val="001D00FA"/>
    <w:rsid w:val="001D38AD"/>
    <w:rsid w:val="001D40FE"/>
    <w:rsid w:val="001D5641"/>
    <w:rsid w:val="001D7EB7"/>
    <w:rsid w:val="001E04BA"/>
    <w:rsid w:val="001E05D5"/>
    <w:rsid w:val="001E097A"/>
    <w:rsid w:val="001E66B8"/>
    <w:rsid w:val="001E66FA"/>
    <w:rsid w:val="001F0112"/>
    <w:rsid w:val="001F021C"/>
    <w:rsid w:val="001F07DA"/>
    <w:rsid w:val="001F0C94"/>
    <w:rsid w:val="001F2724"/>
    <w:rsid w:val="001F2C6F"/>
    <w:rsid w:val="001F738E"/>
    <w:rsid w:val="001F7DC9"/>
    <w:rsid w:val="001F7F80"/>
    <w:rsid w:val="00203A95"/>
    <w:rsid w:val="0020592D"/>
    <w:rsid w:val="002067D6"/>
    <w:rsid w:val="00206DE2"/>
    <w:rsid w:val="002079E4"/>
    <w:rsid w:val="0021111D"/>
    <w:rsid w:val="00211682"/>
    <w:rsid w:val="00211A18"/>
    <w:rsid w:val="00211FEB"/>
    <w:rsid w:val="002124B7"/>
    <w:rsid w:val="002139B7"/>
    <w:rsid w:val="00213AC4"/>
    <w:rsid w:val="0021438A"/>
    <w:rsid w:val="002144DE"/>
    <w:rsid w:val="002159C5"/>
    <w:rsid w:val="00215EDF"/>
    <w:rsid w:val="00215F66"/>
    <w:rsid w:val="00216A38"/>
    <w:rsid w:val="00216D6E"/>
    <w:rsid w:val="00217095"/>
    <w:rsid w:val="0022003B"/>
    <w:rsid w:val="002212F4"/>
    <w:rsid w:val="002214FE"/>
    <w:rsid w:val="00221EE6"/>
    <w:rsid w:val="0022222C"/>
    <w:rsid w:val="002223D7"/>
    <w:rsid w:val="00222E8B"/>
    <w:rsid w:val="002266FC"/>
    <w:rsid w:val="002267F7"/>
    <w:rsid w:val="0022703C"/>
    <w:rsid w:val="00227804"/>
    <w:rsid w:val="002278EF"/>
    <w:rsid w:val="002326AC"/>
    <w:rsid w:val="002327DA"/>
    <w:rsid w:val="00234F1D"/>
    <w:rsid w:val="00235549"/>
    <w:rsid w:val="002356F8"/>
    <w:rsid w:val="00235A52"/>
    <w:rsid w:val="00236389"/>
    <w:rsid w:val="00236FE1"/>
    <w:rsid w:val="00237B7E"/>
    <w:rsid w:val="00237CD2"/>
    <w:rsid w:val="002412DC"/>
    <w:rsid w:val="00243A03"/>
    <w:rsid w:val="00245967"/>
    <w:rsid w:val="00245DE9"/>
    <w:rsid w:val="00246656"/>
    <w:rsid w:val="002470BB"/>
    <w:rsid w:val="00250A35"/>
    <w:rsid w:val="002537EA"/>
    <w:rsid w:val="00255B56"/>
    <w:rsid w:val="002565B4"/>
    <w:rsid w:val="00256B4D"/>
    <w:rsid w:val="00262464"/>
    <w:rsid w:val="00262CFE"/>
    <w:rsid w:val="00262EBF"/>
    <w:rsid w:val="00264B03"/>
    <w:rsid w:val="00265728"/>
    <w:rsid w:val="0026593F"/>
    <w:rsid w:val="00265FB3"/>
    <w:rsid w:val="002679F1"/>
    <w:rsid w:val="00272BC7"/>
    <w:rsid w:val="0027308F"/>
    <w:rsid w:val="002753BC"/>
    <w:rsid w:val="00280424"/>
    <w:rsid w:val="00282296"/>
    <w:rsid w:val="00282870"/>
    <w:rsid w:val="00292E9B"/>
    <w:rsid w:val="002944F7"/>
    <w:rsid w:val="002950B3"/>
    <w:rsid w:val="00295B6C"/>
    <w:rsid w:val="00296310"/>
    <w:rsid w:val="002A00AC"/>
    <w:rsid w:val="002A2C8D"/>
    <w:rsid w:val="002A4CDF"/>
    <w:rsid w:val="002A56D8"/>
    <w:rsid w:val="002A58D0"/>
    <w:rsid w:val="002A5DA6"/>
    <w:rsid w:val="002A7A74"/>
    <w:rsid w:val="002B2455"/>
    <w:rsid w:val="002B2A11"/>
    <w:rsid w:val="002B38C1"/>
    <w:rsid w:val="002B5228"/>
    <w:rsid w:val="002B57F1"/>
    <w:rsid w:val="002B5BFE"/>
    <w:rsid w:val="002B5D87"/>
    <w:rsid w:val="002B77F2"/>
    <w:rsid w:val="002C0BF9"/>
    <w:rsid w:val="002C1341"/>
    <w:rsid w:val="002C24CE"/>
    <w:rsid w:val="002C2BF0"/>
    <w:rsid w:val="002C378C"/>
    <w:rsid w:val="002C4362"/>
    <w:rsid w:val="002C6487"/>
    <w:rsid w:val="002C6D5E"/>
    <w:rsid w:val="002D0489"/>
    <w:rsid w:val="002D08E6"/>
    <w:rsid w:val="002D0A5E"/>
    <w:rsid w:val="002D3E5C"/>
    <w:rsid w:val="002D5C1E"/>
    <w:rsid w:val="002D60B9"/>
    <w:rsid w:val="002D6B0F"/>
    <w:rsid w:val="002D6E26"/>
    <w:rsid w:val="002D6E6A"/>
    <w:rsid w:val="002D6F79"/>
    <w:rsid w:val="002D76F8"/>
    <w:rsid w:val="002D788F"/>
    <w:rsid w:val="002E1699"/>
    <w:rsid w:val="002E2FEA"/>
    <w:rsid w:val="002E3BFD"/>
    <w:rsid w:val="002E3C86"/>
    <w:rsid w:val="002E3E80"/>
    <w:rsid w:val="002E47EA"/>
    <w:rsid w:val="002E4B3A"/>
    <w:rsid w:val="002E57F2"/>
    <w:rsid w:val="002E60F5"/>
    <w:rsid w:val="002E7176"/>
    <w:rsid w:val="002F0843"/>
    <w:rsid w:val="002F119E"/>
    <w:rsid w:val="002F25F9"/>
    <w:rsid w:val="002F5886"/>
    <w:rsid w:val="002F5CB5"/>
    <w:rsid w:val="002F61C5"/>
    <w:rsid w:val="002F6846"/>
    <w:rsid w:val="002F6E41"/>
    <w:rsid w:val="002F7185"/>
    <w:rsid w:val="002F75EC"/>
    <w:rsid w:val="00300ACE"/>
    <w:rsid w:val="00301741"/>
    <w:rsid w:val="00302C5C"/>
    <w:rsid w:val="00304E00"/>
    <w:rsid w:val="0030576E"/>
    <w:rsid w:val="00305848"/>
    <w:rsid w:val="0030632B"/>
    <w:rsid w:val="00306370"/>
    <w:rsid w:val="00310642"/>
    <w:rsid w:val="00310CDF"/>
    <w:rsid w:val="00310E5D"/>
    <w:rsid w:val="003110F6"/>
    <w:rsid w:val="00311249"/>
    <w:rsid w:val="003113A7"/>
    <w:rsid w:val="0031145A"/>
    <w:rsid w:val="003123A3"/>
    <w:rsid w:val="00312E3C"/>
    <w:rsid w:val="00313DE9"/>
    <w:rsid w:val="00314083"/>
    <w:rsid w:val="00316B25"/>
    <w:rsid w:val="00316EC7"/>
    <w:rsid w:val="00320FF9"/>
    <w:rsid w:val="00321314"/>
    <w:rsid w:val="003218B3"/>
    <w:rsid w:val="00322E40"/>
    <w:rsid w:val="003233FD"/>
    <w:rsid w:val="003240C7"/>
    <w:rsid w:val="003248A2"/>
    <w:rsid w:val="00325C03"/>
    <w:rsid w:val="00325DAD"/>
    <w:rsid w:val="003265EB"/>
    <w:rsid w:val="00327D3D"/>
    <w:rsid w:val="003303D1"/>
    <w:rsid w:val="00330F08"/>
    <w:rsid w:val="00332A93"/>
    <w:rsid w:val="00333B20"/>
    <w:rsid w:val="00337967"/>
    <w:rsid w:val="0034002D"/>
    <w:rsid w:val="003408B5"/>
    <w:rsid w:val="00340D9D"/>
    <w:rsid w:val="00341D24"/>
    <w:rsid w:val="00342238"/>
    <w:rsid w:val="003427F5"/>
    <w:rsid w:val="00344460"/>
    <w:rsid w:val="0034515A"/>
    <w:rsid w:val="003467F3"/>
    <w:rsid w:val="003473C1"/>
    <w:rsid w:val="00347924"/>
    <w:rsid w:val="00351130"/>
    <w:rsid w:val="003513DF"/>
    <w:rsid w:val="00352699"/>
    <w:rsid w:val="00354CFF"/>
    <w:rsid w:val="00354F53"/>
    <w:rsid w:val="00355010"/>
    <w:rsid w:val="00357777"/>
    <w:rsid w:val="003614FA"/>
    <w:rsid w:val="00362BFE"/>
    <w:rsid w:val="00362EDB"/>
    <w:rsid w:val="00363EC6"/>
    <w:rsid w:val="00364823"/>
    <w:rsid w:val="003658F7"/>
    <w:rsid w:val="003669B7"/>
    <w:rsid w:val="00366B0D"/>
    <w:rsid w:val="0036722C"/>
    <w:rsid w:val="0037075F"/>
    <w:rsid w:val="003712CB"/>
    <w:rsid w:val="00372043"/>
    <w:rsid w:val="00373CEB"/>
    <w:rsid w:val="00374112"/>
    <w:rsid w:val="00374C28"/>
    <w:rsid w:val="0037570B"/>
    <w:rsid w:val="003771EB"/>
    <w:rsid w:val="003772AA"/>
    <w:rsid w:val="00380021"/>
    <w:rsid w:val="00381063"/>
    <w:rsid w:val="00381B0F"/>
    <w:rsid w:val="00384006"/>
    <w:rsid w:val="00384C6E"/>
    <w:rsid w:val="003861C4"/>
    <w:rsid w:val="003869FF"/>
    <w:rsid w:val="00387177"/>
    <w:rsid w:val="00387215"/>
    <w:rsid w:val="00387A53"/>
    <w:rsid w:val="00387DBC"/>
    <w:rsid w:val="00391237"/>
    <w:rsid w:val="003926F7"/>
    <w:rsid w:val="003927BF"/>
    <w:rsid w:val="0039405D"/>
    <w:rsid w:val="00394207"/>
    <w:rsid w:val="003961F8"/>
    <w:rsid w:val="00397A3F"/>
    <w:rsid w:val="003A19B0"/>
    <w:rsid w:val="003A1A65"/>
    <w:rsid w:val="003A1A97"/>
    <w:rsid w:val="003A23E9"/>
    <w:rsid w:val="003A2EFA"/>
    <w:rsid w:val="003A310F"/>
    <w:rsid w:val="003A47DB"/>
    <w:rsid w:val="003A5FE5"/>
    <w:rsid w:val="003A67D4"/>
    <w:rsid w:val="003A763A"/>
    <w:rsid w:val="003B0876"/>
    <w:rsid w:val="003B1053"/>
    <w:rsid w:val="003B1B5E"/>
    <w:rsid w:val="003B1F55"/>
    <w:rsid w:val="003B5230"/>
    <w:rsid w:val="003B6047"/>
    <w:rsid w:val="003C0058"/>
    <w:rsid w:val="003C24F7"/>
    <w:rsid w:val="003C29D9"/>
    <w:rsid w:val="003C3D6B"/>
    <w:rsid w:val="003C51A8"/>
    <w:rsid w:val="003C6D48"/>
    <w:rsid w:val="003C7D93"/>
    <w:rsid w:val="003D11E7"/>
    <w:rsid w:val="003D18A5"/>
    <w:rsid w:val="003D1A3E"/>
    <w:rsid w:val="003D1D9E"/>
    <w:rsid w:val="003D268A"/>
    <w:rsid w:val="003D334A"/>
    <w:rsid w:val="003D5314"/>
    <w:rsid w:val="003D5735"/>
    <w:rsid w:val="003D67EF"/>
    <w:rsid w:val="003D737F"/>
    <w:rsid w:val="003D7E28"/>
    <w:rsid w:val="003D7F01"/>
    <w:rsid w:val="003E5B04"/>
    <w:rsid w:val="003E65D4"/>
    <w:rsid w:val="003E74C2"/>
    <w:rsid w:val="003E7B5D"/>
    <w:rsid w:val="003F0917"/>
    <w:rsid w:val="003F4C17"/>
    <w:rsid w:val="003F5D9F"/>
    <w:rsid w:val="003F653C"/>
    <w:rsid w:val="003F75D0"/>
    <w:rsid w:val="003F7FBC"/>
    <w:rsid w:val="0040079D"/>
    <w:rsid w:val="00401634"/>
    <w:rsid w:val="00401D5A"/>
    <w:rsid w:val="004022EC"/>
    <w:rsid w:val="00402E43"/>
    <w:rsid w:val="00403E09"/>
    <w:rsid w:val="00404ECB"/>
    <w:rsid w:val="00406440"/>
    <w:rsid w:val="00407389"/>
    <w:rsid w:val="00411600"/>
    <w:rsid w:val="004121B2"/>
    <w:rsid w:val="00414344"/>
    <w:rsid w:val="004147D3"/>
    <w:rsid w:val="004169A6"/>
    <w:rsid w:val="00416D3E"/>
    <w:rsid w:val="0041728E"/>
    <w:rsid w:val="00420781"/>
    <w:rsid w:val="00421143"/>
    <w:rsid w:val="004216BE"/>
    <w:rsid w:val="0042177E"/>
    <w:rsid w:val="00422762"/>
    <w:rsid w:val="004264DC"/>
    <w:rsid w:val="0042683D"/>
    <w:rsid w:val="00430259"/>
    <w:rsid w:val="00430E91"/>
    <w:rsid w:val="00431261"/>
    <w:rsid w:val="00431353"/>
    <w:rsid w:val="00431A31"/>
    <w:rsid w:val="00431CD1"/>
    <w:rsid w:val="00432D3D"/>
    <w:rsid w:val="00434406"/>
    <w:rsid w:val="0043462B"/>
    <w:rsid w:val="00435734"/>
    <w:rsid w:val="0043605B"/>
    <w:rsid w:val="00437AFE"/>
    <w:rsid w:val="0044009E"/>
    <w:rsid w:val="0044038D"/>
    <w:rsid w:val="00441A78"/>
    <w:rsid w:val="00442977"/>
    <w:rsid w:val="004436D3"/>
    <w:rsid w:val="00443945"/>
    <w:rsid w:val="004444A0"/>
    <w:rsid w:val="00444745"/>
    <w:rsid w:val="004454B9"/>
    <w:rsid w:val="00450E06"/>
    <w:rsid w:val="00451E8A"/>
    <w:rsid w:val="00453554"/>
    <w:rsid w:val="00455843"/>
    <w:rsid w:val="00455859"/>
    <w:rsid w:val="00455A31"/>
    <w:rsid w:val="004571F0"/>
    <w:rsid w:val="004607F1"/>
    <w:rsid w:val="004609B1"/>
    <w:rsid w:val="0046175A"/>
    <w:rsid w:val="004644D4"/>
    <w:rsid w:val="00464ED3"/>
    <w:rsid w:val="00465A30"/>
    <w:rsid w:val="004664C9"/>
    <w:rsid w:val="00466A31"/>
    <w:rsid w:val="00466CFD"/>
    <w:rsid w:val="00467ABA"/>
    <w:rsid w:val="00470835"/>
    <w:rsid w:val="00470FDA"/>
    <w:rsid w:val="004712D7"/>
    <w:rsid w:val="00471CFA"/>
    <w:rsid w:val="00473232"/>
    <w:rsid w:val="00473E43"/>
    <w:rsid w:val="00474550"/>
    <w:rsid w:val="00476D05"/>
    <w:rsid w:val="0048006E"/>
    <w:rsid w:val="004812B6"/>
    <w:rsid w:val="00481F12"/>
    <w:rsid w:val="00483998"/>
    <w:rsid w:val="00484137"/>
    <w:rsid w:val="00485BE7"/>
    <w:rsid w:val="00485D97"/>
    <w:rsid w:val="004860E2"/>
    <w:rsid w:val="004865BA"/>
    <w:rsid w:val="004878DD"/>
    <w:rsid w:val="00490566"/>
    <w:rsid w:val="0049147E"/>
    <w:rsid w:val="004918FE"/>
    <w:rsid w:val="00493035"/>
    <w:rsid w:val="00493591"/>
    <w:rsid w:val="0049367F"/>
    <w:rsid w:val="0049389D"/>
    <w:rsid w:val="00493DD6"/>
    <w:rsid w:val="004940A1"/>
    <w:rsid w:val="0049469C"/>
    <w:rsid w:val="0049581B"/>
    <w:rsid w:val="004959C3"/>
    <w:rsid w:val="00496083"/>
    <w:rsid w:val="004961E0"/>
    <w:rsid w:val="00497AD9"/>
    <w:rsid w:val="004A0171"/>
    <w:rsid w:val="004A1919"/>
    <w:rsid w:val="004A1B27"/>
    <w:rsid w:val="004A33D6"/>
    <w:rsid w:val="004A43F9"/>
    <w:rsid w:val="004A4F54"/>
    <w:rsid w:val="004A59AA"/>
    <w:rsid w:val="004A5B84"/>
    <w:rsid w:val="004A6DEB"/>
    <w:rsid w:val="004A7D49"/>
    <w:rsid w:val="004B0DF3"/>
    <w:rsid w:val="004B1342"/>
    <w:rsid w:val="004B1943"/>
    <w:rsid w:val="004B1D6E"/>
    <w:rsid w:val="004B40AC"/>
    <w:rsid w:val="004B50BC"/>
    <w:rsid w:val="004B54FC"/>
    <w:rsid w:val="004B55DC"/>
    <w:rsid w:val="004B5794"/>
    <w:rsid w:val="004B5B2D"/>
    <w:rsid w:val="004B6263"/>
    <w:rsid w:val="004C07D6"/>
    <w:rsid w:val="004C4665"/>
    <w:rsid w:val="004C56AE"/>
    <w:rsid w:val="004C5812"/>
    <w:rsid w:val="004D07D8"/>
    <w:rsid w:val="004D1A48"/>
    <w:rsid w:val="004D1EC7"/>
    <w:rsid w:val="004D2CEA"/>
    <w:rsid w:val="004D391B"/>
    <w:rsid w:val="004D451B"/>
    <w:rsid w:val="004D7AD7"/>
    <w:rsid w:val="004E14DC"/>
    <w:rsid w:val="004E1D4C"/>
    <w:rsid w:val="004E2477"/>
    <w:rsid w:val="004E473B"/>
    <w:rsid w:val="004E4771"/>
    <w:rsid w:val="004E4F43"/>
    <w:rsid w:val="004E53FA"/>
    <w:rsid w:val="004E69F5"/>
    <w:rsid w:val="004E6E1D"/>
    <w:rsid w:val="004F0519"/>
    <w:rsid w:val="004F1349"/>
    <w:rsid w:val="004F319A"/>
    <w:rsid w:val="004F44BE"/>
    <w:rsid w:val="004F45BB"/>
    <w:rsid w:val="004F4707"/>
    <w:rsid w:val="004F48A9"/>
    <w:rsid w:val="004F5127"/>
    <w:rsid w:val="004F55E3"/>
    <w:rsid w:val="004F6FD4"/>
    <w:rsid w:val="00500738"/>
    <w:rsid w:val="00503672"/>
    <w:rsid w:val="00504FF0"/>
    <w:rsid w:val="005055B0"/>
    <w:rsid w:val="005057A7"/>
    <w:rsid w:val="00506933"/>
    <w:rsid w:val="00507B52"/>
    <w:rsid w:val="00507C44"/>
    <w:rsid w:val="00507F93"/>
    <w:rsid w:val="0051078E"/>
    <w:rsid w:val="00510800"/>
    <w:rsid w:val="00510FE5"/>
    <w:rsid w:val="00511248"/>
    <w:rsid w:val="005113D9"/>
    <w:rsid w:val="00513309"/>
    <w:rsid w:val="0051581A"/>
    <w:rsid w:val="00515843"/>
    <w:rsid w:val="00517539"/>
    <w:rsid w:val="0051753E"/>
    <w:rsid w:val="00517C77"/>
    <w:rsid w:val="005208BD"/>
    <w:rsid w:val="00520FDB"/>
    <w:rsid w:val="00521868"/>
    <w:rsid w:val="00522B60"/>
    <w:rsid w:val="00523767"/>
    <w:rsid w:val="00524146"/>
    <w:rsid w:val="00524FEC"/>
    <w:rsid w:val="005251F8"/>
    <w:rsid w:val="00525A29"/>
    <w:rsid w:val="00525E02"/>
    <w:rsid w:val="00526FB1"/>
    <w:rsid w:val="0053099F"/>
    <w:rsid w:val="00530AF4"/>
    <w:rsid w:val="005320E6"/>
    <w:rsid w:val="00532208"/>
    <w:rsid w:val="00534ACB"/>
    <w:rsid w:val="00535B1D"/>
    <w:rsid w:val="00535FE2"/>
    <w:rsid w:val="00536669"/>
    <w:rsid w:val="00540931"/>
    <w:rsid w:val="00541B7A"/>
    <w:rsid w:val="005432C6"/>
    <w:rsid w:val="00545266"/>
    <w:rsid w:val="00545273"/>
    <w:rsid w:val="005462EB"/>
    <w:rsid w:val="00546C54"/>
    <w:rsid w:val="00546DF3"/>
    <w:rsid w:val="00546E24"/>
    <w:rsid w:val="00546E9A"/>
    <w:rsid w:val="005505C9"/>
    <w:rsid w:val="00551D01"/>
    <w:rsid w:val="00553920"/>
    <w:rsid w:val="005573CA"/>
    <w:rsid w:val="00561DC7"/>
    <w:rsid w:val="00561DF4"/>
    <w:rsid w:val="0056251D"/>
    <w:rsid w:val="00562E59"/>
    <w:rsid w:val="00564314"/>
    <w:rsid w:val="00564351"/>
    <w:rsid w:val="00564D5A"/>
    <w:rsid w:val="00566122"/>
    <w:rsid w:val="00566737"/>
    <w:rsid w:val="00566A35"/>
    <w:rsid w:val="005673CD"/>
    <w:rsid w:val="005673D7"/>
    <w:rsid w:val="00570C5F"/>
    <w:rsid w:val="00571C74"/>
    <w:rsid w:val="00573E47"/>
    <w:rsid w:val="00573F10"/>
    <w:rsid w:val="005742B9"/>
    <w:rsid w:val="00574632"/>
    <w:rsid w:val="00580EF5"/>
    <w:rsid w:val="00581EEC"/>
    <w:rsid w:val="00582680"/>
    <w:rsid w:val="005830E9"/>
    <w:rsid w:val="005839E9"/>
    <w:rsid w:val="00584DE8"/>
    <w:rsid w:val="00585A76"/>
    <w:rsid w:val="00585D20"/>
    <w:rsid w:val="00586492"/>
    <w:rsid w:val="00586926"/>
    <w:rsid w:val="005907F2"/>
    <w:rsid w:val="005909C3"/>
    <w:rsid w:val="00592883"/>
    <w:rsid w:val="005931FB"/>
    <w:rsid w:val="00593B30"/>
    <w:rsid w:val="00596212"/>
    <w:rsid w:val="00597F8A"/>
    <w:rsid w:val="005A080F"/>
    <w:rsid w:val="005A2A9C"/>
    <w:rsid w:val="005A2ACA"/>
    <w:rsid w:val="005A3356"/>
    <w:rsid w:val="005A4B4F"/>
    <w:rsid w:val="005A5662"/>
    <w:rsid w:val="005A6CC6"/>
    <w:rsid w:val="005B00F4"/>
    <w:rsid w:val="005B226F"/>
    <w:rsid w:val="005B2AE1"/>
    <w:rsid w:val="005B64E6"/>
    <w:rsid w:val="005B72BE"/>
    <w:rsid w:val="005B7315"/>
    <w:rsid w:val="005C0070"/>
    <w:rsid w:val="005C0285"/>
    <w:rsid w:val="005C0AE8"/>
    <w:rsid w:val="005C0C30"/>
    <w:rsid w:val="005C0D2F"/>
    <w:rsid w:val="005C1688"/>
    <w:rsid w:val="005C31A7"/>
    <w:rsid w:val="005C4A89"/>
    <w:rsid w:val="005C63BD"/>
    <w:rsid w:val="005D0C97"/>
    <w:rsid w:val="005D2995"/>
    <w:rsid w:val="005D32D9"/>
    <w:rsid w:val="005D4231"/>
    <w:rsid w:val="005E1D01"/>
    <w:rsid w:val="005E3138"/>
    <w:rsid w:val="005E3AAC"/>
    <w:rsid w:val="005E4654"/>
    <w:rsid w:val="005E6B69"/>
    <w:rsid w:val="005E763B"/>
    <w:rsid w:val="005E7EFE"/>
    <w:rsid w:val="005F0DB2"/>
    <w:rsid w:val="005F4482"/>
    <w:rsid w:val="005F53AC"/>
    <w:rsid w:val="005F5C2F"/>
    <w:rsid w:val="005F6BA9"/>
    <w:rsid w:val="005F7531"/>
    <w:rsid w:val="005F7B7C"/>
    <w:rsid w:val="00600F04"/>
    <w:rsid w:val="006012E6"/>
    <w:rsid w:val="00601348"/>
    <w:rsid w:val="006026DF"/>
    <w:rsid w:val="0060420C"/>
    <w:rsid w:val="0060485E"/>
    <w:rsid w:val="00605B86"/>
    <w:rsid w:val="006113BE"/>
    <w:rsid w:val="006124CD"/>
    <w:rsid w:val="00612A9B"/>
    <w:rsid w:val="00613DB9"/>
    <w:rsid w:val="00614FFD"/>
    <w:rsid w:val="0061594A"/>
    <w:rsid w:val="006163C5"/>
    <w:rsid w:val="00617022"/>
    <w:rsid w:val="00617F79"/>
    <w:rsid w:val="00621B66"/>
    <w:rsid w:val="00622247"/>
    <w:rsid w:val="00622AD9"/>
    <w:rsid w:val="00622E27"/>
    <w:rsid w:val="00623525"/>
    <w:rsid w:val="00623F3D"/>
    <w:rsid w:val="00624423"/>
    <w:rsid w:val="00630012"/>
    <w:rsid w:val="0063095C"/>
    <w:rsid w:val="00632883"/>
    <w:rsid w:val="006355E6"/>
    <w:rsid w:val="00635F21"/>
    <w:rsid w:val="006360F0"/>
    <w:rsid w:val="00636FD3"/>
    <w:rsid w:val="00637673"/>
    <w:rsid w:val="00640413"/>
    <w:rsid w:val="00640F29"/>
    <w:rsid w:val="006503B5"/>
    <w:rsid w:val="0065148E"/>
    <w:rsid w:val="00651703"/>
    <w:rsid w:val="00652ACF"/>
    <w:rsid w:val="00653164"/>
    <w:rsid w:val="00655227"/>
    <w:rsid w:val="006552A8"/>
    <w:rsid w:val="006558D9"/>
    <w:rsid w:val="00656208"/>
    <w:rsid w:val="00656C51"/>
    <w:rsid w:val="00660320"/>
    <w:rsid w:val="00660325"/>
    <w:rsid w:val="006605C3"/>
    <w:rsid w:val="00660B47"/>
    <w:rsid w:val="00661492"/>
    <w:rsid w:val="00662799"/>
    <w:rsid w:val="00662FBE"/>
    <w:rsid w:val="00663179"/>
    <w:rsid w:val="0066397C"/>
    <w:rsid w:val="00663BA0"/>
    <w:rsid w:val="00664957"/>
    <w:rsid w:val="006701C9"/>
    <w:rsid w:val="006740AF"/>
    <w:rsid w:val="006748B1"/>
    <w:rsid w:val="006749DC"/>
    <w:rsid w:val="00674DA8"/>
    <w:rsid w:val="00675370"/>
    <w:rsid w:val="00676153"/>
    <w:rsid w:val="00676185"/>
    <w:rsid w:val="0067749A"/>
    <w:rsid w:val="006806D0"/>
    <w:rsid w:val="00680FF1"/>
    <w:rsid w:val="006822DE"/>
    <w:rsid w:val="00683C09"/>
    <w:rsid w:val="0068472E"/>
    <w:rsid w:val="00685630"/>
    <w:rsid w:val="00685FC6"/>
    <w:rsid w:val="0068609F"/>
    <w:rsid w:val="00686CBF"/>
    <w:rsid w:val="0068742E"/>
    <w:rsid w:val="00692C5D"/>
    <w:rsid w:val="006931FA"/>
    <w:rsid w:val="00693211"/>
    <w:rsid w:val="0069699A"/>
    <w:rsid w:val="00696E07"/>
    <w:rsid w:val="0069798A"/>
    <w:rsid w:val="006A0B87"/>
    <w:rsid w:val="006A14B0"/>
    <w:rsid w:val="006A568C"/>
    <w:rsid w:val="006A6B3A"/>
    <w:rsid w:val="006A6B45"/>
    <w:rsid w:val="006A6D14"/>
    <w:rsid w:val="006B02C3"/>
    <w:rsid w:val="006B0941"/>
    <w:rsid w:val="006B12ED"/>
    <w:rsid w:val="006B1485"/>
    <w:rsid w:val="006B2212"/>
    <w:rsid w:val="006B27C9"/>
    <w:rsid w:val="006B52FA"/>
    <w:rsid w:val="006B6387"/>
    <w:rsid w:val="006B7208"/>
    <w:rsid w:val="006C1711"/>
    <w:rsid w:val="006C18F5"/>
    <w:rsid w:val="006C2AFE"/>
    <w:rsid w:val="006C38D8"/>
    <w:rsid w:val="006C540C"/>
    <w:rsid w:val="006C59A4"/>
    <w:rsid w:val="006C68F5"/>
    <w:rsid w:val="006C7204"/>
    <w:rsid w:val="006C77E7"/>
    <w:rsid w:val="006D068B"/>
    <w:rsid w:val="006D1F91"/>
    <w:rsid w:val="006D2DFA"/>
    <w:rsid w:val="006D5A7C"/>
    <w:rsid w:val="006D781A"/>
    <w:rsid w:val="006E1AC1"/>
    <w:rsid w:val="006E2D78"/>
    <w:rsid w:val="006E39A8"/>
    <w:rsid w:val="006E4E0F"/>
    <w:rsid w:val="006E64B8"/>
    <w:rsid w:val="006E7909"/>
    <w:rsid w:val="006E7CDF"/>
    <w:rsid w:val="006F0BBE"/>
    <w:rsid w:val="006F13E4"/>
    <w:rsid w:val="006F4466"/>
    <w:rsid w:val="006F459F"/>
    <w:rsid w:val="006F4B7F"/>
    <w:rsid w:val="006F50B7"/>
    <w:rsid w:val="006F51B7"/>
    <w:rsid w:val="006F7A80"/>
    <w:rsid w:val="006F7C2C"/>
    <w:rsid w:val="006F7CBD"/>
    <w:rsid w:val="006F7CD9"/>
    <w:rsid w:val="00700081"/>
    <w:rsid w:val="0070042A"/>
    <w:rsid w:val="00701611"/>
    <w:rsid w:val="0070252F"/>
    <w:rsid w:val="00702E56"/>
    <w:rsid w:val="00702F75"/>
    <w:rsid w:val="00703E54"/>
    <w:rsid w:val="0070615B"/>
    <w:rsid w:val="0070675D"/>
    <w:rsid w:val="00707228"/>
    <w:rsid w:val="00707726"/>
    <w:rsid w:val="007109E1"/>
    <w:rsid w:val="00710A9A"/>
    <w:rsid w:val="0071160D"/>
    <w:rsid w:val="00711B19"/>
    <w:rsid w:val="00712615"/>
    <w:rsid w:val="00712F6D"/>
    <w:rsid w:val="00715D32"/>
    <w:rsid w:val="00716742"/>
    <w:rsid w:val="00717D1F"/>
    <w:rsid w:val="00721521"/>
    <w:rsid w:val="00721B0A"/>
    <w:rsid w:val="00724629"/>
    <w:rsid w:val="00724F14"/>
    <w:rsid w:val="00727607"/>
    <w:rsid w:val="00727B3B"/>
    <w:rsid w:val="00730454"/>
    <w:rsid w:val="00730F91"/>
    <w:rsid w:val="00733A94"/>
    <w:rsid w:val="007367BB"/>
    <w:rsid w:val="00737CC6"/>
    <w:rsid w:val="0074158E"/>
    <w:rsid w:val="00741898"/>
    <w:rsid w:val="00741C46"/>
    <w:rsid w:val="007432EA"/>
    <w:rsid w:val="007445B1"/>
    <w:rsid w:val="00745592"/>
    <w:rsid w:val="007459EB"/>
    <w:rsid w:val="00745F28"/>
    <w:rsid w:val="00747C8A"/>
    <w:rsid w:val="00750543"/>
    <w:rsid w:val="00751249"/>
    <w:rsid w:val="00752D65"/>
    <w:rsid w:val="00753784"/>
    <w:rsid w:val="007538AF"/>
    <w:rsid w:val="00754E23"/>
    <w:rsid w:val="0075515D"/>
    <w:rsid w:val="00755171"/>
    <w:rsid w:val="007556CE"/>
    <w:rsid w:val="00755B57"/>
    <w:rsid w:val="00756BD0"/>
    <w:rsid w:val="007606B8"/>
    <w:rsid w:val="00760885"/>
    <w:rsid w:val="00764A5A"/>
    <w:rsid w:val="007659A5"/>
    <w:rsid w:val="007660FE"/>
    <w:rsid w:val="00766629"/>
    <w:rsid w:val="007675D3"/>
    <w:rsid w:val="007700FB"/>
    <w:rsid w:val="007709ED"/>
    <w:rsid w:val="0077150B"/>
    <w:rsid w:val="007718EC"/>
    <w:rsid w:val="00772778"/>
    <w:rsid w:val="00772FA4"/>
    <w:rsid w:val="00773C67"/>
    <w:rsid w:val="0077417C"/>
    <w:rsid w:val="00774535"/>
    <w:rsid w:val="00776A1D"/>
    <w:rsid w:val="007802C8"/>
    <w:rsid w:val="00780C73"/>
    <w:rsid w:val="00781C11"/>
    <w:rsid w:val="00783E7D"/>
    <w:rsid w:val="00784277"/>
    <w:rsid w:val="00786B97"/>
    <w:rsid w:val="007876A5"/>
    <w:rsid w:val="00791075"/>
    <w:rsid w:val="00791457"/>
    <w:rsid w:val="00791971"/>
    <w:rsid w:val="00792C84"/>
    <w:rsid w:val="00792D8E"/>
    <w:rsid w:val="00793B37"/>
    <w:rsid w:val="00793B78"/>
    <w:rsid w:val="007968D4"/>
    <w:rsid w:val="00796CF9"/>
    <w:rsid w:val="0079705E"/>
    <w:rsid w:val="007978A4"/>
    <w:rsid w:val="007A0438"/>
    <w:rsid w:val="007A1CAF"/>
    <w:rsid w:val="007A32DB"/>
    <w:rsid w:val="007A492C"/>
    <w:rsid w:val="007A4E53"/>
    <w:rsid w:val="007A6761"/>
    <w:rsid w:val="007B254F"/>
    <w:rsid w:val="007B26BE"/>
    <w:rsid w:val="007B2FCA"/>
    <w:rsid w:val="007B53CB"/>
    <w:rsid w:val="007C01A7"/>
    <w:rsid w:val="007C0998"/>
    <w:rsid w:val="007C0E59"/>
    <w:rsid w:val="007C10EB"/>
    <w:rsid w:val="007C1314"/>
    <w:rsid w:val="007C53F7"/>
    <w:rsid w:val="007C659F"/>
    <w:rsid w:val="007C7027"/>
    <w:rsid w:val="007D103B"/>
    <w:rsid w:val="007D40B2"/>
    <w:rsid w:val="007D44D6"/>
    <w:rsid w:val="007D4746"/>
    <w:rsid w:val="007D5F2A"/>
    <w:rsid w:val="007D5FF5"/>
    <w:rsid w:val="007D7517"/>
    <w:rsid w:val="007D7D53"/>
    <w:rsid w:val="007E039F"/>
    <w:rsid w:val="007E1555"/>
    <w:rsid w:val="007E1CED"/>
    <w:rsid w:val="007E25BC"/>
    <w:rsid w:val="007E439F"/>
    <w:rsid w:val="007E589E"/>
    <w:rsid w:val="007E5B99"/>
    <w:rsid w:val="007E7A3A"/>
    <w:rsid w:val="007F0E57"/>
    <w:rsid w:val="007F1523"/>
    <w:rsid w:val="007F175C"/>
    <w:rsid w:val="007F3902"/>
    <w:rsid w:val="007F40E3"/>
    <w:rsid w:val="007F505A"/>
    <w:rsid w:val="007F79D7"/>
    <w:rsid w:val="00801496"/>
    <w:rsid w:val="00802571"/>
    <w:rsid w:val="00802844"/>
    <w:rsid w:val="00802B3F"/>
    <w:rsid w:val="00803010"/>
    <w:rsid w:val="00803CD0"/>
    <w:rsid w:val="00804FD7"/>
    <w:rsid w:val="00806D24"/>
    <w:rsid w:val="00810C87"/>
    <w:rsid w:val="00810E37"/>
    <w:rsid w:val="00811CCA"/>
    <w:rsid w:val="00811FEB"/>
    <w:rsid w:val="00812DD3"/>
    <w:rsid w:val="00813040"/>
    <w:rsid w:val="00814117"/>
    <w:rsid w:val="0081419A"/>
    <w:rsid w:val="00814727"/>
    <w:rsid w:val="00814BA2"/>
    <w:rsid w:val="00814C46"/>
    <w:rsid w:val="00820732"/>
    <w:rsid w:val="008230F2"/>
    <w:rsid w:val="00823588"/>
    <w:rsid w:val="0082367D"/>
    <w:rsid w:val="00826AB9"/>
    <w:rsid w:val="00826B3C"/>
    <w:rsid w:val="00827777"/>
    <w:rsid w:val="00830CEA"/>
    <w:rsid w:val="00832F6C"/>
    <w:rsid w:val="00834ABD"/>
    <w:rsid w:val="00834B8A"/>
    <w:rsid w:val="0083663B"/>
    <w:rsid w:val="008379C2"/>
    <w:rsid w:val="0084046C"/>
    <w:rsid w:val="00841D39"/>
    <w:rsid w:val="008421B3"/>
    <w:rsid w:val="0084308E"/>
    <w:rsid w:val="008464F7"/>
    <w:rsid w:val="008501AE"/>
    <w:rsid w:val="00850202"/>
    <w:rsid w:val="0085184E"/>
    <w:rsid w:val="00853998"/>
    <w:rsid w:val="00853CF3"/>
    <w:rsid w:val="0085480E"/>
    <w:rsid w:val="00855860"/>
    <w:rsid w:val="00856CBF"/>
    <w:rsid w:val="008601FB"/>
    <w:rsid w:val="00860763"/>
    <w:rsid w:val="00860FD2"/>
    <w:rsid w:val="0086277F"/>
    <w:rsid w:val="0086322F"/>
    <w:rsid w:val="008633AA"/>
    <w:rsid w:val="00863F3E"/>
    <w:rsid w:val="00863FDA"/>
    <w:rsid w:val="0086707F"/>
    <w:rsid w:val="0087090F"/>
    <w:rsid w:val="00870974"/>
    <w:rsid w:val="0087168D"/>
    <w:rsid w:val="00872205"/>
    <w:rsid w:val="00872E1F"/>
    <w:rsid w:val="008757C1"/>
    <w:rsid w:val="008759EE"/>
    <w:rsid w:val="008764F9"/>
    <w:rsid w:val="00877535"/>
    <w:rsid w:val="00881CE9"/>
    <w:rsid w:val="00881F0F"/>
    <w:rsid w:val="008825B6"/>
    <w:rsid w:val="00882B52"/>
    <w:rsid w:val="00884120"/>
    <w:rsid w:val="008843CA"/>
    <w:rsid w:val="00884B73"/>
    <w:rsid w:val="0088516C"/>
    <w:rsid w:val="00886FFC"/>
    <w:rsid w:val="00887707"/>
    <w:rsid w:val="0089019E"/>
    <w:rsid w:val="0089063A"/>
    <w:rsid w:val="00891525"/>
    <w:rsid w:val="008915EE"/>
    <w:rsid w:val="00893BAF"/>
    <w:rsid w:val="008940E7"/>
    <w:rsid w:val="00894CB6"/>
    <w:rsid w:val="00896521"/>
    <w:rsid w:val="00896ADF"/>
    <w:rsid w:val="0089705F"/>
    <w:rsid w:val="008976CC"/>
    <w:rsid w:val="008A039C"/>
    <w:rsid w:val="008A26C5"/>
    <w:rsid w:val="008A6FA9"/>
    <w:rsid w:val="008A71AA"/>
    <w:rsid w:val="008B4890"/>
    <w:rsid w:val="008B49F3"/>
    <w:rsid w:val="008B4AA9"/>
    <w:rsid w:val="008B6928"/>
    <w:rsid w:val="008C0376"/>
    <w:rsid w:val="008C0E44"/>
    <w:rsid w:val="008C1CA5"/>
    <w:rsid w:val="008C1F5D"/>
    <w:rsid w:val="008C1F77"/>
    <w:rsid w:val="008C2470"/>
    <w:rsid w:val="008C2F8A"/>
    <w:rsid w:val="008C35E8"/>
    <w:rsid w:val="008C57F0"/>
    <w:rsid w:val="008C6C90"/>
    <w:rsid w:val="008C6E64"/>
    <w:rsid w:val="008D0149"/>
    <w:rsid w:val="008D015E"/>
    <w:rsid w:val="008D0DF7"/>
    <w:rsid w:val="008D26C1"/>
    <w:rsid w:val="008D42DE"/>
    <w:rsid w:val="008D6A10"/>
    <w:rsid w:val="008D706C"/>
    <w:rsid w:val="008D7699"/>
    <w:rsid w:val="008D7904"/>
    <w:rsid w:val="008E05B5"/>
    <w:rsid w:val="008E1E30"/>
    <w:rsid w:val="008E2555"/>
    <w:rsid w:val="008E4065"/>
    <w:rsid w:val="008E4289"/>
    <w:rsid w:val="008E6BF5"/>
    <w:rsid w:val="008F12B8"/>
    <w:rsid w:val="008F2253"/>
    <w:rsid w:val="008F321A"/>
    <w:rsid w:val="008F47A4"/>
    <w:rsid w:val="008F4CA2"/>
    <w:rsid w:val="008F62CE"/>
    <w:rsid w:val="008F669B"/>
    <w:rsid w:val="008F762C"/>
    <w:rsid w:val="008F7C9F"/>
    <w:rsid w:val="00900516"/>
    <w:rsid w:val="00900969"/>
    <w:rsid w:val="00901BC7"/>
    <w:rsid w:val="00903F87"/>
    <w:rsid w:val="00905A09"/>
    <w:rsid w:val="00906B22"/>
    <w:rsid w:val="009076D9"/>
    <w:rsid w:val="009100DF"/>
    <w:rsid w:val="00910288"/>
    <w:rsid w:val="00910431"/>
    <w:rsid w:val="009105A5"/>
    <w:rsid w:val="009105F3"/>
    <w:rsid w:val="00910BF3"/>
    <w:rsid w:val="00911D2A"/>
    <w:rsid w:val="00911E00"/>
    <w:rsid w:val="00911FF9"/>
    <w:rsid w:val="0091360B"/>
    <w:rsid w:val="00913E20"/>
    <w:rsid w:val="009142DE"/>
    <w:rsid w:val="00914491"/>
    <w:rsid w:val="009144CD"/>
    <w:rsid w:val="00914780"/>
    <w:rsid w:val="00915148"/>
    <w:rsid w:val="00916AEE"/>
    <w:rsid w:val="009170A6"/>
    <w:rsid w:val="00920274"/>
    <w:rsid w:val="00920E2E"/>
    <w:rsid w:val="00922898"/>
    <w:rsid w:val="009229F0"/>
    <w:rsid w:val="00922D8D"/>
    <w:rsid w:val="00923FAE"/>
    <w:rsid w:val="0092632C"/>
    <w:rsid w:val="00926AC1"/>
    <w:rsid w:val="0092708E"/>
    <w:rsid w:val="00927799"/>
    <w:rsid w:val="0093100E"/>
    <w:rsid w:val="00931D50"/>
    <w:rsid w:val="00931DA1"/>
    <w:rsid w:val="00931FF0"/>
    <w:rsid w:val="00932718"/>
    <w:rsid w:val="009329D8"/>
    <w:rsid w:val="009340E0"/>
    <w:rsid w:val="00934A10"/>
    <w:rsid w:val="00935DA9"/>
    <w:rsid w:val="009368BF"/>
    <w:rsid w:val="00936AC4"/>
    <w:rsid w:val="00937054"/>
    <w:rsid w:val="009370B9"/>
    <w:rsid w:val="00937E3A"/>
    <w:rsid w:val="0094125E"/>
    <w:rsid w:val="00941A6E"/>
    <w:rsid w:val="00941AC0"/>
    <w:rsid w:val="009423FA"/>
    <w:rsid w:val="00943A26"/>
    <w:rsid w:val="00944022"/>
    <w:rsid w:val="00945DD1"/>
    <w:rsid w:val="00947AD5"/>
    <w:rsid w:val="009508EB"/>
    <w:rsid w:val="00950FEE"/>
    <w:rsid w:val="00951DF8"/>
    <w:rsid w:val="009525EF"/>
    <w:rsid w:val="0096392C"/>
    <w:rsid w:val="009644B1"/>
    <w:rsid w:val="00964871"/>
    <w:rsid w:val="00965E4E"/>
    <w:rsid w:val="00970494"/>
    <w:rsid w:val="009706BB"/>
    <w:rsid w:val="00971602"/>
    <w:rsid w:val="00972792"/>
    <w:rsid w:val="00972877"/>
    <w:rsid w:val="00974663"/>
    <w:rsid w:val="0097560E"/>
    <w:rsid w:val="00975B27"/>
    <w:rsid w:val="00977A8D"/>
    <w:rsid w:val="00977F06"/>
    <w:rsid w:val="009805A4"/>
    <w:rsid w:val="009810DE"/>
    <w:rsid w:val="009823F3"/>
    <w:rsid w:val="00984860"/>
    <w:rsid w:val="00984C85"/>
    <w:rsid w:val="00984D52"/>
    <w:rsid w:val="009857DD"/>
    <w:rsid w:val="00985F9A"/>
    <w:rsid w:val="00986050"/>
    <w:rsid w:val="00986E8C"/>
    <w:rsid w:val="009871C4"/>
    <w:rsid w:val="009903A8"/>
    <w:rsid w:val="009922CA"/>
    <w:rsid w:val="00993590"/>
    <w:rsid w:val="00995F80"/>
    <w:rsid w:val="00996E65"/>
    <w:rsid w:val="00997FE5"/>
    <w:rsid w:val="009A0524"/>
    <w:rsid w:val="009A2B12"/>
    <w:rsid w:val="009A2D5C"/>
    <w:rsid w:val="009A33D7"/>
    <w:rsid w:val="009A4767"/>
    <w:rsid w:val="009A4943"/>
    <w:rsid w:val="009A4AA6"/>
    <w:rsid w:val="009A6EE2"/>
    <w:rsid w:val="009B01EE"/>
    <w:rsid w:val="009C040C"/>
    <w:rsid w:val="009C0994"/>
    <w:rsid w:val="009C0D7D"/>
    <w:rsid w:val="009C185B"/>
    <w:rsid w:val="009C1940"/>
    <w:rsid w:val="009C1B79"/>
    <w:rsid w:val="009C24E5"/>
    <w:rsid w:val="009C3926"/>
    <w:rsid w:val="009C4D80"/>
    <w:rsid w:val="009C5B1A"/>
    <w:rsid w:val="009C62D0"/>
    <w:rsid w:val="009C7367"/>
    <w:rsid w:val="009C7F6F"/>
    <w:rsid w:val="009D01EF"/>
    <w:rsid w:val="009D0939"/>
    <w:rsid w:val="009D0D6F"/>
    <w:rsid w:val="009D0E30"/>
    <w:rsid w:val="009D1F2F"/>
    <w:rsid w:val="009D2119"/>
    <w:rsid w:val="009D26DB"/>
    <w:rsid w:val="009D2A53"/>
    <w:rsid w:val="009D2D3A"/>
    <w:rsid w:val="009D3167"/>
    <w:rsid w:val="009D3A5F"/>
    <w:rsid w:val="009D4769"/>
    <w:rsid w:val="009D6886"/>
    <w:rsid w:val="009D70F6"/>
    <w:rsid w:val="009D728B"/>
    <w:rsid w:val="009E148C"/>
    <w:rsid w:val="009E300F"/>
    <w:rsid w:val="009E3ACE"/>
    <w:rsid w:val="009E47D0"/>
    <w:rsid w:val="009E4C32"/>
    <w:rsid w:val="009F0954"/>
    <w:rsid w:val="009F0FAF"/>
    <w:rsid w:val="009F1CC9"/>
    <w:rsid w:val="009F2EDD"/>
    <w:rsid w:val="009F5EAB"/>
    <w:rsid w:val="009F5FE7"/>
    <w:rsid w:val="009F6F94"/>
    <w:rsid w:val="009F71B6"/>
    <w:rsid w:val="009F7F76"/>
    <w:rsid w:val="00A00892"/>
    <w:rsid w:val="00A017B3"/>
    <w:rsid w:val="00A0311E"/>
    <w:rsid w:val="00A0662B"/>
    <w:rsid w:val="00A0668D"/>
    <w:rsid w:val="00A067D9"/>
    <w:rsid w:val="00A06E26"/>
    <w:rsid w:val="00A07056"/>
    <w:rsid w:val="00A07126"/>
    <w:rsid w:val="00A07ADA"/>
    <w:rsid w:val="00A1031B"/>
    <w:rsid w:val="00A10410"/>
    <w:rsid w:val="00A126C6"/>
    <w:rsid w:val="00A1286A"/>
    <w:rsid w:val="00A12A14"/>
    <w:rsid w:val="00A1309D"/>
    <w:rsid w:val="00A138E3"/>
    <w:rsid w:val="00A1396B"/>
    <w:rsid w:val="00A1472E"/>
    <w:rsid w:val="00A14C7D"/>
    <w:rsid w:val="00A1568E"/>
    <w:rsid w:val="00A164D9"/>
    <w:rsid w:val="00A17B9D"/>
    <w:rsid w:val="00A17DCD"/>
    <w:rsid w:val="00A21BC8"/>
    <w:rsid w:val="00A21C0A"/>
    <w:rsid w:val="00A21DE2"/>
    <w:rsid w:val="00A22036"/>
    <w:rsid w:val="00A23B84"/>
    <w:rsid w:val="00A24EA5"/>
    <w:rsid w:val="00A254BB"/>
    <w:rsid w:val="00A26B9E"/>
    <w:rsid w:val="00A270E3"/>
    <w:rsid w:val="00A277C1"/>
    <w:rsid w:val="00A31644"/>
    <w:rsid w:val="00A31D0E"/>
    <w:rsid w:val="00A3271E"/>
    <w:rsid w:val="00A3278A"/>
    <w:rsid w:val="00A332DF"/>
    <w:rsid w:val="00A337AC"/>
    <w:rsid w:val="00A37761"/>
    <w:rsid w:val="00A37A4C"/>
    <w:rsid w:val="00A4003D"/>
    <w:rsid w:val="00A4048F"/>
    <w:rsid w:val="00A42372"/>
    <w:rsid w:val="00A444AC"/>
    <w:rsid w:val="00A448A5"/>
    <w:rsid w:val="00A46571"/>
    <w:rsid w:val="00A46F2D"/>
    <w:rsid w:val="00A47225"/>
    <w:rsid w:val="00A50CBD"/>
    <w:rsid w:val="00A51546"/>
    <w:rsid w:val="00A5434B"/>
    <w:rsid w:val="00A55361"/>
    <w:rsid w:val="00A6094C"/>
    <w:rsid w:val="00A620F4"/>
    <w:rsid w:val="00A62470"/>
    <w:rsid w:val="00A63031"/>
    <w:rsid w:val="00A634F3"/>
    <w:rsid w:val="00A645D8"/>
    <w:rsid w:val="00A6463C"/>
    <w:rsid w:val="00A6686F"/>
    <w:rsid w:val="00A67443"/>
    <w:rsid w:val="00A72DD3"/>
    <w:rsid w:val="00A73009"/>
    <w:rsid w:val="00A731DB"/>
    <w:rsid w:val="00A73426"/>
    <w:rsid w:val="00A73857"/>
    <w:rsid w:val="00A74069"/>
    <w:rsid w:val="00A76136"/>
    <w:rsid w:val="00A76A87"/>
    <w:rsid w:val="00A76E73"/>
    <w:rsid w:val="00A779C6"/>
    <w:rsid w:val="00A80E56"/>
    <w:rsid w:val="00A811EF"/>
    <w:rsid w:val="00A81FCD"/>
    <w:rsid w:val="00A82E8A"/>
    <w:rsid w:val="00A839F3"/>
    <w:rsid w:val="00A849B3"/>
    <w:rsid w:val="00A84B5F"/>
    <w:rsid w:val="00A86155"/>
    <w:rsid w:val="00A8711A"/>
    <w:rsid w:val="00A8727D"/>
    <w:rsid w:val="00A90BFC"/>
    <w:rsid w:val="00A90D83"/>
    <w:rsid w:val="00A917E5"/>
    <w:rsid w:val="00A92A90"/>
    <w:rsid w:val="00A92FD1"/>
    <w:rsid w:val="00A94B42"/>
    <w:rsid w:val="00A96FA4"/>
    <w:rsid w:val="00A974D3"/>
    <w:rsid w:val="00A979E3"/>
    <w:rsid w:val="00AA1641"/>
    <w:rsid w:val="00AA2368"/>
    <w:rsid w:val="00AA2F05"/>
    <w:rsid w:val="00AA2F2C"/>
    <w:rsid w:val="00AA2F3E"/>
    <w:rsid w:val="00AA3454"/>
    <w:rsid w:val="00AA3CCA"/>
    <w:rsid w:val="00AA5305"/>
    <w:rsid w:val="00AA6DB0"/>
    <w:rsid w:val="00AA71C6"/>
    <w:rsid w:val="00AA71C7"/>
    <w:rsid w:val="00AA771B"/>
    <w:rsid w:val="00AA7996"/>
    <w:rsid w:val="00AA7C30"/>
    <w:rsid w:val="00AB028E"/>
    <w:rsid w:val="00AB20D0"/>
    <w:rsid w:val="00AB2394"/>
    <w:rsid w:val="00AB32BB"/>
    <w:rsid w:val="00AB35E4"/>
    <w:rsid w:val="00AB6B42"/>
    <w:rsid w:val="00AB6CC5"/>
    <w:rsid w:val="00AB78FC"/>
    <w:rsid w:val="00AC02E7"/>
    <w:rsid w:val="00AC2179"/>
    <w:rsid w:val="00AC27DA"/>
    <w:rsid w:val="00AC2928"/>
    <w:rsid w:val="00AC2D14"/>
    <w:rsid w:val="00AC3C57"/>
    <w:rsid w:val="00AC4579"/>
    <w:rsid w:val="00AC6A66"/>
    <w:rsid w:val="00AC79F4"/>
    <w:rsid w:val="00AC7AD7"/>
    <w:rsid w:val="00AD3CF0"/>
    <w:rsid w:val="00AD4371"/>
    <w:rsid w:val="00AD47A3"/>
    <w:rsid w:val="00AD506A"/>
    <w:rsid w:val="00AD5EF9"/>
    <w:rsid w:val="00AD68A6"/>
    <w:rsid w:val="00AD74E4"/>
    <w:rsid w:val="00AD76F1"/>
    <w:rsid w:val="00AD783D"/>
    <w:rsid w:val="00AD7CC2"/>
    <w:rsid w:val="00AE0092"/>
    <w:rsid w:val="00AE18C5"/>
    <w:rsid w:val="00AE21D1"/>
    <w:rsid w:val="00AE2549"/>
    <w:rsid w:val="00AE3296"/>
    <w:rsid w:val="00AE4152"/>
    <w:rsid w:val="00AE47F8"/>
    <w:rsid w:val="00AE59CA"/>
    <w:rsid w:val="00AE5BB1"/>
    <w:rsid w:val="00AF11B5"/>
    <w:rsid w:val="00AF1EC8"/>
    <w:rsid w:val="00AF2CA1"/>
    <w:rsid w:val="00AF30E1"/>
    <w:rsid w:val="00AF401F"/>
    <w:rsid w:val="00AF4224"/>
    <w:rsid w:val="00B004A3"/>
    <w:rsid w:val="00B006BA"/>
    <w:rsid w:val="00B02D87"/>
    <w:rsid w:val="00B0445A"/>
    <w:rsid w:val="00B05CDB"/>
    <w:rsid w:val="00B07A4B"/>
    <w:rsid w:val="00B116D1"/>
    <w:rsid w:val="00B11C8A"/>
    <w:rsid w:val="00B121DB"/>
    <w:rsid w:val="00B15008"/>
    <w:rsid w:val="00B152E5"/>
    <w:rsid w:val="00B15AAC"/>
    <w:rsid w:val="00B16328"/>
    <w:rsid w:val="00B169B9"/>
    <w:rsid w:val="00B173D3"/>
    <w:rsid w:val="00B17D23"/>
    <w:rsid w:val="00B23002"/>
    <w:rsid w:val="00B232BA"/>
    <w:rsid w:val="00B239BA"/>
    <w:rsid w:val="00B263D3"/>
    <w:rsid w:val="00B270DB"/>
    <w:rsid w:val="00B2749E"/>
    <w:rsid w:val="00B31BB3"/>
    <w:rsid w:val="00B33EBC"/>
    <w:rsid w:val="00B357C4"/>
    <w:rsid w:val="00B3746D"/>
    <w:rsid w:val="00B411DF"/>
    <w:rsid w:val="00B41AD0"/>
    <w:rsid w:val="00B436D2"/>
    <w:rsid w:val="00B437C2"/>
    <w:rsid w:val="00B44149"/>
    <w:rsid w:val="00B446A5"/>
    <w:rsid w:val="00B45B58"/>
    <w:rsid w:val="00B51AD3"/>
    <w:rsid w:val="00B527F3"/>
    <w:rsid w:val="00B52997"/>
    <w:rsid w:val="00B52CAA"/>
    <w:rsid w:val="00B53380"/>
    <w:rsid w:val="00B54A71"/>
    <w:rsid w:val="00B55BB5"/>
    <w:rsid w:val="00B55F08"/>
    <w:rsid w:val="00B56C44"/>
    <w:rsid w:val="00B572EA"/>
    <w:rsid w:val="00B57B89"/>
    <w:rsid w:val="00B57BB1"/>
    <w:rsid w:val="00B602C0"/>
    <w:rsid w:val="00B61902"/>
    <w:rsid w:val="00B6523A"/>
    <w:rsid w:val="00B665DB"/>
    <w:rsid w:val="00B66720"/>
    <w:rsid w:val="00B66A75"/>
    <w:rsid w:val="00B6796E"/>
    <w:rsid w:val="00B72703"/>
    <w:rsid w:val="00B7540E"/>
    <w:rsid w:val="00B76E19"/>
    <w:rsid w:val="00B772AD"/>
    <w:rsid w:val="00B80399"/>
    <w:rsid w:val="00B80ED0"/>
    <w:rsid w:val="00B8227A"/>
    <w:rsid w:val="00B82C8E"/>
    <w:rsid w:val="00B85C5D"/>
    <w:rsid w:val="00B85F23"/>
    <w:rsid w:val="00B86896"/>
    <w:rsid w:val="00B9062E"/>
    <w:rsid w:val="00B91F99"/>
    <w:rsid w:val="00B940CC"/>
    <w:rsid w:val="00B942D2"/>
    <w:rsid w:val="00B97384"/>
    <w:rsid w:val="00BA3981"/>
    <w:rsid w:val="00BA4170"/>
    <w:rsid w:val="00BA5B16"/>
    <w:rsid w:val="00BA698D"/>
    <w:rsid w:val="00BA74D2"/>
    <w:rsid w:val="00BB099C"/>
    <w:rsid w:val="00BB3462"/>
    <w:rsid w:val="00BB3657"/>
    <w:rsid w:val="00BB60FE"/>
    <w:rsid w:val="00BB6268"/>
    <w:rsid w:val="00BB7494"/>
    <w:rsid w:val="00BC207D"/>
    <w:rsid w:val="00BC3CAE"/>
    <w:rsid w:val="00BC579E"/>
    <w:rsid w:val="00BC621E"/>
    <w:rsid w:val="00BC6582"/>
    <w:rsid w:val="00BC6AA2"/>
    <w:rsid w:val="00BC78C8"/>
    <w:rsid w:val="00BD010B"/>
    <w:rsid w:val="00BD11F2"/>
    <w:rsid w:val="00BD1E3B"/>
    <w:rsid w:val="00BD33C8"/>
    <w:rsid w:val="00BD396C"/>
    <w:rsid w:val="00BD4CCA"/>
    <w:rsid w:val="00BD4F6E"/>
    <w:rsid w:val="00BD544D"/>
    <w:rsid w:val="00BD728D"/>
    <w:rsid w:val="00BE027C"/>
    <w:rsid w:val="00BE0322"/>
    <w:rsid w:val="00BE2208"/>
    <w:rsid w:val="00BE45E1"/>
    <w:rsid w:val="00BE4657"/>
    <w:rsid w:val="00BE4E57"/>
    <w:rsid w:val="00BE73B3"/>
    <w:rsid w:val="00BE79A8"/>
    <w:rsid w:val="00BF0F6E"/>
    <w:rsid w:val="00BF1762"/>
    <w:rsid w:val="00BF225D"/>
    <w:rsid w:val="00BF27FE"/>
    <w:rsid w:val="00BF356C"/>
    <w:rsid w:val="00BF482D"/>
    <w:rsid w:val="00BF4C01"/>
    <w:rsid w:val="00BF5557"/>
    <w:rsid w:val="00BF7819"/>
    <w:rsid w:val="00BF78D1"/>
    <w:rsid w:val="00C02118"/>
    <w:rsid w:val="00C0257A"/>
    <w:rsid w:val="00C03697"/>
    <w:rsid w:val="00C0383A"/>
    <w:rsid w:val="00C056D0"/>
    <w:rsid w:val="00C06C52"/>
    <w:rsid w:val="00C10455"/>
    <w:rsid w:val="00C11176"/>
    <w:rsid w:val="00C11FD4"/>
    <w:rsid w:val="00C126B8"/>
    <w:rsid w:val="00C12F01"/>
    <w:rsid w:val="00C1530B"/>
    <w:rsid w:val="00C15524"/>
    <w:rsid w:val="00C15647"/>
    <w:rsid w:val="00C16B49"/>
    <w:rsid w:val="00C16BED"/>
    <w:rsid w:val="00C171D2"/>
    <w:rsid w:val="00C1767F"/>
    <w:rsid w:val="00C204F4"/>
    <w:rsid w:val="00C21A31"/>
    <w:rsid w:val="00C232BE"/>
    <w:rsid w:val="00C25343"/>
    <w:rsid w:val="00C263F0"/>
    <w:rsid w:val="00C270D2"/>
    <w:rsid w:val="00C27A87"/>
    <w:rsid w:val="00C30710"/>
    <w:rsid w:val="00C3075E"/>
    <w:rsid w:val="00C32F42"/>
    <w:rsid w:val="00C34D2F"/>
    <w:rsid w:val="00C36C60"/>
    <w:rsid w:val="00C413DC"/>
    <w:rsid w:val="00C418B4"/>
    <w:rsid w:val="00C420F1"/>
    <w:rsid w:val="00C438E5"/>
    <w:rsid w:val="00C43A89"/>
    <w:rsid w:val="00C43DB9"/>
    <w:rsid w:val="00C440DD"/>
    <w:rsid w:val="00C4424B"/>
    <w:rsid w:val="00C44FBE"/>
    <w:rsid w:val="00C45027"/>
    <w:rsid w:val="00C45838"/>
    <w:rsid w:val="00C46988"/>
    <w:rsid w:val="00C47AA7"/>
    <w:rsid w:val="00C501AD"/>
    <w:rsid w:val="00C502CC"/>
    <w:rsid w:val="00C508E5"/>
    <w:rsid w:val="00C541E9"/>
    <w:rsid w:val="00C5507A"/>
    <w:rsid w:val="00C56299"/>
    <w:rsid w:val="00C5717B"/>
    <w:rsid w:val="00C57A71"/>
    <w:rsid w:val="00C61499"/>
    <w:rsid w:val="00C62673"/>
    <w:rsid w:val="00C63088"/>
    <w:rsid w:val="00C63990"/>
    <w:rsid w:val="00C64200"/>
    <w:rsid w:val="00C649E0"/>
    <w:rsid w:val="00C6581A"/>
    <w:rsid w:val="00C667E5"/>
    <w:rsid w:val="00C67E06"/>
    <w:rsid w:val="00C70D4D"/>
    <w:rsid w:val="00C73FE0"/>
    <w:rsid w:val="00C748DE"/>
    <w:rsid w:val="00C764C1"/>
    <w:rsid w:val="00C80C5A"/>
    <w:rsid w:val="00C8419C"/>
    <w:rsid w:val="00C85F14"/>
    <w:rsid w:val="00C860EF"/>
    <w:rsid w:val="00C87A64"/>
    <w:rsid w:val="00C87CED"/>
    <w:rsid w:val="00C87EB1"/>
    <w:rsid w:val="00C91E99"/>
    <w:rsid w:val="00C92B4F"/>
    <w:rsid w:val="00C92D9B"/>
    <w:rsid w:val="00C93691"/>
    <w:rsid w:val="00C937C6"/>
    <w:rsid w:val="00C93962"/>
    <w:rsid w:val="00C941C6"/>
    <w:rsid w:val="00CA166F"/>
    <w:rsid w:val="00CA16C7"/>
    <w:rsid w:val="00CA217C"/>
    <w:rsid w:val="00CA5151"/>
    <w:rsid w:val="00CA5857"/>
    <w:rsid w:val="00CA752C"/>
    <w:rsid w:val="00CA79F2"/>
    <w:rsid w:val="00CB0BA0"/>
    <w:rsid w:val="00CB1B57"/>
    <w:rsid w:val="00CB31A4"/>
    <w:rsid w:val="00CB332F"/>
    <w:rsid w:val="00CB391B"/>
    <w:rsid w:val="00CB4C9F"/>
    <w:rsid w:val="00CB5CE6"/>
    <w:rsid w:val="00CB605A"/>
    <w:rsid w:val="00CC2CEF"/>
    <w:rsid w:val="00CC2F33"/>
    <w:rsid w:val="00CC2FC0"/>
    <w:rsid w:val="00CC36F4"/>
    <w:rsid w:val="00CC3933"/>
    <w:rsid w:val="00CC4255"/>
    <w:rsid w:val="00CC4947"/>
    <w:rsid w:val="00CC690F"/>
    <w:rsid w:val="00CC706B"/>
    <w:rsid w:val="00CD1CA6"/>
    <w:rsid w:val="00CD374E"/>
    <w:rsid w:val="00CD3DDE"/>
    <w:rsid w:val="00CD3FAA"/>
    <w:rsid w:val="00CD4243"/>
    <w:rsid w:val="00CD755F"/>
    <w:rsid w:val="00CE1390"/>
    <w:rsid w:val="00CE22B5"/>
    <w:rsid w:val="00CE537A"/>
    <w:rsid w:val="00CE57AA"/>
    <w:rsid w:val="00CF157C"/>
    <w:rsid w:val="00CF1DDA"/>
    <w:rsid w:val="00CF2884"/>
    <w:rsid w:val="00CF28C3"/>
    <w:rsid w:val="00CF3562"/>
    <w:rsid w:val="00CF4399"/>
    <w:rsid w:val="00CF6C45"/>
    <w:rsid w:val="00D00179"/>
    <w:rsid w:val="00D00B74"/>
    <w:rsid w:val="00D01A5B"/>
    <w:rsid w:val="00D02EC8"/>
    <w:rsid w:val="00D04645"/>
    <w:rsid w:val="00D04A20"/>
    <w:rsid w:val="00D06573"/>
    <w:rsid w:val="00D07C71"/>
    <w:rsid w:val="00D109A5"/>
    <w:rsid w:val="00D109B4"/>
    <w:rsid w:val="00D10A13"/>
    <w:rsid w:val="00D11BE6"/>
    <w:rsid w:val="00D125E3"/>
    <w:rsid w:val="00D132C1"/>
    <w:rsid w:val="00D13D23"/>
    <w:rsid w:val="00D13D26"/>
    <w:rsid w:val="00D14E1A"/>
    <w:rsid w:val="00D164EC"/>
    <w:rsid w:val="00D1697C"/>
    <w:rsid w:val="00D2005F"/>
    <w:rsid w:val="00D22544"/>
    <w:rsid w:val="00D2299A"/>
    <w:rsid w:val="00D24F30"/>
    <w:rsid w:val="00D251A4"/>
    <w:rsid w:val="00D256BB"/>
    <w:rsid w:val="00D262F1"/>
    <w:rsid w:val="00D31435"/>
    <w:rsid w:val="00D319A7"/>
    <w:rsid w:val="00D31ED3"/>
    <w:rsid w:val="00D33475"/>
    <w:rsid w:val="00D33F23"/>
    <w:rsid w:val="00D3462F"/>
    <w:rsid w:val="00D34780"/>
    <w:rsid w:val="00D42002"/>
    <w:rsid w:val="00D43B83"/>
    <w:rsid w:val="00D44E62"/>
    <w:rsid w:val="00D46373"/>
    <w:rsid w:val="00D46828"/>
    <w:rsid w:val="00D50DEC"/>
    <w:rsid w:val="00D547EA"/>
    <w:rsid w:val="00D55935"/>
    <w:rsid w:val="00D55941"/>
    <w:rsid w:val="00D56B6A"/>
    <w:rsid w:val="00D627A9"/>
    <w:rsid w:val="00D63CAC"/>
    <w:rsid w:val="00D63F9C"/>
    <w:rsid w:val="00D643A8"/>
    <w:rsid w:val="00D6446B"/>
    <w:rsid w:val="00D64794"/>
    <w:rsid w:val="00D658B5"/>
    <w:rsid w:val="00D665CC"/>
    <w:rsid w:val="00D67755"/>
    <w:rsid w:val="00D71E92"/>
    <w:rsid w:val="00D72035"/>
    <w:rsid w:val="00D72E6D"/>
    <w:rsid w:val="00D7348B"/>
    <w:rsid w:val="00D73CF6"/>
    <w:rsid w:val="00D74D65"/>
    <w:rsid w:val="00D75856"/>
    <w:rsid w:val="00D75D40"/>
    <w:rsid w:val="00D75DDD"/>
    <w:rsid w:val="00D763B8"/>
    <w:rsid w:val="00D80DF1"/>
    <w:rsid w:val="00D83692"/>
    <w:rsid w:val="00D842BF"/>
    <w:rsid w:val="00D847B5"/>
    <w:rsid w:val="00D862A3"/>
    <w:rsid w:val="00D91699"/>
    <w:rsid w:val="00D92885"/>
    <w:rsid w:val="00D92C8B"/>
    <w:rsid w:val="00D93D1C"/>
    <w:rsid w:val="00D94BC3"/>
    <w:rsid w:val="00D95DF2"/>
    <w:rsid w:val="00D967A1"/>
    <w:rsid w:val="00D968FA"/>
    <w:rsid w:val="00DA1CEC"/>
    <w:rsid w:val="00DA598A"/>
    <w:rsid w:val="00DA65AF"/>
    <w:rsid w:val="00DA6860"/>
    <w:rsid w:val="00DA74BA"/>
    <w:rsid w:val="00DB0172"/>
    <w:rsid w:val="00DB0792"/>
    <w:rsid w:val="00DB0CDD"/>
    <w:rsid w:val="00DB0DCC"/>
    <w:rsid w:val="00DB2DD3"/>
    <w:rsid w:val="00DB66F1"/>
    <w:rsid w:val="00DC0D6D"/>
    <w:rsid w:val="00DC0F2F"/>
    <w:rsid w:val="00DC12DC"/>
    <w:rsid w:val="00DC1D42"/>
    <w:rsid w:val="00DC36D6"/>
    <w:rsid w:val="00DC3F49"/>
    <w:rsid w:val="00DC77A6"/>
    <w:rsid w:val="00DD0251"/>
    <w:rsid w:val="00DD06A0"/>
    <w:rsid w:val="00DD12C2"/>
    <w:rsid w:val="00DD1765"/>
    <w:rsid w:val="00DD2AD0"/>
    <w:rsid w:val="00DD353C"/>
    <w:rsid w:val="00DD5B1C"/>
    <w:rsid w:val="00DE09F1"/>
    <w:rsid w:val="00DE0B67"/>
    <w:rsid w:val="00DE1050"/>
    <w:rsid w:val="00DE189F"/>
    <w:rsid w:val="00DE1EB2"/>
    <w:rsid w:val="00DE265C"/>
    <w:rsid w:val="00DE38CC"/>
    <w:rsid w:val="00DF19A7"/>
    <w:rsid w:val="00DF2DE8"/>
    <w:rsid w:val="00DF31FA"/>
    <w:rsid w:val="00DF38C9"/>
    <w:rsid w:val="00DF4EC6"/>
    <w:rsid w:val="00E00D5D"/>
    <w:rsid w:val="00E01D28"/>
    <w:rsid w:val="00E023A3"/>
    <w:rsid w:val="00E03826"/>
    <w:rsid w:val="00E0396A"/>
    <w:rsid w:val="00E05569"/>
    <w:rsid w:val="00E07623"/>
    <w:rsid w:val="00E10857"/>
    <w:rsid w:val="00E10F7D"/>
    <w:rsid w:val="00E11C2B"/>
    <w:rsid w:val="00E12DB3"/>
    <w:rsid w:val="00E139FD"/>
    <w:rsid w:val="00E13BC4"/>
    <w:rsid w:val="00E14116"/>
    <w:rsid w:val="00E153C4"/>
    <w:rsid w:val="00E211F6"/>
    <w:rsid w:val="00E2153C"/>
    <w:rsid w:val="00E223CA"/>
    <w:rsid w:val="00E24093"/>
    <w:rsid w:val="00E24D26"/>
    <w:rsid w:val="00E25B7B"/>
    <w:rsid w:val="00E25CEA"/>
    <w:rsid w:val="00E2664D"/>
    <w:rsid w:val="00E30419"/>
    <w:rsid w:val="00E30D27"/>
    <w:rsid w:val="00E3276A"/>
    <w:rsid w:val="00E32ECE"/>
    <w:rsid w:val="00E41AC9"/>
    <w:rsid w:val="00E455AA"/>
    <w:rsid w:val="00E474A9"/>
    <w:rsid w:val="00E47F21"/>
    <w:rsid w:val="00E509C4"/>
    <w:rsid w:val="00E50F9E"/>
    <w:rsid w:val="00E51386"/>
    <w:rsid w:val="00E51932"/>
    <w:rsid w:val="00E5345C"/>
    <w:rsid w:val="00E556C1"/>
    <w:rsid w:val="00E55FD8"/>
    <w:rsid w:val="00E5665D"/>
    <w:rsid w:val="00E56900"/>
    <w:rsid w:val="00E606BF"/>
    <w:rsid w:val="00E60C44"/>
    <w:rsid w:val="00E6108C"/>
    <w:rsid w:val="00E6184E"/>
    <w:rsid w:val="00E63857"/>
    <w:rsid w:val="00E63E2A"/>
    <w:rsid w:val="00E6755E"/>
    <w:rsid w:val="00E7114F"/>
    <w:rsid w:val="00E71397"/>
    <w:rsid w:val="00E7212D"/>
    <w:rsid w:val="00E727CF"/>
    <w:rsid w:val="00E7298D"/>
    <w:rsid w:val="00E72C58"/>
    <w:rsid w:val="00E72CA0"/>
    <w:rsid w:val="00E73161"/>
    <w:rsid w:val="00E7577B"/>
    <w:rsid w:val="00E76628"/>
    <w:rsid w:val="00E769F4"/>
    <w:rsid w:val="00E76C2C"/>
    <w:rsid w:val="00E76C60"/>
    <w:rsid w:val="00E772E0"/>
    <w:rsid w:val="00E8051C"/>
    <w:rsid w:val="00E81BAD"/>
    <w:rsid w:val="00E82352"/>
    <w:rsid w:val="00E82D38"/>
    <w:rsid w:val="00E82EE9"/>
    <w:rsid w:val="00E83525"/>
    <w:rsid w:val="00E84C57"/>
    <w:rsid w:val="00E905D6"/>
    <w:rsid w:val="00E92472"/>
    <w:rsid w:val="00E92ACE"/>
    <w:rsid w:val="00E943D3"/>
    <w:rsid w:val="00E94AFE"/>
    <w:rsid w:val="00E94C3D"/>
    <w:rsid w:val="00E95E38"/>
    <w:rsid w:val="00E96318"/>
    <w:rsid w:val="00E96AB6"/>
    <w:rsid w:val="00E9770A"/>
    <w:rsid w:val="00EA0D72"/>
    <w:rsid w:val="00EA2FBB"/>
    <w:rsid w:val="00EA4127"/>
    <w:rsid w:val="00EA4509"/>
    <w:rsid w:val="00EA5B4A"/>
    <w:rsid w:val="00EA64B2"/>
    <w:rsid w:val="00EA6725"/>
    <w:rsid w:val="00EB2856"/>
    <w:rsid w:val="00EB395E"/>
    <w:rsid w:val="00EB3ED6"/>
    <w:rsid w:val="00EB4ADF"/>
    <w:rsid w:val="00EB5C46"/>
    <w:rsid w:val="00EB69F3"/>
    <w:rsid w:val="00EB6E37"/>
    <w:rsid w:val="00EB7FC7"/>
    <w:rsid w:val="00EC141F"/>
    <w:rsid w:val="00EC2357"/>
    <w:rsid w:val="00EC244F"/>
    <w:rsid w:val="00EC5954"/>
    <w:rsid w:val="00EC60DF"/>
    <w:rsid w:val="00EC62B9"/>
    <w:rsid w:val="00EC68E5"/>
    <w:rsid w:val="00EC6C0B"/>
    <w:rsid w:val="00EC7ABD"/>
    <w:rsid w:val="00ED0A60"/>
    <w:rsid w:val="00ED1968"/>
    <w:rsid w:val="00ED32E6"/>
    <w:rsid w:val="00ED45DE"/>
    <w:rsid w:val="00ED49CC"/>
    <w:rsid w:val="00ED4CF4"/>
    <w:rsid w:val="00ED6611"/>
    <w:rsid w:val="00ED6B6F"/>
    <w:rsid w:val="00EE02A0"/>
    <w:rsid w:val="00EE0424"/>
    <w:rsid w:val="00EE1A0A"/>
    <w:rsid w:val="00EE34F7"/>
    <w:rsid w:val="00EE48FA"/>
    <w:rsid w:val="00EE5598"/>
    <w:rsid w:val="00EE697C"/>
    <w:rsid w:val="00EE6A51"/>
    <w:rsid w:val="00EE790D"/>
    <w:rsid w:val="00EE796B"/>
    <w:rsid w:val="00EF14B2"/>
    <w:rsid w:val="00EF1F29"/>
    <w:rsid w:val="00EF2B0D"/>
    <w:rsid w:val="00EF327C"/>
    <w:rsid w:val="00EF65EC"/>
    <w:rsid w:val="00EF6C7D"/>
    <w:rsid w:val="00F000E7"/>
    <w:rsid w:val="00F00154"/>
    <w:rsid w:val="00F0118A"/>
    <w:rsid w:val="00F02E8E"/>
    <w:rsid w:val="00F03D97"/>
    <w:rsid w:val="00F0471A"/>
    <w:rsid w:val="00F0533A"/>
    <w:rsid w:val="00F05550"/>
    <w:rsid w:val="00F05DE6"/>
    <w:rsid w:val="00F07341"/>
    <w:rsid w:val="00F07527"/>
    <w:rsid w:val="00F076B7"/>
    <w:rsid w:val="00F07E95"/>
    <w:rsid w:val="00F10170"/>
    <w:rsid w:val="00F11264"/>
    <w:rsid w:val="00F11518"/>
    <w:rsid w:val="00F1172B"/>
    <w:rsid w:val="00F12FB4"/>
    <w:rsid w:val="00F13044"/>
    <w:rsid w:val="00F134EA"/>
    <w:rsid w:val="00F15AF3"/>
    <w:rsid w:val="00F17A68"/>
    <w:rsid w:val="00F17EE6"/>
    <w:rsid w:val="00F20E91"/>
    <w:rsid w:val="00F21756"/>
    <w:rsid w:val="00F21DFC"/>
    <w:rsid w:val="00F2548D"/>
    <w:rsid w:val="00F25DE9"/>
    <w:rsid w:val="00F26A59"/>
    <w:rsid w:val="00F31DF1"/>
    <w:rsid w:val="00F32FA2"/>
    <w:rsid w:val="00F330F4"/>
    <w:rsid w:val="00F3328F"/>
    <w:rsid w:val="00F33D61"/>
    <w:rsid w:val="00F354C2"/>
    <w:rsid w:val="00F35C53"/>
    <w:rsid w:val="00F43F2A"/>
    <w:rsid w:val="00F45B05"/>
    <w:rsid w:val="00F4631B"/>
    <w:rsid w:val="00F4686D"/>
    <w:rsid w:val="00F47071"/>
    <w:rsid w:val="00F47157"/>
    <w:rsid w:val="00F52554"/>
    <w:rsid w:val="00F527AB"/>
    <w:rsid w:val="00F531DD"/>
    <w:rsid w:val="00F540C8"/>
    <w:rsid w:val="00F5453F"/>
    <w:rsid w:val="00F55EAD"/>
    <w:rsid w:val="00F570B0"/>
    <w:rsid w:val="00F57A50"/>
    <w:rsid w:val="00F57ABF"/>
    <w:rsid w:val="00F67A86"/>
    <w:rsid w:val="00F7194A"/>
    <w:rsid w:val="00F73324"/>
    <w:rsid w:val="00F7360A"/>
    <w:rsid w:val="00F73F69"/>
    <w:rsid w:val="00F744C0"/>
    <w:rsid w:val="00F752CC"/>
    <w:rsid w:val="00F759A8"/>
    <w:rsid w:val="00F77F27"/>
    <w:rsid w:val="00F80C5E"/>
    <w:rsid w:val="00F80F04"/>
    <w:rsid w:val="00F81A6D"/>
    <w:rsid w:val="00F81D6C"/>
    <w:rsid w:val="00F835E1"/>
    <w:rsid w:val="00F83B26"/>
    <w:rsid w:val="00F83F75"/>
    <w:rsid w:val="00F857B9"/>
    <w:rsid w:val="00F86B65"/>
    <w:rsid w:val="00F87EF1"/>
    <w:rsid w:val="00F90DE3"/>
    <w:rsid w:val="00F910A5"/>
    <w:rsid w:val="00F923C3"/>
    <w:rsid w:val="00F92B41"/>
    <w:rsid w:val="00F92EC2"/>
    <w:rsid w:val="00F93ED1"/>
    <w:rsid w:val="00F944C2"/>
    <w:rsid w:val="00F9644A"/>
    <w:rsid w:val="00F965CE"/>
    <w:rsid w:val="00F9723B"/>
    <w:rsid w:val="00F974A7"/>
    <w:rsid w:val="00F979EC"/>
    <w:rsid w:val="00FA3131"/>
    <w:rsid w:val="00FA3938"/>
    <w:rsid w:val="00FA4927"/>
    <w:rsid w:val="00FA5A92"/>
    <w:rsid w:val="00FB2002"/>
    <w:rsid w:val="00FB3C3B"/>
    <w:rsid w:val="00FB4862"/>
    <w:rsid w:val="00FB4ADA"/>
    <w:rsid w:val="00FB5E75"/>
    <w:rsid w:val="00FB62C6"/>
    <w:rsid w:val="00FB663F"/>
    <w:rsid w:val="00FB6BE0"/>
    <w:rsid w:val="00FB706C"/>
    <w:rsid w:val="00FB7326"/>
    <w:rsid w:val="00FB7880"/>
    <w:rsid w:val="00FB7B0A"/>
    <w:rsid w:val="00FB7F51"/>
    <w:rsid w:val="00FC0D70"/>
    <w:rsid w:val="00FC336B"/>
    <w:rsid w:val="00FC37AA"/>
    <w:rsid w:val="00FC444F"/>
    <w:rsid w:val="00FC6AC5"/>
    <w:rsid w:val="00FC76A4"/>
    <w:rsid w:val="00FD0B83"/>
    <w:rsid w:val="00FD0FAC"/>
    <w:rsid w:val="00FD1C27"/>
    <w:rsid w:val="00FD21A1"/>
    <w:rsid w:val="00FD3721"/>
    <w:rsid w:val="00FD4D1C"/>
    <w:rsid w:val="00FD515E"/>
    <w:rsid w:val="00FD63F2"/>
    <w:rsid w:val="00FD6844"/>
    <w:rsid w:val="00FD6D40"/>
    <w:rsid w:val="00FD6EBA"/>
    <w:rsid w:val="00FD7D48"/>
    <w:rsid w:val="00FE06CF"/>
    <w:rsid w:val="00FE0C5F"/>
    <w:rsid w:val="00FE121D"/>
    <w:rsid w:val="00FE339B"/>
    <w:rsid w:val="00FE3A9E"/>
    <w:rsid w:val="00FE498D"/>
    <w:rsid w:val="00FE6972"/>
    <w:rsid w:val="00FE6FA4"/>
    <w:rsid w:val="00FE7991"/>
    <w:rsid w:val="00FE7A17"/>
    <w:rsid w:val="00FF0745"/>
    <w:rsid w:val="00FF11C0"/>
    <w:rsid w:val="00FF3BCC"/>
    <w:rsid w:val="00FF3C20"/>
    <w:rsid w:val="00FF47C8"/>
    <w:rsid w:val="00FF4969"/>
    <w:rsid w:val="00FF5648"/>
    <w:rsid w:val="00FF7ECF"/>
    <w:rsid w:val="00FF7F9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D22E4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sv-SE" w:bidi="ar-SA"/>
      </w:rPr>
    </w:rPrDefault>
    <w:pPrDefault/>
  </w:docDefaults>
  <w:latentStyles w:defLockedState="0" w:defUIPriority="0" w:defSemiHidden="0" w:defUnhideWhenUsed="0" w:defQFormat="0" w:count="380">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F2A"/>
    <w:rPr>
      <w:rFonts w:ascii="Arial" w:hAnsi="Arial"/>
      <w:color w:val="000000"/>
      <w:lang w:val="en-GB"/>
    </w:rPr>
  </w:style>
  <w:style w:type="paragraph" w:styleId="Heading1">
    <w:name w:val="heading 1"/>
    <w:basedOn w:val="Normal"/>
    <w:next w:val="Normal"/>
    <w:qFormat/>
    <w:rsid w:val="00AA771B"/>
    <w:pPr>
      <w:keepNext/>
      <w:outlineLvl w:val="0"/>
    </w:pPr>
    <w:rPr>
      <w:rFonts w:ascii="AvantGarde" w:hAnsi="AvantGarde"/>
      <w:b/>
      <w:sz w:val="28"/>
    </w:rPr>
  </w:style>
  <w:style w:type="paragraph" w:styleId="Heading2">
    <w:name w:val="heading 2"/>
    <w:basedOn w:val="Heading1"/>
    <w:next w:val="Normal"/>
    <w:qFormat/>
    <w:rsid w:val="00AA771B"/>
    <w:pPr>
      <w:spacing w:before="120"/>
      <w:outlineLvl w:val="1"/>
    </w:pPr>
    <w:rPr>
      <w:rFonts w:ascii="Arial" w:hAnsi="Arial"/>
      <w:sz w:val="20"/>
    </w:rPr>
  </w:style>
  <w:style w:type="paragraph" w:styleId="Heading3">
    <w:name w:val="heading 3"/>
    <w:basedOn w:val="Normal"/>
    <w:next w:val="Normal"/>
    <w:qFormat/>
    <w:rsid w:val="00AA771B"/>
    <w:pPr>
      <w:keepNext/>
      <w:outlineLvl w:val="2"/>
    </w:pPr>
    <w:rPr>
      <w:rFonts w:ascii="AvantGarde" w:hAnsi="AvantGarde"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andardstycketeckensnitt1">
    <w:name w:val="Standardstycketeckensnitt1"/>
    <w:semiHidden/>
    <w:rsid w:val="00AA771B"/>
  </w:style>
  <w:style w:type="paragraph" w:styleId="Header">
    <w:name w:val="header"/>
    <w:basedOn w:val="Normal"/>
    <w:rsid w:val="00AA771B"/>
    <w:pPr>
      <w:tabs>
        <w:tab w:val="center" w:pos="4536"/>
        <w:tab w:val="right" w:pos="9072"/>
      </w:tabs>
    </w:pPr>
  </w:style>
  <w:style w:type="paragraph" w:styleId="Footer">
    <w:name w:val="footer"/>
    <w:basedOn w:val="Normal"/>
    <w:rsid w:val="00AA771B"/>
    <w:pPr>
      <w:tabs>
        <w:tab w:val="center" w:pos="4536"/>
        <w:tab w:val="right" w:pos="9072"/>
      </w:tabs>
    </w:pPr>
  </w:style>
  <w:style w:type="character" w:styleId="PageNumber">
    <w:name w:val="page number"/>
    <w:basedOn w:val="Standardstycketeckensnitt1"/>
    <w:rsid w:val="00AA771B"/>
  </w:style>
  <w:style w:type="paragraph" w:customStyle="1" w:styleId="Ballongtext1">
    <w:name w:val="Ballongtext1"/>
    <w:basedOn w:val="Normal"/>
    <w:semiHidden/>
    <w:rsid w:val="00AA771B"/>
    <w:rPr>
      <w:rFonts w:ascii="Tahoma" w:hAnsi="Tahoma" w:cs="Georgia"/>
      <w:sz w:val="16"/>
      <w:szCs w:val="16"/>
    </w:rPr>
  </w:style>
  <w:style w:type="character" w:styleId="Hyperlink">
    <w:name w:val="Hyperlink"/>
    <w:basedOn w:val="Standardstycketeckensnitt1"/>
    <w:rsid w:val="00AA771B"/>
    <w:rPr>
      <w:rFonts w:ascii="Verdana" w:hAnsi="Verdana" w:hint="default"/>
      <w:color w:val="333333"/>
      <w:sz w:val="15"/>
      <w:szCs w:val="15"/>
      <w:u w:val="single"/>
    </w:rPr>
  </w:style>
  <w:style w:type="character" w:styleId="FootnoteReference">
    <w:name w:val="footnote reference"/>
    <w:basedOn w:val="Standardstycketeckensnitt1"/>
    <w:semiHidden/>
    <w:rsid w:val="00AA771B"/>
    <w:rPr>
      <w:vertAlign w:val="superscript"/>
    </w:rPr>
  </w:style>
  <w:style w:type="paragraph" w:styleId="BodyText">
    <w:name w:val="Body Text"/>
    <w:basedOn w:val="Normal"/>
    <w:link w:val="BodyTextChar"/>
    <w:rsid w:val="00443945"/>
    <w:pPr>
      <w:spacing w:line="300" w:lineRule="atLeast"/>
    </w:pPr>
    <w:rPr>
      <w:rFonts w:ascii="Georgia" w:hAnsi="Georgia"/>
      <w:sz w:val="20"/>
    </w:rPr>
  </w:style>
  <w:style w:type="paragraph" w:customStyle="1" w:styleId="Dokumentrubrik">
    <w:name w:val="Dokumentrubrik"/>
    <w:basedOn w:val="Heading1"/>
    <w:rsid w:val="00AA771B"/>
    <w:rPr>
      <w:rFonts w:ascii="Arial" w:hAnsi="Arial"/>
      <w:caps/>
      <w:sz w:val="32"/>
    </w:rPr>
  </w:style>
  <w:style w:type="paragraph" w:customStyle="1" w:styleId="Ingress">
    <w:name w:val="Ingress"/>
    <w:basedOn w:val="BodyText"/>
    <w:rsid w:val="00AA771B"/>
    <w:rPr>
      <w:i/>
      <w:lang w:val="cs-CZ"/>
    </w:rPr>
  </w:style>
  <w:style w:type="paragraph" w:customStyle="1" w:styleId="Ledtext1">
    <w:name w:val="Ledtext1"/>
    <w:basedOn w:val="Normal"/>
    <w:rsid w:val="00AA771B"/>
    <w:rPr>
      <w:b/>
      <w:sz w:val="18"/>
    </w:rPr>
  </w:style>
  <w:style w:type="paragraph" w:customStyle="1" w:styleId="Ledtext2">
    <w:name w:val="Ledtext2"/>
    <w:basedOn w:val="Ledtext1"/>
    <w:next w:val="BodyText"/>
    <w:rsid w:val="00AA771B"/>
    <w:rPr>
      <w:sz w:val="20"/>
    </w:rPr>
  </w:style>
  <w:style w:type="paragraph" w:customStyle="1" w:styleId="TabellText">
    <w:name w:val="TabellText"/>
    <w:basedOn w:val="BodyText"/>
    <w:rsid w:val="00AA771B"/>
    <w:rPr>
      <w:rFonts w:ascii="Arial" w:hAnsi="Arial"/>
      <w:lang w:val="sv-SE"/>
    </w:rPr>
  </w:style>
  <w:style w:type="paragraph" w:customStyle="1" w:styleId="Ballongtext2">
    <w:name w:val="Ballongtext2"/>
    <w:basedOn w:val="Normal"/>
    <w:semiHidden/>
    <w:rsid w:val="00AA771B"/>
    <w:rPr>
      <w:rFonts w:ascii="Tahoma" w:hAnsi="Tahoma" w:cs="Verdana"/>
      <w:sz w:val="16"/>
      <w:szCs w:val="16"/>
    </w:rPr>
  </w:style>
  <w:style w:type="character" w:customStyle="1" w:styleId="foldmrub">
    <w:name w:val="foldmrub"/>
    <w:basedOn w:val="DefaultParagraphFont"/>
    <w:rsid w:val="00442977"/>
  </w:style>
  <w:style w:type="character" w:customStyle="1" w:styleId="foldmtext">
    <w:name w:val="foldmtext"/>
    <w:basedOn w:val="DefaultParagraphFont"/>
    <w:rsid w:val="00442977"/>
  </w:style>
  <w:style w:type="paragraph" w:styleId="BalloonText">
    <w:name w:val="Balloon Text"/>
    <w:basedOn w:val="Normal"/>
    <w:link w:val="BalloonTextChar"/>
    <w:rsid w:val="00E50F9E"/>
    <w:rPr>
      <w:rFonts w:ascii="Lucida Grande" w:hAnsi="Lucida Grande"/>
      <w:sz w:val="18"/>
      <w:szCs w:val="18"/>
    </w:rPr>
  </w:style>
  <w:style w:type="character" w:customStyle="1" w:styleId="BalloonTextChar">
    <w:name w:val="Balloon Text Char"/>
    <w:basedOn w:val="DefaultParagraphFont"/>
    <w:link w:val="BalloonText"/>
    <w:rsid w:val="00E50F9E"/>
    <w:rPr>
      <w:rFonts w:ascii="Lucida Grande" w:hAnsi="Lucida Grande"/>
      <w:color w:val="000000"/>
      <w:sz w:val="18"/>
      <w:szCs w:val="18"/>
      <w:lang w:val="en-GB"/>
    </w:rPr>
  </w:style>
  <w:style w:type="paragraph" w:styleId="BodyText2">
    <w:name w:val="Body Text 2"/>
    <w:basedOn w:val="Normal"/>
    <w:link w:val="BodyText2Char"/>
    <w:rsid w:val="00D01A5B"/>
    <w:pPr>
      <w:spacing w:after="120" w:line="480" w:lineRule="auto"/>
    </w:pPr>
  </w:style>
  <w:style w:type="character" w:customStyle="1" w:styleId="BodyTextChar">
    <w:name w:val="Body Text Char"/>
    <w:basedOn w:val="DefaultParagraphFont"/>
    <w:link w:val="BodyText"/>
    <w:rsid w:val="00F03D97"/>
    <w:rPr>
      <w:rFonts w:ascii="Georgia" w:hAnsi="Georgia"/>
      <w:color w:val="000000"/>
      <w:sz w:val="20"/>
      <w:lang w:val="en-GB"/>
    </w:rPr>
  </w:style>
  <w:style w:type="character" w:customStyle="1" w:styleId="BodyText2Char">
    <w:name w:val="Body Text 2 Char"/>
    <w:basedOn w:val="DefaultParagraphFont"/>
    <w:link w:val="BodyText2"/>
    <w:rsid w:val="00D01A5B"/>
    <w:rPr>
      <w:rFonts w:ascii="Arial" w:hAnsi="Arial"/>
      <w:color w:val="000000"/>
      <w:lang w:val="en-GB"/>
    </w:rPr>
  </w:style>
  <w:style w:type="table" w:styleId="TableGrid">
    <w:name w:val="Table Grid"/>
    <w:basedOn w:val="TableNormal"/>
    <w:rsid w:val="00AB78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BE4E57"/>
    <w:pPr>
      <w:ind w:left="720"/>
      <w:contextualSpacing/>
    </w:pPr>
  </w:style>
  <w:style w:type="paragraph" w:styleId="NormalWeb">
    <w:name w:val="Normal (Web)"/>
    <w:basedOn w:val="Normal"/>
    <w:uiPriority w:val="99"/>
    <w:unhideWhenUsed/>
    <w:rsid w:val="0086277F"/>
    <w:pPr>
      <w:spacing w:before="100" w:beforeAutospacing="1" w:after="100" w:afterAutospacing="1"/>
    </w:pPr>
    <w:rPr>
      <w:rFonts w:ascii="Times" w:hAnsi="Times"/>
      <w:color w:val="auto"/>
      <w:sz w:val="20"/>
      <w:szCs w:val="20"/>
      <w:lang w:val="sv-SE" w:eastAsia="en-US"/>
    </w:rPr>
  </w:style>
  <w:style w:type="paragraph" w:customStyle="1" w:styleId="Pa0">
    <w:name w:val="Pa0"/>
    <w:basedOn w:val="Normal"/>
    <w:next w:val="Normal"/>
    <w:uiPriority w:val="99"/>
    <w:rsid w:val="006F7CBD"/>
    <w:pPr>
      <w:widowControl w:val="0"/>
      <w:autoSpaceDE w:val="0"/>
      <w:autoSpaceDN w:val="0"/>
      <w:adjustRightInd w:val="0"/>
      <w:spacing w:line="241" w:lineRule="atLeast"/>
    </w:pPr>
    <w:rPr>
      <w:rFonts w:ascii="Gotham Light" w:hAnsi="Gotham Light"/>
      <w:color w:val="auto"/>
      <w:lang w:val="en-US"/>
    </w:rPr>
  </w:style>
  <w:style w:type="character" w:customStyle="1" w:styleId="A1">
    <w:name w:val="A1"/>
    <w:uiPriority w:val="99"/>
    <w:rsid w:val="006F7CBD"/>
    <w:rPr>
      <w:rFonts w:cs="Gotham Light"/>
      <w:color w:val="808284"/>
      <w:sz w:val="36"/>
      <w:szCs w:val="36"/>
    </w:rPr>
  </w:style>
  <w:style w:type="character" w:styleId="CommentReference">
    <w:name w:val="annotation reference"/>
    <w:basedOn w:val="DefaultParagraphFont"/>
    <w:semiHidden/>
    <w:unhideWhenUsed/>
    <w:rsid w:val="00F17EE6"/>
    <w:rPr>
      <w:sz w:val="18"/>
      <w:szCs w:val="18"/>
    </w:rPr>
  </w:style>
  <w:style w:type="paragraph" w:styleId="CommentText">
    <w:name w:val="annotation text"/>
    <w:basedOn w:val="Normal"/>
    <w:link w:val="CommentTextChar"/>
    <w:semiHidden/>
    <w:unhideWhenUsed/>
    <w:rsid w:val="00F17EE6"/>
  </w:style>
  <w:style w:type="character" w:customStyle="1" w:styleId="CommentTextChar">
    <w:name w:val="Comment Text Char"/>
    <w:basedOn w:val="DefaultParagraphFont"/>
    <w:link w:val="CommentText"/>
    <w:semiHidden/>
    <w:rsid w:val="00F17EE6"/>
    <w:rPr>
      <w:rFonts w:ascii="Arial" w:hAnsi="Arial"/>
      <w:color w:val="000000"/>
      <w:lang w:val="en-GB"/>
    </w:rPr>
  </w:style>
  <w:style w:type="paragraph" w:styleId="CommentSubject">
    <w:name w:val="annotation subject"/>
    <w:basedOn w:val="CommentText"/>
    <w:next w:val="CommentText"/>
    <w:link w:val="CommentSubjectChar"/>
    <w:semiHidden/>
    <w:unhideWhenUsed/>
    <w:rsid w:val="00F17EE6"/>
    <w:rPr>
      <w:b/>
      <w:bCs/>
      <w:sz w:val="20"/>
      <w:szCs w:val="20"/>
    </w:rPr>
  </w:style>
  <w:style w:type="character" w:customStyle="1" w:styleId="CommentSubjectChar">
    <w:name w:val="Comment Subject Char"/>
    <w:basedOn w:val="CommentTextChar"/>
    <w:link w:val="CommentSubject"/>
    <w:semiHidden/>
    <w:rsid w:val="00F17EE6"/>
    <w:rPr>
      <w:rFonts w:ascii="Arial" w:hAnsi="Arial"/>
      <w:b/>
      <w:b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2331">
      <w:bodyDiv w:val="1"/>
      <w:marLeft w:val="0"/>
      <w:marRight w:val="0"/>
      <w:marTop w:val="0"/>
      <w:marBottom w:val="0"/>
      <w:divBdr>
        <w:top w:val="none" w:sz="0" w:space="0" w:color="auto"/>
        <w:left w:val="none" w:sz="0" w:space="0" w:color="auto"/>
        <w:bottom w:val="none" w:sz="0" w:space="0" w:color="auto"/>
        <w:right w:val="none" w:sz="0" w:space="0" w:color="auto"/>
      </w:divBdr>
    </w:div>
    <w:div w:id="132406924">
      <w:bodyDiv w:val="1"/>
      <w:marLeft w:val="0"/>
      <w:marRight w:val="0"/>
      <w:marTop w:val="0"/>
      <w:marBottom w:val="0"/>
      <w:divBdr>
        <w:top w:val="none" w:sz="0" w:space="0" w:color="auto"/>
        <w:left w:val="none" w:sz="0" w:space="0" w:color="auto"/>
        <w:bottom w:val="none" w:sz="0" w:space="0" w:color="auto"/>
        <w:right w:val="none" w:sz="0" w:space="0" w:color="auto"/>
      </w:divBdr>
    </w:div>
    <w:div w:id="283003506">
      <w:bodyDiv w:val="1"/>
      <w:marLeft w:val="0"/>
      <w:marRight w:val="0"/>
      <w:marTop w:val="0"/>
      <w:marBottom w:val="0"/>
      <w:divBdr>
        <w:top w:val="none" w:sz="0" w:space="0" w:color="auto"/>
        <w:left w:val="none" w:sz="0" w:space="0" w:color="auto"/>
        <w:bottom w:val="none" w:sz="0" w:space="0" w:color="auto"/>
        <w:right w:val="none" w:sz="0" w:space="0" w:color="auto"/>
      </w:divBdr>
    </w:div>
    <w:div w:id="287124213">
      <w:bodyDiv w:val="1"/>
      <w:marLeft w:val="0"/>
      <w:marRight w:val="0"/>
      <w:marTop w:val="0"/>
      <w:marBottom w:val="0"/>
      <w:divBdr>
        <w:top w:val="none" w:sz="0" w:space="0" w:color="auto"/>
        <w:left w:val="none" w:sz="0" w:space="0" w:color="auto"/>
        <w:bottom w:val="none" w:sz="0" w:space="0" w:color="auto"/>
        <w:right w:val="none" w:sz="0" w:space="0" w:color="auto"/>
      </w:divBdr>
    </w:div>
    <w:div w:id="343367449">
      <w:bodyDiv w:val="1"/>
      <w:marLeft w:val="0"/>
      <w:marRight w:val="0"/>
      <w:marTop w:val="0"/>
      <w:marBottom w:val="0"/>
      <w:divBdr>
        <w:top w:val="none" w:sz="0" w:space="0" w:color="auto"/>
        <w:left w:val="none" w:sz="0" w:space="0" w:color="auto"/>
        <w:bottom w:val="none" w:sz="0" w:space="0" w:color="auto"/>
        <w:right w:val="none" w:sz="0" w:space="0" w:color="auto"/>
      </w:divBdr>
    </w:div>
    <w:div w:id="384108922">
      <w:bodyDiv w:val="1"/>
      <w:marLeft w:val="0"/>
      <w:marRight w:val="0"/>
      <w:marTop w:val="0"/>
      <w:marBottom w:val="0"/>
      <w:divBdr>
        <w:top w:val="none" w:sz="0" w:space="0" w:color="auto"/>
        <w:left w:val="none" w:sz="0" w:space="0" w:color="auto"/>
        <w:bottom w:val="none" w:sz="0" w:space="0" w:color="auto"/>
        <w:right w:val="none" w:sz="0" w:space="0" w:color="auto"/>
      </w:divBdr>
    </w:div>
    <w:div w:id="438985182">
      <w:bodyDiv w:val="1"/>
      <w:marLeft w:val="0"/>
      <w:marRight w:val="0"/>
      <w:marTop w:val="0"/>
      <w:marBottom w:val="0"/>
      <w:divBdr>
        <w:top w:val="none" w:sz="0" w:space="0" w:color="auto"/>
        <w:left w:val="none" w:sz="0" w:space="0" w:color="auto"/>
        <w:bottom w:val="none" w:sz="0" w:space="0" w:color="auto"/>
        <w:right w:val="none" w:sz="0" w:space="0" w:color="auto"/>
      </w:divBdr>
    </w:div>
    <w:div w:id="442698296">
      <w:bodyDiv w:val="1"/>
      <w:marLeft w:val="0"/>
      <w:marRight w:val="0"/>
      <w:marTop w:val="0"/>
      <w:marBottom w:val="0"/>
      <w:divBdr>
        <w:top w:val="none" w:sz="0" w:space="0" w:color="auto"/>
        <w:left w:val="none" w:sz="0" w:space="0" w:color="auto"/>
        <w:bottom w:val="none" w:sz="0" w:space="0" w:color="auto"/>
        <w:right w:val="none" w:sz="0" w:space="0" w:color="auto"/>
      </w:divBdr>
    </w:div>
    <w:div w:id="520898958">
      <w:bodyDiv w:val="1"/>
      <w:marLeft w:val="0"/>
      <w:marRight w:val="0"/>
      <w:marTop w:val="0"/>
      <w:marBottom w:val="0"/>
      <w:divBdr>
        <w:top w:val="none" w:sz="0" w:space="0" w:color="auto"/>
        <w:left w:val="none" w:sz="0" w:space="0" w:color="auto"/>
        <w:bottom w:val="none" w:sz="0" w:space="0" w:color="auto"/>
        <w:right w:val="none" w:sz="0" w:space="0" w:color="auto"/>
      </w:divBdr>
    </w:div>
    <w:div w:id="564725767">
      <w:bodyDiv w:val="1"/>
      <w:marLeft w:val="0"/>
      <w:marRight w:val="0"/>
      <w:marTop w:val="0"/>
      <w:marBottom w:val="0"/>
      <w:divBdr>
        <w:top w:val="none" w:sz="0" w:space="0" w:color="auto"/>
        <w:left w:val="none" w:sz="0" w:space="0" w:color="auto"/>
        <w:bottom w:val="none" w:sz="0" w:space="0" w:color="auto"/>
        <w:right w:val="none" w:sz="0" w:space="0" w:color="auto"/>
      </w:divBdr>
    </w:div>
    <w:div w:id="741374808">
      <w:bodyDiv w:val="1"/>
      <w:marLeft w:val="0"/>
      <w:marRight w:val="0"/>
      <w:marTop w:val="0"/>
      <w:marBottom w:val="0"/>
      <w:divBdr>
        <w:top w:val="none" w:sz="0" w:space="0" w:color="auto"/>
        <w:left w:val="none" w:sz="0" w:space="0" w:color="auto"/>
        <w:bottom w:val="none" w:sz="0" w:space="0" w:color="auto"/>
        <w:right w:val="none" w:sz="0" w:space="0" w:color="auto"/>
      </w:divBdr>
    </w:div>
    <w:div w:id="742066897">
      <w:bodyDiv w:val="1"/>
      <w:marLeft w:val="0"/>
      <w:marRight w:val="0"/>
      <w:marTop w:val="0"/>
      <w:marBottom w:val="0"/>
      <w:divBdr>
        <w:top w:val="none" w:sz="0" w:space="0" w:color="auto"/>
        <w:left w:val="none" w:sz="0" w:space="0" w:color="auto"/>
        <w:bottom w:val="none" w:sz="0" w:space="0" w:color="auto"/>
        <w:right w:val="none" w:sz="0" w:space="0" w:color="auto"/>
      </w:divBdr>
    </w:div>
    <w:div w:id="847719828">
      <w:bodyDiv w:val="1"/>
      <w:marLeft w:val="0"/>
      <w:marRight w:val="0"/>
      <w:marTop w:val="0"/>
      <w:marBottom w:val="0"/>
      <w:divBdr>
        <w:top w:val="none" w:sz="0" w:space="0" w:color="auto"/>
        <w:left w:val="none" w:sz="0" w:space="0" w:color="auto"/>
        <w:bottom w:val="none" w:sz="0" w:space="0" w:color="auto"/>
        <w:right w:val="none" w:sz="0" w:space="0" w:color="auto"/>
      </w:divBdr>
    </w:div>
    <w:div w:id="896667062">
      <w:bodyDiv w:val="1"/>
      <w:marLeft w:val="0"/>
      <w:marRight w:val="0"/>
      <w:marTop w:val="0"/>
      <w:marBottom w:val="0"/>
      <w:divBdr>
        <w:top w:val="none" w:sz="0" w:space="0" w:color="auto"/>
        <w:left w:val="none" w:sz="0" w:space="0" w:color="auto"/>
        <w:bottom w:val="none" w:sz="0" w:space="0" w:color="auto"/>
        <w:right w:val="none" w:sz="0" w:space="0" w:color="auto"/>
      </w:divBdr>
    </w:div>
    <w:div w:id="1275594606">
      <w:bodyDiv w:val="1"/>
      <w:marLeft w:val="0"/>
      <w:marRight w:val="0"/>
      <w:marTop w:val="0"/>
      <w:marBottom w:val="0"/>
      <w:divBdr>
        <w:top w:val="none" w:sz="0" w:space="0" w:color="auto"/>
        <w:left w:val="none" w:sz="0" w:space="0" w:color="auto"/>
        <w:bottom w:val="none" w:sz="0" w:space="0" w:color="auto"/>
        <w:right w:val="none" w:sz="0" w:space="0" w:color="auto"/>
      </w:divBdr>
    </w:div>
    <w:div w:id="1347749069">
      <w:bodyDiv w:val="1"/>
      <w:marLeft w:val="0"/>
      <w:marRight w:val="0"/>
      <w:marTop w:val="0"/>
      <w:marBottom w:val="0"/>
      <w:divBdr>
        <w:top w:val="none" w:sz="0" w:space="0" w:color="auto"/>
        <w:left w:val="none" w:sz="0" w:space="0" w:color="auto"/>
        <w:bottom w:val="none" w:sz="0" w:space="0" w:color="auto"/>
        <w:right w:val="none" w:sz="0" w:space="0" w:color="auto"/>
      </w:divBdr>
    </w:div>
    <w:div w:id="1401095899">
      <w:bodyDiv w:val="1"/>
      <w:marLeft w:val="0"/>
      <w:marRight w:val="0"/>
      <w:marTop w:val="0"/>
      <w:marBottom w:val="0"/>
      <w:divBdr>
        <w:top w:val="none" w:sz="0" w:space="0" w:color="auto"/>
        <w:left w:val="none" w:sz="0" w:space="0" w:color="auto"/>
        <w:bottom w:val="none" w:sz="0" w:space="0" w:color="auto"/>
        <w:right w:val="none" w:sz="0" w:space="0" w:color="auto"/>
      </w:divBdr>
    </w:div>
    <w:div w:id="1499811530">
      <w:bodyDiv w:val="1"/>
      <w:marLeft w:val="0"/>
      <w:marRight w:val="0"/>
      <w:marTop w:val="0"/>
      <w:marBottom w:val="0"/>
      <w:divBdr>
        <w:top w:val="none" w:sz="0" w:space="0" w:color="auto"/>
        <w:left w:val="none" w:sz="0" w:space="0" w:color="auto"/>
        <w:bottom w:val="none" w:sz="0" w:space="0" w:color="auto"/>
        <w:right w:val="none" w:sz="0" w:space="0" w:color="auto"/>
      </w:divBdr>
    </w:div>
    <w:div w:id="1641226675">
      <w:bodyDiv w:val="1"/>
      <w:marLeft w:val="0"/>
      <w:marRight w:val="0"/>
      <w:marTop w:val="0"/>
      <w:marBottom w:val="0"/>
      <w:divBdr>
        <w:top w:val="none" w:sz="0" w:space="0" w:color="auto"/>
        <w:left w:val="none" w:sz="0" w:space="0" w:color="auto"/>
        <w:bottom w:val="none" w:sz="0" w:space="0" w:color="auto"/>
        <w:right w:val="none" w:sz="0" w:space="0" w:color="auto"/>
      </w:divBdr>
    </w:div>
    <w:div w:id="1899322234">
      <w:bodyDiv w:val="1"/>
      <w:marLeft w:val="0"/>
      <w:marRight w:val="0"/>
      <w:marTop w:val="0"/>
      <w:marBottom w:val="0"/>
      <w:divBdr>
        <w:top w:val="none" w:sz="0" w:space="0" w:color="auto"/>
        <w:left w:val="none" w:sz="0" w:space="0" w:color="auto"/>
        <w:bottom w:val="none" w:sz="0" w:space="0" w:color="auto"/>
        <w:right w:val="none" w:sz="0" w:space="0" w:color="auto"/>
      </w:divBdr>
    </w:div>
    <w:div w:id="1977563694">
      <w:bodyDiv w:val="1"/>
      <w:marLeft w:val="0"/>
      <w:marRight w:val="0"/>
      <w:marTop w:val="0"/>
      <w:marBottom w:val="0"/>
      <w:divBdr>
        <w:top w:val="none" w:sz="0" w:space="0" w:color="auto"/>
        <w:left w:val="none" w:sz="0" w:space="0" w:color="auto"/>
        <w:bottom w:val="none" w:sz="0" w:space="0" w:color="auto"/>
        <w:right w:val="none" w:sz="0" w:space="0" w:color="auto"/>
      </w:divBdr>
    </w:div>
    <w:div w:id="20634050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franciska.unger@digitaslbi.com" TargetMode="External"/><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jsan:Users:Maria:Documents:_PROJECTS_SYRUP_STHLM:Offerter:Offert_mall_maria%20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B324C-925E-9A48-97CF-6A666DDFA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Majsan:Users:Maria:Documents:_PROJECTS_SYRUP_STHLM:Offerter:Offert_mall_maria 2.dot</Template>
  <TotalTime>8</TotalTime>
  <Pages>3</Pages>
  <Words>827</Words>
  <Characters>4717</Characters>
  <Application>Microsoft Macintosh Word</Application>
  <DocSecurity>0</DocSecurity>
  <Lines>39</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Kostnadsberäkning/Offert</vt:lpstr>
      <vt:lpstr>PRESS RELEASE</vt:lpstr>
    </vt:vector>
  </TitlesOfParts>
  <Manager/>
  <Company/>
  <LinksUpToDate>false</LinksUpToDate>
  <CharactersWithSpaces>5533</CharactersWithSpaces>
  <SharedDoc>false</SharedDoc>
  <HyperlinkBase/>
  <HLinks>
    <vt:vector size="6" baseType="variant">
      <vt:variant>
        <vt:i4>589919</vt:i4>
      </vt:variant>
      <vt:variant>
        <vt:i4>3265</vt:i4>
      </vt:variant>
      <vt:variant>
        <vt:i4>1026</vt:i4>
      </vt:variant>
      <vt:variant>
        <vt:i4>1</vt:i4>
      </vt:variant>
      <vt:variant>
        <vt:lpwstr>starring_rosa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Kostnadsberäkning/Offert</dc:title>
  <dc:subject/>
  <dc:creator>Maria Segevret</dc:creator>
  <cp:keywords/>
  <cp:lastModifiedBy>Microsoft Office User</cp:lastModifiedBy>
  <cp:revision>15</cp:revision>
  <cp:lastPrinted>2016-06-13T07:34:00Z</cp:lastPrinted>
  <dcterms:created xsi:type="dcterms:W3CDTF">2016-09-01T19:42:00Z</dcterms:created>
  <dcterms:modified xsi:type="dcterms:W3CDTF">2016-09-02T06:39:00Z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1131858287</vt:i4>
  </property>
  <property fmtid="{D5CDD505-2E9C-101B-9397-08002B2CF9AE}" pid="3" name="_EmailSubject">
    <vt:lpwstr>tidplan</vt:lpwstr>
  </property>
  <property fmtid="{D5CDD505-2E9C-101B-9397-08002B2CF9AE}" pid="4" name="_AuthorEmail">
    <vt:lpwstr>johanna.jarnfeldt@moonwalk.se</vt:lpwstr>
  </property>
  <property fmtid="{D5CDD505-2E9C-101B-9397-08002B2CF9AE}" pid="5" name="_AuthorEmailDisplayName">
    <vt:lpwstr>Johanna Järnfeldt</vt:lpwstr>
  </property>
  <property fmtid="{D5CDD505-2E9C-101B-9397-08002B2CF9AE}" pid="6" name="_ReviewingToolsShownOnce">
    <vt:lpwstr/>
  </property>
</Properties>
</file>