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5AED98C4" w:rsidR="00AB6E8A" w:rsidRPr="00947CDA" w:rsidRDefault="009548AB" w:rsidP="0043131F">
      <w:pPr>
        <w:ind w:right="-432"/>
        <w:rPr>
          <w:rFonts w:ascii="Arial" w:hAnsi="Arial"/>
          <w:i/>
          <w:color w:val="000000" w:themeColor="text1"/>
          <w:sz w:val="20"/>
          <w:szCs w:val="20"/>
        </w:rPr>
      </w:pPr>
      <w:proofErr w:type="gramStart"/>
      <w:r w:rsidRPr="00947CDA">
        <w:rPr>
          <w:rFonts w:ascii="Arial" w:hAnsi="Arial"/>
          <w:i/>
          <w:color w:val="000000" w:themeColor="text1"/>
          <w:sz w:val="20"/>
          <w:szCs w:val="20"/>
        </w:rPr>
        <w:t>Press release</w:t>
      </w:r>
      <w:proofErr w:type="gramEnd"/>
      <w:r w:rsidR="002773EB" w:rsidRPr="00947CDA">
        <w:rPr>
          <w:rFonts w:ascii="Arial" w:hAnsi="Arial"/>
          <w:i/>
          <w:color w:val="000000" w:themeColor="text1"/>
          <w:sz w:val="20"/>
          <w:szCs w:val="20"/>
        </w:rPr>
        <w:t xml:space="preserve"> </w:t>
      </w:r>
      <w:r w:rsidR="00E10A58" w:rsidRPr="00947CDA">
        <w:rPr>
          <w:rFonts w:ascii="Arial" w:hAnsi="Arial"/>
          <w:i/>
          <w:color w:val="000000" w:themeColor="text1"/>
          <w:sz w:val="20"/>
          <w:szCs w:val="20"/>
        </w:rPr>
        <w:t>2017</w:t>
      </w:r>
      <w:r w:rsidR="00947CDA" w:rsidRPr="00947CDA">
        <w:rPr>
          <w:rFonts w:ascii="Arial" w:hAnsi="Arial"/>
          <w:i/>
          <w:color w:val="000000" w:themeColor="text1"/>
          <w:sz w:val="20"/>
          <w:szCs w:val="20"/>
        </w:rPr>
        <w:t>-04-20</w:t>
      </w:r>
    </w:p>
    <w:p w14:paraId="47893155" w14:textId="7745BAA2" w:rsidR="00544221" w:rsidRPr="00947CDA" w:rsidRDefault="00947CDA" w:rsidP="00544221">
      <w:pPr>
        <w:ind w:right="-432"/>
        <w:rPr>
          <w:rFonts w:ascii="Arial" w:hAnsi="Arial" w:cs="Arial"/>
          <w:b/>
          <w:color w:val="000000" w:themeColor="text1"/>
          <w:sz w:val="32"/>
          <w:szCs w:val="32"/>
        </w:rPr>
      </w:pPr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 xml:space="preserve">Ny </w:t>
      </w:r>
      <w:proofErr w:type="spellStart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>app</w:t>
      </w:r>
      <w:proofErr w:type="spellEnd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 xml:space="preserve"> guider dig </w:t>
      </w:r>
      <w:proofErr w:type="spellStart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>til</w:t>
      </w:r>
      <w:proofErr w:type="spellEnd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 xml:space="preserve"> den </w:t>
      </w:r>
      <w:proofErr w:type="spellStart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>rette</w:t>
      </w:r>
      <w:proofErr w:type="spellEnd"/>
      <w:r w:rsidRPr="00947CDA">
        <w:rPr>
          <w:rFonts w:ascii="Arial" w:hAnsi="Arial" w:cs="Arial"/>
          <w:b/>
          <w:color w:val="000000" w:themeColor="text1"/>
          <w:sz w:val="32"/>
          <w:szCs w:val="32"/>
        </w:rPr>
        <w:t xml:space="preserve"> isolering</w:t>
      </w:r>
    </w:p>
    <w:p w14:paraId="23CAADB6" w14:textId="2FED1074" w:rsidR="00E10A58" w:rsidRPr="00947CDA" w:rsidRDefault="00947CDA" w:rsidP="00947CD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22"/>
          <w:szCs w:val="22"/>
        </w:rPr>
      </w:pPr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 xml:space="preserve">Den kom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lige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før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årsskiftet –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Knauf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Insulations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smarte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app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på svensk, som guider dig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til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den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rette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isolering i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alle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bygningens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rum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dele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Og i 2017 kommer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appen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"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Knauf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Insulations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Nordics"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også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på norsk, dansk </w:t>
      </w:r>
      <w:proofErr w:type="spellStart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finsk.</w:t>
      </w:r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Pr="00947CDA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– Vi vil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gøre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det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nemmere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for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vores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brugere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Derfor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har vi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udviklet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en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app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, som giver hurtige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korrekte svar på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mange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spørgsmål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vedrørende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isolering, som en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entreprenør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stiller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sig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selv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siger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Kenneth Ingemarsson, teknisk chef hos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Insulation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Norden,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fortsætter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– Vi ser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appen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som et naturligt supplement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til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vores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kundeservice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vores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tekniske support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vores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websted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Jeg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er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overbevist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om, at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vores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kunder vil få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glæde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den. 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Ved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hjælp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appen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kan man bl.a.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beregne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behovet for isolering i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alle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bygningens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dele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rum.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Her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får man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også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hurtigt fakta om U-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værdi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, akustik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brandmodstandsevne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I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appen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får man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desuden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information om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alle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produkter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fra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Insulation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oversættelsestabel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samt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kontaktoplysninger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til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nærmeste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forhandler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Appen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"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Knauf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Insulation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Nordics" </w:t>
      </w:r>
      <w:proofErr w:type="spellStart"/>
      <w:r w:rsidR="009B254C">
        <w:rPr>
          <w:rFonts w:ascii="Arial" w:hAnsi="Arial" w:cs="Arial"/>
          <w:color w:val="000000" w:themeColor="text1"/>
          <w:sz w:val="22"/>
          <w:szCs w:val="22"/>
        </w:rPr>
        <w:t>fi</w:t>
      </w:r>
      <w:bookmarkStart w:id="0" w:name="_GoBack"/>
      <w:bookmarkEnd w:id="0"/>
      <w:r w:rsidRPr="00947CDA">
        <w:rPr>
          <w:rFonts w:ascii="Arial" w:hAnsi="Arial" w:cs="Arial"/>
          <w:color w:val="000000" w:themeColor="text1"/>
          <w:sz w:val="22"/>
          <w:szCs w:val="22"/>
        </w:rPr>
        <w:t>ndes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til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både iPhone-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947CDA">
        <w:rPr>
          <w:rFonts w:ascii="Arial" w:hAnsi="Arial" w:cs="Arial"/>
          <w:color w:val="000000" w:themeColor="text1"/>
          <w:sz w:val="22"/>
          <w:szCs w:val="22"/>
        </w:rPr>
        <w:t>Android- telefoner</w:t>
      </w:r>
      <w:proofErr w:type="gram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. Og den </w:t>
      </w:r>
      <w:proofErr w:type="gramStart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er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naturligvis</w:t>
      </w:r>
      <w:proofErr w:type="spellEnd"/>
      <w:proofErr w:type="gram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47CDA">
        <w:rPr>
          <w:rFonts w:ascii="Arial" w:hAnsi="Arial" w:cs="Arial"/>
          <w:color w:val="000000" w:themeColor="text1"/>
          <w:sz w:val="22"/>
          <w:szCs w:val="22"/>
        </w:rPr>
        <w:t>også</w:t>
      </w:r>
      <w:proofErr w:type="spellEnd"/>
      <w:r w:rsidRPr="00947CDA">
        <w:rPr>
          <w:rFonts w:ascii="Arial" w:hAnsi="Arial" w:cs="Arial"/>
          <w:color w:val="000000" w:themeColor="text1"/>
          <w:sz w:val="22"/>
          <w:szCs w:val="22"/>
        </w:rPr>
        <w:t xml:space="preserve"> gratis. 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7D5BDE" w:rsidRPr="00947CDA">
        <w:rPr>
          <w:rFonts w:ascii="Arial" w:hAnsi="Arial"/>
          <w:b/>
          <w:color w:val="000000" w:themeColor="text1"/>
          <w:sz w:val="20"/>
          <w:szCs w:val="20"/>
        </w:rPr>
        <w:t>Kontakt: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E10A58" w:rsidRPr="00947CDA">
        <w:rPr>
          <w:rFonts w:ascii="Arial" w:hAnsi="Arial" w:cs="Arial"/>
          <w:color w:val="000000" w:themeColor="text1"/>
          <w:sz w:val="20"/>
          <w:szCs w:val="20"/>
        </w:rPr>
        <w:t>Peter Isacsson, Nordic General Manager | +46 (0)706 45 00 06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E10A58" w:rsidRPr="00947CDA">
        <w:rPr>
          <w:rFonts w:ascii="Arial" w:hAnsi="Arial" w:cs="Arial"/>
          <w:bCs/>
          <w:color w:val="000000" w:themeColor="text1"/>
          <w:sz w:val="20"/>
          <w:szCs w:val="20"/>
        </w:rPr>
        <w:t>Fredrik Stengarn, Press Officer | +46 (0)735 23 23 32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E10A58" w:rsidRPr="00947CDA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="00E10A58" w:rsidRPr="00947CD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="00E10A58" w:rsidRPr="00947CDA">
        <w:rPr>
          <w:rFonts w:ascii="Arial" w:hAnsi="Arial" w:cs="Arial"/>
          <w:color w:val="000000" w:themeColor="text1"/>
          <w:sz w:val="20"/>
          <w:szCs w:val="20"/>
          <w:lang w:eastAsia="sv-SE"/>
        </w:rPr>
        <w:t xml:space="preserve">Management assistent </w:t>
      </w:r>
      <w:r w:rsidR="00E10A58" w:rsidRPr="00947CD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="00E10A58" w:rsidRPr="00947CDA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E10A58" w:rsidRPr="00947CDA">
        <w:rPr>
          <w:rFonts w:ascii="Arial" w:hAnsi="Arial" w:cs="Arial"/>
          <w:color w:val="000000" w:themeColor="text1"/>
          <w:sz w:val="20"/>
          <w:szCs w:val="20"/>
        </w:rPr>
        <w:t xml:space="preserve">Elin Gustafsson, Nordic Marketing </w:t>
      </w:r>
      <w:proofErr w:type="spellStart"/>
      <w:r w:rsidR="00E10A58" w:rsidRPr="00947CDA">
        <w:rPr>
          <w:rFonts w:ascii="Arial" w:hAnsi="Arial" w:cs="Arial"/>
          <w:color w:val="000000" w:themeColor="text1"/>
          <w:sz w:val="20"/>
          <w:szCs w:val="20"/>
        </w:rPr>
        <w:t>Coordinator</w:t>
      </w:r>
      <w:proofErr w:type="spellEnd"/>
      <w:r w:rsidR="00E10A58" w:rsidRPr="00947CDA">
        <w:rPr>
          <w:rFonts w:ascii="Arial" w:hAnsi="Arial" w:cs="Arial"/>
          <w:color w:val="000000" w:themeColor="text1"/>
          <w:sz w:val="20"/>
          <w:szCs w:val="20"/>
        </w:rPr>
        <w:t xml:space="preserve"> | +46 (0)703 65 66 04</w:t>
      </w:r>
    </w:p>
    <w:p w14:paraId="21F058B7" w14:textId="77777777" w:rsidR="00775953" w:rsidRPr="00947CDA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color w:val="000000" w:themeColor="text1"/>
          <w:sz w:val="20"/>
          <w:szCs w:val="20"/>
        </w:rPr>
      </w:pPr>
    </w:p>
    <w:p w14:paraId="1C88193C" w14:textId="58AB1363" w:rsidR="00775953" w:rsidRPr="00947CDA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color w:val="000000" w:themeColor="text1"/>
          <w:sz w:val="20"/>
          <w:szCs w:val="20"/>
        </w:rPr>
      </w:pPr>
    </w:p>
    <w:p w14:paraId="1D579FD8" w14:textId="77777777" w:rsidR="0043131F" w:rsidRPr="00947CDA" w:rsidRDefault="0043131F" w:rsidP="0043131F">
      <w:pPr>
        <w:ind w:right="-432"/>
        <w:rPr>
          <w:rFonts w:ascii="Arial" w:hAnsi="Arial" w:cs="Arial"/>
          <w:color w:val="000000" w:themeColor="text1"/>
          <w:sz w:val="20"/>
          <w:szCs w:val="20"/>
        </w:rPr>
      </w:pPr>
    </w:p>
    <w:p w14:paraId="459BF2C4" w14:textId="3613966E" w:rsidR="00AB6E8A" w:rsidRPr="00947CDA" w:rsidRDefault="00775953" w:rsidP="0043131F">
      <w:pPr>
        <w:ind w:right="-432"/>
        <w:jc w:val="right"/>
        <w:rPr>
          <w:rFonts w:ascii="Arial" w:hAnsi="Arial"/>
          <w:color w:val="000000" w:themeColor="text1"/>
          <w:sz w:val="22"/>
          <w:szCs w:val="22"/>
        </w:rPr>
      </w:pPr>
      <w:r w:rsidRPr="00947CDA">
        <w:rPr>
          <w:rFonts w:ascii="Arial" w:hAnsi="Arial"/>
          <w:noProof/>
          <w:color w:val="000000" w:themeColor="text1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47CDA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85A8D" w14:textId="77777777" w:rsidR="00AE2AAA" w:rsidRDefault="00AE2AAA" w:rsidP="008F5444">
      <w:r>
        <w:separator/>
      </w:r>
    </w:p>
  </w:endnote>
  <w:endnote w:type="continuationSeparator" w:id="0">
    <w:p w14:paraId="1616C4CB" w14:textId="77777777" w:rsidR="00AE2AAA" w:rsidRDefault="00AE2AA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26D2B" w14:textId="77777777" w:rsidR="00AE2AAA" w:rsidRDefault="00AE2AAA" w:rsidP="008F5444">
      <w:r>
        <w:separator/>
      </w:r>
    </w:p>
  </w:footnote>
  <w:footnote w:type="continuationSeparator" w:id="0">
    <w:p w14:paraId="2A1297D9" w14:textId="77777777" w:rsidR="00AE2AAA" w:rsidRDefault="00AE2AA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324064"/>
    <w:rsid w:val="00343944"/>
    <w:rsid w:val="00350A15"/>
    <w:rsid w:val="00360D0A"/>
    <w:rsid w:val="003D0578"/>
    <w:rsid w:val="003D103A"/>
    <w:rsid w:val="003D670C"/>
    <w:rsid w:val="0043131F"/>
    <w:rsid w:val="004E07CC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806AD7"/>
    <w:rsid w:val="00813985"/>
    <w:rsid w:val="00823400"/>
    <w:rsid w:val="008F5444"/>
    <w:rsid w:val="0091458B"/>
    <w:rsid w:val="009302DA"/>
    <w:rsid w:val="00947CDA"/>
    <w:rsid w:val="009548AB"/>
    <w:rsid w:val="00994109"/>
    <w:rsid w:val="00997CFD"/>
    <w:rsid w:val="009B254C"/>
    <w:rsid w:val="009B3854"/>
    <w:rsid w:val="009C505B"/>
    <w:rsid w:val="00A0074E"/>
    <w:rsid w:val="00A30B0C"/>
    <w:rsid w:val="00A93117"/>
    <w:rsid w:val="00AA5379"/>
    <w:rsid w:val="00AB6E8A"/>
    <w:rsid w:val="00AE2AAA"/>
    <w:rsid w:val="00B34132"/>
    <w:rsid w:val="00B41C5D"/>
    <w:rsid w:val="00B60733"/>
    <w:rsid w:val="00B71931"/>
    <w:rsid w:val="00C6304A"/>
    <w:rsid w:val="00DB2C40"/>
    <w:rsid w:val="00DC69EE"/>
    <w:rsid w:val="00E10A58"/>
    <w:rsid w:val="00E362E1"/>
    <w:rsid w:val="00E4170B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426D4F-9776-3243-84E5-A57E0F99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0</TotalTime>
  <Pages>1</Pages>
  <Words>226</Words>
  <Characters>1201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Elin Nilsen</cp:lastModifiedBy>
  <cp:revision>3</cp:revision>
  <cp:lastPrinted>2017-04-19T08:02:00Z</cp:lastPrinted>
  <dcterms:created xsi:type="dcterms:W3CDTF">2017-04-19T08:02:00Z</dcterms:created>
  <dcterms:modified xsi:type="dcterms:W3CDTF">2017-04-19T08:02:00Z</dcterms:modified>
</cp:coreProperties>
</file>