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550" w:rsidRPr="00343C9B" w:rsidRDefault="00F84550" w:rsidP="009C5B99">
      <w:pPr>
        <w:autoSpaceDE w:val="0"/>
        <w:autoSpaceDN w:val="0"/>
        <w:adjustRightInd w:val="0"/>
        <w:spacing w:after="0" w:line="240" w:lineRule="auto"/>
        <w:rPr>
          <w:rFonts w:cs="Verdana"/>
          <w:b/>
          <w:color w:val="000000"/>
          <w:sz w:val="40"/>
          <w:szCs w:val="40"/>
        </w:rPr>
      </w:pPr>
      <w:r w:rsidRPr="00343C9B">
        <w:rPr>
          <w:rFonts w:cs="Verdana"/>
          <w:b/>
          <w:color w:val="000000"/>
          <w:sz w:val="40"/>
          <w:szCs w:val="40"/>
        </w:rPr>
        <w:t>Pressemelding</w:t>
      </w:r>
    </w:p>
    <w:p w:rsidR="00F84550" w:rsidRPr="00343C9B" w:rsidRDefault="00F84550" w:rsidP="009C5B99">
      <w:pPr>
        <w:autoSpaceDE w:val="0"/>
        <w:autoSpaceDN w:val="0"/>
        <w:adjustRightInd w:val="0"/>
        <w:spacing w:after="0" w:line="240" w:lineRule="auto"/>
        <w:rPr>
          <w:rFonts w:cs="Verdana"/>
          <w:b/>
          <w:color w:val="000000"/>
          <w:sz w:val="40"/>
          <w:szCs w:val="40"/>
        </w:rPr>
      </w:pPr>
    </w:p>
    <w:p w:rsidR="00F84550" w:rsidRPr="00343C9B" w:rsidRDefault="00F84550" w:rsidP="009C5B99">
      <w:pPr>
        <w:autoSpaceDE w:val="0"/>
        <w:autoSpaceDN w:val="0"/>
        <w:adjustRightInd w:val="0"/>
        <w:spacing w:after="0" w:line="240" w:lineRule="auto"/>
        <w:rPr>
          <w:rFonts w:cs="Calibri"/>
          <w:i/>
          <w:iCs/>
          <w:color w:val="000000"/>
          <w:sz w:val="32"/>
          <w:szCs w:val="32"/>
        </w:rPr>
      </w:pPr>
      <w:r w:rsidRPr="00343C9B">
        <w:rPr>
          <w:rFonts w:cs="Verdana"/>
          <w:b/>
          <w:color w:val="000000"/>
          <w:sz w:val="40"/>
          <w:szCs w:val="40"/>
        </w:rPr>
        <w:t>Fokus Bank Oslo Maraton</w:t>
      </w:r>
      <w:r w:rsidRPr="00343C9B">
        <w:rPr>
          <w:rFonts w:cs="Verdana"/>
          <w:b/>
          <w:color w:val="000000"/>
          <w:sz w:val="18"/>
          <w:szCs w:val="18"/>
        </w:rPr>
        <w:br/>
      </w:r>
      <w:r w:rsidRPr="00343C9B">
        <w:rPr>
          <w:rFonts w:cs="Calibri"/>
          <w:i/>
          <w:iCs/>
          <w:color w:val="000000"/>
          <w:sz w:val="32"/>
          <w:szCs w:val="32"/>
        </w:rPr>
        <w:t>Fokus Bank blir Oslo Maratons nye tittelsponsor</w:t>
      </w:r>
    </w:p>
    <w:p w:rsidR="00F84550" w:rsidRPr="00343C9B" w:rsidRDefault="00F84550" w:rsidP="009C5B99">
      <w:pPr>
        <w:autoSpaceDE w:val="0"/>
        <w:autoSpaceDN w:val="0"/>
        <w:adjustRightInd w:val="0"/>
        <w:spacing w:after="0" w:line="240" w:lineRule="auto"/>
        <w:rPr>
          <w:rFonts w:cs="Calibri"/>
          <w:i/>
          <w:iCs/>
          <w:color w:val="000000"/>
          <w:sz w:val="32"/>
          <w:szCs w:val="32"/>
        </w:rPr>
      </w:pPr>
    </w:p>
    <w:p w:rsidR="00F84550" w:rsidRPr="00343C9B" w:rsidRDefault="00F84550" w:rsidP="009C5B99">
      <w:pPr>
        <w:autoSpaceDE w:val="0"/>
        <w:autoSpaceDN w:val="0"/>
        <w:adjustRightInd w:val="0"/>
        <w:spacing w:after="0" w:line="240" w:lineRule="auto"/>
        <w:rPr>
          <w:rFonts w:cs="Calibri"/>
          <w:i/>
          <w:iCs/>
          <w:color w:val="000000"/>
          <w:sz w:val="32"/>
          <w:szCs w:val="32"/>
        </w:rPr>
      </w:pPr>
      <w:r w:rsidRPr="00343C9B">
        <w:rPr>
          <w:rFonts w:cs="Calibri"/>
          <w:i/>
          <w:iCs/>
          <w:color w:val="000000"/>
          <w:sz w:val="32"/>
          <w:szCs w:val="32"/>
        </w:rPr>
        <w:t xml:space="preserve">27. august 2010 – Fokus Bank går inn som strategisk samarbeidspartner og tittelsponsor for Oslo Maraton. Gjennom å arbeide sammen ønsker vi å sette fokus på positive verdier, trim og helse og bidra til å skape Fokus Bank Oslo Maraton til et av de store løpsarrangementene i Europa. </w:t>
      </w:r>
    </w:p>
    <w:p w:rsidR="00F84550" w:rsidRPr="00343C9B" w:rsidRDefault="00F84550" w:rsidP="009C5B99">
      <w:pPr>
        <w:autoSpaceDE w:val="0"/>
        <w:autoSpaceDN w:val="0"/>
        <w:adjustRightInd w:val="0"/>
        <w:spacing w:after="0" w:line="240" w:lineRule="auto"/>
        <w:rPr>
          <w:rFonts w:cs="Calibri"/>
          <w:i/>
          <w:iCs/>
          <w:color w:val="000000"/>
          <w:sz w:val="32"/>
          <w:szCs w:val="32"/>
        </w:rPr>
      </w:pPr>
    </w:p>
    <w:p w:rsidR="00F84550" w:rsidRPr="00343C9B" w:rsidRDefault="00F84550" w:rsidP="00D534EE">
      <w:pPr>
        <w:autoSpaceDE w:val="0"/>
        <w:autoSpaceDN w:val="0"/>
        <w:adjustRightInd w:val="0"/>
        <w:spacing w:after="240" w:line="240" w:lineRule="auto"/>
        <w:rPr>
          <w:rFonts w:cs="Calibri"/>
          <w:color w:val="000000"/>
          <w:sz w:val="24"/>
          <w:szCs w:val="24"/>
        </w:rPr>
      </w:pPr>
      <w:r w:rsidRPr="00343C9B">
        <w:rPr>
          <w:rFonts w:cs="Calibri"/>
          <w:color w:val="000000"/>
          <w:sz w:val="24"/>
          <w:szCs w:val="24"/>
        </w:rPr>
        <w:t xml:space="preserve">Fokus Bank Oslo Maraton går av stabelen helgen den 25. og 26. september og er et familiearrangement som inneholder Minimaraton (barneløp fra 0-10 år) på ca. 500 meter, 3 kilometer, 10 kilometer, halvmaraton og maraton. </w:t>
      </w:r>
    </w:p>
    <w:p w:rsidR="00F84550" w:rsidRPr="00343C9B" w:rsidRDefault="00F84550" w:rsidP="00D534EE">
      <w:pPr>
        <w:autoSpaceDE w:val="0"/>
        <w:autoSpaceDN w:val="0"/>
        <w:adjustRightInd w:val="0"/>
        <w:spacing w:after="240" w:line="240" w:lineRule="auto"/>
        <w:jc w:val="center"/>
        <w:rPr>
          <w:rFonts w:cs="Helv"/>
          <w:color w:val="000000"/>
          <w:sz w:val="20"/>
          <w:szCs w:val="20"/>
        </w:rPr>
      </w:pPr>
      <w:r w:rsidRPr="00343C9B">
        <w:rPr>
          <w:rFonts w:cs="Helv"/>
          <w:noProof/>
          <w:color w:val="000000"/>
          <w:sz w:val="20"/>
          <w:szCs w:val="20"/>
          <w:lang w:eastAsia="nb-N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7" type="#_x0000_t75" style="width:330pt;height:118.5pt;visibility:visible">
            <v:imagedata r:id="rId7" o:title=""/>
          </v:shape>
        </w:pict>
      </w:r>
    </w:p>
    <w:p w:rsidR="00F84550" w:rsidRPr="00343C9B" w:rsidRDefault="00F84550" w:rsidP="00D534EE">
      <w:pPr>
        <w:autoSpaceDE w:val="0"/>
        <w:autoSpaceDN w:val="0"/>
        <w:adjustRightInd w:val="0"/>
        <w:spacing w:after="240" w:line="240" w:lineRule="auto"/>
        <w:rPr>
          <w:rFonts w:cs="Helv"/>
          <w:color w:val="000000"/>
          <w:sz w:val="20"/>
          <w:szCs w:val="20"/>
        </w:rPr>
      </w:pPr>
      <w:r w:rsidRPr="00343C9B">
        <w:rPr>
          <w:b/>
          <w:bCs/>
          <w:i/>
          <w:iCs/>
          <w:color w:val="000000"/>
          <w:sz w:val="20"/>
          <w:szCs w:val="20"/>
        </w:rPr>
        <w:t>I forbindelse med signeringen av samarbeidsavtalen om Fokus Bank Oslo Maraton deltok:</w:t>
      </w:r>
      <w:r w:rsidRPr="00343C9B">
        <w:rPr>
          <w:i/>
          <w:iCs/>
          <w:color w:val="000000"/>
          <w:sz w:val="20"/>
          <w:szCs w:val="20"/>
        </w:rPr>
        <w:t xml:space="preserve"> f.v. Grete Waitz (maratondronning), Jack Waitz (kjent trener og ektemann), Kristin Hødal Torgersen (HR direktør), Trond F. Mellingsæter (adm. direktør), Tony Isaksen (daglig leder i Sportsklubben Vidar), Tone Lunde Bakker (Konserndirektør, Corporate and Institutional Banking), Steinar Hoen (direktør for Bislettalliansen) og Nils Jostein Helland (styreleder i Sportsklubben Vidar).</w:t>
      </w:r>
    </w:p>
    <w:p w:rsidR="00F84550" w:rsidRPr="00343C9B" w:rsidRDefault="00F84550" w:rsidP="009C5B99">
      <w:pPr>
        <w:autoSpaceDE w:val="0"/>
        <w:autoSpaceDN w:val="0"/>
        <w:adjustRightInd w:val="0"/>
        <w:spacing w:after="0" w:line="240" w:lineRule="auto"/>
        <w:rPr>
          <w:rFonts w:cs="Calibri"/>
          <w:i/>
          <w:color w:val="000000"/>
          <w:sz w:val="24"/>
          <w:szCs w:val="24"/>
        </w:rPr>
      </w:pPr>
      <w:r w:rsidRPr="00343C9B">
        <w:rPr>
          <w:rFonts w:cs="Calibri"/>
          <w:i/>
          <w:iCs/>
          <w:color w:val="000000"/>
          <w:sz w:val="24"/>
          <w:szCs w:val="24"/>
        </w:rPr>
        <w:t xml:space="preserve">- Et maraton står for mye av det samme som vi gjør i Fokus Bank: Ambisjoner, utholdenhet og langsiktighet, sier Trond F. Mellingsæter som er adm. direktør for Fokus Bank, eid av Danske Bank som er et av </w:t>
      </w:r>
      <w:r>
        <w:rPr>
          <w:rFonts w:cs="Calibri"/>
          <w:i/>
          <w:iCs/>
          <w:color w:val="000000"/>
          <w:sz w:val="24"/>
          <w:szCs w:val="24"/>
        </w:rPr>
        <w:t xml:space="preserve">Nordens ledende </w:t>
      </w:r>
      <w:r w:rsidRPr="00343C9B">
        <w:rPr>
          <w:rFonts w:cs="Calibri"/>
          <w:i/>
          <w:iCs/>
          <w:color w:val="000000"/>
          <w:sz w:val="24"/>
          <w:szCs w:val="24"/>
        </w:rPr>
        <w:t xml:space="preserve">finanskonsern. I Norge eier Fokus Bank også Fokus Krogsveen Eiendomsmegler, Fokus/Danske Markets, Danske Invest, Danske Capital og Danica Forsikring. </w:t>
      </w:r>
    </w:p>
    <w:p w:rsidR="00F84550" w:rsidRPr="00343C9B" w:rsidRDefault="00F84550" w:rsidP="009C5B99">
      <w:pPr>
        <w:autoSpaceDE w:val="0"/>
        <w:autoSpaceDN w:val="0"/>
        <w:adjustRightInd w:val="0"/>
        <w:spacing w:after="0" w:line="240" w:lineRule="auto"/>
        <w:rPr>
          <w:rFonts w:cs="Helv"/>
          <w:color w:val="000000"/>
          <w:sz w:val="24"/>
          <w:szCs w:val="24"/>
        </w:rPr>
      </w:pPr>
    </w:p>
    <w:p w:rsidR="00F84550" w:rsidRPr="00343C9B" w:rsidRDefault="00F84550" w:rsidP="00D534EE">
      <w:pPr>
        <w:autoSpaceDE w:val="0"/>
        <w:autoSpaceDN w:val="0"/>
        <w:adjustRightInd w:val="0"/>
        <w:spacing w:after="240" w:line="240" w:lineRule="auto"/>
        <w:rPr>
          <w:rFonts w:cs="Arial--Identity-H"/>
          <w:i/>
          <w:sz w:val="24"/>
          <w:szCs w:val="24"/>
          <w:lang w:eastAsia="nb-NO"/>
        </w:rPr>
      </w:pPr>
      <w:r w:rsidRPr="00343C9B">
        <w:rPr>
          <w:rFonts w:cs="Calibri"/>
          <w:i/>
          <w:color w:val="000000"/>
          <w:sz w:val="24"/>
          <w:szCs w:val="24"/>
        </w:rPr>
        <w:t xml:space="preserve">- Vi er utrolig glad over å ha fått en ny strategisk samarbeidspartner og tittelsponsor, forteller styreleder Nils-Jostein Helland i Sportsklubben Vidar.  </w:t>
      </w:r>
      <w:r w:rsidRPr="00343C9B">
        <w:rPr>
          <w:rFonts w:cs="Arial--Identity-H"/>
          <w:i/>
          <w:sz w:val="24"/>
          <w:szCs w:val="24"/>
          <w:lang w:eastAsia="nb-NO"/>
        </w:rPr>
        <w:t xml:space="preserve">Sportsklubben Vidar (SK Vidar) arrangerer også Bislettlekene, Bislett Games og Friidrettsskolen. Målet med Fokus Bank Oslo Maraton er å skape en institusjon og en folkefest over en weekend som samler Oslos befolkning og som gjør innbyggerne stolte av byen sin. </w:t>
      </w:r>
    </w:p>
    <w:p w:rsidR="00F84550" w:rsidRPr="00343C9B" w:rsidRDefault="00F84550" w:rsidP="009C5B99">
      <w:pPr>
        <w:autoSpaceDE w:val="0"/>
        <w:autoSpaceDN w:val="0"/>
        <w:adjustRightInd w:val="0"/>
        <w:spacing w:after="0" w:line="240" w:lineRule="auto"/>
        <w:rPr>
          <w:rFonts w:cs="Helv"/>
          <w:color w:val="000000"/>
          <w:sz w:val="24"/>
          <w:szCs w:val="24"/>
        </w:rPr>
      </w:pPr>
    </w:p>
    <w:p w:rsidR="00F84550" w:rsidRPr="00343C9B" w:rsidRDefault="00F84550" w:rsidP="00D534EE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 w:rsidRPr="00343C9B">
        <w:rPr>
          <w:rFonts w:cs="Calibri"/>
          <w:i/>
          <w:color w:val="000000"/>
          <w:sz w:val="24"/>
          <w:szCs w:val="24"/>
        </w:rPr>
        <w:t>- Her kan alle delta. ”Alle vinner”. Det viktige er å delta og sette seg sitt eget mål for å gjennomføre den distanse som passer til egen form og kondis, sier Trond F. Mellingsæter. Med Fokus Bank Oslo Maraton, som er det offisielle navnet, ser han nye og spennende muligheter i å skape fokus på trim og helse internt, så vel som å engasjere kunder og partnere i å trene mot Fokus Bank Oslo Maraton; også kalt ”årets treningsmål” ved at arrangementet går av stabelen sent på høsten.</w:t>
      </w:r>
      <w:r w:rsidRPr="00343C9B">
        <w:rPr>
          <w:rFonts w:cs="Calibri"/>
          <w:color w:val="000000"/>
          <w:sz w:val="24"/>
          <w:szCs w:val="24"/>
        </w:rPr>
        <w:t xml:space="preserve"> </w:t>
      </w:r>
    </w:p>
    <w:p w:rsidR="00F84550" w:rsidRPr="00343C9B" w:rsidRDefault="00F84550" w:rsidP="00D534EE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</w:p>
    <w:p w:rsidR="00F84550" w:rsidRPr="00343C9B" w:rsidRDefault="00F84550" w:rsidP="00D534EE">
      <w:pPr>
        <w:autoSpaceDE w:val="0"/>
        <w:autoSpaceDN w:val="0"/>
        <w:adjustRightInd w:val="0"/>
        <w:spacing w:after="0" w:line="240" w:lineRule="auto"/>
        <w:rPr>
          <w:rFonts w:cs="Calibri"/>
          <w:i/>
          <w:color w:val="000000"/>
          <w:sz w:val="24"/>
          <w:szCs w:val="24"/>
        </w:rPr>
      </w:pPr>
      <w:r w:rsidRPr="00343C9B">
        <w:rPr>
          <w:rFonts w:cs="Calibri"/>
          <w:i/>
          <w:color w:val="000000"/>
          <w:sz w:val="24"/>
          <w:szCs w:val="24"/>
        </w:rPr>
        <w:t>- Å gjennomføre et av løpene i Fokus Bank Oslo Maraton er en prestasjon. Uansett om det er en kort eller lang distanse. Å løpe den lengste distansen krever selvsagt mye, men de aller fleste kan klare å komme gjennom en av distansene i arrangementet om man setter seg klare treningsmål. Vi er en bank som tenker langsiktig i alt vi gjør, men med klare ambisjoner</w:t>
      </w:r>
      <w:r>
        <w:rPr>
          <w:rFonts w:cs="Calibri"/>
          <w:i/>
          <w:color w:val="000000"/>
          <w:sz w:val="24"/>
          <w:szCs w:val="24"/>
        </w:rPr>
        <w:t>. Her er det mange likhetstrekk, sier Mellingsæter</w:t>
      </w:r>
      <w:r w:rsidRPr="00343C9B">
        <w:rPr>
          <w:rFonts w:cs="Calibri"/>
          <w:i/>
          <w:color w:val="000000"/>
          <w:sz w:val="24"/>
          <w:szCs w:val="24"/>
        </w:rPr>
        <w:t>.</w:t>
      </w:r>
      <w:r w:rsidRPr="00343C9B">
        <w:rPr>
          <w:rFonts w:cs="Calibri"/>
          <w:i/>
          <w:color w:val="000000"/>
          <w:sz w:val="24"/>
          <w:szCs w:val="24"/>
        </w:rPr>
        <w:br/>
        <w:t xml:space="preserve">  </w:t>
      </w:r>
    </w:p>
    <w:p w:rsidR="00F84550" w:rsidRPr="00343C9B" w:rsidRDefault="00F84550" w:rsidP="00D534EE">
      <w:pPr>
        <w:autoSpaceDE w:val="0"/>
        <w:autoSpaceDN w:val="0"/>
        <w:adjustRightInd w:val="0"/>
        <w:spacing w:after="0" w:line="240" w:lineRule="auto"/>
        <w:rPr>
          <w:rFonts w:cs="Calibri"/>
          <w:i/>
          <w:color w:val="000000"/>
          <w:sz w:val="24"/>
          <w:szCs w:val="24"/>
        </w:rPr>
      </w:pPr>
      <w:r w:rsidRPr="00343C9B">
        <w:rPr>
          <w:rFonts w:cs="Calibri"/>
          <w:i/>
          <w:color w:val="000000"/>
          <w:sz w:val="24"/>
          <w:szCs w:val="24"/>
        </w:rPr>
        <w:t>- Videre gir arrangementet oss en ypperlig mulighet til å fargelegge Oslo med vår profil i året. Arrangementet passer derfor godt med godt inn i vår strategi for vekst og synlighet. Videre gir det oss mulighet til å sette fokus på trim og bevegelse for å ha et godt liv, sier Mellingsæter.</w:t>
      </w:r>
    </w:p>
    <w:p w:rsidR="00F84550" w:rsidRPr="00343C9B" w:rsidRDefault="00F84550" w:rsidP="009C5B99">
      <w:pPr>
        <w:autoSpaceDE w:val="0"/>
        <w:autoSpaceDN w:val="0"/>
        <w:adjustRightInd w:val="0"/>
        <w:spacing w:after="240" w:line="240" w:lineRule="auto"/>
        <w:rPr>
          <w:rFonts w:cs="Helv"/>
          <w:color w:val="000000"/>
          <w:sz w:val="20"/>
          <w:szCs w:val="20"/>
        </w:rPr>
      </w:pPr>
    </w:p>
    <w:p w:rsidR="00F84550" w:rsidRPr="00343C9B" w:rsidRDefault="00F84550" w:rsidP="000C05E9">
      <w:pPr>
        <w:keepNext/>
        <w:keepLines/>
        <w:autoSpaceDE w:val="0"/>
        <w:autoSpaceDN w:val="0"/>
        <w:adjustRightInd w:val="0"/>
        <w:spacing w:after="240" w:line="240" w:lineRule="auto"/>
        <w:ind w:left="15"/>
        <w:jc w:val="center"/>
        <w:rPr>
          <w:rFonts w:cs="Calibri"/>
          <w:noProof/>
          <w:color w:val="000000"/>
          <w:sz w:val="24"/>
          <w:szCs w:val="24"/>
          <w:lang w:eastAsia="nb-NO"/>
        </w:rPr>
      </w:pPr>
      <w:r w:rsidRPr="00343C9B">
        <w:rPr>
          <w:rFonts w:cs="Calibri"/>
          <w:noProof/>
          <w:color w:val="000000"/>
          <w:sz w:val="24"/>
          <w:szCs w:val="24"/>
          <w:lang w:eastAsia="nb-NO"/>
        </w:rPr>
        <w:pict>
          <v:shape id="_x0000_i1028" type="#_x0000_t75" style="width:265.5pt;height:147pt;visibility:visible">
            <v:imagedata r:id="rId8" o:title=""/>
          </v:shape>
        </w:pict>
      </w:r>
    </w:p>
    <w:p w:rsidR="00F84550" w:rsidRPr="008E0C2A" w:rsidRDefault="00F84550" w:rsidP="008E0C2A">
      <w:pPr>
        <w:keepNext/>
        <w:keepLines/>
        <w:autoSpaceDE w:val="0"/>
        <w:autoSpaceDN w:val="0"/>
        <w:adjustRightInd w:val="0"/>
        <w:spacing w:after="240" w:line="240" w:lineRule="auto"/>
        <w:ind w:left="15"/>
        <w:rPr>
          <w:rFonts w:cs="Calibri"/>
          <w:i/>
          <w:color w:val="000000"/>
          <w:sz w:val="24"/>
          <w:szCs w:val="24"/>
        </w:rPr>
      </w:pPr>
      <w:r w:rsidRPr="00343C9B">
        <w:rPr>
          <w:rFonts w:cs="Calibri"/>
          <w:b/>
          <w:i/>
          <w:iCs/>
          <w:color w:val="000000"/>
          <w:sz w:val="24"/>
          <w:szCs w:val="24"/>
        </w:rPr>
        <w:t>Grafikk:</w:t>
      </w:r>
      <w:r w:rsidRPr="00343C9B">
        <w:rPr>
          <w:rFonts w:cs="Calibri"/>
          <w:i/>
          <w:iCs/>
          <w:color w:val="000000"/>
          <w:sz w:val="24"/>
          <w:szCs w:val="24"/>
        </w:rPr>
        <w:t xml:space="preserve"> </w:t>
      </w:r>
      <w:r w:rsidRPr="00343C9B">
        <w:rPr>
          <w:rFonts w:cs="Calibri"/>
          <w:b/>
          <w:bCs/>
          <w:i/>
          <w:iCs/>
          <w:color w:val="000000"/>
          <w:sz w:val="24"/>
          <w:szCs w:val="24"/>
        </w:rPr>
        <w:t>Utviklingen i antall deltakere i de senere år</w:t>
      </w:r>
      <w:r w:rsidRPr="00343C9B">
        <w:rPr>
          <w:rFonts w:cs="Calibri"/>
          <w:i/>
          <w:iCs/>
          <w:color w:val="000000"/>
          <w:sz w:val="24"/>
          <w:szCs w:val="24"/>
        </w:rPr>
        <w:t xml:space="preserve"> </w:t>
      </w:r>
      <w:r w:rsidRPr="00343C9B">
        <w:rPr>
          <w:rFonts w:cs="Calibri"/>
          <w:i/>
          <w:iCs/>
          <w:color w:val="000000"/>
          <w:sz w:val="24"/>
          <w:szCs w:val="24"/>
        </w:rPr>
        <w:br/>
        <w:t>- Fokus Bank Oslo Maraton sikter mot å vokse mot 50.000 deltakere i løpet av de neste årene, fortalte Nils Jostein Helland, styreleder i Sportsklubben Vidar i forbindelse med signeringen av avtalen.</w:t>
      </w:r>
      <w:r w:rsidRPr="008E0C2A">
        <w:rPr>
          <w:rFonts w:cs="Calibri"/>
          <w:i/>
          <w:color w:val="000000"/>
          <w:sz w:val="24"/>
          <w:szCs w:val="24"/>
        </w:rPr>
        <w:t xml:space="preserve"> Til nå har over 13.000 meldt seg på årets arrangement. Arrangementet har pr. dato en kvinneandel på ca. 46 prosent. </w:t>
      </w:r>
      <w:r w:rsidRPr="008E0C2A">
        <w:rPr>
          <w:rFonts w:cs="Courier"/>
          <w:i/>
          <w:color w:val="000000"/>
          <w:sz w:val="24"/>
          <w:szCs w:val="24"/>
          <w:lang w:eastAsia="nb-NO"/>
        </w:rPr>
        <w:t>(ca. 18 prosent på 42 km, 46 prosent på 21 km, 66 prosent på 10 km og 58 prosent på 3 km).</w:t>
      </w:r>
    </w:p>
    <w:p w:rsidR="00F84550" w:rsidRPr="00343C9B" w:rsidRDefault="00F84550" w:rsidP="009C5B99">
      <w:pPr>
        <w:autoSpaceDE w:val="0"/>
        <w:autoSpaceDN w:val="0"/>
        <w:adjustRightInd w:val="0"/>
        <w:spacing w:after="240" w:line="240" w:lineRule="auto"/>
        <w:rPr>
          <w:b/>
          <w:bCs/>
          <w:color w:val="000000"/>
          <w:sz w:val="24"/>
          <w:szCs w:val="24"/>
        </w:rPr>
      </w:pPr>
    </w:p>
    <w:p w:rsidR="00F84550" w:rsidRPr="00343C9B" w:rsidRDefault="00F84550" w:rsidP="000C05E9">
      <w:pPr>
        <w:keepNext/>
        <w:keepLines/>
        <w:autoSpaceDE w:val="0"/>
        <w:autoSpaceDN w:val="0"/>
        <w:adjustRightInd w:val="0"/>
        <w:spacing w:after="0" w:line="240" w:lineRule="auto"/>
        <w:ind w:left="15"/>
        <w:jc w:val="center"/>
        <w:rPr>
          <w:rFonts w:cs="Helv"/>
          <w:color w:val="000000"/>
          <w:sz w:val="20"/>
          <w:szCs w:val="20"/>
        </w:rPr>
      </w:pPr>
      <w:r w:rsidRPr="00343C9B">
        <w:object w:dxaOrig="9015" w:dyaOrig="6525">
          <v:shape id="_x0000_i1029" type="#_x0000_t75" style="width:220.5pt;height:166.5pt" o:ole="">
            <v:imagedata r:id="rId9" o:title=""/>
          </v:shape>
          <o:OLEObject Type="Embed" ProgID="Paint.Picture" ShapeID="_x0000_i1029" DrawAspect="Content" ObjectID="_1344366646" r:id="rId10"/>
        </w:object>
      </w:r>
    </w:p>
    <w:p w:rsidR="00F84550" w:rsidRPr="00343C9B" w:rsidRDefault="00F84550" w:rsidP="000C05E9">
      <w:pPr>
        <w:keepNext/>
        <w:keepLines/>
        <w:autoSpaceDE w:val="0"/>
        <w:autoSpaceDN w:val="0"/>
        <w:adjustRightInd w:val="0"/>
        <w:spacing w:after="0" w:line="240" w:lineRule="auto"/>
        <w:ind w:left="15"/>
        <w:rPr>
          <w:i/>
          <w:iCs/>
          <w:color w:val="000000"/>
          <w:sz w:val="20"/>
          <w:szCs w:val="20"/>
        </w:rPr>
      </w:pPr>
      <w:r w:rsidRPr="00343C9B">
        <w:rPr>
          <w:b/>
          <w:bCs/>
          <w:i/>
          <w:iCs/>
          <w:color w:val="000000"/>
          <w:sz w:val="20"/>
          <w:szCs w:val="20"/>
        </w:rPr>
        <w:t>Signeringen:</w:t>
      </w:r>
      <w:r w:rsidRPr="00343C9B">
        <w:rPr>
          <w:i/>
          <w:iCs/>
          <w:color w:val="000000"/>
          <w:sz w:val="20"/>
          <w:szCs w:val="20"/>
        </w:rPr>
        <w:t xml:space="preserve"> Fra gårsdagens signering i Stortingsgaten. Fra høyre: Nils Jostein Helland (styreleder i Sportsklubben Vidar), Trond F. Mellingsæter (adm. direktør) og Grete Waitz (maratondronning).</w:t>
      </w:r>
    </w:p>
    <w:p w:rsidR="00F84550" w:rsidRPr="00343C9B" w:rsidRDefault="00F84550" w:rsidP="00343C9B">
      <w:pPr>
        <w:autoSpaceDE w:val="0"/>
        <w:autoSpaceDN w:val="0"/>
        <w:adjustRightInd w:val="0"/>
        <w:spacing w:after="240" w:line="240" w:lineRule="auto"/>
        <w:rPr>
          <w:rFonts w:cs="Danske Text"/>
          <w:iCs/>
          <w:color w:val="000000"/>
          <w:sz w:val="20"/>
          <w:szCs w:val="20"/>
          <w:lang w:eastAsia="nb-NO"/>
        </w:rPr>
      </w:pPr>
      <w:r w:rsidRPr="00343C9B">
        <w:rPr>
          <w:color w:val="000000"/>
          <w:sz w:val="24"/>
          <w:szCs w:val="24"/>
        </w:rPr>
        <w:br/>
      </w:r>
      <w:r w:rsidRPr="00343C9B">
        <w:rPr>
          <w:rFonts w:cs="Helv"/>
          <w:b/>
          <w:color w:val="000000"/>
          <w:sz w:val="20"/>
          <w:szCs w:val="20"/>
        </w:rPr>
        <w:t>Fakta om Fokus Bank</w:t>
      </w:r>
      <w:r w:rsidRPr="00343C9B">
        <w:rPr>
          <w:rFonts w:cs="Danske Text"/>
          <w:bCs/>
          <w:iCs/>
          <w:color w:val="000000"/>
          <w:sz w:val="20"/>
          <w:szCs w:val="20"/>
          <w:lang w:eastAsia="nb-NO"/>
        </w:rPr>
        <w:br/>
        <w:t>Fokus Bank er filial av Danske Bank som med en forvaltningskapital på over 3 000 milliarder danske kroner er et av Nordens ledende finanskonsern. Konsernet har rundt 23 000 medarbeidere og et omfattende kontornett i Danmark, Norge, Sverige, Finland, Estland, Latvia, Litauen, Irland og Nord-Irland.  I tillegg har konsernet kontorer blant annet i London, Luxembourg og Warszawa. Fokus Bank har hovedkontor i Trondheim, 47 kontorer og totalt 1 300 medarbeidere</w:t>
      </w:r>
      <w:r w:rsidRPr="00343C9B">
        <w:rPr>
          <w:rFonts w:cs="Danske Text"/>
          <w:iCs/>
          <w:color w:val="000000"/>
          <w:sz w:val="20"/>
          <w:szCs w:val="20"/>
          <w:lang w:eastAsia="nb-NO"/>
        </w:rPr>
        <w:t xml:space="preserve">. </w:t>
      </w:r>
      <w:r w:rsidRPr="00343C9B">
        <w:rPr>
          <w:rFonts w:cs="Danske Text"/>
          <w:bCs/>
          <w:iCs/>
          <w:color w:val="000000"/>
          <w:sz w:val="20"/>
          <w:szCs w:val="20"/>
          <w:lang w:eastAsia="nb-NO"/>
        </w:rPr>
        <w:t xml:space="preserve">For ytterligere informasjon om banken: </w:t>
      </w:r>
      <w:hyperlink r:id="rId11" w:history="1">
        <w:r w:rsidRPr="00343C9B">
          <w:rPr>
            <w:rFonts w:cs="Danske Text"/>
            <w:color w:val="0000FF"/>
            <w:sz w:val="20"/>
            <w:szCs w:val="20"/>
            <w:u w:val="single"/>
            <w:lang w:eastAsia="nb-NO"/>
          </w:rPr>
          <w:t>www.fokus.no</w:t>
        </w:r>
      </w:hyperlink>
      <w:r w:rsidRPr="00343C9B">
        <w:rPr>
          <w:rFonts w:cs="Danske Text"/>
          <w:bCs/>
          <w:iCs/>
          <w:color w:val="000000"/>
          <w:sz w:val="20"/>
          <w:szCs w:val="20"/>
          <w:lang w:eastAsia="nb-NO"/>
        </w:rPr>
        <w:t xml:space="preserve">. </w:t>
      </w:r>
      <w:r w:rsidRPr="00343C9B">
        <w:rPr>
          <w:rFonts w:cs="Danske Text"/>
          <w:iCs/>
          <w:color w:val="000000"/>
          <w:sz w:val="20"/>
          <w:szCs w:val="20"/>
          <w:lang w:eastAsia="nb-NO"/>
        </w:rPr>
        <w:t xml:space="preserve">For bilder av bankens talspersoner: </w:t>
      </w:r>
      <w:hyperlink r:id="rId12" w:history="1">
        <w:r w:rsidRPr="00343C9B">
          <w:rPr>
            <w:rFonts w:cs="Danske Text"/>
            <w:color w:val="0000FF"/>
            <w:sz w:val="20"/>
            <w:szCs w:val="20"/>
            <w:u w:val="single"/>
            <w:lang w:eastAsia="nb-NO"/>
          </w:rPr>
          <w:t>http://fokus.no/nb-no/om-fokus-bank/Presse/Pages/fotoarkiv.aspx</w:t>
        </w:r>
      </w:hyperlink>
    </w:p>
    <w:p w:rsidR="00F84550" w:rsidRPr="00343C9B" w:rsidRDefault="00F84550" w:rsidP="00343C9B">
      <w:pPr>
        <w:autoSpaceDE w:val="0"/>
        <w:autoSpaceDN w:val="0"/>
        <w:adjustRightInd w:val="0"/>
        <w:spacing w:after="240" w:line="240" w:lineRule="auto"/>
      </w:pPr>
      <w:r w:rsidRPr="00343C9B">
        <w:rPr>
          <w:rFonts w:cs="Helv"/>
          <w:b/>
          <w:color w:val="000000"/>
          <w:sz w:val="20"/>
          <w:szCs w:val="20"/>
        </w:rPr>
        <w:t>Fakta om Fokus Bank Oslo Maraton</w:t>
      </w:r>
      <w:r w:rsidRPr="00343C9B">
        <w:rPr>
          <w:rFonts w:cs="Helv"/>
          <w:b/>
          <w:color w:val="000000"/>
          <w:sz w:val="20"/>
          <w:szCs w:val="20"/>
        </w:rPr>
        <w:br/>
      </w:r>
      <w:r w:rsidRPr="00343C9B">
        <w:rPr>
          <w:sz w:val="20"/>
          <w:szCs w:val="20"/>
        </w:rPr>
        <w:t>Fokus Bank Oslo Maraton er Norges største gatemaraton. Det første maraton i Oslo ble arrangert i 1981. I rekordåret 1994 var det 14.000 deltakere, men rundt årtusenskifte falt interessen for jogging og løpet ble derfor ikke arrangert i 2002 og 2003. SK Vidar tok tak i arrangementet igjen i 2004 og løpet, som arrangeres siste søndag i september, tilbyr distansene maraton (42 195 m), halvmaraton (21 097 m), 10 og 3-kilometer. Tradisjonelt er det halvmaraton-distansen som samler flest deltakere. Løpstraseen på hel og halv maraton følger Oslos fjordlinje fra Akershus Festning til Sjursøya i øst, inn til sentrum og opp Karl Johan og tilbake Stortingsgaten, forbi Oslo Rådhus, Drammensveien, Sjølyst i vest og så inn til sentrum og mål på ærverdige Akershus festning. Årets Oslo-maraton er den 28. i rekken. Bak Fokus Bank Oslo Maraton står Sportsklubben Vidar (</w:t>
      </w:r>
      <w:hyperlink r:id="rId13" w:history="1">
        <w:r w:rsidRPr="00427A16">
          <w:rPr>
            <w:rStyle w:val="Hyperlink"/>
            <w:sz w:val="20"/>
            <w:szCs w:val="20"/>
          </w:rPr>
          <w:t>www.skvidar.no</w:t>
        </w:r>
      </w:hyperlink>
      <w:r w:rsidRPr="00343C9B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Pr="00343C9B">
        <w:rPr>
          <w:sz w:val="20"/>
          <w:szCs w:val="20"/>
        </w:rPr>
        <w:t xml:space="preserve">en av Norges fremste friidrettsklubber. For mer informasjon: </w:t>
      </w:r>
      <w:hyperlink r:id="rId14" w:history="1">
        <w:r w:rsidRPr="00343C9B">
          <w:rPr>
            <w:rStyle w:val="Hyperlink"/>
            <w:sz w:val="20"/>
            <w:szCs w:val="20"/>
          </w:rPr>
          <w:t>www.oslomaraton.no</w:t>
        </w:r>
      </w:hyperlink>
      <w:r w:rsidRPr="00343C9B">
        <w:rPr>
          <w:sz w:val="20"/>
          <w:szCs w:val="20"/>
        </w:rPr>
        <w:t xml:space="preserve"> </w:t>
      </w:r>
    </w:p>
    <w:p w:rsidR="00F84550" w:rsidRPr="00343C9B" w:rsidRDefault="00F84550" w:rsidP="00C142DE">
      <w:pPr>
        <w:autoSpaceDE w:val="0"/>
        <w:autoSpaceDN w:val="0"/>
        <w:adjustRightInd w:val="0"/>
        <w:spacing w:after="0" w:line="240" w:lineRule="auto"/>
        <w:rPr>
          <w:rFonts w:cs="Arial--Identity-H"/>
          <w:sz w:val="20"/>
          <w:szCs w:val="20"/>
          <w:lang w:eastAsia="nb-NO"/>
        </w:rPr>
      </w:pPr>
      <w:r w:rsidRPr="00343C9B">
        <w:rPr>
          <w:rFonts w:cs="Helv"/>
          <w:b/>
          <w:color w:val="000000"/>
          <w:sz w:val="20"/>
          <w:szCs w:val="20"/>
        </w:rPr>
        <w:t>Litt om maraton</w:t>
      </w:r>
      <w:r w:rsidRPr="00343C9B">
        <w:rPr>
          <w:rFonts w:cs="Helv"/>
          <w:b/>
          <w:color w:val="000000"/>
          <w:sz w:val="20"/>
          <w:szCs w:val="20"/>
        </w:rPr>
        <w:br/>
      </w:r>
      <w:r w:rsidRPr="00343C9B">
        <w:rPr>
          <w:rFonts w:cs="Arial--Identity-H"/>
          <w:sz w:val="20"/>
          <w:szCs w:val="20"/>
          <w:lang w:eastAsia="nb-NO"/>
        </w:rPr>
        <w:t>Et maratonløp er 42.195 meter langt. Navnet kommer av budbringeren Feidippes som skal ha løpt strekningen Marathon - Athen i år 490 f. Kr. med budskapet om seier i slaget ved Marathon. Budbringeren falt død om etter å ha gispet ”Gled dere, vi seiret!”. Marathon ble olympisk øvelse i 1896. Verdensrekorden for menn innehas av etiopieren Haile Gebrselassie, som løp på 2:04:26 i Berlin i 2007. Verdensrekorden for kvinner innehas av Paula Radcliffe med 2:15:25 i London i 2003.</w:t>
      </w:r>
    </w:p>
    <w:p w:rsidR="00F84550" w:rsidRPr="00343C9B" w:rsidRDefault="00F84550" w:rsidP="009C5B99">
      <w:pPr>
        <w:autoSpaceDE w:val="0"/>
        <w:autoSpaceDN w:val="0"/>
        <w:adjustRightInd w:val="0"/>
        <w:spacing w:after="240" w:line="240" w:lineRule="auto"/>
        <w:rPr>
          <w:rFonts w:cs="Helv"/>
          <w:b/>
          <w:color w:val="000000"/>
          <w:sz w:val="20"/>
          <w:szCs w:val="20"/>
          <w:u w:val="single"/>
        </w:rPr>
      </w:pPr>
    </w:p>
    <w:p w:rsidR="00F84550" w:rsidRPr="008E0C2A" w:rsidRDefault="00F84550" w:rsidP="009135AD">
      <w:pPr>
        <w:autoSpaceDE w:val="0"/>
        <w:autoSpaceDN w:val="0"/>
        <w:adjustRightInd w:val="0"/>
        <w:spacing w:after="240" w:line="240" w:lineRule="auto"/>
        <w:rPr>
          <w:sz w:val="24"/>
          <w:szCs w:val="24"/>
        </w:rPr>
      </w:pPr>
      <w:r w:rsidRPr="008E0C2A">
        <w:rPr>
          <w:rFonts w:cs="Helv"/>
          <w:b/>
          <w:color w:val="000000"/>
          <w:sz w:val="24"/>
          <w:szCs w:val="24"/>
          <w:u w:val="single"/>
        </w:rPr>
        <w:t>For mer informasjon:</w:t>
      </w:r>
      <w:r w:rsidRPr="008E0C2A">
        <w:rPr>
          <w:rFonts w:cs="Helv"/>
          <w:color w:val="000000"/>
          <w:sz w:val="24"/>
          <w:szCs w:val="24"/>
        </w:rPr>
        <w:br/>
        <w:t xml:space="preserve">Nils-Jostein Helland, styreleder SK Vidar, mobil 934 84 518, e-post: </w:t>
      </w:r>
      <w:hyperlink r:id="rId15" w:history="1">
        <w:r w:rsidRPr="008E0C2A">
          <w:rPr>
            <w:rStyle w:val="Hyperlink"/>
            <w:rFonts w:cs="Helv"/>
            <w:sz w:val="24"/>
            <w:szCs w:val="24"/>
          </w:rPr>
          <w:t>njh@skvidar.no</w:t>
        </w:r>
      </w:hyperlink>
      <w:r w:rsidRPr="008E0C2A">
        <w:rPr>
          <w:rFonts w:cs="Helv"/>
          <w:color w:val="000000"/>
          <w:sz w:val="24"/>
          <w:szCs w:val="24"/>
        </w:rPr>
        <w:br/>
        <w:t xml:space="preserve">Bjørn Langli, kommunikasjonsdirektør, mobil 905 73 363, e-post: </w:t>
      </w:r>
      <w:hyperlink r:id="rId16" w:history="1">
        <w:r w:rsidRPr="008E0C2A">
          <w:rPr>
            <w:rStyle w:val="Hyperlink"/>
            <w:rFonts w:cs="Helv"/>
            <w:sz w:val="24"/>
            <w:szCs w:val="24"/>
          </w:rPr>
          <w:t>bjorn.langli@fokus.no</w:t>
        </w:r>
      </w:hyperlink>
      <w:r w:rsidRPr="008E0C2A">
        <w:rPr>
          <w:rFonts w:cs="Helv"/>
          <w:color w:val="000000"/>
          <w:sz w:val="24"/>
          <w:szCs w:val="24"/>
        </w:rPr>
        <w:t xml:space="preserve"> </w:t>
      </w:r>
    </w:p>
    <w:sectPr w:rsidR="00F84550" w:rsidRPr="008E0C2A" w:rsidSect="002B3B04">
      <w:headerReference w:type="default" r:id="rId17"/>
      <w:pgSz w:w="12240" w:h="15840"/>
      <w:pgMar w:top="1701" w:right="1134" w:bottom="899" w:left="1134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550" w:rsidRDefault="00F84550">
      <w:r>
        <w:separator/>
      </w:r>
    </w:p>
  </w:endnote>
  <w:endnote w:type="continuationSeparator" w:id="0">
    <w:p w:rsidR="00F84550" w:rsidRDefault="00F845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Helv">
    <w:altName w:val="Helvetica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-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nske Tex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550" w:rsidRDefault="00F84550">
      <w:r>
        <w:separator/>
      </w:r>
    </w:p>
  </w:footnote>
  <w:footnote w:type="continuationSeparator" w:id="0">
    <w:p w:rsidR="00F84550" w:rsidRDefault="00F845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550" w:rsidRDefault="00F84550" w:rsidP="003E3200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50.75pt;height:68.2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47542D"/>
    <w:multiLevelType w:val="hybridMultilevel"/>
    <w:tmpl w:val="2D16091C"/>
    <w:lvl w:ilvl="0" w:tplc="C9706C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20E5F6">
      <w:start w:val="34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56C1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68C9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0495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A204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2E2A6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500F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C287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5B99"/>
    <w:rsid w:val="000C05E9"/>
    <w:rsid w:val="00175A15"/>
    <w:rsid w:val="00194791"/>
    <w:rsid w:val="00204D3C"/>
    <w:rsid w:val="002B3B04"/>
    <w:rsid w:val="00343C9B"/>
    <w:rsid w:val="00363A87"/>
    <w:rsid w:val="003E3200"/>
    <w:rsid w:val="00427A16"/>
    <w:rsid w:val="0061709C"/>
    <w:rsid w:val="006C3F99"/>
    <w:rsid w:val="007164F0"/>
    <w:rsid w:val="007A6294"/>
    <w:rsid w:val="0086165B"/>
    <w:rsid w:val="008E0C2A"/>
    <w:rsid w:val="009135AD"/>
    <w:rsid w:val="00994BD2"/>
    <w:rsid w:val="009C5B99"/>
    <w:rsid w:val="00B303CC"/>
    <w:rsid w:val="00C142DE"/>
    <w:rsid w:val="00C72742"/>
    <w:rsid w:val="00CA6E24"/>
    <w:rsid w:val="00CF4F49"/>
    <w:rsid w:val="00D534EE"/>
    <w:rsid w:val="00EA1CA6"/>
    <w:rsid w:val="00ED07BF"/>
    <w:rsid w:val="00F84550"/>
    <w:rsid w:val="00FE4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3C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C5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5B99"/>
    <w:rPr>
      <w:rFonts w:ascii="Tahoma" w:hAnsi="Tahoma" w:cs="Tahoma"/>
      <w:sz w:val="16"/>
      <w:szCs w:val="16"/>
      <w:lang w:val="nb-NO"/>
    </w:rPr>
  </w:style>
  <w:style w:type="paragraph" w:styleId="Header">
    <w:name w:val="header"/>
    <w:basedOn w:val="Normal"/>
    <w:link w:val="HeaderChar"/>
    <w:uiPriority w:val="99"/>
    <w:rsid w:val="003E320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E3200"/>
    <w:rPr>
      <w:rFonts w:ascii="Calibri" w:hAnsi="Calibri" w:cs="Times New Roman"/>
      <w:sz w:val="22"/>
      <w:szCs w:val="22"/>
      <w:lang w:val="nb-NO" w:eastAsia="en-US" w:bidi="ar-SA"/>
    </w:rPr>
  </w:style>
  <w:style w:type="paragraph" w:styleId="Footer">
    <w:name w:val="footer"/>
    <w:basedOn w:val="Normal"/>
    <w:link w:val="FooterChar"/>
    <w:uiPriority w:val="99"/>
    <w:rsid w:val="003E320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eastAsia="en-US"/>
    </w:rPr>
  </w:style>
  <w:style w:type="paragraph" w:customStyle="1" w:styleId="Brdtekst">
    <w:name w:val="Brødtekst"/>
    <w:basedOn w:val="Normal"/>
    <w:next w:val="Normal"/>
    <w:uiPriority w:val="99"/>
    <w:rsid w:val="007A6294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nb-NO"/>
    </w:rPr>
  </w:style>
  <w:style w:type="paragraph" w:customStyle="1" w:styleId="Default">
    <w:name w:val="Default"/>
    <w:uiPriority w:val="99"/>
    <w:rsid w:val="007A629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7A629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665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6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66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6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66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66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://www.skvidar.no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fokus.no/nb-no/om-fokus-bank/Presse/Pages/fotoarkiv.aspx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bjorn.langli@fokus.n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okus.no/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njh@skvidar.no" TargetMode="Externa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oslomaraton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1003</Words>
  <Characters>5318</Characters>
  <Application>Microsoft Office Outlook</Application>
  <DocSecurity>0</DocSecurity>
  <Lines>0</Lines>
  <Paragraphs>0</Paragraphs>
  <ScaleCrop>false</ScaleCrop>
  <Company>Danske Bank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Pressemelding</dc:title>
  <dc:subject/>
  <dc:creator>Øyvind André Haram</dc:creator>
  <cp:keywords/>
  <dc:description/>
  <cp:lastModifiedBy>brj</cp:lastModifiedBy>
  <cp:revision>2</cp:revision>
  <dcterms:created xsi:type="dcterms:W3CDTF">2010-08-26T20:24:00Z</dcterms:created>
  <dcterms:modified xsi:type="dcterms:W3CDTF">2010-08-26T20:24:00Z</dcterms:modified>
</cp:coreProperties>
</file>