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112F1" w14:textId="5F6369AA" w:rsidR="00805973" w:rsidRPr="00AB7A54" w:rsidRDefault="00A87DD1">
      <w:pPr>
        <w:rPr>
          <w:b/>
          <w:sz w:val="36"/>
          <w:szCs w:val="36"/>
        </w:rPr>
      </w:pPr>
      <w:r>
        <w:rPr>
          <w:b/>
          <w:sz w:val="36"/>
          <w:szCs w:val="36"/>
        </w:rPr>
        <w:t>F</w:t>
      </w:r>
      <w:r w:rsidR="00914ED3" w:rsidRPr="00AB7A54">
        <w:rPr>
          <w:b/>
          <w:sz w:val="36"/>
          <w:szCs w:val="36"/>
        </w:rPr>
        <w:t>e</w:t>
      </w:r>
      <w:r w:rsidR="006C6EFA">
        <w:rPr>
          <w:b/>
          <w:sz w:val="36"/>
          <w:szCs w:val="36"/>
        </w:rPr>
        <w:t>m</w:t>
      </w:r>
      <w:r w:rsidR="00914ED3" w:rsidRPr="00AB7A54">
        <w:rPr>
          <w:b/>
          <w:sz w:val="36"/>
          <w:szCs w:val="36"/>
        </w:rPr>
        <w:t xml:space="preserve"> navne</w:t>
      </w:r>
      <w:r>
        <w:rPr>
          <w:b/>
          <w:sz w:val="36"/>
          <w:szCs w:val="36"/>
        </w:rPr>
        <w:t xml:space="preserve"> klar til </w:t>
      </w:r>
      <w:r w:rsidRPr="00AB7A54">
        <w:rPr>
          <w:b/>
          <w:sz w:val="36"/>
          <w:szCs w:val="36"/>
        </w:rPr>
        <w:t>NorthSide</w:t>
      </w:r>
    </w:p>
    <w:p w14:paraId="17808D88" w14:textId="77777777" w:rsidR="00805973" w:rsidRPr="00AB7A54" w:rsidRDefault="00805973"/>
    <w:p w14:paraId="39C25620" w14:textId="57A1E77F" w:rsidR="00805973" w:rsidRPr="00AB7A54" w:rsidRDefault="00805973">
      <w:pPr>
        <w:rPr>
          <w:b/>
        </w:rPr>
      </w:pPr>
      <w:r w:rsidRPr="00AB7A54">
        <w:rPr>
          <w:b/>
        </w:rPr>
        <w:t xml:space="preserve">De første navne på plakaten til NorthSide 2013 er </w:t>
      </w:r>
      <w:r w:rsidR="006C6EFA">
        <w:rPr>
          <w:b/>
        </w:rPr>
        <w:t xml:space="preserve">Arctic Monkeys, </w:t>
      </w:r>
      <w:r w:rsidRPr="00AB7A54">
        <w:rPr>
          <w:b/>
        </w:rPr>
        <w:t>Band of Horses, The Flaming Lips, Nephew og Trentemøller</w:t>
      </w:r>
    </w:p>
    <w:p w14:paraId="6F6EDA8C" w14:textId="77777777" w:rsidR="00914ED3" w:rsidRPr="00AB7A54" w:rsidRDefault="00914ED3"/>
    <w:p w14:paraId="0AC30D4C" w14:textId="773C1942" w:rsidR="00914ED3" w:rsidRDefault="00914ED3">
      <w:r w:rsidRPr="00AB7A54">
        <w:t>I september måned solgte NorthSide 3.000 billetter på en uge uden at have offentliggjort et eneste navn til næste års festival</w:t>
      </w:r>
      <w:r w:rsidR="005233A5" w:rsidRPr="00AB7A54">
        <w:t xml:space="preserve">. Det var en tillidserklæring, der var til at tage og føle på, og nu siges der tak for tilliden med offentliggørelsen af </w:t>
      </w:r>
      <w:r w:rsidR="006C6EFA">
        <w:t>fem</w:t>
      </w:r>
      <w:r w:rsidR="005233A5" w:rsidRPr="00AB7A54">
        <w:t xml:space="preserve"> </w:t>
      </w:r>
      <w:r w:rsidR="002C5148">
        <w:t>store</w:t>
      </w:r>
      <w:r w:rsidR="005233A5" w:rsidRPr="00AB7A54">
        <w:t xml:space="preserve"> navne.</w:t>
      </w:r>
    </w:p>
    <w:p w14:paraId="2F212E9E" w14:textId="77777777" w:rsidR="000B64AC" w:rsidRDefault="000B64AC"/>
    <w:p w14:paraId="270625A3" w14:textId="132AF4A0" w:rsidR="000B64AC" w:rsidRDefault="006C6EFA">
      <w:r w:rsidRPr="006C6EFA">
        <w:rPr>
          <w:b/>
        </w:rPr>
        <w:t>Arctic Monkeys</w:t>
      </w:r>
      <w:r>
        <w:t xml:space="preserve"> </w:t>
      </w:r>
      <w:r w:rsidR="009501C9">
        <w:t>har nydt stor succes her i landet</w:t>
      </w:r>
      <w:r w:rsidR="00951EE1">
        <w:t xml:space="preserve"> siden debutpladen fra 2006, og på kun ganske få år har de udviklet </w:t>
      </w:r>
      <w:r>
        <w:t xml:space="preserve">sig </w:t>
      </w:r>
      <w:r w:rsidR="00951EE1">
        <w:t xml:space="preserve">til </w:t>
      </w:r>
      <w:r>
        <w:t xml:space="preserve">at være </w:t>
      </w:r>
      <w:r w:rsidR="00951EE1">
        <w:t xml:space="preserve">et af Englands absolut største rocknavne. </w:t>
      </w:r>
      <w:r>
        <w:t>Det er derfor ingen overraskelse, at dette energiske og medrivende band er blandt de absolut mest ønskede bands til NorthSide, og det er en stor fornøjelse nu at kunne opfylde det ønske.</w:t>
      </w:r>
    </w:p>
    <w:p w14:paraId="47889B5C" w14:textId="5EBCE423" w:rsidR="000B64AC" w:rsidRPr="00AB7A54" w:rsidRDefault="000B64AC" w:rsidP="000B64AC">
      <w:r>
        <w:t>Arctic Monkeys spiller på NorthSide søndag 16/6.</w:t>
      </w:r>
    </w:p>
    <w:p w14:paraId="77E1C764" w14:textId="77777777" w:rsidR="005233A5" w:rsidRPr="00AB7A54" w:rsidRDefault="005233A5"/>
    <w:p w14:paraId="2BAB3CAB" w14:textId="07BC8EF1" w:rsidR="005233A5" w:rsidRDefault="00B94148">
      <w:r w:rsidRPr="00AB7A54">
        <w:t xml:space="preserve">Da </w:t>
      </w:r>
      <w:r w:rsidR="00436FA2" w:rsidRPr="00AB7A54">
        <w:rPr>
          <w:b/>
        </w:rPr>
        <w:t>Band of Horses</w:t>
      </w:r>
      <w:r w:rsidR="00436FA2" w:rsidRPr="00AB7A54">
        <w:t xml:space="preserve"> i 2011 </w:t>
      </w:r>
      <w:r w:rsidRPr="00AB7A54">
        <w:t xml:space="preserve">spillede </w:t>
      </w:r>
      <w:r w:rsidR="00436FA2" w:rsidRPr="00AB7A54">
        <w:t>på NorthSide</w:t>
      </w:r>
      <w:r w:rsidR="0077069B">
        <w:t>,</w:t>
      </w:r>
      <w:r w:rsidR="00436FA2" w:rsidRPr="00AB7A54">
        <w:t xml:space="preserve"> samlede </w:t>
      </w:r>
      <w:r w:rsidRPr="00AB7A54">
        <w:t xml:space="preserve">de </w:t>
      </w:r>
      <w:r w:rsidR="00436FA2" w:rsidRPr="00AB7A54">
        <w:t>hele festivalen til fællessang under numre som "Is There a Ghost"</w:t>
      </w:r>
      <w:r w:rsidRPr="00AB7A54">
        <w:t xml:space="preserve"> og "No One’</w:t>
      </w:r>
      <w:r w:rsidR="00436FA2" w:rsidRPr="00AB7A54">
        <w:t>s Gonna Love You" fra gennembruds</w:t>
      </w:r>
      <w:r w:rsidRPr="00AB7A54">
        <w:t>-</w:t>
      </w:r>
      <w:r w:rsidR="00436FA2" w:rsidRPr="00AB7A54">
        <w:t xml:space="preserve">albummet ”Cease To Begin”. </w:t>
      </w:r>
      <w:r w:rsidR="002C5148">
        <w:t>Bandet udtrykte efterfølgende selv ønske om at vende tilbage til NorthSide, så det er</w:t>
      </w:r>
      <w:r w:rsidR="00135ACE">
        <w:t xml:space="preserve"> med stor</w:t>
      </w:r>
      <w:r w:rsidR="0077069B">
        <w:t xml:space="preserve"> glæde, at vi nu endnu engang kan byde velkommen til</w:t>
      </w:r>
      <w:r w:rsidRPr="00AB7A54">
        <w:t xml:space="preserve"> Ben Bridwell og resten af bandet</w:t>
      </w:r>
      <w:r w:rsidR="0077069B">
        <w:t xml:space="preserve">, der </w:t>
      </w:r>
      <w:r w:rsidR="002C5148">
        <w:t xml:space="preserve">vender </w:t>
      </w:r>
      <w:r w:rsidRPr="00AB7A54">
        <w:t xml:space="preserve">tilbage til NorthSide </w:t>
      </w:r>
      <w:r w:rsidR="007D643C" w:rsidRPr="00AB7A54">
        <w:t>med albummet ”Mirage Rock” i bagagen for at levere endnu en forrygende koncert.</w:t>
      </w:r>
    </w:p>
    <w:p w14:paraId="6B3EF2CC" w14:textId="27EC11A5" w:rsidR="00EA4F29" w:rsidRPr="00AB7A54" w:rsidRDefault="00EA4F29">
      <w:r>
        <w:t>Band of Horses spiller på NorthSide søndag 16/6.</w:t>
      </w:r>
    </w:p>
    <w:p w14:paraId="634330FA" w14:textId="77777777" w:rsidR="007D643C" w:rsidRPr="00AB7A54" w:rsidRDefault="007D643C"/>
    <w:p w14:paraId="23BAE441" w14:textId="2CE33B0C" w:rsidR="007D643C" w:rsidRDefault="007D643C">
      <w:r w:rsidRPr="00AB7A54">
        <w:t xml:space="preserve">Kombinationen af fantastisk musik og et exceptionelt show findes ikke bedre end hos </w:t>
      </w:r>
      <w:r w:rsidRPr="00AB7A54">
        <w:rPr>
          <w:b/>
        </w:rPr>
        <w:t>The Flaming Lips</w:t>
      </w:r>
      <w:r w:rsidRPr="00AB7A54">
        <w:t>, der siden midten af 80</w:t>
      </w:r>
      <w:r w:rsidR="00BF6679">
        <w:t>’</w:t>
      </w:r>
      <w:r w:rsidRPr="00AB7A54">
        <w:t xml:space="preserve">erne har udviklet sig fra et obskurt indieband til </w:t>
      </w:r>
      <w:r w:rsidR="009A4CD0" w:rsidRPr="00AB7A54">
        <w:t>et verdensnavn ansvarlig</w:t>
      </w:r>
      <w:r w:rsidR="00135ACE">
        <w:t>t</w:t>
      </w:r>
      <w:r w:rsidR="009A4CD0" w:rsidRPr="00AB7A54">
        <w:t xml:space="preserve"> for klassiske albums som ”The Soft Bulletin” og ”Yoshimi Battles the Pink Robots” og legendariske shows, der inkluderer rumvæsner, monstre, Julemanden, balloner og mere konfetti, end man kan forestille sig. The Flaming Lips er garanti for en fest, man go</w:t>
      </w:r>
      <w:r w:rsidR="0077069B">
        <w:t>dt kan begynde at glæde sig til, og som vi er stolte af at kunne præsentere på NorthSide.</w:t>
      </w:r>
    </w:p>
    <w:p w14:paraId="59E8BD14" w14:textId="24A39986" w:rsidR="00EA4F29" w:rsidRPr="00AB7A54" w:rsidRDefault="00EA4F29">
      <w:r w:rsidRPr="00AB7A54">
        <w:t>The Flaming Lips</w:t>
      </w:r>
      <w:r>
        <w:t xml:space="preserve"> spiller på NorthSide lørdag 15/6.</w:t>
      </w:r>
    </w:p>
    <w:p w14:paraId="53D347A3" w14:textId="77777777" w:rsidR="009A4CD0" w:rsidRPr="00AB7A54" w:rsidRDefault="009A4CD0"/>
    <w:p w14:paraId="6B7010A1" w14:textId="1C29BFEC" w:rsidR="009A4CD0" w:rsidRDefault="009A4CD0">
      <w:r w:rsidRPr="00AB7A54">
        <w:t xml:space="preserve">Hovednavnet på første udgave af NorthSide hed </w:t>
      </w:r>
      <w:r w:rsidRPr="00AB7A54">
        <w:rPr>
          <w:b/>
        </w:rPr>
        <w:t>Nephew</w:t>
      </w:r>
      <w:r w:rsidRPr="00AB7A54">
        <w:t xml:space="preserve">, og </w:t>
      </w:r>
      <w:r w:rsidR="00E51791" w:rsidRPr="00AB7A54">
        <w:t xml:space="preserve">nu vender </w:t>
      </w:r>
      <w:r w:rsidR="002C5148">
        <w:t>landets største rocknavn</w:t>
      </w:r>
      <w:r w:rsidR="0069575B" w:rsidRPr="00AB7A54">
        <w:t xml:space="preserve"> tilbage for endnu engang at begejstre publikum, som kun de kan gøre det. Få bands herhjemme har så mange hits i bagagen som Nephew, og stimen </w:t>
      </w:r>
      <w:r w:rsidR="0023750F" w:rsidRPr="00AB7A54">
        <w:t>er fortsat</w:t>
      </w:r>
      <w:r w:rsidR="0049532B" w:rsidRPr="00AB7A54">
        <w:t xml:space="preserve"> med </w:t>
      </w:r>
      <w:r w:rsidR="0023750F" w:rsidRPr="00AB7A54">
        <w:t xml:space="preserve">det aktuelle </w:t>
      </w:r>
      <w:r w:rsidR="0069575B" w:rsidRPr="00AB7A54">
        <w:t xml:space="preserve">album </w:t>
      </w:r>
      <w:r w:rsidR="0049532B" w:rsidRPr="00AB7A54">
        <w:t>”Hjertestarter”</w:t>
      </w:r>
      <w:r w:rsidR="00BF6679">
        <w:t>, der indeholder</w:t>
      </w:r>
      <w:r w:rsidR="0023750F" w:rsidRPr="00AB7A54">
        <w:t xml:space="preserve"> sange som ”Klokken 25” </w:t>
      </w:r>
      <w:r w:rsidR="00AB7A54" w:rsidRPr="00AB7A54">
        <w:t>samt</w:t>
      </w:r>
      <w:r w:rsidR="007371B4">
        <w:t xml:space="preserve"> albummets titelnummer, </w:t>
      </w:r>
      <w:r w:rsidR="00BF6679">
        <w:t>som</w:t>
      </w:r>
      <w:r w:rsidR="007371B4">
        <w:t xml:space="preserve"> kommer til at lyde fantastisk i Ådalen til sommer.</w:t>
      </w:r>
    </w:p>
    <w:p w14:paraId="33456566" w14:textId="368CFF18" w:rsidR="00EA4F29" w:rsidRPr="00AB7A54" w:rsidRDefault="00EA4F29">
      <w:r>
        <w:t>Nephew spiller på NorthSide fredag 14/6.</w:t>
      </w:r>
    </w:p>
    <w:p w14:paraId="453AD737" w14:textId="77777777" w:rsidR="00AB7A54" w:rsidRPr="00AB7A54" w:rsidRDefault="00AB7A54"/>
    <w:p w14:paraId="198F5F5E" w14:textId="77777777" w:rsidR="000B64AC" w:rsidRDefault="000B64AC">
      <w:r w:rsidRPr="000B64AC">
        <w:t xml:space="preserve">Der er ikke mange danske musikere, der har opnået samme internationale respekt som </w:t>
      </w:r>
      <w:r w:rsidRPr="000B64AC">
        <w:rPr>
          <w:b/>
        </w:rPr>
        <w:t>Trentemøller</w:t>
      </w:r>
      <w:r w:rsidRPr="000B64AC">
        <w:t>. Han har med sit band spillet på en lang række af de største festivaler rundt om i verden, så det er noget helt særligt for første gang at kunne præsentere den populære og kritikerroste producer og musiker på NorthSide til et af hans mege</w:t>
      </w:r>
      <w:r>
        <w:t>t sjældne shows på dansk grund.</w:t>
      </w:r>
    </w:p>
    <w:p w14:paraId="485B71E4" w14:textId="2C4A59E3" w:rsidR="00AB7A54" w:rsidRDefault="000B64AC">
      <w:r w:rsidRPr="000B64AC">
        <w:t>Trentemøller spiller på NorthSide lørdag 15/6.</w:t>
      </w:r>
    </w:p>
    <w:p w14:paraId="742BF7D5" w14:textId="77777777" w:rsidR="000B64AC" w:rsidRPr="00AB7A54" w:rsidRDefault="000B64AC"/>
    <w:p w14:paraId="6CCF26D5" w14:textId="77777777" w:rsidR="00A40BB8" w:rsidRDefault="00A40BB8"/>
    <w:p w14:paraId="6211A559" w14:textId="77777777" w:rsidR="00A40BB8" w:rsidRDefault="00A40BB8"/>
    <w:p w14:paraId="5A013DCB" w14:textId="77777777" w:rsidR="00A40BB8" w:rsidRDefault="00A40BB8"/>
    <w:p w14:paraId="7CAC7540" w14:textId="77777777" w:rsidR="00A40BB8" w:rsidRDefault="00A40BB8"/>
    <w:p w14:paraId="7F1B16A7" w14:textId="77777777" w:rsidR="00A40BB8" w:rsidRDefault="00A40BB8"/>
    <w:p w14:paraId="025993FB" w14:textId="4A9DC41D" w:rsidR="00AB7A54" w:rsidRPr="007371B4" w:rsidRDefault="000E799F">
      <w:pPr>
        <w:rPr>
          <w:color w:val="000000" w:themeColor="text1"/>
        </w:rPr>
      </w:pPr>
      <w:bookmarkStart w:id="0" w:name="_GoBack"/>
      <w:bookmarkEnd w:id="0"/>
      <w:r>
        <w:t xml:space="preserve">Med </w:t>
      </w:r>
      <w:r w:rsidR="002C5148">
        <w:t>offentliggørelsen</w:t>
      </w:r>
      <w:r>
        <w:t xml:space="preserve"> af de første </w:t>
      </w:r>
      <w:r w:rsidR="006C6EFA">
        <w:t>fem</w:t>
      </w:r>
      <w:r>
        <w:t xml:space="preserve"> navne til NorthSide 2013 </w:t>
      </w:r>
      <w:r w:rsidR="0077069B">
        <w:t xml:space="preserve">er vi kommet godt i gang, og </w:t>
      </w:r>
      <w:r>
        <w:t xml:space="preserve">banen </w:t>
      </w:r>
      <w:r w:rsidR="0077069B">
        <w:t xml:space="preserve">er nu </w:t>
      </w:r>
      <w:r>
        <w:t>kridtet op til endnu en fantastisk festival</w:t>
      </w:r>
      <w:r w:rsidR="0077069B">
        <w:t>. D</w:t>
      </w:r>
      <w:r>
        <w:t xml:space="preserve">er vil løbende komme endnu flere </w:t>
      </w:r>
      <w:r w:rsidR="0077069B">
        <w:t>spændende navne til plakaten, så husk at holde øje med NorthSide på Facebook og Twitter samt NorthSide.dk.</w:t>
      </w:r>
    </w:p>
    <w:p w14:paraId="418EC812" w14:textId="77777777" w:rsidR="00AB7A54" w:rsidRPr="007371B4" w:rsidRDefault="00AB7A54">
      <w:pPr>
        <w:rPr>
          <w:color w:val="000000" w:themeColor="text1"/>
        </w:rPr>
      </w:pPr>
    </w:p>
    <w:p w14:paraId="1D9E23C0" w14:textId="77777777" w:rsidR="00AB7A54" w:rsidRPr="007371B4" w:rsidRDefault="00AB7A54" w:rsidP="00AB7A54">
      <w:pPr>
        <w:widowControl w:val="0"/>
        <w:autoSpaceDE w:val="0"/>
        <w:autoSpaceDN w:val="0"/>
        <w:adjustRightInd w:val="0"/>
        <w:spacing w:after="300"/>
        <w:rPr>
          <w:rFonts w:cs="Helvetica Neue"/>
          <w:color w:val="000000" w:themeColor="text1"/>
        </w:rPr>
      </w:pPr>
      <w:r w:rsidRPr="007371B4">
        <w:rPr>
          <w:rFonts w:cs="Helvetica Neue"/>
          <w:color w:val="000000" w:themeColor="text1"/>
        </w:rPr>
        <w:t>NorthSide 2013 afvikles i Ådalen ved Aarhus i dagene 14.-16. juni. Billetter kan købes via Billetlugen.dk.</w:t>
      </w:r>
    </w:p>
    <w:p w14:paraId="56CE329F" w14:textId="77777777" w:rsidR="00AB7A54" w:rsidRPr="00AB7A54" w:rsidRDefault="00AB7A54" w:rsidP="00AB7A54">
      <w:r w:rsidRPr="007371B4">
        <w:rPr>
          <w:rFonts w:cs="Helvetica Neue"/>
          <w:color w:val="000000" w:themeColor="text1"/>
        </w:rPr>
        <w:t>Besøg NorthSide.dk eller facebook.com/northsidefestival for mere info om NorthSide 2013.</w:t>
      </w:r>
    </w:p>
    <w:sectPr w:rsidR="00AB7A54" w:rsidRPr="00AB7A54" w:rsidSect="00A453F7">
      <w:headerReference w:type="even" r:id="rId7"/>
      <w:headerReference w:type="default" r:id="rId8"/>
      <w:headerReference w:type="first" r:id="rId9"/>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D8FC8" w14:textId="77777777" w:rsidR="00951EE1" w:rsidRDefault="00951EE1">
      <w:r>
        <w:separator/>
      </w:r>
    </w:p>
  </w:endnote>
  <w:endnote w:type="continuationSeparator" w:id="0">
    <w:p w14:paraId="50F80F98" w14:textId="77777777" w:rsidR="00951EE1" w:rsidRDefault="0095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8EE9B" w14:textId="77777777" w:rsidR="00951EE1" w:rsidRDefault="00951EE1">
      <w:r>
        <w:separator/>
      </w:r>
    </w:p>
  </w:footnote>
  <w:footnote w:type="continuationSeparator" w:id="0">
    <w:p w14:paraId="7F398338" w14:textId="77777777" w:rsidR="00951EE1" w:rsidRDefault="00951E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86B794" w14:textId="77777777" w:rsidR="00951EE1" w:rsidRDefault="00A40BB8">
    <w:pPr>
      <w:pStyle w:val="Sidehoved"/>
    </w:pPr>
    <w:r>
      <w:rPr>
        <w:noProof/>
        <w:lang w:eastAsia="en-US"/>
      </w:rPr>
      <w:pict w14:anchorId="4D51D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F3640B" w14:textId="77777777" w:rsidR="00951EE1" w:rsidRDefault="00A40BB8">
    <w:pPr>
      <w:pStyle w:val="Sidehoved"/>
    </w:pPr>
    <w:r>
      <w:rPr>
        <w:noProof/>
        <w:lang w:eastAsia="en-US"/>
      </w:rPr>
      <w:pict w14:anchorId="571B1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A6738A" w14:textId="77777777" w:rsidR="00951EE1" w:rsidRDefault="00A40BB8">
    <w:pPr>
      <w:pStyle w:val="Sidehoved"/>
    </w:pPr>
    <w:r>
      <w:rPr>
        <w:noProof/>
        <w:lang w:eastAsia="en-US"/>
      </w:rPr>
      <w:pict w14:anchorId="4655E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973"/>
    <w:rsid w:val="00013F83"/>
    <w:rsid w:val="000B64AC"/>
    <w:rsid w:val="000E799F"/>
    <w:rsid w:val="00135ACE"/>
    <w:rsid w:val="001C6A6C"/>
    <w:rsid w:val="0023750F"/>
    <w:rsid w:val="002C5148"/>
    <w:rsid w:val="003C4CF3"/>
    <w:rsid w:val="00436FA2"/>
    <w:rsid w:val="0049532B"/>
    <w:rsid w:val="005233A5"/>
    <w:rsid w:val="005A76F5"/>
    <w:rsid w:val="0069575B"/>
    <w:rsid w:val="006C6EFA"/>
    <w:rsid w:val="007371B4"/>
    <w:rsid w:val="0077069B"/>
    <w:rsid w:val="007D643C"/>
    <w:rsid w:val="00805973"/>
    <w:rsid w:val="0088122A"/>
    <w:rsid w:val="008C5B90"/>
    <w:rsid w:val="00914ED3"/>
    <w:rsid w:val="009501C9"/>
    <w:rsid w:val="00951EE1"/>
    <w:rsid w:val="009A4CD0"/>
    <w:rsid w:val="009B1A83"/>
    <w:rsid w:val="00A40BB8"/>
    <w:rsid w:val="00A453F7"/>
    <w:rsid w:val="00A872DB"/>
    <w:rsid w:val="00A87DD1"/>
    <w:rsid w:val="00AB7A54"/>
    <w:rsid w:val="00B94148"/>
    <w:rsid w:val="00BF6679"/>
    <w:rsid w:val="00DA56C4"/>
    <w:rsid w:val="00E51791"/>
    <w:rsid w:val="00EA4F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C3E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139</TotalTime>
  <Pages>2</Pages>
  <Words>468</Words>
  <Characters>2856</Characters>
  <Application>Microsoft Macintosh Word</Application>
  <DocSecurity>0</DocSecurity>
  <Lines>23</Lines>
  <Paragraphs>6</Paragraphs>
  <ScaleCrop>false</ScaleCrop>
  <Company>WPP</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11</cp:revision>
  <cp:lastPrinted>2012-11-22T11:21:00Z</cp:lastPrinted>
  <dcterms:created xsi:type="dcterms:W3CDTF">2012-11-22T08:11:00Z</dcterms:created>
  <dcterms:modified xsi:type="dcterms:W3CDTF">2012-11-26T22:07:00Z</dcterms:modified>
</cp:coreProperties>
</file>