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A0F" w:rsidRDefault="008E0A0F" w:rsidP="003321BC">
      <w:pPr>
        <w:pStyle w:val="Contact"/>
      </w:pPr>
    </w:p>
    <w:p w:rsidR="008E0A0F" w:rsidRPr="004361E5" w:rsidRDefault="008E0A0F" w:rsidP="00787F54">
      <w:pPr>
        <w:ind w:left="5040" w:right="-540" w:firstLine="720"/>
        <w:rPr>
          <w:rFonts w:ascii="Arial" w:hAnsi="Arial" w:cs="Arial"/>
          <w:sz w:val="22"/>
          <w:szCs w:val="22"/>
          <w:u w:val="single"/>
          <w:lang w:val="nb-NO"/>
        </w:rPr>
      </w:pPr>
      <w:r w:rsidRPr="004361E5">
        <w:rPr>
          <w:rFonts w:ascii="Arial" w:hAnsi="Arial" w:cs="Arial"/>
          <w:sz w:val="20"/>
          <w:szCs w:val="20"/>
          <w:u w:val="single"/>
          <w:lang w:val="nb-NO"/>
        </w:rPr>
        <w:t>Kontakt:</w:t>
      </w:r>
    </w:p>
    <w:p w:rsidR="008E0A0F" w:rsidRPr="004361E5" w:rsidRDefault="008E0A0F" w:rsidP="00787F54">
      <w:pPr>
        <w:ind w:left="5040" w:right="-540" w:firstLine="720"/>
        <w:rPr>
          <w:rFonts w:ascii="Arial" w:hAnsi="Arial" w:cs="Arial"/>
          <w:sz w:val="22"/>
          <w:szCs w:val="22"/>
          <w:u w:val="single"/>
          <w:lang w:val="nb-NO"/>
        </w:rPr>
      </w:pPr>
      <w:r w:rsidRPr="004361E5">
        <w:rPr>
          <w:rFonts w:ascii="Arial" w:hAnsi="Arial" w:cs="Arial"/>
          <w:sz w:val="20"/>
          <w:szCs w:val="20"/>
          <w:lang w:val="nb-NO"/>
        </w:rPr>
        <w:t>Hindrek Pikk</w:t>
      </w:r>
    </w:p>
    <w:p w:rsidR="008E0A0F" w:rsidRPr="004361E5" w:rsidRDefault="008E0A0F" w:rsidP="00787F54">
      <w:pPr>
        <w:ind w:left="5040" w:right="-540" w:firstLine="720"/>
        <w:rPr>
          <w:rFonts w:ascii="Arial" w:hAnsi="Arial" w:cs="Arial"/>
          <w:sz w:val="20"/>
          <w:szCs w:val="20"/>
          <w:lang w:val="nb-NO" w:eastAsia="en-GB"/>
        </w:rPr>
      </w:pPr>
      <w:r w:rsidRPr="004361E5">
        <w:rPr>
          <w:rFonts w:ascii="Arial" w:hAnsi="Arial" w:cs="Arial"/>
          <w:sz w:val="20"/>
          <w:szCs w:val="20"/>
          <w:lang w:val="nb-NO"/>
        </w:rPr>
        <w:t>Commercial Marketing Manager Nordic</w:t>
      </w:r>
    </w:p>
    <w:p w:rsidR="008E0A0F" w:rsidRPr="004361E5" w:rsidRDefault="008E0A0F" w:rsidP="00787F54">
      <w:pPr>
        <w:ind w:left="5760" w:right="-540"/>
        <w:rPr>
          <w:rFonts w:ascii="Arial" w:hAnsi="Arial" w:cs="Arial"/>
          <w:sz w:val="20"/>
          <w:szCs w:val="20"/>
          <w:lang w:val="nb-NO" w:eastAsia="en-GB"/>
        </w:rPr>
      </w:pPr>
      <w:r w:rsidRPr="004361E5">
        <w:rPr>
          <w:rFonts w:ascii="Arial" w:hAnsi="Arial" w:cs="Arial"/>
          <w:sz w:val="20"/>
          <w:szCs w:val="20"/>
          <w:lang w:val="nb-NO"/>
        </w:rPr>
        <w:t>+372 565 5880</w:t>
      </w:r>
      <w:r w:rsidRPr="004361E5">
        <w:rPr>
          <w:lang w:val="nb-NO"/>
        </w:rPr>
        <w:br/>
      </w:r>
      <w:r w:rsidRPr="004361E5">
        <w:rPr>
          <w:rFonts w:ascii="Arial" w:hAnsi="Arial" w:cs="Arial"/>
          <w:sz w:val="20"/>
          <w:szCs w:val="20"/>
          <w:lang w:val="nb-NO"/>
        </w:rPr>
        <w:t>hindrek_pikk@goodyear.com</w:t>
      </w:r>
    </w:p>
    <w:p w:rsidR="008E0A0F" w:rsidRPr="004361E5" w:rsidRDefault="008E0A0F" w:rsidP="00C63FCE">
      <w:pPr>
        <w:pStyle w:val="PressRelease"/>
        <w:rPr>
          <w:lang w:val="nb-NO"/>
        </w:rPr>
      </w:pPr>
      <w:r w:rsidRPr="004361E5">
        <w:rPr>
          <w:lang w:val="nb-NO"/>
        </w:rPr>
        <w:t>PRESSEMELDING</w:t>
      </w:r>
    </w:p>
    <w:p w:rsidR="008E0A0F" w:rsidRPr="004361E5" w:rsidRDefault="008E0A0F" w:rsidP="00C63FCE">
      <w:pPr>
        <w:pStyle w:val="PressRelease"/>
        <w:rPr>
          <w:lang w:val="nb-NO"/>
        </w:rPr>
      </w:pPr>
    </w:p>
    <w:p w:rsidR="008E0A0F" w:rsidRPr="004361E5" w:rsidRDefault="008E0A0F" w:rsidP="00353D71">
      <w:pPr>
        <w:pStyle w:val="Title"/>
        <w:spacing w:after="120"/>
        <w:ind w:right="-357"/>
        <w:rPr>
          <w:sz w:val="36"/>
          <w:szCs w:val="36"/>
          <w:lang w:val="nb-NO"/>
        </w:rPr>
      </w:pPr>
      <w:r w:rsidRPr="004361E5">
        <w:rPr>
          <w:sz w:val="36"/>
          <w:szCs w:val="36"/>
          <w:lang w:val="nb-NO"/>
        </w:rPr>
        <w:t xml:space="preserve">Goodyear Dunlop prioriterer dekkegenskaper etter bruksområde </w:t>
      </w:r>
    </w:p>
    <w:p w:rsidR="008E0A0F" w:rsidRPr="004361E5" w:rsidRDefault="008E0A0F" w:rsidP="00353D71">
      <w:pPr>
        <w:pStyle w:val="PRSubtitle"/>
        <w:spacing w:before="0" w:after="120"/>
        <w:jc w:val="center"/>
        <w:rPr>
          <w:lang w:val="nb-NO"/>
        </w:rPr>
      </w:pPr>
    </w:p>
    <w:p w:rsidR="008E0A0F" w:rsidRPr="004361E5" w:rsidRDefault="008E0A0F" w:rsidP="004361E5">
      <w:pPr>
        <w:shd w:val="clear" w:color="auto" w:fill="FFFFFF"/>
        <w:spacing w:after="120" w:line="360" w:lineRule="auto"/>
        <w:jc w:val="both"/>
        <w:rPr>
          <w:rFonts w:ascii="Arial" w:hAnsi="Arial" w:cs="Arial"/>
          <w:sz w:val="22"/>
          <w:szCs w:val="22"/>
          <w:lang w:val="nb-NO"/>
        </w:rPr>
      </w:pPr>
      <w:r w:rsidRPr="004361E5">
        <w:rPr>
          <w:rFonts w:ascii="Arial" w:hAnsi="Arial" w:cs="Arial"/>
          <w:b/>
          <w:sz w:val="22"/>
          <w:szCs w:val="22"/>
          <w:lang w:val="nb-NO"/>
        </w:rPr>
        <w:t xml:space="preserve">Stockholm, </w:t>
      </w:r>
      <w:r>
        <w:rPr>
          <w:rFonts w:ascii="Arial" w:hAnsi="Arial" w:cs="Arial"/>
          <w:b/>
          <w:sz w:val="22"/>
          <w:szCs w:val="22"/>
          <w:lang w:val="nb-NO"/>
        </w:rPr>
        <w:t>3</w:t>
      </w:r>
      <w:r w:rsidRPr="004361E5">
        <w:rPr>
          <w:rFonts w:ascii="Arial" w:hAnsi="Arial" w:cs="Arial"/>
          <w:b/>
          <w:sz w:val="22"/>
          <w:szCs w:val="22"/>
          <w:lang w:val="nb-NO"/>
        </w:rPr>
        <w:t>1. oktober 2012</w:t>
      </w:r>
      <w:r w:rsidRPr="004361E5">
        <w:rPr>
          <w:rFonts w:ascii="Arial" w:hAnsi="Arial" w:cs="Arial"/>
          <w:sz w:val="22"/>
          <w:szCs w:val="22"/>
          <w:lang w:val="nb-NO"/>
        </w:rPr>
        <w:t xml:space="preserve"> –</w:t>
      </w:r>
      <w:r>
        <w:rPr>
          <w:rFonts w:ascii="Arial" w:hAnsi="Arial" w:cs="Arial"/>
          <w:sz w:val="22"/>
          <w:szCs w:val="22"/>
          <w:lang w:val="nb-NO"/>
        </w:rPr>
        <w:t xml:space="preserve"> Goodyear Dunlop anbefaler</w:t>
      </w:r>
      <w:r w:rsidRPr="004361E5">
        <w:rPr>
          <w:rFonts w:ascii="Arial" w:hAnsi="Arial" w:cs="Arial"/>
          <w:sz w:val="22"/>
          <w:szCs w:val="22"/>
          <w:lang w:val="nb-NO"/>
        </w:rPr>
        <w:t xml:space="preserve"> operatører av kommersielle kjøretøyer til å se på mer enn den nye EU-merkingen når de kjøper vinterdekk. Merkekriter</w:t>
      </w:r>
      <w:r>
        <w:rPr>
          <w:rFonts w:ascii="Arial" w:hAnsi="Arial" w:cs="Arial"/>
          <w:sz w:val="22"/>
          <w:szCs w:val="22"/>
          <w:lang w:val="nb-NO"/>
        </w:rPr>
        <w:t>iene dekker bare tre av dekkets</w:t>
      </w:r>
      <w:r w:rsidRPr="004361E5">
        <w:rPr>
          <w:rFonts w:ascii="Arial" w:hAnsi="Arial" w:cs="Arial"/>
          <w:sz w:val="22"/>
          <w:szCs w:val="22"/>
          <w:lang w:val="nb-NO"/>
        </w:rPr>
        <w:t xml:space="preserve"> egenskaper: drivstoffeffektivitet, våtgrep og utvendig støy. Viktigheten av disse kriteriene varierer alt etter hvordan kjøretøyet skal brukes. Avhengig av dekkets posisjon på kjøretøyet og den spesifikke bruken det er utviklet for, kan andre egenskaper være like viktige eller viktigere enn de egenskapene som vises på merkingen. Enkelte merkekriterier kan påvirkes negativt fordi et dekk er optimert for et bestemt bruksområde. Goodyear Dunlop prioriterer dekkegenskaper i forhold til hva dekket skal brukes til. </w:t>
      </w:r>
    </w:p>
    <w:p w:rsidR="008E0A0F" w:rsidRPr="004361E5" w:rsidRDefault="008E0A0F" w:rsidP="006F7B27">
      <w:pPr>
        <w:shd w:val="clear" w:color="auto" w:fill="FFFFFF"/>
        <w:spacing w:after="120" w:line="360" w:lineRule="auto"/>
        <w:jc w:val="both"/>
        <w:rPr>
          <w:rFonts w:ascii="Arial" w:hAnsi="Arial" w:cs="Arial"/>
          <w:b/>
          <w:sz w:val="22"/>
          <w:szCs w:val="22"/>
          <w:lang w:val="nb-NO"/>
        </w:rPr>
      </w:pPr>
    </w:p>
    <w:p w:rsidR="008E0A0F" w:rsidRPr="004361E5" w:rsidRDefault="008E0A0F" w:rsidP="006F7B27">
      <w:pPr>
        <w:shd w:val="clear" w:color="auto" w:fill="FFFFFF"/>
        <w:spacing w:after="120" w:line="360" w:lineRule="auto"/>
        <w:jc w:val="both"/>
        <w:rPr>
          <w:rFonts w:ascii="Arial" w:hAnsi="Arial" w:cs="Arial"/>
          <w:sz w:val="22"/>
          <w:szCs w:val="22"/>
          <w:lang w:val="nb-NO"/>
        </w:rPr>
      </w:pPr>
      <w:r>
        <w:rPr>
          <w:noProof/>
          <w:lang w:val="sv-SE"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1.4pt;margin-top:18.9pt;width:131.5pt;height:109.9pt;z-index:25165568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h&#10;D85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EBAQEBAQEBAQEBAQEBAQEBAQEBAQEBAQEBAQEBAQEBAQEBAQICAQECAQEBAgICAgICAgIC&#10;AQICAgICAgICAgL/2wBDAQEBAQEBAQEBAQECAQEBAgICAgICAgICAgICAgICAgICAgICAgICAgIC&#10;AgICAgICAgICAgICAgICAgICAgICAgL/wAARCADhAQ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">
            <v:imagedata r:id="rId6" o:title=""/>
            <o:lock v:ext="edit" aspectratio="f"/>
            <w10:wrap type="square"/>
          </v:shape>
        </w:pict>
      </w:r>
      <w:r w:rsidRPr="004361E5">
        <w:rPr>
          <w:rFonts w:ascii="Arial" w:hAnsi="Arial" w:cs="Arial"/>
          <w:b/>
          <w:sz w:val="22"/>
          <w:szCs w:val="22"/>
          <w:lang w:val="nb-NO"/>
        </w:rPr>
        <w:t>Langtransport</w:t>
      </w:r>
      <w:r w:rsidRPr="004361E5">
        <w:rPr>
          <w:rFonts w:ascii="Arial" w:hAnsi="Arial" w:cs="Arial"/>
          <w:sz w:val="22"/>
          <w:szCs w:val="22"/>
          <w:lang w:val="nb-NO"/>
        </w:rPr>
        <w:t xml:space="preserve"> handler for det meste om å transportere varer med trekkvogn og tilhenger over lange avstander, for det meste på motorveier ved jevne hastigheter med få og slake svinger. Lav rullemotstand og bremseegenskaper på vått underlag er viktige egenskapskriterier for både Goodyear Dunlop og operatører av slike kjøretøyer, så her er EU-merkingen svært relevant. </w:t>
      </w:r>
    </w:p>
    <w:p w:rsidR="008E0A0F" w:rsidRPr="004361E5" w:rsidRDefault="008E0A0F" w:rsidP="006F7B27">
      <w:pPr>
        <w:shd w:val="clear" w:color="auto" w:fill="FFFFFF"/>
        <w:spacing w:after="120" w:line="360" w:lineRule="auto"/>
        <w:jc w:val="both"/>
        <w:rPr>
          <w:rFonts w:ascii="Arial" w:hAnsi="Arial" w:cs="Arial"/>
          <w:sz w:val="22"/>
          <w:szCs w:val="22"/>
          <w:lang w:val="nb-NO"/>
        </w:rPr>
      </w:pPr>
    </w:p>
    <w:p w:rsidR="008E0A0F" w:rsidRPr="004361E5" w:rsidRDefault="008E0A0F" w:rsidP="006F7B27">
      <w:pPr>
        <w:shd w:val="clear" w:color="auto" w:fill="FFFFFF"/>
        <w:spacing w:after="120" w:line="360" w:lineRule="auto"/>
        <w:jc w:val="both"/>
        <w:rPr>
          <w:rFonts w:ascii="Arial" w:hAnsi="Arial" w:cs="Arial"/>
          <w:sz w:val="22"/>
          <w:szCs w:val="22"/>
          <w:lang w:val="nb-NO"/>
        </w:rPr>
      </w:pPr>
      <w:r>
        <w:rPr>
          <w:noProof/>
          <w:lang w:val="sv-SE" w:eastAsia="sv-SE"/>
        </w:rPr>
        <w:pict>
          <v:shape id="Picture 2" o:spid="_x0000_s1027" type="#_x0000_t75" style="position:absolute;left:0;text-align:left;margin-left:-1.4pt;margin-top:20.35pt;width:132pt;height:110.4pt;z-index:25165670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BZG9iZSBQaG90b3Nob3AgQ1MgV2luZG93cwAAMjAwNTow&#10;MjoyMSAxMTo1NToxNQAACpAAAAcAAAAEMDIyMJADAAIAAAAUAAARHJAEAAIAAAAUAAARMJKQAAIA&#10;AAAEODk5AJKRAAIAAAADMDAAAJKSAAIAAAADMDAAAKABAAMAAAABAAEAAKACAAQAAAABAAAN16AD&#10;AAQAAAABAAAIMOocAAcAAAgMAAAJE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DU6MDI6MjEgMTE6MjI6MDQAMjAw&#10;NTowMjoyMSAxMToyMjowNAAAAP/hCdl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eG1wPSJodHRwOi8vbnMuYWRvYmUuY29tL3hhcC8xLjAvIj48eG1wOkNyZWF0ZURhdGU+MjAwNS0w&#10;Mi0yMVQxMToyMjowNDwveG1wOkNyZWF0ZURhdGU+PHhtcDpDcmVhdG9yVG9vbD5BZG9iZSBQaG90&#10;b3Nob3AgQ1MgV2luZG93czwveG1wOkNyZWF0b3JUb29s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AQEBAQEBAQEBAQEBAQICAwIC&#10;AgICBAMDAgMFBAUFBQQEBAUGBwYFBQcGBAQGCQYHCAgICAgFBgkKCQgKBwgICP/bAEMBAQEBAgIC&#10;BAICBAgFBAUICAgICAgICAgICAgICAgICAgICAgICAgICAgICAgICAgICAgICAgICAgICAgICAgI&#10;CP/AABEIAOEB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">
            <v:imagedata r:id="rId7" o:title=""/>
            <o:lock v:ext="edit" aspectratio="f"/>
            <w10:wrap type="square"/>
          </v:shape>
        </w:pict>
      </w:r>
      <w:r w:rsidRPr="004361E5">
        <w:rPr>
          <w:rFonts w:ascii="Arial" w:hAnsi="Arial" w:cs="Arial"/>
          <w:b/>
          <w:sz w:val="22"/>
          <w:szCs w:val="22"/>
          <w:lang w:val="nb-NO"/>
        </w:rPr>
        <w:t>Regionaltransport og</w:t>
      </w:r>
      <w:r w:rsidRPr="004361E5">
        <w:rPr>
          <w:rFonts w:ascii="Arial" w:hAnsi="Arial" w:cs="Arial"/>
          <w:sz w:val="22"/>
          <w:szCs w:val="22"/>
          <w:lang w:val="nb-NO"/>
        </w:rPr>
        <w:t xml:space="preserve"> </w:t>
      </w:r>
      <w:r w:rsidRPr="004361E5">
        <w:rPr>
          <w:rFonts w:ascii="Arial" w:hAnsi="Arial" w:cs="Arial"/>
          <w:b/>
          <w:sz w:val="22"/>
          <w:szCs w:val="22"/>
          <w:lang w:val="nb-NO"/>
        </w:rPr>
        <w:t>og distribusjon</w:t>
      </w:r>
      <w:r w:rsidRPr="004361E5">
        <w:rPr>
          <w:rFonts w:ascii="Arial" w:hAnsi="Arial" w:cs="Arial"/>
          <w:sz w:val="22"/>
          <w:szCs w:val="22"/>
          <w:lang w:val="nb-NO"/>
        </w:rPr>
        <w:t xml:space="preserve"> finner sted over middels til lange avstander og omfatter mange stopp og start. Bykjøring betyr konstant eksponering for krefter i sideretning med mye kjøring på ujevne og ofte nedslitte veier. Denne typen drift omfatter en rekke ulike kjøretøyskonfigurasjoner. Goodyear Dunlop definerer god kjørelengde, gode helårsegenskape</w:t>
      </w:r>
      <w:r>
        <w:rPr>
          <w:rFonts w:ascii="Arial" w:hAnsi="Arial" w:cs="Arial"/>
          <w:sz w:val="22"/>
          <w:szCs w:val="22"/>
          <w:lang w:val="nb-NO"/>
        </w:rPr>
        <w:t>r og god skademotstand som sine tre</w:t>
      </w:r>
      <w:r w:rsidRPr="004361E5">
        <w:rPr>
          <w:rFonts w:ascii="Arial" w:hAnsi="Arial" w:cs="Arial"/>
          <w:sz w:val="22"/>
          <w:szCs w:val="22"/>
          <w:lang w:val="nb-NO"/>
        </w:rPr>
        <w:t xml:space="preserve"> prioriterte egenskaper, etterfulgt av våtgrep o</w:t>
      </w:r>
      <w:r>
        <w:rPr>
          <w:rFonts w:ascii="Arial" w:hAnsi="Arial" w:cs="Arial"/>
          <w:sz w:val="22"/>
          <w:szCs w:val="22"/>
          <w:lang w:val="nb-NO"/>
        </w:rPr>
        <w:t xml:space="preserve">g drivstofføkonomi. Det betyr </w:t>
      </w:r>
      <w:r w:rsidRPr="004361E5">
        <w:rPr>
          <w:rFonts w:ascii="Arial" w:hAnsi="Arial" w:cs="Arial"/>
          <w:sz w:val="22"/>
          <w:szCs w:val="22"/>
          <w:lang w:val="nb-NO"/>
        </w:rPr>
        <w:t>lang levetid for dekkene (inkludert regummiering) og gode allround-egenskaper som oppfyller operatørenes behov, selv om drivstofforbruk fremdeles er svært relevant.</w:t>
      </w:r>
    </w:p>
    <w:p w:rsidR="008E0A0F" w:rsidRPr="004361E5" w:rsidRDefault="008E0A0F" w:rsidP="006F7B27">
      <w:pPr>
        <w:shd w:val="clear" w:color="auto" w:fill="FFFFFF"/>
        <w:spacing w:after="120" w:line="360" w:lineRule="auto"/>
        <w:jc w:val="both"/>
        <w:rPr>
          <w:rFonts w:ascii="Arial" w:hAnsi="Arial" w:cs="Arial"/>
          <w:sz w:val="22"/>
          <w:szCs w:val="22"/>
          <w:lang w:val="nb-NO"/>
        </w:rPr>
      </w:pPr>
      <w:r>
        <w:rPr>
          <w:noProof/>
          <w:lang w:val="sv-SE" w:eastAsia="sv-SE"/>
        </w:rPr>
        <w:pict>
          <v:shape id="_x0000_s1028" type="#_x0000_t75" style="position:absolute;left:0;text-align:left;margin-left:-1.4pt;margin-top:19.65pt;width:132pt;height:109.9pt;z-index:251657728;visibility:visible" o:gfxdata="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">
            <v:imagedata r:id="rId8" o:title=""/>
            <o:lock v:ext="edit" aspectratio="f"/>
            <w10:wrap type="square"/>
          </v:shape>
        </w:pict>
      </w:r>
      <w:r w:rsidRPr="004361E5">
        <w:rPr>
          <w:rFonts w:ascii="Arial" w:hAnsi="Arial" w:cs="Arial"/>
          <w:b/>
          <w:sz w:val="22"/>
          <w:szCs w:val="22"/>
          <w:lang w:val="nb-NO"/>
        </w:rPr>
        <w:t>Kjøretøyer til blandet bruk</w:t>
      </w:r>
      <w:r w:rsidRPr="004361E5">
        <w:rPr>
          <w:rFonts w:ascii="Arial" w:hAnsi="Arial" w:cs="Arial"/>
          <w:sz w:val="22"/>
          <w:szCs w:val="22"/>
          <w:lang w:val="nb-NO"/>
        </w:rPr>
        <w:t xml:space="preserve"> </w:t>
      </w:r>
      <w:r w:rsidRPr="004361E5">
        <w:rPr>
          <w:rFonts w:ascii="Arial" w:hAnsi="Arial" w:cs="Arial"/>
          <w:b/>
          <w:sz w:val="22"/>
          <w:szCs w:val="22"/>
          <w:lang w:val="nb-NO"/>
        </w:rPr>
        <w:t>og bygg og anlegg</w:t>
      </w:r>
      <w:r w:rsidRPr="004361E5">
        <w:rPr>
          <w:rFonts w:ascii="Arial" w:hAnsi="Arial" w:cs="Arial"/>
          <w:sz w:val="22"/>
          <w:szCs w:val="22"/>
          <w:lang w:val="nb-NO"/>
        </w:rPr>
        <w:t xml:space="preserve"> varierer i konfigurasjon, og brukes vanligvis over middels til korte avstander hvor opptil 10 % av kjørestrekningen er utenfor veien på tildels svært vanskelig underlag. Egenskaper som muliggjør kjøring på mykt underlag og lang levetid for dekkene er svært viktig i dekk som brukes på kjøretøyer som tippvogner og sementblandere. Derfor er grep på ulike typer </w:t>
      </w:r>
      <w:bookmarkStart w:id="0" w:name="_GoBack"/>
      <w:bookmarkEnd w:id="0"/>
      <w:r>
        <w:rPr>
          <w:rFonts w:ascii="Arial" w:hAnsi="Arial" w:cs="Arial"/>
          <w:sz w:val="22"/>
          <w:szCs w:val="22"/>
          <w:lang w:val="nb-NO"/>
        </w:rPr>
        <w:t>underlag,</w:t>
      </w:r>
      <w:r w:rsidRPr="004361E5">
        <w:rPr>
          <w:rFonts w:ascii="Arial" w:hAnsi="Arial" w:cs="Arial"/>
          <w:sz w:val="22"/>
          <w:szCs w:val="22"/>
          <w:lang w:val="nb-NO"/>
        </w:rPr>
        <w:t xml:space="preserve"> muligheter for regummiering og kjørelengde viktige kriterier for slike dekk. Her er merkekriteriene drivstoffeffektivitet og støy mye mindre relevante, mens våtgrep er relevant også for denne typen kjøretøyer.</w:t>
      </w:r>
    </w:p>
    <w:p w:rsidR="008E0A0F" w:rsidRPr="004361E5" w:rsidRDefault="008E0A0F" w:rsidP="006F7B27">
      <w:pPr>
        <w:shd w:val="clear" w:color="auto" w:fill="FFFFFF"/>
        <w:spacing w:after="120" w:line="360" w:lineRule="auto"/>
        <w:jc w:val="both"/>
        <w:rPr>
          <w:rFonts w:ascii="Arial" w:hAnsi="Arial" w:cs="Arial"/>
          <w:sz w:val="22"/>
          <w:szCs w:val="22"/>
          <w:lang w:val="nb-NO"/>
        </w:rPr>
      </w:pPr>
    </w:p>
    <w:p w:rsidR="008E0A0F" w:rsidRPr="004361E5" w:rsidRDefault="008E0A0F" w:rsidP="00231890">
      <w:pPr>
        <w:shd w:val="clear" w:color="auto" w:fill="FFFFFF"/>
        <w:spacing w:after="120" w:line="360" w:lineRule="auto"/>
        <w:jc w:val="both"/>
        <w:rPr>
          <w:rFonts w:ascii="Arial" w:hAnsi="Arial" w:cs="Arial"/>
          <w:sz w:val="22"/>
          <w:szCs w:val="22"/>
          <w:lang w:val="nb-NO"/>
        </w:rPr>
      </w:pPr>
      <w:r>
        <w:rPr>
          <w:noProof/>
          <w:lang w:val="sv-SE" w:eastAsia="sv-SE"/>
        </w:rPr>
        <w:pict>
          <v:shape id="Picture 6" o:spid="_x0000_s1029" type="#_x0000_t75" style="position:absolute;left:0;text-align:left;margin-left:-.65pt;margin-top:19.1pt;width:135.85pt;height:113.3pt;z-index:2516597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CcQAAAA4AAAACjIwMTE6MDU6MjQgMTE6MDg6&#10;MTMAMjAxMTowNToyNCAxMTowODoxMwAAC2AAAAEAAAAFAAAAAQAAAAAAAAAAAAEAAAAS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4&#10;bXA9Imh0dHA6Ly9ucy5hZG9iZS5jb20veGFwLzEuMC8iPjx4bXA6Q3JlYXRlRGF0ZT4yMDExLTA1&#10;LTI0VDExOjA4OjEzLjAzMDwveG1wOkNyZWF0ZURhdGU+PHhtcDpDcmVhdG9yVG9vbD5BZG9iZSBQ&#10;aG90b3Nob3AgQ1M1IE1hY2ludG9zaDwveG1wOkNyZWF0b3JUb29s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AgICAgIBAgICAgMC&#10;AgMDBgQDAwMDBwUFBAYIBwkICAcICAkKDQsJCgwKCAgLDwsMDQ4ODw4JCxAREA4RDQ4ODv/bAEMB&#10;AgMDAwMDBwQEBw4JCAkODg4ODg4ODg4ODg4ODg4ODg4ODg4ODg4ODg4ODg4ODg4ODg4ODg4ODg4O&#10;Dg4ODg4ODv/AABEIAOEB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">
            <v:imagedata r:id="rId9" o:title=""/>
            <o:lock v:ext="edit" aspectratio="f"/>
            <w10:wrap type="square"/>
          </v:shape>
        </w:pict>
      </w:r>
      <w:r w:rsidRPr="004361E5">
        <w:rPr>
          <w:rFonts w:ascii="Arial" w:hAnsi="Arial" w:cs="Arial"/>
          <w:b/>
          <w:sz w:val="22"/>
          <w:szCs w:val="22"/>
          <w:lang w:val="nb-NO"/>
        </w:rPr>
        <w:t>Lokaltransport og bykjøring</w:t>
      </w:r>
      <w:r w:rsidRPr="004361E5">
        <w:rPr>
          <w:rFonts w:ascii="Arial" w:hAnsi="Arial" w:cs="Arial"/>
          <w:sz w:val="22"/>
          <w:szCs w:val="22"/>
          <w:lang w:val="nb-NO"/>
        </w:rPr>
        <w:t xml:space="preserve"> betyr konstant stopp og kjør og stopp og kjør i lave til middels hastigheter. Fortausskader på sideveggene og påvirkning av krefter i sideretning forekommer ofte. I mange tilfeller handler det om stor dreiekraft, spesielt med hybridkjøretøyer, og for kjøretøyer i lokaltransport kan belastningen variere veldig. Kjørelengde og skademotstand er viktige kvaliteter for dekk som brukes i lokaltransport, i tillegg til våtgrep og muligheter for regummiering. Utvendig støy er også viktig i tettbebygde områder, og for passasjerene i kjøretøyer som brukes til kollektivtransport. I dette tilfellet er våtgrep og utvendig støy de mest relevant merkekriteriene.</w:t>
      </w:r>
    </w:p>
    <w:p w:rsidR="008E0A0F" w:rsidRPr="004361E5" w:rsidRDefault="008E0A0F" w:rsidP="00231890">
      <w:pPr>
        <w:shd w:val="clear" w:color="auto" w:fill="FFFFFF"/>
        <w:spacing w:after="120" w:line="360" w:lineRule="auto"/>
        <w:jc w:val="both"/>
        <w:rPr>
          <w:rFonts w:ascii="Arial" w:hAnsi="Arial" w:cs="Arial"/>
          <w:sz w:val="22"/>
          <w:szCs w:val="22"/>
          <w:lang w:val="nb-NO"/>
        </w:rPr>
      </w:pPr>
    </w:p>
    <w:p w:rsidR="008E0A0F" w:rsidRPr="004361E5" w:rsidRDefault="008E0A0F" w:rsidP="006F7B27">
      <w:pPr>
        <w:shd w:val="clear" w:color="auto" w:fill="FFFFFF"/>
        <w:spacing w:after="120" w:line="360" w:lineRule="auto"/>
        <w:jc w:val="both"/>
        <w:rPr>
          <w:rFonts w:ascii="Arial" w:hAnsi="Arial" w:cs="Arial"/>
          <w:sz w:val="22"/>
          <w:szCs w:val="22"/>
          <w:lang w:val="nb-NO"/>
        </w:rPr>
      </w:pPr>
      <w:r>
        <w:rPr>
          <w:noProof/>
          <w:lang w:val="sv-SE" w:eastAsia="sv-SE"/>
        </w:rPr>
        <w:pict>
          <v:shape id="Picture 4" o:spid="_x0000_s1030" type="#_x0000_t75" style="position:absolute;left:0;text-align:left;margin-left:.1pt;margin-top:18.75pt;width:133.9pt;height:111.35pt;z-index:25165875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">
            <v:imagedata r:id="rId10" o:title=""/>
            <o:lock v:ext="edit" aspectratio="f"/>
            <w10:wrap type="square"/>
          </v:shape>
        </w:pict>
      </w:r>
      <w:r w:rsidRPr="004361E5">
        <w:rPr>
          <w:rFonts w:ascii="Arial" w:hAnsi="Arial" w:cs="Arial"/>
          <w:b/>
          <w:sz w:val="22"/>
          <w:szCs w:val="22"/>
          <w:lang w:val="nb-NO"/>
        </w:rPr>
        <w:t>Vintertransport</w:t>
      </w:r>
      <w:r w:rsidRPr="004361E5">
        <w:rPr>
          <w:rFonts w:ascii="Arial" w:hAnsi="Arial" w:cs="Arial"/>
          <w:sz w:val="22"/>
          <w:szCs w:val="22"/>
          <w:lang w:val="nb-NO"/>
        </w:rPr>
        <w:t xml:space="preserve"> handler om mulighetene for ekstremt dårlig veigrep. Føret veksler ofte mellom vått, tørt, snø og is, og gjelder for alle typer kommersielle kjøretøyer. Trekkraft og veigrep på snø og is er førsteprioritet for vinterdekk for å holde kjøretøyene på veien og i sikkerhet. Muligheter for regummiering, våtgrep og kjørelengde er også relevant. Selv om drivstofforbruk er viktig, er godt grep på vinterføre mye viktigere.</w:t>
      </w:r>
    </w:p>
    <w:p w:rsidR="008E0A0F" w:rsidRPr="004361E5" w:rsidRDefault="008E0A0F" w:rsidP="00231890">
      <w:pPr>
        <w:pBdr>
          <w:bottom w:val="single" w:sz="6" w:space="1" w:color="auto"/>
        </w:pBdr>
        <w:shd w:val="clear" w:color="auto" w:fill="FFFFFF"/>
        <w:spacing w:after="120" w:line="360" w:lineRule="auto"/>
        <w:jc w:val="both"/>
        <w:rPr>
          <w:rFonts w:ascii="Arial" w:hAnsi="Arial" w:cs="Arial"/>
          <w:sz w:val="22"/>
          <w:szCs w:val="22"/>
          <w:lang w:val="nb-NO"/>
        </w:rPr>
      </w:pPr>
    </w:p>
    <w:p w:rsidR="008E0A0F" w:rsidRPr="004361E5" w:rsidRDefault="008E0A0F" w:rsidP="00F75087">
      <w:pPr>
        <w:spacing w:after="120"/>
        <w:jc w:val="both"/>
        <w:rPr>
          <w:rFonts w:ascii="Arial" w:hAnsi="Arial" w:cs="Arial"/>
          <w:b/>
          <w:sz w:val="18"/>
          <w:szCs w:val="18"/>
          <w:lang w:val="nb-NO"/>
        </w:rPr>
      </w:pPr>
      <w:r w:rsidRPr="004361E5">
        <w:rPr>
          <w:rFonts w:ascii="Arial" w:hAnsi="Arial" w:cs="Arial"/>
          <w:b/>
          <w:sz w:val="18"/>
          <w:szCs w:val="18"/>
          <w:lang w:val="nb-NO"/>
        </w:rPr>
        <w:t>Om Goodyear Dunlop</w:t>
      </w:r>
    </w:p>
    <w:p w:rsidR="008E0A0F" w:rsidRPr="004361E5" w:rsidRDefault="008E0A0F" w:rsidP="004361E5">
      <w:pPr>
        <w:spacing w:after="120" w:line="360" w:lineRule="auto"/>
        <w:jc w:val="both"/>
        <w:rPr>
          <w:rFonts w:ascii="Arial" w:hAnsi="Arial" w:cs="Arial"/>
          <w:sz w:val="16"/>
          <w:szCs w:val="16"/>
          <w:lang w:val="nb-NO"/>
        </w:rPr>
      </w:pPr>
      <w:r w:rsidRPr="004361E5">
        <w:rPr>
          <w:rFonts w:ascii="Arial" w:hAnsi="Arial" w:cs="Arial"/>
          <w:sz w:val="16"/>
          <w:szCs w:val="16"/>
          <w:lang w:val="nb-NO"/>
        </w:rPr>
        <w:t>Goodyear er én av verdens ledende dekkprodusenter. De har cirka 7</w:t>
      </w:r>
      <w:r>
        <w:rPr>
          <w:rFonts w:ascii="Arial" w:hAnsi="Arial" w:cs="Arial"/>
          <w:sz w:val="16"/>
          <w:szCs w:val="16"/>
          <w:lang w:val="nb-NO"/>
        </w:rPr>
        <w:t>1</w:t>
      </w:r>
      <w:r w:rsidRPr="004361E5">
        <w:rPr>
          <w:rFonts w:ascii="Arial" w:hAnsi="Arial" w:cs="Arial"/>
          <w:sz w:val="16"/>
          <w:szCs w:val="16"/>
          <w:lang w:val="nb-NO"/>
        </w:rPr>
        <w:t xml:space="preserve">,000 ansatte og produserer sine produkter på 53 anlegg i 22 land over hele verden. De to innovasjonssentrene i Akron i Ohio og Colmar-Berg i Luxembourg arbeider med å utvikle førsteklasses produkter og tjenester som setter standarden for bransjen både når det gjelder teknologi og resultater. </w:t>
      </w:r>
    </w:p>
    <w:p w:rsidR="008E0A0F" w:rsidRPr="004361E5" w:rsidRDefault="008E0A0F" w:rsidP="004361E5">
      <w:pPr>
        <w:spacing w:after="120" w:line="360" w:lineRule="auto"/>
        <w:jc w:val="both"/>
        <w:rPr>
          <w:rFonts w:ascii="Arial" w:hAnsi="Arial" w:cs="Arial"/>
          <w:sz w:val="16"/>
          <w:szCs w:val="16"/>
          <w:lang w:val="nb-NO"/>
        </w:rPr>
      </w:pPr>
      <w:r w:rsidRPr="004361E5">
        <w:rPr>
          <w:rFonts w:ascii="Arial" w:hAnsi="Arial" w:cs="Arial"/>
          <w:sz w:val="16"/>
          <w:szCs w:val="16"/>
          <w:lang w:val="nb-NO"/>
        </w:rPr>
        <w:t xml:space="preserve">Goodyear Dunlop Europes utvalg av dekk for kommersielle kjøretøyer og busser omfatter mer enn 400 ulike dekktyper i i overkant av 55 dimensjoner. Mange av verdens ledende produsenter av kommersielle kjøretøyer monterer dekk fra Goodyear som standarddekk, inkludert DAF, Iveco, MAN, Mercedes-Benz, Renault Trucks, Scania og Volvo. Goodyear leverer også dekk til alle de største tilhengerprodusentene. Med Fleet First, som omfatter servicenettverket TruckForce, ServiceLine </w:t>
      </w:r>
      <w:r>
        <w:rPr>
          <w:rFonts w:ascii="Arial" w:hAnsi="Arial" w:cs="Arial"/>
          <w:sz w:val="16"/>
          <w:szCs w:val="16"/>
          <w:lang w:val="nb-NO"/>
        </w:rPr>
        <w:t xml:space="preserve">heldøgns veiassistanse, </w:t>
      </w:r>
      <w:r w:rsidRPr="004361E5">
        <w:rPr>
          <w:rFonts w:ascii="Arial" w:hAnsi="Arial" w:cs="Arial"/>
          <w:sz w:val="16"/>
          <w:szCs w:val="16"/>
          <w:lang w:val="nb-NO"/>
        </w:rPr>
        <w:t xml:space="preserve">FleetOnlineSolutions administrasjonssystem på Internett og Goodyear Retread Technologies, leverer Goodyear det største utvalget av tjenester i bransjen. </w:t>
      </w:r>
    </w:p>
    <w:p w:rsidR="008E0A0F" w:rsidRPr="004361E5" w:rsidRDefault="008E0A0F" w:rsidP="00E72C67">
      <w:pPr>
        <w:spacing w:after="120" w:line="360" w:lineRule="auto"/>
        <w:jc w:val="both"/>
        <w:rPr>
          <w:sz w:val="16"/>
          <w:szCs w:val="16"/>
          <w:lang w:val="nb-NO"/>
        </w:rPr>
      </w:pPr>
      <w:r w:rsidRPr="004361E5">
        <w:rPr>
          <w:rFonts w:ascii="Arial" w:hAnsi="Arial" w:cs="Arial"/>
          <w:color w:val="000000"/>
          <w:sz w:val="16"/>
          <w:szCs w:val="16"/>
          <w:lang w:val="nb-NO"/>
        </w:rPr>
        <w:t xml:space="preserve">Du finner mer informasjon om Goodyear og deres </w:t>
      </w:r>
      <w:r w:rsidRPr="004361E5">
        <w:rPr>
          <w:rFonts w:ascii="Arial" w:hAnsi="Arial" w:cs="Arial"/>
          <w:sz w:val="16"/>
          <w:szCs w:val="16"/>
          <w:lang w:val="nb-NO"/>
        </w:rPr>
        <w:t xml:space="preserve">produkter på www.goodyear.com. </w:t>
      </w:r>
    </w:p>
    <w:sectPr w:rsidR="008E0A0F" w:rsidRPr="004361E5" w:rsidSect="00234810">
      <w:headerReference w:type="default" r:id="rId11"/>
      <w:footerReference w:type="even" r:id="rId12"/>
      <w:footerReference w:type="default" r:id="rId13"/>
      <w:pgSz w:w="12240" w:h="15840"/>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A0F" w:rsidRDefault="008E0A0F">
      <w:r>
        <w:separator/>
      </w:r>
    </w:p>
  </w:endnote>
  <w:endnote w:type="continuationSeparator" w:id="0">
    <w:p w:rsidR="008E0A0F" w:rsidRDefault="008E0A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A0F" w:rsidRDefault="008E0A0F" w:rsidP="00145B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E0A0F" w:rsidRDefault="008E0A0F" w:rsidP="00424C0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A0F" w:rsidRPr="00424C0A" w:rsidRDefault="008E0A0F" w:rsidP="00145BF5">
    <w:pPr>
      <w:pStyle w:val="Footer"/>
      <w:framePr w:wrap="around" w:vAnchor="text" w:hAnchor="margin" w:xAlign="right" w:y="1"/>
      <w:rPr>
        <w:rStyle w:val="PageNumber"/>
        <w:rFonts w:ascii="Arial" w:hAnsi="Arial" w:cs="Arial"/>
        <w:sz w:val="20"/>
        <w:szCs w:val="20"/>
      </w:rPr>
    </w:pPr>
    <w:r>
      <w:rPr>
        <w:rStyle w:val="PageNumber"/>
        <w:rFonts w:ascii="Arial" w:hAnsi="Arial" w:cs="Arial"/>
        <w:sz w:val="20"/>
        <w:szCs w:val="20"/>
      </w:rPr>
      <w:fldChar w:fldCharType="begin"/>
    </w:r>
    <w:r>
      <w:rPr>
        <w:rStyle w:val="PageNumber"/>
        <w:rFonts w:ascii="Arial" w:hAnsi="Arial" w:cs="Arial"/>
        <w:sz w:val="20"/>
        <w:szCs w:val="20"/>
      </w:rPr>
      <w:instrText xml:space="preserve">PAGE  </w:instrText>
    </w:r>
    <w:r>
      <w:rPr>
        <w:rStyle w:val="PageNumber"/>
        <w:rFonts w:ascii="Arial" w:hAnsi="Arial" w:cs="Arial"/>
        <w:sz w:val="20"/>
        <w:szCs w:val="20"/>
      </w:rPr>
      <w:fldChar w:fldCharType="separate"/>
    </w:r>
    <w:r>
      <w:rPr>
        <w:rStyle w:val="PageNumber"/>
        <w:rFonts w:ascii="Arial" w:hAnsi="Arial" w:cs="Arial"/>
        <w:noProof/>
        <w:sz w:val="20"/>
        <w:szCs w:val="20"/>
      </w:rPr>
      <w:t>1</w:t>
    </w:r>
    <w:r>
      <w:rPr>
        <w:rStyle w:val="PageNumber"/>
        <w:rFonts w:ascii="Arial" w:hAnsi="Arial" w:cs="Arial"/>
        <w:sz w:val="20"/>
        <w:szCs w:val="20"/>
      </w:rPr>
      <w:fldChar w:fldCharType="end"/>
    </w:r>
  </w:p>
  <w:p w:rsidR="008E0A0F" w:rsidRDefault="008E0A0F" w:rsidP="00424C0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A0F" w:rsidRDefault="008E0A0F">
      <w:r>
        <w:separator/>
      </w:r>
    </w:p>
  </w:footnote>
  <w:footnote w:type="continuationSeparator" w:id="0">
    <w:p w:rsidR="008E0A0F" w:rsidRDefault="008E0A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A0F" w:rsidRDefault="008E0A0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330pt;height:21.7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36CC"/>
    <w:rsid w:val="0000559C"/>
    <w:rsid w:val="00016274"/>
    <w:rsid w:val="0001635F"/>
    <w:rsid w:val="00021D97"/>
    <w:rsid w:val="00027567"/>
    <w:rsid w:val="00041E38"/>
    <w:rsid w:val="000460F8"/>
    <w:rsid w:val="00061676"/>
    <w:rsid w:val="00063B9E"/>
    <w:rsid w:val="000714CF"/>
    <w:rsid w:val="000851A6"/>
    <w:rsid w:val="000868D2"/>
    <w:rsid w:val="0009099E"/>
    <w:rsid w:val="000A237B"/>
    <w:rsid w:val="000B0337"/>
    <w:rsid w:val="000B0C0B"/>
    <w:rsid w:val="000B0D0F"/>
    <w:rsid w:val="000B3A98"/>
    <w:rsid w:val="000C340B"/>
    <w:rsid w:val="000D67E8"/>
    <w:rsid w:val="000F4A7B"/>
    <w:rsid w:val="000F77A2"/>
    <w:rsid w:val="00110D69"/>
    <w:rsid w:val="001264E1"/>
    <w:rsid w:val="00132532"/>
    <w:rsid w:val="00145BF5"/>
    <w:rsid w:val="00145F54"/>
    <w:rsid w:val="001461C0"/>
    <w:rsid w:val="00152E8B"/>
    <w:rsid w:val="00154FCA"/>
    <w:rsid w:val="00160426"/>
    <w:rsid w:val="0017772A"/>
    <w:rsid w:val="00185723"/>
    <w:rsid w:val="00190971"/>
    <w:rsid w:val="00191E04"/>
    <w:rsid w:val="001941D5"/>
    <w:rsid w:val="001A14CD"/>
    <w:rsid w:val="001A3B17"/>
    <w:rsid w:val="001B4CAE"/>
    <w:rsid w:val="001B799B"/>
    <w:rsid w:val="001C09E2"/>
    <w:rsid w:val="001C1854"/>
    <w:rsid w:val="001D44C7"/>
    <w:rsid w:val="001D4586"/>
    <w:rsid w:val="001E713C"/>
    <w:rsid w:val="001E7E47"/>
    <w:rsid w:val="001F0343"/>
    <w:rsid w:val="001F2CF0"/>
    <w:rsid w:val="001F4C2A"/>
    <w:rsid w:val="001F5437"/>
    <w:rsid w:val="001F73C1"/>
    <w:rsid w:val="002038AB"/>
    <w:rsid w:val="00221FA1"/>
    <w:rsid w:val="00231890"/>
    <w:rsid w:val="00234810"/>
    <w:rsid w:val="00245283"/>
    <w:rsid w:val="0024583F"/>
    <w:rsid w:val="00246DF7"/>
    <w:rsid w:val="00261F83"/>
    <w:rsid w:val="00262904"/>
    <w:rsid w:val="00266AE0"/>
    <w:rsid w:val="00271FD6"/>
    <w:rsid w:val="00273BD4"/>
    <w:rsid w:val="00293087"/>
    <w:rsid w:val="002A38A4"/>
    <w:rsid w:val="002C0F88"/>
    <w:rsid w:val="002C2D1D"/>
    <w:rsid w:val="002C42A1"/>
    <w:rsid w:val="002C4517"/>
    <w:rsid w:val="002C64FE"/>
    <w:rsid w:val="003023E0"/>
    <w:rsid w:val="00304710"/>
    <w:rsid w:val="0030532F"/>
    <w:rsid w:val="00310D41"/>
    <w:rsid w:val="00321945"/>
    <w:rsid w:val="003321BC"/>
    <w:rsid w:val="00333C92"/>
    <w:rsid w:val="003401F0"/>
    <w:rsid w:val="0034127C"/>
    <w:rsid w:val="0035243A"/>
    <w:rsid w:val="00353D71"/>
    <w:rsid w:val="00355B2E"/>
    <w:rsid w:val="00360189"/>
    <w:rsid w:val="0036467F"/>
    <w:rsid w:val="00365C04"/>
    <w:rsid w:val="00377A0F"/>
    <w:rsid w:val="00390F03"/>
    <w:rsid w:val="00397FC9"/>
    <w:rsid w:val="003A1C62"/>
    <w:rsid w:val="003A434D"/>
    <w:rsid w:val="003B0302"/>
    <w:rsid w:val="003B122B"/>
    <w:rsid w:val="003B32AB"/>
    <w:rsid w:val="003B71CA"/>
    <w:rsid w:val="003B7C60"/>
    <w:rsid w:val="003C1BBC"/>
    <w:rsid w:val="003C5017"/>
    <w:rsid w:val="003C52BD"/>
    <w:rsid w:val="003D0A5D"/>
    <w:rsid w:val="003D355A"/>
    <w:rsid w:val="003D36CC"/>
    <w:rsid w:val="003D4788"/>
    <w:rsid w:val="003D53A8"/>
    <w:rsid w:val="003D621A"/>
    <w:rsid w:val="003E06AF"/>
    <w:rsid w:val="003E0EEB"/>
    <w:rsid w:val="003E3A8E"/>
    <w:rsid w:val="00422607"/>
    <w:rsid w:val="00424C0A"/>
    <w:rsid w:val="004336C3"/>
    <w:rsid w:val="004361E5"/>
    <w:rsid w:val="0044245E"/>
    <w:rsid w:val="00447085"/>
    <w:rsid w:val="00451D93"/>
    <w:rsid w:val="00460157"/>
    <w:rsid w:val="004612B6"/>
    <w:rsid w:val="004678B0"/>
    <w:rsid w:val="004843AF"/>
    <w:rsid w:val="004860F0"/>
    <w:rsid w:val="004879AB"/>
    <w:rsid w:val="0049633F"/>
    <w:rsid w:val="004A16AC"/>
    <w:rsid w:val="004B0EE5"/>
    <w:rsid w:val="004B17E4"/>
    <w:rsid w:val="004B5C85"/>
    <w:rsid w:val="004C0FD3"/>
    <w:rsid w:val="004C1860"/>
    <w:rsid w:val="004D3456"/>
    <w:rsid w:val="0050286E"/>
    <w:rsid w:val="005059A0"/>
    <w:rsid w:val="0050625F"/>
    <w:rsid w:val="00514E55"/>
    <w:rsid w:val="00521D47"/>
    <w:rsid w:val="00522796"/>
    <w:rsid w:val="00524E31"/>
    <w:rsid w:val="005264DE"/>
    <w:rsid w:val="00527B3C"/>
    <w:rsid w:val="00532C25"/>
    <w:rsid w:val="005335DC"/>
    <w:rsid w:val="00535854"/>
    <w:rsid w:val="005444C0"/>
    <w:rsid w:val="00546D03"/>
    <w:rsid w:val="00551D25"/>
    <w:rsid w:val="00553EAC"/>
    <w:rsid w:val="005603B2"/>
    <w:rsid w:val="005624B1"/>
    <w:rsid w:val="00565547"/>
    <w:rsid w:val="00567323"/>
    <w:rsid w:val="005677E2"/>
    <w:rsid w:val="005769CC"/>
    <w:rsid w:val="00581805"/>
    <w:rsid w:val="00583634"/>
    <w:rsid w:val="00592F40"/>
    <w:rsid w:val="00593169"/>
    <w:rsid w:val="005A553E"/>
    <w:rsid w:val="005A61A5"/>
    <w:rsid w:val="005B1B72"/>
    <w:rsid w:val="005C3870"/>
    <w:rsid w:val="005C5A8E"/>
    <w:rsid w:val="005D27A0"/>
    <w:rsid w:val="005E123D"/>
    <w:rsid w:val="005E4802"/>
    <w:rsid w:val="005F29AF"/>
    <w:rsid w:val="005F3A61"/>
    <w:rsid w:val="00603EA8"/>
    <w:rsid w:val="00611278"/>
    <w:rsid w:val="0061230F"/>
    <w:rsid w:val="0061251F"/>
    <w:rsid w:val="00613740"/>
    <w:rsid w:val="006178F5"/>
    <w:rsid w:val="006307B5"/>
    <w:rsid w:val="0063600E"/>
    <w:rsid w:val="00640708"/>
    <w:rsid w:val="0064215A"/>
    <w:rsid w:val="00646861"/>
    <w:rsid w:val="00655629"/>
    <w:rsid w:val="00663DD4"/>
    <w:rsid w:val="00664D8C"/>
    <w:rsid w:val="00677E79"/>
    <w:rsid w:val="006808A7"/>
    <w:rsid w:val="00682A5F"/>
    <w:rsid w:val="006916D5"/>
    <w:rsid w:val="006A0E72"/>
    <w:rsid w:val="006A232F"/>
    <w:rsid w:val="006A35D2"/>
    <w:rsid w:val="006A618E"/>
    <w:rsid w:val="006A63CC"/>
    <w:rsid w:val="006B2728"/>
    <w:rsid w:val="006C6942"/>
    <w:rsid w:val="006D28E9"/>
    <w:rsid w:val="006D2DCD"/>
    <w:rsid w:val="006D4DDF"/>
    <w:rsid w:val="006E135A"/>
    <w:rsid w:val="006F07A8"/>
    <w:rsid w:val="006F4559"/>
    <w:rsid w:val="006F7B27"/>
    <w:rsid w:val="007175DE"/>
    <w:rsid w:val="00720F96"/>
    <w:rsid w:val="00723C33"/>
    <w:rsid w:val="007241E7"/>
    <w:rsid w:val="00725486"/>
    <w:rsid w:val="007270E7"/>
    <w:rsid w:val="00740AB2"/>
    <w:rsid w:val="007448C4"/>
    <w:rsid w:val="00751953"/>
    <w:rsid w:val="00760641"/>
    <w:rsid w:val="00771259"/>
    <w:rsid w:val="00787F54"/>
    <w:rsid w:val="00791595"/>
    <w:rsid w:val="00792E89"/>
    <w:rsid w:val="007972E5"/>
    <w:rsid w:val="007B3422"/>
    <w:rsid w:val="007B7208"/>
    <w:rsid w:val="007B7BB5"/>
    <w:rsid w:val="007C7136"/>
    <w:rsid w:val="007D4DB5"/>
    <w:rsid w:val="008154FF"/>
    <w:rsid w:val="00815C12"/>
    <w:rsid w:val="00816F8D"/>
    <w:rsid w:val="00820CC7"/>
    <w:rsid w:val="00825955"/>
    <w:rsid w:val="00830DF0"/>
    <w:rsid w:val="00831EAD"/>
    <w:rsid w:val="00832A9A"/>
    <w:rsid w:val="00843419"/>
    <w:rsid w:val="008503B7"/>
    <w:rsid w:val="00851274"/>
    <w:rsid w:val="00852F3D"/>
    <w:rsid w:val="00856797"/>
    <w:rsid w:val="0087109C"/>
    <w:rsid w:val="00881C93"/>
    <w:rsid w:val="008874EE"/>
    <w:rsid w:val="00890986"/>
    <w:rsid w:val="0089124B"/>
    <w:rsid w:val="008C3947"/>
    <w:rsid w:val="008E0A0F"/>
    <w:rsid w:val="008E61D4"/>
    <w:rsid w:val="00902174"/>
    <w:rsid w:val="009045E2"/>
    <w:rsid w:val="00904F11"/>
    <w:rsid w:val="0091368D"/>
    <w:rsid w:val="0092637F"/>
    <w:rsid w:val="00927AED"/>
    <w:rsid w:val="00941A7E"/>
    <w:rsid w:val="00944B89"/>
    <w:rsid w:val="0094755A"/>
    <w:rsid w:val="009530C4"/>
    <w:rsid w:val="0096089F"/>
    <w:rsid w:val="009642C0"/>
    <w:rsid w:val="00965F2C"/>
    <w:rsid w:val="00974835"/>
    <w:rsid w:val="009826D2"/>
    <w:rsid w:val="0098481A"/>
    <w:rsid w:val="00985285"/>
    <w:rsid w:val="00991EA0"/>
    <w:rsid w:val="009A551B"/>
    <w:rsid w:val="009B514B"/>
    <w:rsid w:val="009C24FE"/>
    <w:rsid w:val="009C37BB"/>
    <w:rsid w:val="009F1E47"/>
    <w:rsid w:val="009F245E"/>
    <w:rsid w:val="009F3345"/>
    <w:rsid w:val="009F53A7"/>
    <w:rsid w:val="00A01A73"/>
    <w:rsid w:val="00A045DF"/>
    <w:rsid w:val="00A05996"/>
    <w:rsid w:val="00A10BD5"/>
    <w:rsid w:val="00A1440D"/>
    <w:rsid w:val="00A23DB4"/>
    <w:rsid w:val="00A24E0C"/>
    <w:rsid w:val="00A37196"/>
    <w:rsid w:val="00A40861"/>
    <w:rsid w:val="00A423D1"/>
    <w:rsid w:val="00A50394"/>
    <w:rsid w:val="00A50652"/>
    <w:rsid w:val="00A65307"/>
    <w:rsid w:val="00A70479"/>
    <w:rsid w:val="00A72025"/>
    <w:rsid w:val="00A72298"/>
    <w:rsid w:val="00A73667"/>
    <w:rsid w:val="00A75AAB"/>
    <w:rsid w:val="00A76F11"/>
    <w:rsid w:val="00A81397"/>
    <w:rsid w:val="00A83080"/>
    <w:rsid w:val="00A9049A"/>
    <w:rsid w:val="00A975D6"/>
    <w:rsid w:val="00AB145D"/>
    <w:rsid w:val="00AB29B3"/>
    <w:rsid w:val="00AF0027"/>
    <w:rsid w:val="00B00DDD"/>
    <w:rsid w:val="00B02EF6"/>
    <w:rsid w:val="00B05B16"/>
    <w:rsid w:val="00B16B44"/>
    <w:rsid w:val="00B24C5B"/>
    <w:rsid w:val="00B33DC0"/>
    <w:rsid w:val="00B42619"/>
    <w:rsid w:val="00B44A2D"/>
    <w:rsid w:val="00B44AEC"/>
    <w:rsid w:val="00B47C42"/>
    <w:rsid w:val="00B57658"/>
    <w:rsid w:val="00B6023C"/>
    <w:rsid w:val="00B6323C"/>
    <w:rsid w:val="00B655A5"/>
    <w:rsid w:val="00B66F5E"/>
    <w:rsid w:val="00B67531"/>
    <w:rsid w:val="00B72848"/>
    <w:rsid w:val="00B7715A"/>
    <w:rsid w:val="00BA16A4"/>
    <w:rsid w:val="00BA212E"/>
    <w:rsid w:val="00BA7C65"/>
    <w:rsid w:val="00BB3DD3"/>
    <w:rsid w:val="00BB459E"/>
    <w:rsid w:val="00BB73ED"/>
    <w:rsid w:val="00BC23F4"/>
    <w:rsid w:val="00BC24C4"/>
    <w:rsid w:val="00BC2B1D"/>
    <w:rsid w:val="00BC4CDA"/>
    <w:rsid w:val="00BC658C"/>
    <w:rsid w:val="00BE2228"/>
    <w:rsid w:val="00BF0DA0"/>
    <w:rsid w:val="00C05EFC"/>
    <w:rsid w:val="00C07963"/>
    <w:rsid w:val="00C100C0"/>
    <w:rsid w:val="00C10303"/>
    <w:rsid w:val="00C15FAD"/>
    <w:rsid w:val="00C26CFD"/>
    <w:rsid w:val="00C442CE"/>
    <w:rsid w:val="00C52B71"/>
    <w:rsid w:val="00C55DA7"/>
    <w:rsid w:val="00C63FCE"/>
    <w:rsid w:val="00C66131"/>
    <w:rsid w:val="00C74CB6"/>
    <w:rsid w:val="00C81235"/>
    <w:rsid w:val="00C85B31"/>
    <w:rsid w:val="00C90C5F"/>
    <w:rsid w:val="00CB3DAF"/>
    <w:rsid w:val="00CC413A"/>
    <w:rsid w:val="00CC618C"/>
    <w:rsid w:val="00CC6673"/>
    <w:rsid w:val="00CD4AD8"/>
    <w:rsid w:val="00CE0276"/>
    <w:rsid w:val="00CE0801"/>
    <w:rsid w:val="00CE63C3"/>
    <w:rsid w:val="00CE664E"/>
    <w:rsid w:val="00CF3D83"/>
    <w:rsid w:val="00CF46C4"/>
    <w:rsid w:val="00CF622D"/>
    <w:rsid w:val="00CF691A"/>
    <w:rsid w:val="00CF6E25"/>
    <w:rsid w:val="00D1001D"/>
    <w:rsid w:val="00D12DE6"/>
    <w:rsid w:val="00D15C79"/>
    <w:rsid w:val="00D22316"/>
    <w:rsid w:val="00D23527"/>
    <w:rsid w:val="00D25D32"/>
    <w:rsid w:val="00D26BCA"/>
    <w:rsid w:val="00D3010F"/>
    <w:rsid w:val="00D3136E"/>
    <w:rsid w:val="00D34436"/>
    <w:rsid w:val="00D37998"/>
    <w:rsid w:val="00D42C77"/>
    <w:rsid w:val="00D475B1"/>
    <w:rsid w:val="00D541BC"/>
    <w:rsid w:val="00D72DFF"/>
    <w:rsid w:val="00D73CCD"/>
    <w:rsid w:val="00D76851"/>
    <w:rsid w:val="00D95479"/>
    <w:rsid w:val="00DC17BD"/>
    <w:rsid w:val="00DE79BF"/>
    <w:rsid w:val="00DF298A"/>
    <w:rsid w:val="00E040CC"/>
    <w:rsid w:val="00E102F1"/>
    <w:rsid w:val="00E23A18"/>
    <w:rsid w:val="00E23C32"/>
    <w:rsid w:val="00E25ECF"/>
    <w:rsid w:val="00E30337"/>
    <w:rsid w:val="00E47E1F"/>
    <w:rsid w:val="00E53B97"/>
    <w:rsid w:val="00E576F5"/>
    <w:rsid w:val="00E57837"/>
    <w:rsid w:val="00E61BA4"/>
    <w:rsid w:val="00E62A62"/>
    <w:rsid w:val="00E716BD"/>
    <w:rsid w:val="00E72C67"/>
    <w:rsid w:val="00E81018"/>
    <w:rsid w:val="00E828E9"/>
    <w:rsid w:val="00E845D8"/>
    <w:rsid w:val="00E847C0"/>
    <w:rsid w:val="00E90471"/>
    <w:rsid w:val="00E95A65"/>
    <w:rsid w:val="00E963E9"/>
    <w:rsid w:val="00EA1496"/>
    <w:rsid w:val="00EF3C69"/>
    <w:rsid w:val="00EF407A"/>
    <w:rsid w:val="00EF4392"/>
    <w:rsid w:val="00F05B4A"/>
    <w:rsid w:val="00F067F1"/>
    <w:rsid w:val="00F10A5E"/>
    <w:rsid w:val="00F11BA9"/>
    <w:rsid w:val="00F160C2"/>
    <w:rsid w:val="00F23766"/>
    <w:rsid w:val="00F24DBD"/>
    <w:rsid w:val="00F24E2E"/>
    <w:rsid w:val="00F27874"/>
    <w:rsid w:val="00F4760F"/>
    <w:rsid w:val="00F52A81"/>
    <w:rsid w:val="00F72930"/>
    <w:rsid w:val="00F75087"/>
    <w:rsid w:val="00F77DAD"/>
    <w:rsid w:val="00F8107B"/>
    <w:rsid w:val="00F86F4F"/>
    <w:rsid w:val="00F93DCD"/>
    <w:rsid w:val="00FA2AFC"/>
    <w:rsid w:val="00FA7A3C"/>
    <w:rsid w:val="00FB4B85"/>
    <w:rsid w:val="00FD1FE7"/>
    <w:rsid w:val="00FD277B"/>
    <w:rsid w:val="00FD3992"/>
    <w:rsid w:val="00FD4263"/>
    <w:rsid w:val="00FD5428"/>
    <w:rsid w:val="00FD7F2B"/>
    <w:rsid w:val="00FE5487"/>
    <w:rsid w:val="00FE6B95"/>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C2A"/>
    <w:rPr>
      <w:sz w:val="24"/>
      <w:szCs w:val="24"/>
      <w:lang w:val="en-US" w:eastAsia="en-US"/>
    </w:rPr>
  </w:style>
  <w:style w:type="paragraph" w:styleId="Heading1">
    <w:name w:val="heading 1"/>
    <w:basedOn w:val="Normal"/>
    <w:next w:val="Normal"/>
    <w:link w:val="Heading1Char"/>
    <w:uiPriority w:val="99"/>
    <w:qFormat/>
    <w:rsid w:val="003D36CC"/>
    <w:pPr>
      <w:keepNext/>
      <w:spacing w:before="240" w:after="60"/>
      <w:jc w:val="center"/>
      <w:outlineLvl w:val="0"/>
    </w:pPr>
    <w:rPr>
      <w:rFonts w:ascii="Arial" w:hAnsi="Arial" w:cs="Arial"/>
      <w:b/>
      <w:bCs/>
      <w:kern w:val="32"/>
      <w:sz w:val="36"/>
      <w:szCs w:val="32"/>
    </w:rPr>
  </w:style>
  <w:style w:type="paragraph" w:styleId="Heading3">
    <w:name w:val="heading 3"/>
    <w:basedOn w:val="Normal"/>
    <w:next w:val="Normal"/>
    <w:link w:val="Heading3Char"/>
    <w:uiPriority w:val="99"/>
    <w:qFormat/>
    <w:rsid w:val="003D36CC"/>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230F"/>
    <w:rPr>
      <w:rFonts w:ascii="Cambria" w:hAnsi="Cambria" w:cs="Times New Roman"/>
      <w:b/>
      <w:bCs/>
      <w:kern w:val="32"/>
      <w:sz w:val="32"/>
      <w:szCs w:val="32"/>
    </w:rPr>
  </w:style>
  <w:style w:type="character" w:customStyle="1" w:styleId="Heading3Char">
    <w:name w:val="Heading 3 Char"/>
    <w:basedOn w:val="DefaultParagraphFont"/>
    <w:link w:val="Heading3"/>
    <w:uiPriority w:val="99"/>
    <w:semiHidden/>
    <w:locked/>
    <w:rsid w:val="0061230F"/>
    <w:rPr>
      <w:rFonts w:ascii="Cambria" w:hAnsi="Cambria" w:cs="Times New Roman"/>
      <w:b/>
      <w:bCs/>
      <w:sz w:val="26"/>
      <w:szCs w:val="26"/>
    </w:rPr>
  </w:style>
  <w:style w:type="paragraph" w:customStyle="1" w:styleId="PressRelease">
    <w:name w:val="Press Release"/>
    <w:basedOn w:val="Heading1"/>
    <w:uiPriority w:val="99"/>
    <w:rsid w:val="003D36CC"/>
    <w:pPr>
      <w:jc w:val="left"/>
    </w:pPr>
    <w:rPr>
      <w:lang w:val="en-GB"/>
    </w:rPr>
  </w:style>
  <w:style w:type="paragraph" w:customStyle="1" w:styleId="PRMainTitle">
    <w:name w:val="PR Main Title"/>
    <w:basedOn w:val="Heading1"/>
    <w:uiPriority w:val="99"/>
    <w:rsid w:val="003D36CC"/>
  </w:style>
  <w:style w:type="paragraph" w:customStyle="1" w:styleId="PRSubtitle">
    <w:name w:val="PR Subtitle"/>
    <w:basedOn w:val="PRMainTitle"/>
    <w:uiPriority w:val="99"/>
    <w:rsid w:val="003D36CC"/>
    <w:pPr>
      <w:jc w:val="left"/>
    </w:pPr>
    <w:rPr>
      <w:b w:val="0"/>
      <w:i/>
      <w:sz w:val="28"/>
    </w:rPr>
  </w:style>
  <w:style w:type="paragraph" w:customStyle="1" w:styleId="PRBodyText">
    <w:name w:val="PR Body Text"/>
    <w:basedOn w:val="Normal"/>
    <w:link w:val="PRBodyTextChar"/>
    <w:uiPriority w:val="99"/>
    <w:rsid w:val="003D36CC"/>
    <w:pPr>
      <w:spacing w:before="120" w:after="120" w:line="360" w:lineRule="auto"/>
      <w:jc w:val="both"/>
    </w:pPr>
    <w:rPr>
      <w:rFonts w:ascii="Arial" w:hAnsi="Arial"/>
      <w:sz w:val="22"/>
    </w:rPr>
  </w:style>
  <w:style w:type="paragraph" w:customStyle="1" w:styleId="CityandDate">
    <w:name w:val="City and Date"/>
    <w:basedOn w:val="PRBodyText"/>
    <w:link w:val="CityandDateChar"/>
    <w:uiPriority w:val="99"/>
    <w:rsid w:val="00A01A73"/>
    <w:rPr>
      <w:b/>
      <w:bCs/>
    </w:rPr>
  </w:style>
  <w:style w:type="character" w:customStyle="1" w:styleId="PRBodyTextChar">
    <w:name w:val="PR Body Text Char"/>
    <w:basedOn w:val="DefaultParagraphFont"/>
    <w:link w:val="PRBodyText"/>
    <w:uiPriority w:val="99"/>
    <w:locked/>
    <w:rsid w:val="00A01A73"/>
    <w:rPr>
      <w:rFonts w:ascii="Arial" w:hAnsi="Arial" w:cs="Times New Roman"/>
      <w:sz w:val="24"/>
      <w:szCs w:val="24"/>
      <w:lang w:val="en-US" w:eastAsia="en-US" w:bidi="ar-SA"/>
    </w:rPr>
  </w:style>
  <w:style w:type="character" w:customStyle="1" w:styleId="CityandDateChar">
    <w:name w:val="City and Date Char"/>
    <w:basedOn w:val="PRBodyTextChar"/>
    <w:link w:val="CityandDate"/>
    <w:uiPriority w:val="99"/>
    <w:locked/>
    <w:rsid w:val="00A01A73"/>
    <w:rPr>
      <w:b/>
      <w:bCs/>
    </w:rPr>
  </w:style>
  <w:style w:type="character" w:styleId="Hyperlink">
    <w:name w:val="Hyperlink"/>
    <w:basedOn w:val="DefaultParagraphFont"/>
    <w:uiPriority w:val="99"/>
    <w:rsid w:val="00EF3C69"/>
    <w:rPr>
      <w:rFonts w:cs="Times New Roman"/>
      <w:color w:val="0000FF"/>
      <w:u w:val="single"/>
    </w:rPr>
  </w:style>
  <w:style w:type="paragraph" w:customStyle="1" w:styleId="Contact">
    <w:name w:val="Contact"/>
    <w:basedOn w:val="Normal"/>
    <w:uiPriority w:val="99"/>
    <w:rsid w:val="003321BC"/>
    <w:pPr>
      <w:ind w:left="5580"/>
    </w:pPr>
    <w:rPr>
      <w:rFonts w:ascii="Arial" w:hAnsi="Arial"/>
      <w:sz w:val="20"/>
      <w:szCs w:val="20"/>
    </w:rPr>
  </w:style>
  <w:style w:type="paragraph" w:customStyle="1" w:styleId="Boilerplate">
    <w:name w:val="Boilerplate"/>
    <w:basedOn w:val="PRBodyText"/>
    <w:uiPriority w:val="99"/>
    <w:rsid w:val="003321BC"/>
    <w:rPr>
      <w:sz w:val="16"/>
    </w:rPr>
  </w:style>
  <w:style w:type="paragraph" w:customStyle="1" w:styleId="BoilerplateTitle">
    <w:name w:val="Boilerplate Title"/>
    <w:basedOn w:val="Boilerplate"/>
    <w:uiPriority w:val="99"/>
    <w:rsid w:val="00FD4263"/>
    <w:rPr>
      <w:b/>
      <w:bCs/>
      <w:sz w:val="18"/>
    </w:rPr>
  </w:style>
  <w:style w:type="paragraph" w:styleId="Header">
    <w:name w:val="header"/>
    <w:basedOn w:val="Normal"/>
    <w:link w:val="HeaderChar"/>
    <w:uiPriority w:val="99"/>
    <w:rsid w:val="00D76851"/>
    <w:pPr>
      <w:tabs>
        <w:tab w:val="center" w:pos="4320"/>
        <w:tab w:val="right" w:pos="8640"/>
      </w:tabs>
    </w:pPr>
  </w:style>
  <w:style w:type="character" w:customStyle="1" w:styleId="HeaderChar">
    <w:name w:val="Header Char"/>
    <w:basedOn w:val="DefaultParagraphFont"/>
    <w:link w:val="Header"/>
    <w:uiPriority w:val="99"/>
    <w:semiHidden/>
    <w:locked/>
    <w:rsid w:val="0061230F"/>
    <w:rPr>
      <w:rFonts w:cs="Times New Roman"/>
      <w:sz w:val="24"/>
      <w:szCs w:val="24"/>
    </w:rPr>
  </w:style>
  <w:style w:type="paragraph" w:styleId="Footer">
    <w:name w:val="footer"/>
    <w:basedOn w:val="Normal"/>
    <w:link w:val="FooterChar"/>
    <w:uiPriority w:val="99"/>
    <w:rsid w:val="00D76851"/>
    <w:pPr>
      <w:tabs>
        <w:tab w:val="center" w:pos="4320"/>
        <w:tab w:val="right" w:pos="8640"/>
      </w:tabs>
    </w:pPr>
  </w:style>
  <w:style w:type="character" w:customStyle="1" w:styleId="FooterChar">
    <w:name w:val="Footer Char"/>
    <w:basedOn w:val="DefaultParagraphFont"/>
    <w:link w:val="Footer"/>
    <w:uiPriority w:val="99"/>
    <w:semiHidden/>
    <w:locked/>
    <w:rsid w:val="0061230F"/>
    <w:rPr>
      <w:rFonts w:cs="Times New Roman"/>
      <w:sz w:val="24"/>
      <w:szCs w:val="24"/>
    </w:rPr>
  </w:style>
  <w:style w:type="character" w:styleId="PageNumber">
    <w:name w:val="page number"/>
    <w:basedOn w:val="DefaultParagraphFont"/>
    <w:uiPriority w:val="99"/>
    <w:rsid w:val="00424C0A"/>
    <w:rPr>
      <w:rFonts w:cs="Times New Roman"/>
    </w:rPr>
  </w:style>
  <w:style w:type="paragraph" w:styleId="Title">
    <w:name w:val="Title"/>
    <w:basedOn w:val="Normal"/>
    <w:link w:val="TitleChar"/>
    <w:uiPriority w:val="99"/>
    <w:qFormat/>
    <w:rsid w:val="008154FF"/>
    <w:pPr>
      <w:jc w:val="center"/>
    </w:pPr>
    <w:rPr>
      <w:rFonts w:ascii="Arial" w:hAnsi="Arial" w:cs="Arial"/>
      <w:b/>
      <w:bCs/>
      <w:lang w:val="en-GB"/>
    </w:rPr>
  </w:style>
  <w:style w:type="character" w:customStyle="1" w:styleId="TitleChar">
    <w:name w:val="Title Char"/>
    <w:basedOn w:val="DefaultParagraphFont"/>
    <w:link w:val="Title"/>
    <w:uiPriority w:val="99"/>
    <w:locked/>
    <w:rsid w:val="008154FF"/>
    <w:rPr>
      <w:rFonts w:ascii="Arial" w:hAnsi="Arial" w:cs="Arial"/>
      <w:b/>
      <w:bCs/>
      <w:sz w:val="24"/>
      <w:szCs w:val="24"/>
      <w:lang w:eastAsia="en-US"/>
    </w:rPr>
  </w:style>
  <w:style w:type="paragraph" w:styleId="BalloonText">
    <w:name w:val="Balloon Text"/>
    <w:basedOn w:val="Normal"/>
    <w:link w:val="BalloonTextChar"/>
    <w:uiPriority w:val="99"/>
    <w:rsid w:val="000714CF"/>
    <w:rPr>
      <w:rFonts w:ascii="Tahoma" w:hAnsi="Tahoma" w:cs="Tahoma"/>
      <w:sz w:val="16"/>
      <w:szCs w:val="16"/>
    </w:rPr>
  </w:style>
  <w:style w:type="character" w:customStyle="1" w:styleId="BalloonTextChar">
    <w:name w:val="Balloon Text Char"/>
    <w:basedOn w:val="DefaultParagraphFont"/>
    <w:link w:val="BalloonText"/>
    <w:uiPriority w:val="99"/>
    <w:locked/>
    <w:rsid w:val="000714CF"/>
    <w:rPr>
      <w:rFonts w:ascii="Tahoma" w:hAnsi="Tahoma" w:cs="Tahoma"/>
      <w:sz w:val="16"/>
      <w:szCs w:val="16"/>
      <w:lang w:val="en-US" w:eastAsia="en-US"/>
    </w:rPr>
  </w:style>
  <w:style w:type="paragraph" w:styleId="DocumentMap">
    <w:name w:val="Document Map"/>
    <w:basedOn w:val="Normal"/>
    <w:link w:val="DocumentMapChar"/>
    <w:uiPriority w:val="99"/>
    <w:semiHidden/>
    <w:rsid w:val="0024583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1230F"/>
    <w:rPr>
      <w:rFonts w:cs="Times New Roman"/>
      <w:sz w:val="2"/>
    </w:rPr>
  </w:style>
  <w:style w:type="paragraph" w:styleId="NormalWeb">
    <w:name w:val="Normal (Web)"/>
    <w:basedOn w:val="Normal"/>
    <w:uiPriority w:val="99"/>
    <w:rsid w:val="00B655A5"/>
    <w:pPr>
      <w:spacing w:before="100" w:beforeAutospacing="1" w:after="100" w:afterAutospacing="1"/>
    </w:pPr>
    <w:rPr>
      <w:rFonts w:eastAsia="MS Mincho"/>
      <w:lang w:val="nl-NL" w:eastAsia="ja-JP"/>
    </w:rPr>
  </w:style>
  <w:style w:type="character" w:styleId="Strong">
    <w:name w:val="Strong"/>
    <w:basedOn w:val="DefaultParagraphFont"/>
    <w:uiPriority w:val="99"/>
    <w:qFormat/>
    <w:locked/>
    <w:rsid w:val="00B655A5"/>
    <w:rPr>
      <w:rFonts w:cs="Times New Roman"/>
      <w:b/>
    </w:rPr>
  </w:style>
  <w:style w:type="paragraph" w:styleId="ListParagraph">
    <w:name w:val="List Paragraph"/>
    <w:basedOn w:val="Normal"/>
    <w:uiPriority w:val="99"/>
    <w:qFormat/>
    <w:rsid w:val="009F53A7"/>
    <w:pPr>
      <w:ind w:left="720"/>
      <w:contextualSpacing/>
    </w:pPr>
  </w:style>
  <w:style w:type="character" w:customStyle="1" w:styleId="apple-style-span">
    <w:name w:val="apple-style-span"/>
    <w:basedOn w:val="DefaultParagraphFont"/>
    <w:uiPriority w:val="99"/>
    <w:rsid w:val="00551D25"/>
    <w:rPr>
      <w:rFonts w:cs="Times New Roman"/>
    </w:rPr>
  </w:style>
  <w:style w:type="paragraph" w:customStyle="1" w:styleId="bodytext">
    <w:name w:val="bodytext"/>
    <w:basedOn w:val="Normal"/>
    <w:uiPriority w:val="99"/>
    <w:rsid w:val="006A0E72"/>
    <w:pPr>
      <w:spacing w:before="100" w:beforeAutospacing="1" w:after="100" w:afterAutospacing="1"/>
    </w:pPr>
    <w:rPr>
      <w:lang w:val="en-GB" w:eastAsia="en-GB"/>
    </w:rPr>
  </w:style>
  <w:style w:type="character" w:customStyle="1" w:styleId="apple-converted-space">
    <w:name w:val="apple-converted-space"/>
    <w:basedOn w:val="DefaultParagraphFont"/>
    <w:uiPriority w:val="99"/>
    <w:rsid w:val="006A0E72"/>
    <w:rPr>
      <w:rFonts w:cs="Times New Roman"/>
    </w:rPr>
  </w:style>
  <w:style w:type="paragraph" w:styleId="FootnoteText">
    <w:name w:val="footnote text"/>
    <w:basedOn w:val="Normal"/>
    <w:link w:val="FootnoteTextChar"/>
    <w:uiPriority w:val="99"/>
    <w:semiHidden/>
    <w:rsid w:val="00021D97"/>
    <w:rPr>
      <w:sz w:val="20"/>
      <w:szCs w:val="20"/>
    </w:rPr>
  </w:style>
  <w:style w:type="character" w:customStyle="1" w:styleId="FootnoteTextChar">
    <w:name w:val="Footnote Text Char"/>
    <w:basedOn w:val="DefaultParagraphFont"/>
    <w:link w:val="FootnoteText"/>
    <w:uiPriority w:val="99"/>
    <w:semiHidden/>
    <w:locked/>
    <w:rsid w:val="00021D97"/>
    <w:rPr>
      <w:rFonts w:cs="Times New Roman"/>
      <w:sz w:val="20"/>
      <w:szCs w:val="20"/>
      <w:lang w:val="en-US" w:eastAsia="en-US"/>
    </w:rPr>
  </w:style>
  <w:style w:type="character" w:styleId="FootnoteReference">
    <w:name w:val="footnote reference"/>
    <w:basedOn w:val="DefaultParagraphFont"/>
    <w:uiPriority w:val="99"/>
    <w:rsid w:val="00021D97"/>
    <w:rPr>
      <w:rFonts w:cs="Times New Roman"/>
      <w:vertAlign w:val="superscript"/>
    </w:rPr>
  </w:style>
  <w:style w:type="character" w:styleId="CommentReference">
    <w:name w:val="annotation reference"/>
    <w:basedOn w:val="DefaultParagraphFont"/>
    <w:uiPriority w:val="99"/>
    <w:semiHidden/>
    <w:rsid w:val="00FA7A3C"/>
    <w:rPr>
      <w:rFonts w:cs="Times New Roman"/>
      <w:sz w:val="16"/>
      <w:szCs w:val="16"/>
    </w:rPr>
  </w:style>
  <w:style w:type="paragraph" w:styleId="CommentText">
    <w:name w:val="annotation text"/>
    <w:basedOn w:val="Normal"/>
    <w:link w:val="CommentTextChar"/>
    <w:uiPriority w:val="99"/>
    <w:semiHidden/>
    <w:rsid w:val="00FA7A3C"/>
    <w:rPr>
      <w:sz w:val="20"/>
      <w:szCs w:val="20"/>
    </w:rPr>
  </w:style>
  <w:style w:type="character" w:customStyle="1" w:styleId="CommentTextChar">
    <w:name w:val="Comment Text Char"/>
    <w:basedOn w:val="DefaultParagraphFont"/>
    <w:link w:val="CommentText"/>
    <w:uiPriority w:val="99"/>
    <w:semiHidden/>
    <w:locked/>
    <w:rsid w:val="00FA7A3C"/>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FA7A3C"/>
    <w:rPr>
      <w:b/>
      <w:bCs/>
    </w:rPr>
  </w:style>
  <w:style w:type="character" w:customStyle="1" w:styleId="CommentSubjectChar">
    <w:name w:val="Comment Subject Char"/>
    <w:basedOn w:val="CommentTextChar"/>
    <w:link w:val="CommentSubject"/>
    <w:uiPriority w:val="99"/>
    <w:semiHidden/>
    <w:locked/>
    <w:rsid w:val="00FA7A3C"/>
    <w:rPr>
      <w:b/>
      <w:bCs/>
    </w:rPr>
  </w:style>
  <w:style w:type="table" w:styleId="TableGrid">
    <w:name w:val="Table Grid"/>
    <w:basedOn w:val="TableNormal"/>
    <w:uiPriority w:val="99"/>
    <w:locked/>
    <w:rsid w:val="005603B2"/>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33675298">
      <w:marLeft w:val="0"/>
      <w:marRight w:val="0"/>
      <w:marTop w:val="0"/>
      <w:marBottom w:val="0"/>
      <w:divBdr>
        <w:top w:val="none" w:sz="0" w:space="0" w:color="auto"/>
        <w:left w:val="none" w:sz="0" w:space="0" w:color="auto"/>
        <w:bottom w:val="none" w:sz="0" w:space="0" w:color="auto"/>
        <w:right w:val="none" w:sz="0" w:space="0" w:color="auto"/>
      </w:divBdr>
    </w:div>
    <w:div w:id="633675299">
      <w:marLeft w:val="0"/>
      <w:marRight w:val="0"/>
      <w:marTop w:val="0"/>
      <w:marBottom w:val="0"/>
      <w:divBdr>
        <w:top w:val="none" w:sz="0" w:space="0" w:color="auto"/>
        <w:left w:val="none" w:sz="0" w:space="0" w:color="auto"/>
        <w:bottom w:val="none" w:sz="0" w:space="0" w:color="auto"/>
        <w:right w:val="none" w:sz="0" w:space="0" w:color="auto"/>
      </w:divBdr>
      <w:divsChild>
        <w:div w:id="633675310">
          <w:marLeft w:val="0"/>
          <w:marRight w:val="0"/>
          <w:marTop w:val="0"/>
          <w:marBottom w:val="0"/>
          <w:divBdr>
            <w:top w:val="none" w:sz="0" w:space="0" w:color="auto"/>
            <w:left w:val="none" w:sz="0" w:space="0" w:color="auto"/>
            <w:bottom w:val="none" w:sz="0" w:space="0" w:color="auto"/>
            <w:right w:val="none" w:sz="0" w:space="0" w:color="auto"/>
          </w:divBdr>
        </w:div>
      </w:divsChild>
    </w:div>
    <w:div w:id="633675300">
      <w:marLeft w:val="0"/>
      <w:marRight w:val="0"/>
      <w:marTop w:val="0"/>
      <w:marBottom w:val="0"/>
      <w:divBdr>
        <w:top w:val="none" w:sz="0" w:space="0" w:color="auto"/>
        <w:left w:val="none" w:sz="0" w:space="0" w:color="auto"/>
        <w:bottom w:val="none" w:sz="0" w:space="0" w:color="auto"/>
        <w:right w:val="none" w:sz="0" w:space="0" w:color="auto"/>
      </w:divBdr>
    </w:div>
    <w:div w:id="633675301">
      <w:marLeft w:val="0"/>
      <w:marRight w:val="0"/>
      <w:marTop w:val="0"/>
      <w:marBottom w:val="0"/>
      <w:divBdr>
        <w:top w:val="none" w:sz="0" w:space="0" w:color="auto"/>
        <w:left w:val="none" w:sz="0" w:space="0" w:color="auto"/>
        <w:bottom w:val="none" w:sz="0" w:space="0" w:color="auto"/>
        <w:right w:val="none" w:sz="0" w:space="0" w:color="auto"/>
      </w:divBdr>
    </w:div>
    <w:div w:id="633675302">
      <w:marLeft w:val="0"/>
      <w:marRight w:val="0"/>
      <w:marTop w:val="0"/>
      <w:marBottom w:val="0"/>
      <w:divBdr>
        <w:top w:val="none" w:sz="0" w:space="0" w:color="auto"/>
        <w:left w:val="none" w:sz="0" w:space="0" w:color="auto"/>
        <w:bottom w:val="none" w:sz="0" w:space="0" w:color="auto"/>
        <w:right w:val="none" w:sz="0" w:space="0" w:color="auto"/>
      </w:divBdr>
      <w:divsChild>
        <w:div w:id="633675303">
          <w:marLeft w:val="0"/>
          <w:marRight w:val="0"/>
          <w:marTop w:val="0"/>
          <w:marBottom w:val="0"/>
          <w:divBdr>
            <w:top w:val="none" w:sz="0" w:space="0" w:color="auto"/>
            <w:left w:val="none" w:sz="0" w:space="0" w:color="auto"/>
            <w:bottom w:val="none" w:sz="0" w:space="0" w:color="auto"/>
            <w:right w:val="none" w:sz="0" w:space="0" w:color="auto"/>
          </w:divBdr>
        </w:div>
      </w:divsChild>
    </w:div>
    <w:div w:id="633675304">
      <w:marLeft w:val="0"/>
      <w:marRight w:val="0"/>
      <w:marTop w:val="0"/>
      <w:marBottom w:val="0"/>
      <w:divBdr>
        <w:top w:val="none" w:sz="0" w:space="0" w:color="auto"/>
        <w:left w:val="none" w:sz="0" w:space="0" w:color="auto"/>
        <w:bottom w:val="none" w:sz="0" w:space="0" w:color="auto"/>
        <w:right w:val="none" w:sz="0" w:space="0" w:color="auto"/>
      </w:divBdr>
    </w:div>
    <w:div w:id="633675305">
      <w:marLeft w:val="0"/>
      <w:marRight w:val="0"/>
      <w:marTop w:val="0"/>
      <w:marBottom w:val="0"/>
      <w:divBdr>
        <w:top w:val="none" w:sz="0" w:space="0" w:color="auto"/>
        <w:left w:val="none" w:sz="0" w:space="0" w:color="auto"/>
        <w:bottom w:val="none" w:sz="0" w:space="0" w:color="auto"/>
        <w:right w:val="none" w:sz="0" w:space="0" w:color="auto"/>
      </w:divBdr>
    </w:div>
    <w:div w:id="633675306">
      <w:marLeft w:val="0"/>
      <w:marRight w:val="0"/>
      <w:marTop w:val="0"/>
      <w:marBottom w:val="0"/>
      <w:divBdr>
        <w:top w:val="none" w:sz="0" w:space="0" w:color="auto"/>
        <w:left w:val="none" w:sz="0" w:space="0" w:color="auto"/>
        <w:bottom w:val="none" w:sz="0" w:space="0" w:color="auto"/>
        <w:right w:val="none" w:sz="0" w:space="0" w:color="auto"/>
      </w:divBdr>
    </w:div>
    <w:div w:id="633675307">
      <w:marLeft w:val="0"/>
      <w:marRight w:val="0"/>
      <w:marTop w:val="0"/>
      <w:marBottom w:val="0"/>
      <w:divBdr>
        <w:top w:val="none" w:sz="0" w:space="0" w:color="auto"/>
        <w:left w:val="none" w:sz="0" w:space="0" w:color="auto"/>
        <w:bottom w:val="none" w:sz="0" w:space="0" w:color="auto"/>
        <w:right w:val="none" w:sz="0" w:space="0" w:color="auto"/>
      </w:divBdr>
    </w:div>
    <w:div w:id="633675308">
      <w:marLeft w:val="0"/>
      <w:marRight w:val="0"/>
      <w:marTop w:val="0"/>
      <w:marBottom w:val="0"/>
      <w:divBdr>
        <w:top w:val="none" w:sz="0" w:space="0" w:color="auto"/>
        <w:left w:val="none" w:sz="0" w:space="0" w:color="auto"/>
        <w:bottom w:val="none" w:sz="0" w:space="0" w:color="auto"/>
        <w:right w:val="none" w:sz="0" w:space="0" w:color="auto"/>
      </w:divBdr>
    </w:div>
    <w:div w:id="633675309">
      <w:marLeft w:val="0"/>
      <w:marRight w:val="0"/>
      <w:marTop w:val="0"/>
      <w:marBottom w:val="0"/>
      <w:divBdr>
        <w:top w:val="none" w:sz="0" w:space="0" w:color="auto"/>
        <w:left w:val="none" w:sz="0" w:space="0" w:color="auto"/>
        <w:bottom w:val="none" w:sz="0" w:space="0" w:color="auto"/>
        <w:right w:val="none" w:sz="0" w:space="0" w:color="auto"/>
      </w:divBdr>
    </w:div>
    <w:div w:id="633675314">
      <w:marLeft w:val="0"/>
      <w:marRight w:val="0"/>
      <w:marTop w:val="0"/>
      <w:marBottom w:val="0"/>
      <w:divBdr>
        <w:top w:val="none" w:sz="0" w:space="0" w:color="auto"/>
        <w:left w:val="none" w:sz="0" w:space="0" w:color="auto"/>
        <w:bottom w:val="none" w:sz="0" w:space="0" w:color="auto"/>
        <w:right w:val="none" w:sz="0" w:space="0" w:color="auto"/>
      </w:divBdr>
      <w:divsChild>
        <w:div w:id="633675312">
          <w:marLeft w:val="0"/>
          <w:marRight w:val="0"/>
          <w:marTop w:val="0"/>
          <w:marBottom w:val="0"/>
          <w:divBdr>
            <w:top w:val="none" w:sz="0" w:space="0" w:color="auto"/>
            <w:left w:val="none" w:sz="0" w:space="0" w:color="auto"/>
            <w:bottom w:val="none" w:sz="0" w:space="0" w:color="auto"/>
            <w:right w:val="none" w:sz="0" w:space="0" w:color="auto"/>
          </w:divBdr>
          <w:divsChild>
            <w:div w:id="63367531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33675315">
      <w:marLeft w:val="0"/>
      <w:marRight w:val="0"/>
      <w:marTop w:val="0"/>
      <w:marBottom w:val="0"/>
      <w:divBdr>
        <w:top w:val="none" w:sz="0" w:space="0" w:color="auto"/>
        <w:left w:val="none" w:sz="0" w:space="0" w:color="auto"/>
        <w:bottom w:val="none" w:sz="0" w:space="0" w:color="auto"/>
        <w:right w:val="none" w:sz="0" w:space="0" w:color="auto"/>
      </w:divBdr>
      <w:divsChild>
        <w:div w:id="633675311">
          <w:marLeft w:val="0"/>
          <w:marRight w:val="0"/>
          <w:marTop w:val="0"/>
          <w:marBottom w:val="0"/>
          <w:divBdr>
            <w:top w:val="none" w:sz="0" w:space="0" w:color="auto"/>
            <w:left w:val="none" w:sz="0" w:space="0" w:color="auto"/>
            <w:bottom w:val="none" w:sz="0" w:space="0" w:color="auto"/>
            <w:right w:val="none" w:sz="0" w:space="0" w:color="auto"/>
          </w:divBdr>
        </w:div>
        <w:div w:id="633675316">
          <w:marLeft w:val="0"/>
          <w:marRight w:val="0"/>
          <w:marTop w:val="0"/>
          <w:marBottom w:val="0"/>
          <w:divBdr>
            <w:top w:val="none" w:sz="0" w:space="0" w:color="auto"/>
            <w:left w:val="none" w:sz="0" w:space="0" w:color="auto"/>
            <w:bottom w:val="none" w:sz="0" w:space="0" w:color="auto"/>
            <w:right w:val="none" w:sz="0" w:space="0" w:color="auto"/>
          </w:divBdr>
        </w:div>
        <w:div w:id="633675317">
          <w:marLeft w:val="0"/>
          <w:marRight w:val="0"/>
          <w:marTop w:val="0"/>
          <w:marBottom w:val="0"/>
          <w:divBdr>
            <w:top w:val="none" w:sz="0" w:space="0" w:color="auto"/>
            <w:left w:val="none" w:sz="0" w:space="0" w:color="auto"/>
            <w:bottom w:val="none" w:sz="0" w:space="0" w:color="auto"/>
            <w:right w:val="none" w:sz="0" w:space="0" w:color="auto"/>
          </w:divBdr>
        </w:div>
      </w:divsChild>
    </w:div>
    <w:div w:id="633675318">
      <w:marLeft w:val="0"/>
      <w:marRight w:val="0"/>
      <w:marTop w:val="0"/>
      <w:marBottom w:val="0"/>
      <w:divBdr>
        <w:top w:val="none" w:sz="0" w:space="0" w:color="auto"/>
        <w:left w:val="none" w:sz="0" w:space="0" w:color="auto"/>
        <w:bottom w:val="none" w:sz="0" w:space="0" w:color="auto"/>
        <w:right w:val="none" w:sz="0" w:space="0" w:color="auto"/>
      </w:divBdr>
    </w:div>
    <w:div w:id="6336753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3</Pages>
  <Words>756</Words>
  <Characters>4008</Characters>
  <Application>Microsoft Office Outlook</Application>
  <DocSecurity>0</DocSecurity>
  <Lines>0</Lines>
  <Paragraphs>0</Paragraphs>
  <ScaleCrop>false</ScaleCrop>
  <Company>Goodyear Luxemburg Tires 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Administrator</dc:creator>
  <cp:keywords/>
  <dc:description/>
  <cp:lastModifiedBy> </cp:lastModifiedBy>
  <cp:revision>3</cp:revision>
  <cp:lastPrinted>2012-09-25T08:43:00Z</cp:lastPrinted>
  <dcterms:created xsi:type="dcterms:W3CDTF">2012-10-30T20:05:00Z</dcterms:created>
  <dcterms:modified xsi:type="dcterms:W3CDTF">2012-10-31T07:46:00Z</dcterms:modified>
</cp:coreProperties>
</file>