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5CF5" w:rsidRDefault="0028211E">
      <w:r>
        <w:rPr>
          <w:noProof/>
        </w:rPr>
        <w:drawing>
          <wp:inline distT="0" distB="0" distL="0" distR="0">
            <wp:extent cx="3467100" cy="862189"/>
            <wp:effectExtent l="0" t="0" r="0" b="0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ald-logga-artistconnector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6346" cy="864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211E" w:rsidRDefault="0028211E"/>
    <w:p w:rsidR="00FA70F3" w:rsidRDefault="00FA70F3"/>
    <w:p w:rsidR="00FA70F3" w:rsidRPr="00FA70F3" w:rsidRDefault="00FA70F3" w:rsidP="00FA70F3">
      <w:pPr>
        <w:rPr>
          <w:b/>
          <w:sz w:val="36"/>
          <w:szCs w:val="36"/>
        </w:rPr>
      </w:pPr>
      <w:r w:rsidRPr="00FA70F3">
        <w:rPr>
          <w:b/>
          <w:sz w:val="36"/>
          <w:szCs w:val="36"/>
        </w:rPr>
        <w:t xml:space="preserve">Nytt samarbete mellan </w:t>
      </w:r>
      <w:proofErr w:type="spellStart"/>
      <w:r w:rsidRPr="00FA70F3">
        <w:rPr>
          <w:b/>
          <w:sz w:val="36"/>
          <w:szCs w:val="36"/>
        </w:rPr>
        <w:t>Artistconnector</w:t>
      </w:r>
      <w:proofErr w:type="spellEnd"/>
      <w:r w:rsidRPr="00FA70F3">
        <w:rPr>
          <w:b/>
          <w:sz w:val="36"/>
          <w:szCs w:val="36"/>
        </w:rPr>
        <w:t xml:space="preserve"> och S</w:t>
      </w:r>
      <w:r w:rsidR="00D8247F">
        <w:rPr>
          <w:b/>
          <w:sz w:val="36"/>
          <w:szCs w:val="36"/>
        </w:rPr>
        <w:t>tudieförbundet Vuxenskolan</w:t>
      </w:r>
    </w:p>
    <w:p w:rsidR="00FA70F3" w:rsidRDefault="00FA70F3" w:rsidP="00FA70F3">
      <w:r>
        <w:br/>
        <w:t xml:space="preserve">Ett samarbetsavtal har tecknats mellan musikbolaget </w:t>
      </w:r>
      <w:proofErr w:type="spellStart"/>
      <w:r>
        <w:t>Artistconnector</w:t>
      </w:r>
      <w:proofErr w:type="spellEnd"/>
      <w:r>
        <w:t xml:space="preserve"> Norrköping och </w:t>
      </w:r>
      <w:r w:rsidR="00D8247F">
        <w:t>Studieförbundet Vuxenskolan Östergötland.</w:t>
      </w:r>
    </w:p>
    <w:p w:rsidR="00FA70F3" w:rsidRDefault="00FA70F3" w:rsidP="00FA70F3">
      <w:r>
        <w:t>Samarbetet innebär att artister</w:t>
      </w:r>
      <w:r w:rsidR="00D8247F">
        <w:t xml:space="preserve"> knutna till Studieförbundet Vuxenskolan Östergötland</w:t>
      </w:r>
      <w:r>
        <w:t xml:space="preserve"> </w:t>
      </w:r>
      <w:r w:rsidR="00D8247F">
        <w:t xml:space="preserve">erbjuds </w:t>
      </w:r>
      <w:r>
        <w:t xml:space="preserve">att köpa </w:t>
      </w:r>
      <w:proofErr w:type="spellStart"/>
      <w:r>
        <w:t>promotiontjänster</w:t>
      </w:r>
      <w:proofErr w:type="spellEnd"/>
      <w:r>
        <w:t xml:space="preserve"> av </w:t>
      </w:r>
      <w:proofErr w:type="spellStart"/>
      <w:r>
        <w:t>Artistconnector</w:t>
      </w:r>
      <w:proofErr w:type="spellEnd"/>
      <w:r>
        <w:t xml:space="preserve"> till rabatterat pris. </w:t>
      </w:r>
      <w:r>
        <w:br/>
      </w:r>
    </w:p>
    <w:p w:rsidR="00633BC6" w:rsidRDefault="00633BC6" w:rsidP="00633BC6">
      <w:r>
        <w:t>Fakta om Studieförbundet Vuxenskolan Östergötland:</w:t>
      </w:r>
      <w:r>
        <w:br/>
      </w:r>
      <w:r>
        <w:br/>
      </w:r>
      <w:r>
        <w:t>Musikverksamheten inom Ungdom jobbar frä</w:t>
      </w:r>
      <w:r>
        <w:t xml:space="preserve">mst med: </w:t>
      </w:r>
      <w:r>
        <w:t>Festivaler/Studioinspelning/Replokaler/Turnéer samt Kurser i musik så som Instrument/Ljudteknik/Arrangörskap mm.</w:t>
      </w:r>
    </w:p>
    <w:p w:rsidR="00633BC6" w:rsidRDefault="00633BC6" w:rsidP="00633BC6">
      <w:r>
        <w:t>SV</w:t>
      </w:r>
      <w:r>
        <w:t xml:space="preserve"> har idag 5 </w:t>
      </w:r>
      <w:proofErr w:type="spellStart"/>
      <w:r>
        <w:t>st</w:t>
      </w:r>
      <w:proofErr w:type="spellEnd"/>
      <w:r>
        <w:t xml:space="preserve"> </w:t>
      </w:r>
      <w:r>
        <w:t>musikhus i Östergötland utrustade med Replokaler/Studios/Scener</w:t>
      </w:r>
      <w:r>
        <w:t>.</w:t>
      </w:r>
      <w:r>
        <w:t xml:space="preserve"> </w:t>
      </w:r>
      <w:r>
        <w:t>A</w:t>
      </w:r>
      <w:r>
        <w:t>llt för att du som musiker</w:t>
      </w:r>
      <w:r>
        <w:t>,</w:t>
      </w:r>
      <w:r>
        <w:t xml:space="preserve"> både nybörjare och proffs</w:t>
      </w:r>
      <w:r>
        <w:t>,</w:t>
      </w:r>
      <w:r>
        <w:t xml:space="preserve"> ska kunna utvecklas.</w:t>
      </w:r>
    </w:p>
    <w:p w:rsidR="00FA70F3" w:rsidRDefault="00633BC6" w:rsidP="00633BC6">
      <w:r>
        <w:t>Kontakt:</w:t>
      </w:r>
      <w:r>
        <w:br/>
      </w:r>
      <w:hyperlink r:id="rId8" w:history="1">
        <w:r w:rsidRPr="00083734">
          <w:rPr>
            <w:rStyle w:val="Hyperlnk"/>
          </w:rPr>
          <w:t>kenny.lundstrom@sv.se</w:t>
        </w:r>
      </w:hyperlink>
      <w:r>
        <w:br/>
      </w:r>
      <w:r>
        <w:br/>
      </w:r>
      <w:bookmarkStart w:id="0" w:name="_GoBack"/>
      <w:bookmarkEnd w:id="0"/>
    </w:p>
    <w:sectPr w:rsidR="00FA70F3" w:rsidSect="0028211E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1417" w:right="1417" w:bottom="1417" w:left="1417" w:header="708" w:footer="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B06A0" w:rsidRDefault="007B06A0" w:rsidP="0028211E">
      <w:pPr>
        <w:spacing w:after="0" w:line="240" w:lineRule="auto"/>
      </w:pPr>
      <w:r>
        <w:separator/>
      </w:r>
    </w:p>
  </w:endnote>
  <w:endnote w:type="continuationSeparator" w:id="0">
    <w:p w:rsidR="007B06A0" w:rsidRDefault="007B06A0" w:rsidP="002821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lrutnt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070"/>
      <w:gridCol w:w="3071"/>
      <w:gridCol w:w="3071"/>
    </w:tblGrid>
    <w:tr w:rsidR="0028211E" w:rsidTr="0028211E">
      <w:tc>
        <w:tcPr>
          <w:tcW w:w="3070" w:type="dxa"/>
        </w:tcPr>
        <w:p w:rsidR="0028211E" w:rsidRDefault="0028211E">
          <w:pPr>
            <w:pStyle w:val="Sidfot"/>
          </w:pPr>
          <w:proofErr w:type="spellStart"/>
          <w:r>
            <w:t>Artistconnector</w:t>
          </w:r>
          <w:proofErr w:type="spellEnd"/>
        </w:p>
        <w:p w:rsidR="0028211E" w:rsidRDefault="0028211E">
          <w:pPr>
            <w:pStyle w:val="Sidfot"/>
          </w:pPr>
          <w:r>
            <w:t>Grundläggaragatan 90</w:t>
          </w:r>
          <w:r>
            <w:br/>
            <w:t>603 48 Norrköping</w:t>
          </w:r>
        </w:p>
      </w:tc>
      <w:tc>
        <w:tcPr>
          <w:tcW w:w="3071" w:type="dxa"/>
        </w:tcPr>
        <w:p w:rsidR="0028211E" w:rsidRDefault="007B06A0" w:rsidP="0028211E">
          <w:pPr>
            <w:pStyle w:val="Sidfot"/>
            <w:jc w:val="center"/>
          </w:pPr>
          <w:hyperlink r:id="rId1" w:history="1">
            <w:r w:rsidR="0028211E" w:rsidRPr="009E13AE">
              <w:rPr>
                <w:rStyle w:val="Hyperlnk"/>
              </w:rPr>
              <w:t>www.artistconnector.com</w:t>
            </w:r>
          </w:hyperlink>
        </w:p>
      </w:tc>
      <w:tc>
        <w:tcPr>
          <w:tcW w:w="3071" w:type="dxa"/>
        </w:tcPr>
        <w:p w:rsidR="0028211E" w:rsidRDefault="007B06A0" w:rsidP="0028211E">
          <w:pPr>
            <w:pStyle w:val="Sidfot"/>
            <w:jc w:val="center"/>
          </w:pPr>
          <w:hyperlink r:id="rId2" w:history="1">
            <w:r w:rsidR="0028211E" w:rsidRPr="0028211E">
              <w:rPr>
                <w:rStyle w:val="Hyperlnk"/>
              </w:rPr>
              <w:t>info@artistconnector.com</w:t>
            </w:r>
          </w:hyperlink>
        </w:p>
      </w:tc>
    </w:tr>
  </w:tbl>
  <w:p w:rsidR="0028211E" w:rsidRDefault="0028211E">
    <w:pPr>
      <w:pStyle w:val="Sidfo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B06A0" w:rsidRDefault="007B06A0" w:rsidP="0028211E">
      <w:pPr>
        <w:spacing w:after="0" w:line="240" w:lineRule="auto"/>
      </w:pPr>
      <w:r>
        <w:separator/>
      </w:r>
    </w:p>
  </w:footnote>
  <w:footnote w:type="continuationSeparator" w:id="0">
    <w:p w:rsidR="007B06A0" w:rsidRDefault="007B06A0" w:rsidP="002821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211E" w:rsidRDefault="007B06A0">
    <w:pPr>
      <w:pStyle w:val="Sidhuvud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289344" o:spid="_x0000_s2050" type="#_x0000_t75" style="position:absolute;margin-left:0;margin-top:0;width:1134pt;height:754.5pt;z-index:-251657216;mso-position-horizontal:center;mso-position-horizontal-relative:margin;mso-position-vertical:center;mso-position-vertical-relative:margin" o:allowincell="f">
          <v:imagedata r:id="rId1" o:title="iStock_000020100657_Large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211E" w:rsidRDefault="007B06A0">
    <w:pPr>
      <w:pStyle w:val="Sidhuvud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289345" o:spid="_x0000_s2051" type="#_x0000_t75" style="position:absolute;margin-left:0;margin-top:0;width:1134pt;height:754.5pt;z-index:-251656192;mso-position-horizontal:center;mso-position-horizontal-relative:margin;mso-position-vertical:center;mso-position-vertical-relative:margin" o:allowincell="f">
          <v:imagedata r:id="rId1" o:title="iStock_000020100657_Large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211E" w:rsidRDefault="007B06A0">
    <w:pPr>
      <w:pStyle w:val="Sidhuvud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289343" o:spid="_x0000_s2049" type="#_x0000_t75" style="position:absolute;margin-left:0;margin-top:0;width:1134pt;height:754.5pt;z-index:-251658240;mso-position-horizontal:center;mso-position-horizontal-relative:margin;mso-position-vertical:center;mso-position-vertical-relative:margin" o:allowincell="f">
          <v:imagedata r:id="rId1" o:title="iStock_000020100657_Large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1304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70F3"/>
    <w:rsid w:val="002348CD"/>
    <w:rsid w:val="0028211E"/>
    <w:rsid w:val="003309B8"/>
    <w:rsid w:val="005324F1"/>
    <w:rsid w:val="00633BC6"/>
    <w:rsid w:val="007B06A0"/>
    <w:rsid w:val="008B00F8"/>
    <w:rsid w:val="00A15219"/>
    <w:rsid w:val="00A337DD"/>
    <w:rsid w:val="00D602C0"/>
    <w:rsid w:val="00D8247F"/>
    <w:rsid w:val="00DB348E"/>
    <w:rsid w:val="00F35CF5"/>
    <w:rsid w:val="00FA70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sv-SE" w:eastAsia="sv-S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unhideWhenUsed/>
    <w:rsid w:val="0028211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28211E"/>
  </w:style>
  <w:style w:type="paragraph" w:styleId="Sidfot">
    <w:name w:val="footer"/>
    <w:basedOn w:val="Normal"/>
    <w:link w:val="SidfotChar"/>
    <w:uiPriority w:val="99"/>
    <w:unhideWhenUsed/>
    <w:rsid w:val="0028211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28211E"/>
  </w:style>
  <w:style w:type="table" w:styleId="Tabellrutnt">
    <w:name w:val="Table Grid"/>
    <w:basedOn w:val="Normaltabell"/>
    <w:uiPriority w:val="59"/>
    <w:rsid w:val="0028211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nk">
    <w:name w:val="Hyperlink"/>
    <w:basedOn w:val="Standardstycketeckensnitt"/>
    <w:uiPriority w:val="99"/>
    <w:unhideWhenUsed/>
    <w:rsid w:val="0028211E"/>
    <w:rPr>
      <w:color w:val="0000FF" w:themeColor="hyperlink"/>
      <w:u w:val="single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2821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28211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v-SE" w:eastAsia="sv-S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unhideWhenUsed/>
    <w:rsid w:val="0028211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28211E"/>
  </w:style>
  <w:style w:type="paragraph" w:styleId="Sidfot">
    <w:name w:val="footer"/>
    <w:basedOn w:val="Normal"/>
    <w:link w:val="SidfotChar"/>
    <w:uiPriority w:val="99"/>
    <w:unhideWhenUsed/>
    <w:rsid w:val="0028211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28211E"/>
  </w:style>
  <w:style w:type="table" w:styleId="Tabellrutnt">
    <w:name w:val="Table Grid"/>
    <w:basedOn w:val="Normaltabell"/>
    <w:uiPriority w:val="59"/>
    <w:rsid w:val="0028211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nk">
    <w:name w:val="Hyperlink"/>
    <w:basedOn w:val="Standardstycketeckensnitt"/>
    <w:uiPriority w:val="99"/>
    <w:unhideWhenUsed/>
    <w:rsid w:val="0028211E"/>
    <w:rPr>
      <w:color w:val="0000FF" w:themeColor="hyperlink"/>
      <w:u w:val="single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2821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28211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2671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enny.lundstrom@sv.se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info@artistconnector.com" TargetMode="External"/><Relationship Id="rId1" Type="http://schemas.openxmlformats.org/officeDocument/2006/relationships/hyperlink" Target="http://www.artistconnector.com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F:\Anders\Artistconnector%20Ny%20mall\New%20Site\AC%202014.dotx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AC 2014</Template>
  <TotalTime>1</TotalTime>
  <Pages>1</Pages>
  <Words>129</Words>
  <Characters>685</Characters>
  <Application>Microsoft Office Word</Application>
  <DocSecurity>0</DocSecurity>
  <Lines>5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</dc:creator>
  <cp:lastModifiedBy>Anders</cp:lastModifiedBy>
  <cp:revision>2</cp:revision>
  <dcterms:created xsi:type="dcterms:W3CDTF">2014-05-11T14:28:00Z</dcterms:created>
  <dcterms:modified xsi:type="dcterms:W3CDTF">2014-05-11T14:28:00Z</dcterms:modified>
</cp:coreProperties>
</file>