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9EE" w:rsidRDefault="002F727C" w:rsidP="004F19EE">
      <w:pPr>
        <w:pStyle w:val="Huvudrubrik"/>
      </w:pPr>
      <w:bookmarkStart w:id="0" w:name="_Toc340255587"/>
      <w:r>
        <w:t>Inbjudan: debatt om jobbskapande</w:t>
      </w:r>
    </w:p>
    <w:p w:rsidR="002F727C" w:rsidRDefault="002F727C" w:rsidP="004F19EE">
      <w:pPr>
        <w:pStyle w:val="Ingress"/>
      </w:pPr>
      <w:r>
        <w:t>Sveriges jobbskapande företagare</w:t>
      </w:r>
      <w:r w:rsidR="00EF03CF">
        <w:t xml:space="preserve">, Centerpartiet och undertecknad </w:t>
      </w:r>
      <w:r>
        <w:t xml:space="preserve">har under en tid efterlyst en </w:t>
      </w:r>
      <w:r w:rsidR="00EF03CF">
        <w:t xml:space="preserve">enda tydlig </w:t>
      </w:r>
      <w:r>
        <w:t>förklaring av hur höjda arbetsgivaravgifter för ungdomar och höjd moms på försäljning av mat ska skapa nya arbetstillfällen</w:t>
      </w:r>
      <w:r w:rsidR="00EF03CF">
        <w:t xml:space="preserve"> i växande företag</w:t>
      </w:r>
      <w:r>
        <w:t>.</w:t>
      </w:r>
      <w:r w:rsidR="00EF03CF">
        <w:t xml:space="preserve"> </w:t>
      </w:r>
      <w:r>
        <w:t xml:space="preserve">Än så länge har ert parti, Socialdemokraterna, inte </w:t>
      </w:r>
      <w:r w:rsidR="00EF03CF">
        <w:t>svarat</w:t>
      </w:r>
      <w:r>
        <w:t>.</w:t>
      </w:r>
    </w:p>
    <w:p w:rsidR="00037257" w:rsidRDefault="00037257" w:rsidP="004F19EE">
      <w:pPr>
        <w:pStyle w:val="Ingress"/>
      </w:pPr>
    </w:p>
    <w:p w:rsidR="00037257" w:rsidRDefault="00037257" w:rsidP="004F19EE">
      <w:pPr>
        <w:pStyle w:val="Ingress"/>
      </w:pPr>
      <w:r>
        <w:t>Det är nu valår och ni har en skyldighet att åtminstone försöka förklara hur ni tänkt uppnå ”Europas lägsta arbetslöshet” genom att höja kostnaderna för att anställa.</w:t>
      </w:r>
    </w:p>
    <w:p w:rsidR="002F727C" w:rsidRDefault="002F727C" w:rsidP="004F19EE">
      <w:pPr>
        <w:pStyle w:val="Ingress"/>
      </w:pPr>
      <w:bookmarkStart w:id="1" w:name="_GoBack"/>
      <w:bookmarkEnd w:id="1"/>
    </w:p>
    <w:p w:rsidR="002F727C" w:rsidRDefault="002F727C" w:rsidP="004F19EE">
      <w:pPr>
        <w:pStyle w:val="Ingress"/>
      </w:pPr>
      <w:r>
        <w:t xml:space="preserve">Därför vore det bästa om vi öppet kunde diskutera den saken i form av en debatt, förslagsvis mellan mig och Magdalena Andersson, </w:t>
      </w:r>
      <w:r w:rsidR="00EF03CF">
        <w:t xml:space="preserve">er </w:t>
      </w:r>
      <w:r>
        <w:t>ekonomisk</w:t>
      </w:r>
      <w:r w:rsidR="00EF03CF">
        <w:t>-</w:t>
      </w:r>
      <w:r>
        <w:t>politisk</w:t>
      </w:r>
      <w:r w:rsidR="00EF03CF">
        <w:t>a</w:t>
      </w:r>
      <w:r>
        <w:t xml:space="preserve"> talesperson, eller er gruppledare</w:t>
      </w:r>
      <w:r w:rsidR="00EF03CF">
        <w:t xml:space="preserve"> Mikael Damberg, som annars gärna uttalar sig om småföretag. Senast fick politikerna i Mikael Dambergs egen hemkommun Solna ett brev från en företagare; hon oroar sig för möjligheterna att anställa om ni höjer dessa skatter.</w:t>
      </w:r>
    </w:p>
    <w:p w:rsidR="002F727C" w:rsidRDefault="002F727C" w:rsidP="004F19EE">
      <w:pPr>
        <w:pStyle w:val="Ingress"/>
      </w:pPr>
    </w:p>
    <w:p w:rsidR="002F727C" w:rsidRDefault="002F727C" w:rsidP="004F19EE">
      <w:pPr>
        <w:pStyle w:val="Ingress"/>
      </w:pPr>
      <w:r>
        <w:t xml:space="preserve">Eftersom jobbskaparnas villkor </w:t>
      </w:r>
      <w:r w:rsidR="00EF03CF">
        <w:t xml:space="preserve">för att </w:t>
      </w:r>
      <w:r>
        <w:t>kunna skapa arbetstillfällen står högst på min agenda så är jag redo att ta diskussionen helt på era villkor.</w:t>
      </w:r>
    </w:p>
    <w:p w:rsidR="00EF03CF" w:rsidRDefault="00EF03CF" w:rsidP="004F19EE">
      <w:pPr>
        <w:pStyle w:val="Ingress"/>
      </w:pPr>
    </w:p>
    <w:p w:rsidR="002F727C" w:rsidRDefault="002F727C" w:rsidP="004F19EE">
      <w:pPr>
        <w:pStyle w:val="Ingress"/>
      </w:pPr>
      <w:r>
        <w:t>Ni kan föreslå tid och plats, så gör jag utrymme i min kalender.</w:t>
      </w:r>
    </w:p>
    <w:p w:rsidR="004F19EE" w:rsidRDefault="004F19EE" w:rsidP="004F19EE"/>
    <w:p w:rsidR="004F19EE" w:rsidRDefault="002F727C" w:rsidP="004F19EE">
      <w:pPr>
        <w:pStyle w:val="Namn"/>
      </w:pPr>
      <w:r>
        <w:t>Martin Ådahl, chefekonom</w:t>
      </w:r>
    </w:p>
    <w:p w:rsidR="004F19EE" w:rsidRDefault="002F727C" w:rsidP="004F19EE">
      <w:pPr>
        <w:pStyle w:val="Ortochdatum"/>
        <w:rPr>
          <w:rStyle w:val="HuvudrubrikCharChar"/>
        </w:rPr>
      </w:pPr>
      <w:r>
        <w:t>Stockholm 2014-02-06</w:t>
      </w:r>
    </w:p>
    <w:p w:rsidR="004F19EE" w:rsidRPr="00C567E0" w:rsidRDefault="004F19EE" w:rsidP="004F19EE"/>
    <w:bookmarkEnd w:id="0"/>
    <w:p w:rsidR="002F727C" w:rsidRPr="004F19EE" w:rsidRDefault="002F727C" w:rsidP="002F727C"/>
    <w:p w:rsidR="004F19EE" w:rsidRPr="004F19EE" w:rsidRDefault="004F19EE" w:rsidP="004F19EE"/>
    <w:p w:rsidR="004F19EE" w:rsidRDefault="004F19EE" w:rsidP="004F19EE"/>
    <w:p w:rsidR="00ED14CD" w:rsidRDefault="00ED14CD" w:rsidP="002F727C">
      <w:pPr>
        <w:pStyle w:val="Rubrik1"/>
      </w:pPr>
    </w:p>
    <w:p w:rsidR="00ED14CD" w:rsidRPr="00653A11" w:rsidRDefault="00ED14CD" w:rsidP="00653A11"/>
    <w:p w:rsidR="00653A11" w:rsidRPr="00C64BD8" w:rsidRDefault="00653A11" w:rsidP="00C64BD8"/>
    <w:sectPr w:rsidR="00653A11" w:rsidRPr="00C64BD8" w:rsidSect="004F19EE">
      <w:footerReference w:type="default" r:id="rId7"/>
      <w:headerReference w:type="first" r:id="rId8"/>
      <w:footerReference w:type="first" r:id="rId9"/>
      <w:pgSz w:w="11909" w:h="16834" w:code="9"/>
      <w:pgMar w:top="1440" w:right="2304" w:bottom="1440" w:left="302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727C" w:rsidRDefault="002F727C">
      <w:r>
        <w:separator/>
      </w:r>
    </w:p>
  </w:endnote>
  <w:endnote w:type="continuationSeparator" w:id="0">
    <w:p w:rsidR="002F727C" w:rsidRDefault="002F72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EurekaSans-Regular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EurekaSans-Medium">
    <w:altName w:val="Centaur"/>
    <w:charset w:val="00"/>
    <w:family w:val="auto"/>
    <w:pitch w:val="variable"/>
    <w:sig w:usb0="00000003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urekaSans-Bold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EurekaSans-MediumItalic">
    <w:altName w:val="Centaur"/>
    <w:charset w:val="00"/>
    <w:family w:val="auto"/>
    <w:pitch w:val="variable"/>
    <w:sig w:usb0="00000003" w:usb1="4000004A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4BD8" w:rsidRDefault="004F19EE" w:rsidP="004F19EE">
    <w:pPr>
      <w:pStyle w:val="Sidfot"/>
      <w:tabs>
        <w:tab w:val="left" w:pos="555"/>
        <w:tab w:val="right" w:pos="6581"/>
      </w:tabs>
    </w:pPr>
    <w:r>
      <w:rPr>
        <w:rStyle w:val="Sidnummer"/>
      </w:rPr>
      <w:tab/>
    </w:r>
    <w:r>
      <w:rPr>
        <w:rStyle w:val="Sidnummer"/>
      </w:rPr>
      <w:tab/>
    </w:r>
    <w:r>
      <w:rPr>
        <w:rStyle w:val="Sidnummer"/>
      </w:rPr>
      <w:tab/>
    </w:r>
    <w:r w:rsidR="00702C53">
      <w:rPr>
        <w:noProof/>
        <w:lang w:eastAsia="sv-SE"/>
      </w:rPr>
      <w:drawing>
        <wp:anchor distT="0" distB="0" distL="114300" distR="114300" simplePos="0" relativeHeight="251656704" behindDoc="1" locked="1" layoutInCell="1" allowOverlap="0">
          <wp:simplePos x="0" y="0"/>
          <wp:positionH relativeFrom="column">
            <wp:posOffset>-276225</wp:posOffset>
          </wp:positionH>
          <wp:positionV relativeFrom="page">
            <wp:posOffset>10031095</wp:posOffset>
          </wp:positionV>
          <wp:extent cx="1171575" cy="219075"/>
          <wp:effectExtent l="0" t="0" r="9525" b="9525"/>
          <wp:wrapNone/>
          <wp:docPr id="3" name="Bild 3" descr="PM-1112-ha¦èllbar-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M-1112-ha¦èllbar-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219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64BD8">
      <w:rPr>
        <w:rStyle w:val="Sidnummer"/>
      </w:rPr>
      <w:fldChar w:fldCharType="begin"/>
    </w:r>
    <w:r w:rsidR="00C64BD8">
      <w:rPr>
        <w:rStyle w:val="Sidnummer"/>
      </w:rPr>
      <w:instrText xml:space="preserve"> PAGE </w:instrText>
    </w:r>
    <w:r w:rsidR="00C64BD8">
      <w:rPr>
        <w:rStyle w:val="Sidnummer"/>
      </w:rPr>
      <w:fldChar w:fldCharType="separate"/>
    </w:r>
    <w:r w:rsidR="002F727C">
      <w:rPr>
        <w:rStyle w:val="Sidnummer"/>
        <w:noProof/>
      </w:rPr>
      <w:t>2</w:t>
    </w:r>
    <w:r w:rsidR="00C64BD8">
      <w:rPr>
        <w:rStyle w:val="Sidnummer"/>
      </w:rPr>
      <w:fldChar w:fldCharType="end"/>
    </w:r>
    <w:r w:rsidR="00C64BD8">
      <w:rPr>
        <w:rStyle w:val="Sidnummer"/>
      </w:rPr>
      <w:t xml:space="preserve"> (</w:t>
    </w:r>
    <w:r w:rsidR="00C64BD8">
      <w:rPr>
        <w:rStyle w:val="Sidnummer"/>
      </w:rPr>
      <w:fldChar w:fldCharType="begin"/>
    </w:r>
    <w:r w:rsidR="00C64BD8">
      <w:rPr>
        <w:rStyle w:val="Sidnummer"/>
      </w:rPr>
      <w:instrText xml:space="preserve"> PAGE </w:instrText>
    </w:r>
    <w:r w:rsidR="00C64BD8">
      <w:rPr>
        <w:rStyle w:val="Sidnummer"/>
      </w:rPr>
      <w:fldChar w:fldCharType="separate"/>
    </w:r>
    <w:r w:rsidR="002F727C">
      <w:rPr>
        <w:rStyle w:val="Sidnummer"/>
        <w:noProof/>
      </w:rPr>
      <w:t>2</w:t>
    </w:r>
    <w:r w:rsidR="00C64BD8">
      <w:rPr>
        <w:rStyle w:val="Sidnummer"/>
      </w:rPr>
      <w:fldChar w:fldCharType="end"/>
    </w:r>
    <w:r w:rsidR="00C64BD8">
      <w:rPr>
        <w:rStyle w:val="Sidnummer"/>
      </w:rPr>
      <w:t>)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19EE" w:rsidRDefault="00702C53" w:rsidP="004F19EE">
    <w:pPr>
      <w:pStyle w:val="Sidfot"/>
      <w:tabs>
        <w:tab w:val="left" w:pos="555"/>
        <w:tab w:val="right" w:pos="6581"/>
      </w:tabs>
    </w:pPr>
    <w:r>
      <w:rPr>
        <w:rFonts w:ascii="EurekaSans-Bold" w:hAnsi="EurekaSans-Bold"/>
        <w:noProof/>
        <w:color w:val="016A3A"/>
        <w:lang w:eastAsia="sv-SE"/>
      </w:rPr>
      <w:drawing>
        <wp:anchor distT="0" distB="0" distL="114300" distR="114300" simplePos="0" relativeHeight="251657728" behindDoc="1" locked="1" layoutInCell="1" allowOverlap="0">
          <wp:simplePos x="0" y="0"/>
          <wp:positionH relativeFrom="column">
            <wp:posOffset>2628900</wp:posOffset>
          </wp:positionH>
          <wp:positionV relativeFrom="page">
            <wp:posOffset>7196455</wp:posOffset>
          </wp:positionV>
          <wp:extent cx="2390775" cy="3152775"/>
          <wp:effectExtent l="0" t="0" r="9525" b="0"/>
          <wp:wrapNone/>
          <wp:docPr id="11" name="Bild 11" descr="PM-framsida-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PM-framsida-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0775" cy="3152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F19EE">
      <w:rPr>
        <w:rStyle w:val="Sidnummer"/>
      </w:rPr>
      <w:tab/>
    </w:r>
    <w:r w:rsidR="004F19EE">
      <w:rPr>
        <w:rStyle w:val="Sidnummer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727C" w:rsidRDefault="002F727C">
      <w:r>
        <w:separator/>
      </w:r>
    </w:p>
  </w:footnote>
  <w:footnote w:type="continuationSeparator" w:id="0">
    <w:p w:rsidR="002F727C" w:rsidRDefault="002F72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19EE" w:rsidRDefault="00702C53">
    <w:pPr>
      <w:pStyle w:val="Sidhuvud"/>
    </w:pPr>
    <w:r>
      <w:rPr>
        <w:noProof/>
        <w:lang w:eastAsia="sv-SE"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-1463040</wp:posOffset>
          </wp:positionH>
          <wp:positionV relativeFrom="paragraph">
            <wp:posOffset>0</wp:posOffset>
          </wp:positionV>
          <wp:extent cx="1278890" cy="1901190"/>
          <wp:effectExtent l="0" t="0" r="0" b="3810"/>
          <wp:wrapNone/>
          <wp:docPr id="12" name="Bild 12" descr="brev-politik-blank-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brev-politik-blank-0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772" t="5692" r="9357" b="9756"/>
                  <a:stretch>
                    <a:fillRect/>
                  </a:stretch>
                </pic:blipFill>
                <pic:spPr bwMode="auto">
                  <a:xfrm>
                    <a:off x="0" y="0"/>
                    <a:ext cx="1278890" cy="1901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4C10839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8BA1C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1220B0A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CD602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21E8E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29086C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A9A7DF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C987A4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8C48F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46639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27C"/>
    <w:rsid w:val="000166B5"/>
    <w:rsid w:val="00037257"/>
    <w:rsid w:val="0020709E"/>
    <w:rsid w:val="00256F23"/>
    <w:rsid w:val="002F727C"/>
    <w:rsid w:val="00493321"/>
    <w:rsid w:val="004F19EE"/>
    <w:rsid w:val="00536264"/>
    <w:rsid w:val="005D45DA"/>
    <w:rsid w:val="00653A11"/>
    <w:rsid w:val="006B6F76"/>
    <w:rsid w:val="00702C53"/>
    <w:rsid w:val="0077630F"/>
    <w:rsid w:val="007C7561"/>
    <w:rsid w:val="007E7B3F"/>
    <w:rsid w:val="00941435"/>
    <w:rsid w:val="00A13792"/>
    <w:rsid w:val="00B27C60"/>
    <w:rsid w:val="00C17A08"/>
    <w:rsid w:val="00C21FCE"/>
    <w:rsid w:val="00C23809"/>
    <w:rsid w:val="00C567E0"/>
    <w:rsid w:val="00C64BD8"/>
    <w:rsid w:val="00E335C3"/>
    <w:rsid w:val="00ED14CD"/>
    <w:rsid w:val="00EF03CF"/>
    <w:rsid w:val="00F9414F"/>
    <w:rsid w:val="00FD5FD4"/>
    <w:rsid w:val="00FD7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5:docId w15:val="{453FDB49-B88C-4A0F-8685-D9938CB48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45DA"/>
    <w:rPr>
      <w:rFonts w:ascii="EurekaSans-Regular" w:hAnsi="EurekaSans-Regular"/>
      <w:sz w:val="24"/>
      <w:szCs w:val="24"/>
      <w:lang w:eastAsia="en-US"/>
    </w:rPr>
  </w:style>
  <w:style w:type="paragraph" w:styleId="Rubrik1">
    <w:name w:val="heading 1"/>
    <w:basedOn w:val="Normal"/>
    <w:next w:val="Normal"/>
    <w:link w:val="Rubrik1Char"/>
    <w:qFormat/>
    <w:rsid w:val="00C23809"/>
    <w:pPr>
      <w:keepNext/>
      <w:spacing w:before="240" w:after="60"/>
      <w:outlineLvl w:val="0"/>
    </w:pPr>
    <w:rPr>
      <w:rFonts w:ascii="EurekaSans-Medium" w:hAnsi="EurekaSans-Medium" w:cs="Arial"/>
      <w:b/>
      <w:bCs/>
      <w:color w:val="016A3A"/>
      <w:kern w:val="32"/>
      <w:sz w:val="52"/>
      <w:szCs w:val="52"/>
    </w:rPr>
  </w:style>
  <w:style w:type="paragraph" w:styleId="Rubrik2">
    <w:name w:val="heading 2"/>
    <w:basedOn w:val="Rubrik1"/>
    <w:next w:val="Normal"/>
    <w:qFormat/>
    <w:rsid w:val="00653A11"/>
    <w:pPr>
      <w:outlineLvl w:val="1"/>
    </w:pPr>
    <w:rPr>
      <w:rFonts w:ascii="EurekaSans-Bold" w:hAnsi="EurekaSans-Bold"/>
      <w:b w:val="0"/>
      <w:bCs w:val="0"/>
      <w:iCs/>
      <w:sz w:val="24"/>
      <w:szCs w:val="28"/>
    </w:rPr>
  </w:style>
  <w:style w:type="paragraph" w:styleId="Rubrik3">
    <w:name w:val="heading 3"/>
    <w:basedOn w:val="Rubrik1"/>
    <w:next w:val="Normal"/>
    <w:qFormat/>
    <w:rsid w:val="00ED14CD"/>
    <w:pPr>
      <w:outlineLvl w:val="2"/>
    </w:pPr>
    <w:rPr>
      <w:rFonts w:ascii="EurekaSans-MediumItalic" w:hAnsi="EurekaSans-MediumItalic"/>
      <w:b w:val="0"/>
      <w:bCs w:val="0"/>
      <w:sz w:val="24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Formatmall1">
    <w:name w:val="Formatmall1"/>
    <w:basedOn w:val="Normal"/>
    <w:rsid w:val="0077630F"/>
    <w:pPr>
      <w:ind w:left="1260"/>
    </w:pPr>
  </w:style>
  <w:style w:type="paragraph" w:styleId="Sidhuvud">
    <w:name w:val="header"/>
    <w:basedOn w:val="Normal"/>
    <w:rsid w:val="0077630F"/>
    <w:pPr>
      <w:tabs>
        <w:tab w:val="center" w:pos="4320"/>
        <w:tab w:val="right" w:pos="8640"/>
      </w:tabs>
    </w:pPr>
  </w:style>
  <w:style w:type="paragraph" w:styleId="Sidfot">
    <w:name w:val="footer"/>
    <w:basedOn w:val="Normal"/>
    <w:rsid w:val="0077630F"/>
    <w:pPr>
      <w:tabs>
        <w:tab w:val="center" w:pos="4320"/>
        <w:tab w:val="right" w:pos="8640"/>
      </w:tabs>
    </w:pPr>
  </w:style>
  <w:style w:type="character" w:styleId="Sidnummer">
    <w:name w:val="page number"/>
    <w:basedOn w:val="Standardstycketeckensnitt"/>
    <w:rsid w:val="00C23809"/>
    <w:rPr>
      <w:rFonts w:ascii="EurekaSans-Bold" w:hAnsi="EurekaSans-Bold"/>
      <w:color w:val="016A3A"/>
      <w:sz w:val="24"/>
    </w:rPr>
  </w:style>
  <w:style w:type="paragraph" w:customStyle="1" w:styleId="Huvudrubrik">
    <w:name w:val="Huvudrubrik"/>
    <w:basedOn w:val="Rubrik1"/>
    <w:next w:val="Normal"/>
    <w:link w:val="HuvudrubrikCharChar"/>
    <w:rsid w:val="004F19EE"/>
    <w:pPr>
      <w:spacing w:after="500"/>
      <w:outlineLvl w:val="9"/>
    </w:pPr>
  </w:style>
  <w:style w:type="paragraph" w:customStyle="1" w:styleId="Ortochdatum">
    <w:name w:val="Ort och datum"/>
    <w:basedOn w:val="Normal"/>
    <w:rsid w:val="00E335C3"/>
    <w:pPr>
      <w:spacing w:before="160" w:after="160"/>
    </w:pPr>
    <w:rPr>
      <w:rFonts w:ascii="EurekaSans-Medium" w:hAnsi="EurekaSans-Medium"/>
      <w:sz w:val="20"/>
    </w:rPr>
  </w:style>
  <w:style w:type="paragraph" w:customStyle="1" w:styleId="Namn">
    <w:name w:val="Namn"/>
    <w:basedOn w:val="Normal"/>
    <w:rsid w:val="00C23809"/>
    <w:pPr>
      <w:spacing w:before="160" w:after="160"/>
    </w:pPr>
    <w:rPr>
      <w:rFonts w:ascii="EurekaSans-Bold" w:hAnsi="EurekaSans-Bold"/>
      <w:color w:val="016A3A"/>
    </w:rPr>
  </w:style>
  <w:style w:type="paragraph" w:customStyle="1" w:styleId="Ingress">
    <w:name w:val="Ingress"/>
    <w:basedOn w:val="Normal"/>
    <w:rsid w:val="00E335C3"/>
    <w:rPr>
      <w:rFonts w:ascii="EurekaSans-Medium" w:hAnsi="EurekaSans-Medium"/>
    </w:rPr>
  </w:style>
  <w:style w:type="character" w:customStyle="1" w:styleId="Rubrik1Char">
    <w:name w:val="Rubrik 1 Char"/>
    <w:basedOn w:val="Standardstycketeckensnitt"/>
    <w:link w:val="Rubrik1"/>
    <w:rsid w:val="00C23809"/>
    <w:rPr>
      <w:rFonts w:ascii="EurekaSans-Medium" w:hAnsi="EurekaSans-Medium" w:cs="Arial"/>
      <w:b/>
      <w:bCs/>
      <w:color w:val="016A3A"/>
      <w:kern w:val="32"/>
      <w:sz w:val="52"/>
      <w:szCs w:val="52"/>
      <w:lang w:val="sv-SE" w:eastAsia="en-US" w:bidi="ar-SA"/>
    </w:rPr>
  </w:style>
  <w:style w:type="character" w:customStyle="1" w:styleId="HuvudrubrikCharChar">
    <w:name w:val="Huvudrubrik Char Char"/>
    <w:basedOn w:val="Rubrik1Char"/>
    <w:link w:val="Huvudrubrik"/>
    <w:rsid w:val="004F19EE"/>
    <w:rPr>
      <w:rFonts w:ascii="EurekaSans-Medium" w:hAnsi="EurekaSans-Medium" w:cs="Arial"/>
      <w:b/>
      <w:bCs/>
      <w:color w:val="016A3A"/>
      <w:kern w:val="32"/>
      <w:sz w:val="52"/>
      <w:szCs w:val="52"/>
      <w:lang w:val="sv-SE" w:eastAsia="en-US" w:bidi="ar-SA"/>
    </w:rPr>
  </w:style>
  <w:style w:type="character" w:styleId="Hyperlnk">
    <w:name w:val="Hyperlink"/>
    <w:basedOn w:val="Standardstycketeckensnitt"/>
    <w:rsid w:val="00653A11"/>
    <w:rPr>
      <w:color w:val="0000FF"/>
      <w:u w:val="single"/>
    </w:rPr>
  </w:style>
  <w:style w:type="paragraph" w:styleId="Innehll1">
    <w:name w:val="toc 1"/>
    <w:basedOn w:val="Normal"/>
    <w:next w:val="Normal"/>
    <w:autoRedefine/>
    <w:semiHidden/>
    <w:rsid w:val="00ED14CD"/>
    <w:pPr>
      <w:spacing w:after="200"/>
    </w:pPr>
    <w:rPr>
      <w:rFonts w:ascii="EurekaSans-Medium" w:hAnsi="EurekaSans-Medium"/>
      <w:color w:val="3E7F46"/>
      <w:sz w:val="28"/>
    </w:rPr>
  </w:style>
  <w:style w:type="paragraph" w:styleId="Innehll2">
    <w:name w:val="toc 2"/>
    <w:basedOn w:val="Normal"/>
    <w:next w:val="Normal"/>
    <w:autoRedefine/>
    <w:semiHidden/>
    <w:rsid w:val="00653A11"/>
    <w:rPr>
      <w:rFonts w:ascii="EurekaSans-Medium" w:hAnsi="EurekaSans-Medium"/>
    </w:rPr>
  </w:style>
  <w:style w:type="paragraph" w:styleId="Innehll3">
    <w:name w:val="toc 3"/>
    <w:basedOn w:val="Normal"/>
    <w:next w:val="Normal"/>
    <w:autoRedefine/>
    <w:semiHidden/>
    <w:rsid w:val="00653A11"/>
    <w:rPr>
      <w:rFonts w:ascii="EurekaSans-Medium" w:hAnsi="EurekaSans-Medium"/>
    </w:rPr>
  </w:style>
  <w:style w:type="paragraph" w:styleId="Ballongtext">
    <w:name w:val="Balloon Text"/>
    <w:basedOn w:val="Normal"/>
    <w:link w:val="BallongtextChar"/>
    <w:semiHidden/>
    <w:unhideWhenUsed/>
    <w:rsid w:val="007E7B3F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semiHidden/>
    <w:rsid w:val="007E7B3F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fshome3\fshome3share\rt0203aa\Redirected%20Folders\Documents\PM-mall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PM-mall</Template>
  <TotalTime>0</TotalTime>
  <Pages>1</Pages>
  <Words>189</Words>
  <Characters>1003</Characters>
  <Application>Microsoft Office Word</Application>
  <DocSecurity>4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Rubrik 1</vt:lpstr>
    </vt:vector>
  </TitlesOfParts>
  <Company/>
  <LinksUpToDate>false</LinksUpToDate>
  <CharactersWithSpaces>1190</CharactersWithSpaces>
  <SharedDoc>false</SharedDoc>
  <HLinks>
    <vt:vector size="18" baseType="variant">
      <vt:variant>
        <vt:i4>1245238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_Toc357761479</vt:lpwstr>
      </vt:variant>
      <vt:variant>
        <vt:i4>1245238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_Toc357761478</vt:lpwstr>
      </vt:variant>
      <vt:variant>
        <vt:i4>1245238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_Toc357761477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Rubrik 1</dc:title>
  <dc:subject/>
  <dc:creator>Robert Östholm</dc:creator>
  <cp:keywords/>
  <dc:description/>
  <cp:lastModifiedBy>Robert Östholm</cp:lastModifiedBy>
  <cp:revision>2</cp:revision>
  <cp:lastPrinted>2014-02-06T15:20:00Z</cp:lastPrinted>
  <dcterms:created xsi:type="dcterms:W3CDTF">2014-02-06T15:22:00Z</dcterms:created>
  <dcterms:modified xsi:type="dcterms:W3CDTF">2014-02-06T15:22:00Z</dcterms:modified>
</cp:coreProperties>
</file>