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E0BEE" w14:textId="77777777" w:rsidR="0067272E" w:rsidRDefault="00A46196">
      <w:r>
        <w:rPr>
          <w:noProof/>
          <w:lang w:eastAsia="de-DE"/>
        </w:rPr>
        <w:drawing>
          <wp:anchor distT="0" distB="0" distL="114300" distR="114300" simplePos="0" relativeHeight="251658240" behindDoc="1" locked="0" layoutInCell="1" allowOverlap="1" wp14:anchorId="66CFFBF5" wp14:editId="5401C370">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0B6C8C4B" w14:textId="77777777" w:rsidR="00DA6A73" w:rsidRPr="00DA6A73" w:rsidRDefault="00DA6A73" w:rsidP="00DA6A73"/>
    <w:p w14:paraId="5E4EE320" w14:textId="77777777" w:rsidR="00DA6A73" w:rsidRDefault="00DA6A73" w:rsidP="00441DE7">
      <w:pPr>
        <w:jc w:val="right"/>
      </w:pPr>
    </w:p>
    <w:p w14:paraId="136C2037" w14:textId="77777777" w:rsidR="00441DE7" w:rsidRPr="006847B7" w:rsidRDefault="00441DE7" w:rsidP="00BF54F7">
      <w:pPr>
        <w:rPr>
          <w:rFonts w:ascii="Segoe UI" w:hAnsi="Segoe UI" w:cs="Segoe UI"/>
          <w:color w:val="0070C0"/>
          <w:sz w:val="56"/>
          <w:szCs w:val="56"/>
        </w:rPr>
      </w:pPr>
      <w:r w:rsidRPr="006847B7">
        <w:rPr>
          <w:rFonts w:ascii="Segoe UI" w:hAnsi="Segoe UI" w:cs="Segoe UI"/>
          <w:color w:val="0070C0"/>
          <w:sz w:val="56"/>
          <w:szCs w:val="56"/>
        </w:rPr>
        <w:t>PRESSEMITTEILUNG</w:t>
      </w:r>
    </w:p>
    <w:p w14:paraId="361C8C70" w14:textId="51B66BB6"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9122A9">
        <w:rPr>
          <w:rFonts w:ascii="Segoe UI" w:hAnsi="Segoe UI" w:cs="Segoe UI"/>
          <w:noProof/>
          <w:color w:val="000000" w:themeColor="text1"/>
          <w:sz w:val="18"/>
          <w:szCs w:val="18"/>
        </w:rPr>
        <w:t>28. September 2026</w:t>
      </w:r>
      <w:r w:rsidR="00DA6A73" w:rsidRPr="00114AA3">
        <w:rPr>
          <w:rFonts w:ascii="Segoe UI" w:hAnsi="Segoe UI" w:cs="Segoe UI"/>
          <w:color w:val="000000" w:themeColor="text1"/>
          <w:sz w:val="18"/>
          <w:szCs w:val="18"/>
        </w:rPr>
        <w:fldChar w:fldCharType="end"/>
      </w:r>
    </w:p>
    <w:p w14:paraId="311FF308" w14:textId="4C5FC3AA" w:rsidR="00521ED9" w:rsidRPr="009122A9" w:rsidRDefault="00B47B40" w:rsidP="00521ED9">
      <w:pPr>
        <w:tabs>
          <w:tab w:val="left" w:pos="2955"/>
        </w:tabs>
        <w:rPr>
          <w:rFonts w:ascii="Segoe UI" w:hAnsi="Segoe UI" w:cs="Segoe UI"/>
          <w:b/>
          <w:bCs/>
          <w:sz w:val="32"/>
          <w:szCs w:val="32"/>
        </w:rPr>
      </w:pPr>
      <w:r w:rsidRPr="009122A9">
        <w:rPr>
          <w:rFonts w:ascii="Segoe UI" w:hAnsi="Segoe UI" w:cs="Segoe UI"/>
          <w:b/>
          <w:bCs/>
          <w:sz w:val="32"/>
          <w:szCs w:val="32"/>
        </w:rPr>
        <w:t>Oma, Opa und das Klima</w:t>
      </w:r>
    </w:p>
    <w:p w14:paraId="786670A1" w14:textId="4CB8AB64" w:rsidR="00521ED9" w:rsidRPr="009122A9" w:rsidRDefault="00B47B40" w:rsidP="00521ED9">
      <w:pPr>
        <w:tabs>
          <w:tab w:val="left" w:pos="2955"/>
        </w:tabs>
        <w:rPr>
          <w:rFonts w:ascii="Segoe UI" w:hAnsi="Segoe UI" w:cs="Segoe UI"/>
          <w:sz w:val="28"/>
          <w:szCs w:val="28"/>
        </w:rPr>
      </w:pPr>
      <w:r w:rsidRPr="009122A9">
        <w:rPr>
          <w:rFonts w:ascii="Segoe UI" w:hAnsi="Segoe UI" w:cs="Segoe UI"/>
          <w:sz w:val="28"/>
          <w:szCs w:val="28"/>
        </w:rPr>
        <w:t xml:space="preserve">Eine Studie aus dem IAAEU zeigt, dass Enkelkinder überraschenderweise nicht dazu führen, dass Menschen sich mehr um die Zukunft des Planeten sorgen. </w:t>
      </w:r>
    </w:p>
    <w:p w14:paraId="5BC0F413" w14:textId="2F53621A" w:rsidR="00387139" w:rsidRPr="009122A9" w:rsidRDefault="00387139" w:rsidP="00387139">
      <w:pPr>
        <w:tabs>
          <w:tab w:val="left" w:pos="2955"/>
        </w:tabs>
        <w:rPr>
          <w:rFonts w:ascii="Segoe UI" w:hAnsi="Segoe UI" w:cs="Segoe UI"/>
          <w:sz w:val="20"/>
          <w:szCs w:val="20"/>
        </w:rPr>
      </w:pPr>
      <w:r w:rsidRPr="009122A9">
        <w:rPr>
          <w:rFonts w:ascii="Segoe UI" w:hAnsi="Segoe UI" w:cs="Segoe UI"/>
          <w:sz w:val="20"/>
          <w:szCs w:val="20"/>
        </w:rPr>
        <w:t xml:space="preserve">Den Kindern und Enkelkindern eine bessere Welt hinterlassen ist ein Wunsch, den viele Großeltern unterschreiben würden, sollte man annehmen. Die Existenz von Gruppen wie „Klima-Großeltern“ oder „Extinction Rebellion </w:t>
      </w:r>
      <w:proofErr w:type="spellStart"/>
      <w:r w:rsidRPr="009122A9">
        <w:rPr>
          <w:rFonts w:ascii="Segoe UI" w:hAnsi="Segoe UI" w:cs="Segoe UI"/>
          <w:sz w:val="20"/>
          <w:szCs w:val="20"/>
        </w:rPr>
        <w:t>Grandparents</w:t>
      </w:r>
      <w:proofErr w:type="spellEnd"/>
      <w:r w:rsidRPr="009122A9">
        <w:rPr>
          <w:rFonts w:ascii="Segoe UI" w:hAnsi="Segoe UI" w:cs="Segoe UI"/>
          <w:sz w:val="20"/>
          <w:szCs w:val="20"/>
        </w:rPr>
        <w:t>“ stützt diese These. Doch eine neue Studie unter Beteiligung von Dr. Lieke Voorintholt vom Institut für Arbeitsrecht und Arbeitsbeziehungen in der Europäischen Union an der Universität Trier weist auf das Gegenteil.</w:t>
      </w:r>
    </w:p>
    <w:p w14:paraId="0CFBB99E" w14:textId="21423DDB" w:rsidR="00521ED9" w:rsidRPr="009122A9" w:rsidRDefault="00387139" w:rsidP="00521ED9">
      <w:pPr>
        <w:tabs>
          <w:tab w:val="left" w:pos="2955"/>
        </w:tabs>
        <w:rPr>
          <w:rFonts w:ascii="Segoe UI" w:hAnsi="Segoe UI" w:cs="Segoe UI"/>
          <w:sz w:val="20"/>
          <w:szCs w:val="20"/>
        </w:rPr>
      </w:pPr>
      <w:r w:rsidRPr="009122A9">
        <w:rPr>
          <w:rFonts w:ascii="Segoe UI" w:hAnsi="Segoe UI" w:cs="Segoe UI"/>
          <w:sz w:val="20"/>
          <w:szCs w:val="20"/>
        </w:rPr>
        <w:t xml:space="preserve">„Wir konnten </w:t>
      </w:r>
      <w:r w:rsidR="003768A2" w:rsidRPr="009122A9">
        <w:rPr>
          <w:rFonts w:ascii="Segoe UI" w:hAnsi="Segoe UI" w:cs="Segoe UI"/>
          <w:sz w:val="20"/>
          <w:szCs w:val="20"/>
        </w:rPr>
        <w:t xml:space="preserve">nicht </w:t>
      </w:r>
      <w:r w:rsidRPr="009122A9">
        <w:rPr>
          <w:rFonts w:ascii="Segoe UI" w:hAnsi="Segoe UI" w:cs="Segoe UI"/>
          <w:sz w:val="20"/>
          <w:szCs w:val="20"/>
        </w:rPr>
        <w:t xml:space="preserve">feststellen, dass die Geburt von Enkelkindern </w:t>
      </w:r>
      <w:r w:rsidR="00B20EF9" w:rsidRPr="009122A9">
        <w:rPr>
          <w:rFonts w:ascii="Segoe UI" w:hAnsi="Segoe UI" w:cs="Segoe UI"/>
          <w:sz w:val="20"/>
          <w:szCs w:val="20"/>
        </w:rPr>
        <w:t xml:space="preserve">im Durchschnitt </w:t>
      </w:r>
      <w:r w:rsidRPr="009122A9">
        <w:rPr>
          <w:rFonts w:ascii="Segoe UI" w:hAnsi="Segoe UI" w:cs="Segoe UI"/>
          <w:sz w:val="20"/>
          <w:szCs w:val="20"/>
        </w:rPr>
        <w:t xml:space="preserve">dazu führt, dass sich </w:t>
      </w:r>
      <w:r w:rsidR="009B560C" w:rsidRPr="009122A9">
        <w:rPr>
          <w:rFonts w:ascii="Segoe UI" w:hAnsi="Segoe UI" w:cs="Segoe UI"/>
          <w:sz w:val="20"/>
          <w:szCs w:val="20"/>
        </w:rPr>
        <w:t xml:space="preserve">die Großeltern mehr um den Klimawandel sorgen“, erklärt Voorintholt. Mit ihren Koautoren Prof. Dr. Gerard van den Berg und Prof. Dr. Adriaan Soetevent von der </w:t>
      </w:r>
      <w:proofErr w:type="spellStart"/>
      <w:r w:rsidR="009B560C" w:rsidRPr="009122A9">
        <w:rPr>
          <w:rFonts w:ascii="Segoe UI" w:hAnsi="Segoe UI" w:cs="Segoe UI"/>
          <w:sz w:val="20"/>
          <w:szCs w:val="20"/>
        </w:rPr>
        <w:t>Rijksuniversiteit</w:t>
      </w:r>
      <w:proofErr w:type="spellEnd"/>
      <w:r w:rsidR="009B560C" w:rsidRPr="009122A9">
        <w:rPr>
          <w:rFonts w:ascii="Segoe UI" w:hAnsi="Segoe UI" w:cs="Segoe UI"/>
          <w:sz w:val="20"/>
          <w:szCs w:val="20"/>
        </w:rPr>
        <w:t xml:space="preserve"> Groningen hat sie Befragungen aus UK Understanding Society ausgewertet. In dieser umfangreichen Langzeitstudie werden </w:t>
      </w:r>
      <w:r w:rsidR="00344A22" w:rsidRPr="009122A9">
        <w:rPr>
          <w:rFonts w:ascii="Segoe UI" w:hAnsi="Segoe UI" w:cs="Segoe UI"/>
          <w:sz w:val="20"/>
          <w:szCs w:val="20"/>
        </w:rPr>
        <w:t xml:space="preserve">im Vereinigten Königreich </w:t>
      </w:r>
      <w:r w:rsidR="009B560C" w:rsidRPr="009122A9">
        <w:rPr>
          <w:rFonts w:ascii="Segoe UI" w:hAnsi="Segoe UI" w:cs="Segoe UI"/>
          <w:sz w:val="20"/>
          <w:szCs w:val="20"/>
        </w:rPr>
        <w:t xml:space="preserve">dieselben Menschen in regelmäßigen Abständen nach gesellschaftlichen Themen befragt und machen Angaben zu ihrer </w:t>
      </w:r>
      <w:r w:rsidR="00344A22" w:rsidRPr="009122A9">
        <w:rPr>
          <w:rFonts w:ascii="Segoe UI" w:hAnsi="Segoe UI" w:cs="Segoe UI"/>
          <w:sz w:val="20"/>
          <w:szCs w:val="20"/>
        </w:rPr>
        <w:t>Familien</w:t>
      </w:r>
      <w:r w:rsidR="009B560C" w:rsidRPr="009122A9">
        <w:rPr>
          <w:rFonts w:ascii="Segoe UI" w:hAnsi="Segoe UI" w:cs="Segoe UI"/>
          <w:sz w:val="20"/>
          <w:szCs w:val="20"/>
        </w:rPr>
        <w:t xml:space="preserve">situation. </w:t>
      </w:r>
    </w:p>
    <w:p w14:paraId="440AD9F2" w14:textId="1005407F" w:rsidR="007F0C0C" w:rsidRPr="009122A9" w:rsidRDefault="009B560C" w:rsidP="00521ED9">
      <w:pPr>
        <w:tabs>
          <w:tab w:val="left" w:pos="2955"/>
        </w:tabs>
        <w:rPr>
          <w:rFonts w:ascii="Segoe UI" w:hAnsi="Segoe UI" w:cs="Segoe UI"/>
          <w:sz w:val="20"/>
          <w:szCs w:val="20"/>
        </w:rPr>
      </w:pPr>
      <w:r w:rsidRPr="009122A9">
        <w:rPr>
          <w:rFonts w:ascii="Segoe UI" w:hAnsi="Segoe UI" w:cs="Segoe UI"/>
          <w:sz w:val="20"/>
          <w:szCs w:val="20"/>
        </w:rPr>
        <w:t xml:space="preserve">So konnten die Forschenden </w:t>
      </w:r>
      <w:r w:rsidR="00EA3E7E" w:rsidRPr="009122A9">
        <w:rPr>
          <w:rFonts w:ascii="Segoe UI" w:hAnsi="Segoe UI" w:cs="Segoe UI"/>
          <w:sz w:val="20"/>
          <w:szCs w:val="20"/>
        </w:rPr>
        <w:t>die Zustimmung zur Aussage „Die Auswirkungen des Klimawandels liegen zu weit in der Zukunft, um m</w:t>
      </w:r>
      <w:r w:rsidR="00BE3766" w:rsidRPr="009122A9">
        <w:rPr>
          <w:rFonts w:ascii="Segoe UI" w:hAnsi="Segoe UI" w:cs="Segoe UI"/>
          <w:sz w:val="20"/>
          <w:szCs w:val="20"/>
        </w:rPr>
        <w:t xml:space="preserve">ir Sorgen zu machen“ vor und nach der Geburt von Enkelkindern untersuchen. Darin zeigte sich </w:t>
      </w:r>
      <w:r w:rsidR="009F2DA5" w:rsidRPr="009122A9">
        <w:rPr>
          <w:rFonts w:ascii="Segoe UI" w:hAnsi="Segoe UI" w:cs="Segoe UI"/>
          <w:sz w:val="20"/>
          <w:szCs w:val="20"/>
        </w:rPr>
        <w:t xml:space="preserve">im Durchschnitt </w:t>
      </w:r>
      <w:r w:rsidR="00BE3766" w:rsidRPr="009122A9">
        <w:rPr>
          <w:rFonts w:ascii="Segoe UI" w:hAnsi="Segoe UI" w:cs="Segoe UI"/>
          <w:sz w:val="20"/>
          <w:szCs w:val="20"/>
        </w:rPr>
        <w:t xml:space="preserve">keine relevante Steigerung in den Klimasorgen. </w:t>
      </w:r>
      <w:r w:rsidR="007B23EB" w:rsidRPr="009122A9">
        <w:rPr>
          <w:rFonts w:ascii="Segoe UI" w:hAnsi="Segoe UI" w:cs="Segoe UI"/>
          <w:sz w:val="20"/>
          <w:szCs w:val="20"/>
        </w:rPr>
        <w:t xml:space="preserve">Auch bei Anwendung anderer statistischer Methoden waren die Ergebnisse übereinstimmend. </w:t>
      </w:r>
    </w:p>
    <w:p w14:paraId="1C5E749D" w14:textId="1717A384" w:rsidR="007F0C0C" w:rsidRPr="009122A9" w:rsidRDefault="007F0C0C" w:rsidP="00521ED9">
      <w:pPr>
        <w:tabs>
          <w:tab w:val="left" w:pos="2955"/>
        </w:tabs>
        <w:rPr>
          <w:rFonts w:ascii="Segoe UI" w:hAnsi="Segoe UI" w:cs="Segoe UI"/>
          <w:b/>
          <w:bCs/>
          <w:sz w:val="20"/>
          <w:szCs w:val="20"/>
        </w:rPr>
      </w:pPr>
      <w:r w:rsidRPr="009122A9">
        <w:rPr>
          <w:rFonts w:ascii="Segoe UI" w:hAnsi="Segoe UI" w:cs="Segoe UI"/>
          <w:b/>
          <w:bCs/>
          <w:sz w:val="20"/>
          <w:szCs w:val="20"/>
        </w:rPr>
        <w:t>Reicht schon die Aussicht auf Enkelkinder?</w:t>
      </w:r>
    </w:p>
    <w:p w14:paraId="518B8808" w14:textId="7E6785B6" w:rsidR="00344A22" w:rsidRPr="009122A9" w:rsidRDefault="00344A22" w:rsidP="00521ED9">
      <w:pPr>
        <w:tabs>
          <w:tab w:val="left" w:pos="2955"/>
        </w:tabs>
        <w:rPr>
          <w:rFonts w:ascii="Segoe UI" w:hAnsi="Segoe UI" w:cs="Segoe UI"/>
          <w:sz w:val="20"/>
          <w:szCs w:val="20"/>
        </w:rPr>
      </w:pPr>
      <w:r w:rsidRPr="009122A9">
        <w:rPr>
          <w:rFonts w:ascii="Segoe UI" w:hAnsi="Segoe UI" w:cs="Segoe UI"/>
          <w:sz w:val="20"/>
          <w:szCs w:val="20"/>
        </w:rPr>
        <w:t xml:space="preserve">„Weitere Forschung muss noch prüfen, ob ein Meinungsumschwung vielleicht schon vor der Geburt von Enkelkindern stattfindet, wenn die eigenen Kinder z. B. erwachsen und in einer festen Beziehung sind und so die Aussicht auf Großelternschaft besteht“, blickt Voorintholt in die Zukunft. </w:t>
      </w:r>
    </w:p>
    <w:p w14:paraId="556ACB86" w14:textId="3D7271C5" w:rsidR="00936A65" w:rsidRPr="009122A9" w:rsidRDefault="00936A65" w:rsidP="00521ED9">
      <w:pPr>
        <w:tabs>
          <w:tab w:val="left" w:pos="2955"/>
        </w:tabs>
        <w:rPr>
          <w:rFonts w:ascii="Segoe UI" w:hAnsi="Segoe UI" w:cs="Segoe UI"/>
          <w:sz w:val="20"/>
          <w:szCs w:val="20"/>
        </w:rPr>
      </w:pPr>
      <w:r w:rsidRPr="009122A9">
        <w:rPr>
          <w:rFonts w:ascii="Segoe UI" w:hAnsi="Segoe UI" w:cs="Segoe UI"/>
          <w:sz w:val="20"/>
          <w:szCs w:val="20"/>
        </w:rPr>
        <w:t xml:space="preserve">Eine weitere Einschränkung könnte in der Formulierung des Understanding Society Fragebogens liegen, wie die Forschenden </w:t>
      </w:r>
      <w:hyperlink r:id="rId9" w:history="1">
        <w:r w:rsidRPr="009122A9">
          <w:rPr>
            <w:rStyle w:val="Hyperlink"/>
            <w:rFonts w:ascii="Segoe UI" w:hAnsi="Segoe UI" w:cs="Segoe UI"/>
            <w:sz w:val="20"/>
            <w:szCs w:val="20"/>
          </w:rPr>
          <w:t>in einer früheren Studie</w:t>
        </w:r>
      </w:hyperlink>
      <w:r w:rsidRPr="009122A9">
        <w:rPr>
          <w:rFonts w:ascii="Segoe UI" w:hAnsi="Segoe UI" w:cs="Segoe UI"/>
          <w:sz w:val="20"/>
          <w:szCs w:val="20"/>
        </w:rPr>
        <w:t xml:space="preserve"> untersucht hatten. Demnach sinkt die Zustimmung zur oben genannten Aussage signifikant, wenn sie allgemeiner als „Die Auswirkungen des Klimawandels liegen zu weit in der Zukunft, um </w:t>
      </w:r>
      <w:r w:rsidRPr="009122A9">
        <w:rPr>
          <w:rFonts w:ascii="Segoe UI" w:hAnsi="Segoe UI" w:cs="Segoe UI"/>
          <w:b/>
          <w:bCs/>
          <w:sz w:val="20"/>
          <w:szCs w:val="20"/>
        </w:rPr>
        <w:t>sich</w:t>
      </w:r>
      <w:r w:rsidRPr="009122A9">
        <w:rPr>
          <w:rFonts w:ascii="Segoe UI" w:hAnsi="Segoe UI" w:cs="Segoe UI"/>
          <w:sz w:val="20"/>
          <w:szCs w:val="20"/>
        </w:rPr>
        <w:t xml:space="preserve"> Sorgen zu machen“ formuliert wird. </w:t>
      </w:r>
    </w:p>
    <w:p w14:paraId="4F10A162" w14:textId="2AF9CDFA" w:rsidR="00936A65" w:rsidRPr="009122A9" w:rsidRDefault="00936A65" w:rsidP="00521ED9">
      <w:pPr>
        <w:tabs>
          <w:tab w:val="left" w:pos="2955"/>
        </w:tabs>
        <w:rPr>
          <w:rFonts w:ascii="Segoe UI" w:hAnsi="Segoe UI" w:cs="Segoe UI"/>
          <w:sz w:val="20"/>
          <w:szCs w:val="20"/>
        </w:rPr>
      </w:pPr>
      <w:r w:rsidRPr="009122A9">
        <w:rPr>
          <w:rFonts w:ascii="Segoe UI" w:hAnsi="Segoe UI" w:cs="Segoe UI"/>
          <w:sz w:val="20"/>
          <w:szCs w:val="20"/>
        </w:rPr>
        <w:t xml:space="preserve">Aktuell, so die Forschenden, müsse man aber davon ausgehen, dass </w:t>
      </w:r>
      <w:r w:rsidR="007F0C0C" w:rsidRPr="009122A9">
        <w:rPr>
          <w:rFonts w:ascii="Segoe UI" w:hAnsi="Segoe UI" w:cs="Segoe UI"/>
          <w:sz w:val="20"/>
          <w:szCs w:val="20"/>
        </w:rPr>
        <w:t xml:space="preserve">es andere Strategien brauche als Verweise auf das Wohlergehen der nächsten Generationen, um </w:t>
      </w:r>
      <w:r w:rsidRPr="009122A9">
        <w:rPr>
          <w:rFonts w:ascii="Segoe UI" w:hAnsi="Segoe UI" w:cs="Segoe UI"/>
          <w:sz w:val="20"/>
          <w:szCs w:val="20"/>
        </w:rPr>
        <w:t xml:space="preserve">ältere Menschen </w:t>
      </w:r>
      <w:r w:rsidR="007F0C0C" w:rsidRPr="009122A9">
        <w:rPr>
          <w:rFonts w:ascii="Segoe UI" w:hAnsi="Segoe UI" w:cs="Segoe UI"/>
          <w:sz w:val="20"/>
          <w:szCs w:val="20"/>
        </w:rPr>
        <w:t xml:space="preserve">für aktiven Klimaschutz zu gewinnen. </w:t>
      </w:r>
    </w:p>
    <w:p w14:paraId="4CD4766F" w14:textId="77777777" w:rsidR="00554DC7" w:rsidRPr="009122A9" w:rsidRDefault="00B47B40" w:rsidP="00554DC7">
      <w:pPr>
        <w:tabs>
          <w:tab w:val="left" w:pos="2955"/>
        </w:tabs>
        <w:rPr>
          <w:rFonts w:ascii="Segoe UI" w:hAnsi="Segoe UI" w:cs="Segoe UI"/>
          <w:sz w:val="20"/>
          <w:szCs w:val="20"/>
        </w:rPr>
      </w:pPr>
      <w:r w:rsidRPr="009122A9">
        <w:rPr>
          <w:rFonts w:ascii="Segoe UI" w:hAnsi="Segoe UI" w:cs="Segoe UI"/>
          <w:sz w:val="20"/>
          <w:szCs w:val="20"/>
        </w:rPr>
        <w:t xml:space="preserve">Zur </w:t>
      </w:r>
      <w:r w:rsidR="00936A65" w:rsidRPr="009122A9">
        <w:rPr>
          <w:rFonts w:ascii="Segoe UI" w:hAnsi="Segoe UI" w:cs="Segoe UI"/>
          <w:sz w:val="20"/>
          <w:szCs w:val="20"/>
        </w:rPr>
        <w:t xml:space="preserve">aktuellen </w:t>
      </w:r>
      <w:r w:rsidRPr="009122A9">
        <w:rPr>
          <w:rFonts w:ascii="Segoe UI" w:hAnsi="Segoe UI" w:cs="Segoe UI"/>
          <w:sz w:val="20"/>
          <w:szCs w:val="20"/>
        </w:rPr>
        <w:t>Studie</w:t>
      </w:r>
      <w:r w:rsidR="00BE2BBA" w:rsidRPr="009122A9">
        <w:rPr>
          <w:rFonts w:ascii="Segoe UI" w:hAnsi="Segoe UI" w:cs="Segoe UI"/>
          <w:sz w:val="20"/>
          <w:szCs w:val="20"/>
        </w:rPr>
        <w:t>:</w:t>
      </w:r>
      <w:r w:rsidR="00936A65" w:rsidRPr="009122A9">
        <w:rPr>
          <w:rFonts w:ascii="Segoe UI" w:hAnsi="Segoe UI" w:cs="Segoe UI"/>
          <w:sz w:val="20"/>
          <w:szCs w:val="20"/>
        </w:rPr>
        <w:t xml:space="preserve"> </w:t>
      </w:r>
      <w:hyperlink r:id="rId10" w:history="1">
        <w:r w:rsidR="00554DC7" w:rsidRPr="009122A9">
          <w:rPr>
            <w:rStyle w:val="Hyperlink"/>
            <w:rFonts w:ascii="Segoe UI" w:hAnsi="Segoe UI" w:cs="Segoe UI"/>
            <w:sz w:val="20"/>
            <w:szCs w:val="20"/>
          </w:rPr>
          <w:t>https://doi.org/10.1016/j.euroecorev.2026.105482</w:t>
        </w:r>
      </w:hyperlink>
    </w:p>
    <w:sectPr w:rsidR="00554DC7" w:rsidRPr="009122A9">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4C6E" w14:textId="77777777" w:rsidR="005129F7" w:rsidRDefault="005129F7" w:rsidP="00DA6A73">
      <w:pPr>
        <w:spacing w:after="0" w:line="240" w:lineRule="auto"/>
      </w:pPr>
      <w:r>
        <w:separator/>
      </w:r>
    </w:p>
  </w:endnote>
  <w:endnote w:type="continuationSeparator" w:id="0">
    <w:p w14:paraId="0226B4CE" w14:textId="77777777" w:rsidR="005129F7" w:rsidRDefault="005129F7"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6A2" w14:textId="77777777"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19B30254" wp14:editId="036D1946">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D7665BC"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2336" behindDoc="0" locked="0" layoutInCell="1" allowOverlap="1" wp14:anchorId="0B6F5438" wp14:editId="48FEAE40">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4D68A9"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F5438" id="_x0000_t202" coordsize="21600,21600" o:spt="202" path="m,l,21600r21600,l21600,xe">
              <v:stroke joinstyle="miter"/>
              <v:path gradientshapeok="t" o:connecttype="rect"/>
            </v:shapetype>
            <v:shape id="Textfeld 10" o:spid="_x0000_s1026"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" filled="f" stroked="f" strokeweight=".5pt">
              <v:textbox>
                <w:txbxContent>
                  <w:p w14:paraId="1E4D68A9"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Pr>
        <w:noProof/>
        <w:lang w:eastAsia="de-DE"/>
      </w:rPr>
      <mc:AlternateContent>
        <mc:Choice Requires="wps">
          <w:drawing>
            <wp:anchor distT="0" distB="0" distL="114300" distR="114300" simplePos="0" relativeHeight="251669504" behindDoc="0" locked="0" layoutInCell="1" allowOverlap="1" wp14:anchorId="6D6FB925" wp14:editId="721EAFDB">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CA032B" w14:textId="2F5B9CA7" w:rsidR="00114AA3" w:rsidRPr="00B47B40" w:rsidRDefault="00521ED9" w:rsidP="00C238AC">
                          <w:pPr>
                            <w:rPr>
                              <w:rFonts w:ascii="Segoe UI" w:hAnsi="Segoe UI" w:cs="Segoe UI"/>
                              <w:b/>
                              <w:sz w:val="18"/>
                              <w:szCs w:val="18"/>
                              <w:lang w:val="en-US"/>
                            </w:rPr>
                          </w:pPr>
                          <w:r w:rsidRPr="003768A2">
                            <w:rPr>
                              <w:rFonts w:ascii="Segoe UI" w:hAnsi="Segoe UI" w:cs="Segoe UI"/>
                              <w:b/>
                              <w:sz w:val="18"/>
                              <w:szCs w:val="18"/>
                              <w:lang w:val="nl-NL"/>
                            </w:rPr>
                            <w:t xml:space="preserve">Dr. </w:t>
                          </w:r>
                          <w:r w:rsidR="00B47B40" w:rsidRPr="003768A2">
                            <w:rPr>
                              <w:rFonts w:ascii="Segoe UI" w:hAnsi="Segoe UI" w:cs="Segoe UI"/>
                              <w:b/>
                              <w:sz w:val="18"/>
                              <w:szCs w:val="18"/>
                              <w:lang w:val="nl-NL"/>
                            </w:rPr>
                            <w:t>Lieke Voorintholt</w:t>
                          </w:r>
                          <w:r w:rsidR="007E66B3" w:rsidRPr="003768A2">
                            <w:rPr>
                              <w:rFonts w:ascii="Segoe UI" w:hAnsi="Segoe UI" w:cs="Segoe UI"/>
                              <w:b/>
                              <w:sz w:val="18"/>
                              <w:szCs w:val="18"/>
                              <w:lang w:val="nl-NL"/>
                            </w:rPr>
                            <w:br/>
                          </w:r>
                          <w:r w:rsidR="00B47B40" w:rsidRPr="003768A2">
                            <w:rPr>
                              <w:rFonts w:ascii="Segoe UI" w:hAnsi="Segoe UI" w:cs="Segoe UI"/>
                              <w:bCs/>
                              <w:sz w:val="18"/>
                              <w:szCs w:val="18"/>
                              <w:lang w:val="nl-NL"/>
                            </w:rPr>
                            <w:t>IAAEU - BWL</w:t>
                          </w:r>
                          <w:r w:rsidR="007336D7" w:rsidRPr="003768A2">
                            <w:rPr>
                              <w:rFonts w:ascii="Segoe UI" w:hAnsi="Segoe UI" w:cs="Segoe UI"/>
                              <w:bCs/>
                              <w:sz w:val="18"/>
                              <w:szCs w:val="18"/>
                              <w:lang w:val="nl-NL"/>
                            </w:rPr>
                            <w:br/>
                            <w:t xml:space="preserve">Mail: </w:t>
                          </w:r>
                          <w:r w:rsidR="00B47B40" w:rsidRPr="003768A2">
                            <w:rPr>
                              <w:rFonts w:ascii="Segoe UI" w:hAnsi="Segoe UI" w:cs="Segoe UI"/>
                              <w:sz w:val="18"/>
                              <w:szCs w:val="18"/>
                              <w:lang w:val="nl-NL"/>
                            </w:rPr>
                            <w:t>voorintholt</w:t>
                          </w:r>
                          <w:r w:rsidRPr="003768A2">
                            <w:rPr>
                              <w:rFonts w:ascii="Segoe UI" w:hAnsi="Segoe UI" w:cs="Segoe UI"/>
                              <w:sz w:val="18"/>
                              <w:szCs w:val="18"/>
                              <w:lang w:val="nl-NL"/>
                            </w:rPr>
                            <w:t>@</w:t>
                          </w:r>
                          <w:r w:rsidR="00B47B40" w:rsidRPr="003768A2">
                            <w:rPr>
                              <w:rFonts w:ascii="Segoe UI" w:hAnsi="Segoe UI" w:cs="Segoe UI"/>
                              <w:sz w:val="18"/>
                              <w:szCs w:val="18"/>
                              <w:lang w:val="nl-NL"/>
                            </w:rPr>
                            <w:t>iaaeu</w:t>
                          </w:r>
                          <w:r w:rsidRPr="003768A2">
                            <w:rPr>
                              <w:rFonts w:ascii="Segoe UI" w:hAnsi="Segoe UI" w:cs="Segoe UI"/>
                              <w:sz w:val="18"/>
                              <w:szCs w:val="18"/>
                              <w:lang w:val="nl-NL"/>
                            </w:rPr>
                            <w:t>.de</w:t>
                          </w:r>
                          <w:r w:rsidR="007E66B3" w:rsidRPr="003768A2">
                            <w:rPr>
                              <w:rFonts w:ascii="Segoe UI" w:hAnsi="Segoe UI" w:cs="Segoe UI"/>
                              <w:sz w:val="18"/>
                              <w:szCs w:val="18"/>
                              <w:lang w:val="nl-NL"/>
                            </w:rPr>
                            <w:t xml:space="preserve"> </w:t>
                          </w:r>
                          <w:r w:rsidR="007336D7" w:rsidRPr="003768A2">
                            <w:rPr>
                              <w:rFonts w:ascii="Segoe UI" w:hAnsi="Segoe UI" w:cs="Segoe UI"/>
                              <w:bCs/>
                              <w:sz w:val="18"/>
                              <w:szCs w:val="18"/>
                              <w:lang w:val="nl-NL"/>
                            </w:rPr>
                            <w:br/>
                            <w:t xml:space="preserve">Tel. </w:t>
                          </w:r>
                          <w:r w:rsidR="007336D7" w:rsidRPr="00B47B40">
                            <w:rPr>
                              <w:rFonts w:ascii="Segoe UI" w:hAnsi="Segoe UI" w:cs="Segoe UI"/>
                              <w:bCs/>
                              <w:sz w:val="18"/>
                              <w:szCs w:val="18"/>
                              <w:lang w:val="en-US"/>
                            </w:rPr>
                            <w:t>+49 651 201-</w:t>
                          </w:r>
                          <w:r w:rsidR="00B47B40" w:rsidRPr="00B47B40">
                            <w:rPr>
                              <w:rFonts w:ascii="Segoe UI" w:hAnsi="Segoe UI" w:cs="Segoe UI"/>
                              <w:bCs/>
                              <w:sz w:val="18"/>
                              <w:szCs w:val="18"/>
                              <w:lang w:val="en-US"/>
                            </w:rPr>
                            <w:t>1384</w:t>
                          </w:r>
                          <w:r w:rsidR="00114AA3" w:rsidRPr="00B47B40">
                            <w:rPr>
                              <w:rFonts w:ascii="Segoe UI" w:hAnsi="Segoe UI" w:cs="Segoe UI"/>
                              <w:bCs/>
                              <w:sz w:val="18"/>
                              <w:szCs w:val="18"/>
                              <w:lang w:val="en-U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FB925" id="Textfeld 4" o:spid="_x0000_s1027"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" filled="f" stroked="f" strokeweight=".5pt">
              <v:textbox>
                <w:txbxContent>
                  <w:p w14:paraId="26CA032B" w14:textId="2F5B9CA7" w:rsidR="00114AA3" w:rsidRPr="00B47B40" w:rsidRDefault="00521ED9" w:rsidP="00C238AC">
                    <w:pPr>
                      <w:rPr>
                        <w:rFonts w:ascii="Segoe UI" w:hAnsi="Segoe UI" w:cs="Segoe UI"/>
                        <w:b/>
                        <w:sz w:val="18"/>
                        <w:szCs w:val="18"/>
                        <w:lang w:val="en-US"/>
                      </w:rPr>
                    </w:pPr>
                    <w:r w:rsidRPr="003768A2">
                      <w:rPr>
                        <w:rFonts w:ascii="Segoe UI" w:hAnsi="Segoe UI" w:cs="Segoe UI"/>
                        <w:b/>
                        <w:sz w:val="18"/>
                        <w:szCs w:val="18"/>
                        <w:lang w:val="nl-NL"/>
                      </w:rPr>
                      <w:t xml:space="preserve">Dr. </w:t>
                    </w:r>
                    <w:r w:rsidR="00B47B40" w:rsidRPr="003768A2">
                      <w:rPr>
                        <w:rFonts w:ascii="Segoe UI" w:hAnsi="Segoe UI" w:cs="Segoe UI"/>
                        <w:b/>
                        <w:sz w:val="18"/>
                        <w:szCs w:val="18"/>
                        <w:lang w:val="nl-NL"/>
                      </w:rPr>
                      <w:t>Lieke Voorintholt</w:t>
                    </w:r>
                    <w:r w:rsidR="007E66B3" w:rsidRPr="003768A2">
                      <w:rPr>
                        <w:rFonts w:ascii="Segoe UI" w:hAnsi="Segoe UI" w:cs="Segoe UI"/>
                        <w:b/>
                        <w:sz w:val="18"/>
                        <w:szCs w:val="18"/>
                        <w:lang w:val="nl-NL"/>
                      </w:rPr>
                      <w:br/>
                    </w:r>
                    <w:r w:rsidR="00B47B40" w:rsidRPr="003768A2">
                      <w:rPr>
                        <w:rFonts w:ascii="Segoe UI" w:hAnsi="Segoe UI" w:cs="Segoe UI"/>
                        <w:bCs/>
                        <w:sz w:val="18"/>
                        <w:szCs w:val="18"/>
                        <w:lang w:val="nl-NL"/>
                      </w:rPr>
                      <w:t>IAAEU - BWL</w:t>
                    </w:r>
                    <w:r w:rsidR="007336D7" w:rsidRPr="003768A2">
                      <w:rPr>
                        <w:rFonts w:ascii="Segoe UI" w:hAnsi="Segoe UI" w:cs="Segoe UI"/>
                        <w:bCs/>
                        <w:sz w:val="18"/>
                        <w:szCs w:val="18"/>
                        <w:lang w:val="nl-NL"/>
                      </w:rPr>
                      <w:br/>
                      <w:t xml:space="preserve">Mail: </w:t>
                    </w:r>
                    <w:r w:rsidR="00B47B40" w:rsidRPr="003768A2">
                      <w:rPr>
                        <w:rFonts w:ascii="Segoe UI" w:hAnsi="Segoe UI" w:cs="Segoe UI"/>
                        <w:sz w:val="18"/>
                        <w:szCs w:val="18"/>
                        <w:lang w:val="nl-NL"/>
                      </w:rPr>
                      <w:t>voorintholt</w:t>
                    </w:r>
                    <w:r w:rsidRPr="003768A2">
                      <w:rPr>
                        <w:rFonts w:ascii="Segoe UI" w:hAnsi="Segoe UI" w:cs="Segoe UI"/>
                        <w:sz w:val="18"/>
                        <w:szCs w:val="18"/>
                        <w:lang w:val="nl-NL"/>
                      </w:rPr>
                      <w:t>@</w:t>
                    </w:r>
                    <w:r w:rsidR="00B47B40" w:rsidRPr="003768A2">
                      <w:rPr>
                        <w:rFonts w:ascii="Segoe UI" w:hAnsi="Segoe UI" w:cs="Segoe UI"/>
                        <w:sz w:val="18"/>
                        <w:szCs w:val="18"/>
                        <w:lang w:val="nl-NL"/>
                      </w:rPr>
                      <w:t>iaaeu</w:t>
                    </w:r>
                    <w:r w:rsidRPr="003768A2">
                      <w:rPr>
                        <w:rFonts w:ascii="Segoe UI" w:hAnsi="Segoe UI" w:cs="Segoe UI"/>
                        <w:sz w:val="18"/>
                        <w:szCs w:val="18"/>
                        <w:lang w:val="nl-NL"/>
                      </w:rPr>
                      <w:t>.de</w:t>
                    </w:r>
                    <w:r w:rsidR="007E66B3" w:rsidRPr="003768A2">
                      <w:rPr>
                        <w:rFonts w:ascii="Segoe UI" w:hAnsi="Segoe UI" w:cs="Segoe UI"/>
                        <w:sz w:val="18"/>
                        <w:szCs w:val="18"/>
                        <w:lang w:val="nl-NL"/>
                      </w:rPr>
                      <w:t xml:space="preserve"> </w:t>
                    </w:r>
                    <w:r w:rsidR="007336D7" w:rsidRPr="003768A2">
                      <w:rPr>
                        <w:rFonts w:ascii="Segoe UI" w:hAnsi="Segoe UI" w:cs="Segoe UI"/>
                        <w:bCs/>
                        <w:sz w:val="18"/>
                        <w:szCs w:val="18"/>
                        <w:lang w:val="nl-NL"/>
                      </w:rPr>
                      <w:br/>
                      <w:t xml:space="preserve">Tel. </w:t>
                    </w:r>
                    <w:r w:rsidR="007336D7" w:rsidRPr="00B47B40">
                      <w:rPr>
                        <w:rFonts w:ascii="Segoe UI" w:hAnsi="Segoe UI" w:cs="Segoe UI"/>
                        <w:bCs/>
                        <w:sz w:val="18"/>
                        <w:szCs w:val="18"/>
                        <w:lang w:val="en-US"/>
                      </w:rPr>
                      <w:t>+49 651 201-</w:t>
                    </w:r>
                    <w:r w:rsidR="00B47B40" w:rsidRPr="00B47B40">
                      <w:rPr>
                        <w:rFonts w:ascii="Segoe UI" w:hAnsi="Segoe UI" w:cs="Segoe UI"/>
                        <w:bCs/>
                        <w:sz w:val="18"/>
                        <w:szCs w:val="18"/>
                        <w:lang w:val="en-US"/>
                      </w:rPr>
                      <w:t>1384</w:t>
                    </w:r>
                    <w:r w:rsidR="00114AA3" w:rsidRPr="00B47B40">
                      <w:rPr>
                        <w:rFonts w:ascii="Segoe UI" w:hAnsi="Segoe UI" w:cs="Segoe UI"/>
                        <w:bCs/>
                        <w:sz w:val="18"/>
                        <w:szCs w:val="18"/>
                        <w:lang w:val="en-US"/>
                      </w:rPr>
                      <w:br/>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97949" w14:textId="77777777" w:rsidR="005129F7" w:rsidRDefault="005129F7" w:rsidP="00DA6A73">
      <w:pPr>
        <w:spacing w:after="0" w:line="240" w:lineRule="auto"/>
      </w:pPr>
      <w:r>
        <w:separator/>
      </w:r>
    </w:p>
  </w:footnote>
  <w:footnote w:type="continuationSeparator" w:id="0">
    <w:p w14:paraId="7EE5A2E0" w14:textId="77777777" w:rsidR="005129F7" w:rsidRDefault="005129F7"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54CD"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4"/>
  </w:num>
  <w:num w:numId="5" w16cid:durableId="10501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D9"/>
    <w:rsid w:val="00014817"/>
    <w:rsid w:val="0001607C"/>
    <w:rsid w:val="0003146F"/>
    <w:rsid w:val="00044476"/>
    <w:rsid w:val="00066783"/>
    <w:rsid w:val="000E473C"/>
    <w:rsid w:val="000F2967"/>
    <w:rsid w:val="00106F98"/>
    <w:rsid w:val="00114AA3"/>
    <w:rsid w:val="00114CE5"/>
    <w:rsid w:val="00114F9C"/>
    <w:rsid w:val="00120E9B"/>
    <w:rsid w:val="001244E8"/>
    <w:rsid w:val="0018456D"/>
    <w:rsid w:val="001901D5"/>
    <w:rsid w:val="001946FD"/>
    <w:rsid w:val="001D4ADB"/>
    <w:rsid w:val="001F69C3"/>
    <w:rsid w:val="00232C58"/>
    <w:rsid w:val="00250143"/>
    <w:rsid w:val="00254C7A"/>
    <w:rsid w:val="00270A49"/>
    <w:rsid w:val="00272355"/>
    <w:rsid w:val="00290D83"/>
    <w:rsid w:val="002A2BF7"/>
    <w:rsid w:val="002F1D25"/>
    <w:rsid w:val="00316460"/>
    <w:rsid w:val="00344A22"/>
    <w:rsid w:val="003768A2"/>
    <w:rsid w:val="00386549"/>
    <w:rsid w:val="00387139"/>
    <w:rsid w:val="003929B4"/>
    <w:rsid w:val="003A715E"/>
    <w:rsid w:val="003C2258"/>
    <w:rsid w:val="00401700"/>
    <w:rsid w:val="0041679A"/>
    <w:rsid w:val="00423266"/>
    <w:rsid w:val="004268EF"/>
    <w:rsid w:val="00441DE7"/>
    <w:rsid w:val="004632A9"/>
    <w:rsid w:val="00466D2D"/>
    <w:rsid w:val="00470B42"/>
    <w:rsid w:val="004773CD"/>
    <w:rsid w:val="0048525E"/>
    <w:rsid w:val="004F1B71"/>
    <w:rsid w:val="005129F7"/>
    <w:rsid w:val="00521ED9"/>
    <w:rsid w:val="00525FAE"/>
    <w:rsid w:val="00533696"/>
    <w:rsid w:val="00536B05"/>
    <w:rsid w:val="00542C14"/>
    <w:rsid w:val="005470F2"/>
    <w:rsid w:val="005524A5"/>
    <w:rsid w:val="00554DC7"/>
    <w:rsid w:val="005C1C04"/>
    <w:rsid w:val="005C2131"/>
    <w:rsid w:val="005D4912"/>
    <w:rsid w:val="005E3269"/>
    <w:rsid w:val="005E45F5"/>
    <w:rsid w:val="005F37E0"/>
    <w:rsid w:val="005F3AEF"/>
    <w:rsid w:val="006056DA"/>
    <w:rsid w:val="00612336"/>
    <w:rsid w:val="00617BF4"/>
    <w:rsid w:val="00622047"/>
    <w:rsid w:val="006374A9"/>
    <w:rsid w:val="00661216"/>
    <w:rsid w:val="0066376C"/>
    <w:rsid w:val="0067196D"/>
    <w:rsid w:val="0067272E"/>
    <w:rsid w:val="006847B7"/>
    <w:rsid w:val="00697560"/>
    <w:rsid w:val="006A069A"/>
    <w:rsid w:val="006C2F69"/>
    <w:rsid w:val="006C7D81"/>
    <w:rsid w:val="006D7ECF"/>
    <w:rsid w:val="006F309B"/>
    <w:rsid w:val="00704C08"/>
    <w:rsid w:val="00725FE0"/>
    <w:rsid w:val="007336D7"/>
    <w:rsid w:val="00777DFA"/>
    <w:rsid w:val="00785E24"/>
    <w:rsid w:val="007B23EB"/>
    <w:rsid w:val="007D0E29"/>
    <w:rsid w:val="007E0D3F"/>
    <w:rsid w:val="007E66B3"/>
    <w:rsid w:val="007F0C0C"/>
    <w:rsid w:val="00804B56"/>
    <w:rsid w:val="00832211"/>
    <w:rsid w:val="00834502"/>
    <w:rsid w:val="0085213C"/>
    <w:rsid w:val="00867066"/>
    <w:rsid w:val="0088000B"/>
    <w:rsid w:val="00897348"/>
    <w:rsid w:val="008B7960"/>
    <w:rsid w:val="009122A9"/>
    <w:rsid w:val="00933E8B"/>
    <w:rsid w:val="00936A65"/>
    <w:rsid w:val="0093771E"/>
    <w:rsid w:val="009909B7"/>
    <w:rsid w:val="009A68E0"/>
    <w:rsid w:val="009B560C"/>
    <w:rsid w:val="009F2DA5"/>
    <w:rsid w:val="00A33224"/>
    <w:rsid w:val="00A343F7"/>
    <w:rsid w:val="00A35AA0"/>
    <w:rsid w:val="00A46196"/>
    <w:rsid w:val="00A81B1D"/>
    <w:rsid w:val="00A92E97"/>
    <w:rsid w:val="00AA2D69"/>
    <w:rsid w:val="00AA5B62"/>
    <w:rsid w:val="00AB47EE"/>
    <w:rsid w:val="00AB7752"/>
    <w:rsid w:val="00AD34F5"/>
    <w:rsid w:val="00AD3FF8"/>
    <w:rsid w:val="00AE2510"/>
    <w:rsid w:val="00AF592C"/>
    <w:rsid w:val="00B03EA9"/>
    <w:rsid w:val="00B20EF9"/>
    <w:rsid w:val="00B235C0"/>
    <w:rsid w:val="00B47B40"/>
    <w:rsid w:val="00BD26B8"/>
    <w:rsid w:val="00BD69AE"/>
    <w:rsid w:val="00BE2BBA"/>
    <w:rsid w:val="00BE3766"/>
    <w:rsid w:val="00BE56ED"/>
    <w:rsid w:val="00BF54F7"/>
    <w:rsid w:val="00C138C6"/>
    <w:rsid w:val="00C238AC"/>
    <w:rsid w:val="00C57123"/>
    <w:rsid w:val="00C654F4"/>
    <w:rsid w:val="00C85FA4"/>
    <w:rsid w:val="00C86FFA"/>
    <w:rsid w:val="00CB5F79"/>
    <w:rsid w:val="00CB7803"/>
    <w:rsid w:val="00CF2AAE"/>
    <w:rsid w:val="00CF531A"/>
    <w:rsid w:val="00D127EF"/>
    <w:rsid w:val="00D52E5D"/>
    <w:rsid w:val="00D772CF"/>
    <w:rsid w:val="00D935E7"/>
    <w:rsid w:val="00DA2208"/>
    <w:rsid w:val="00DA6A73"/>
    <w:rsid w:val="00DB1D48"/>
    <w:rsid w:val="00DB4B86"/>
    <w:rsid w:val="00DC0885"/>
    <w:rsid w:val="00DC42FC"/>
    <w:rsid w:val="00DC447B"/>
    <w:rsid w:val="00DC4AA9"/>
    <w:rsid w:val="00DD2063"/>
    <w:rsid w:val="00DD5993"/>
    <w:rsid w:val="00DE3067"/>
    <w:rsid w:val="00E21D85"/>
    <w:rsid w:val="00E23231"/>
    <w:rsid w:val="00E46A62"/>
    <w:rsid w:val="00E6292C"/>
    <w:rsid w:val="00E644B9"/>
    <w:rsid w:val="00EA3E7E"/>
    <w:rsid w:val="00EC4341"/>
    <w:rsid w:val="00ED181D"/>
    <w:rsid w:val="00ED2DF0"/>
    <w:rsid w:val="00EF285C"/>
    <w:rsid w:val="00EF6EE2"/>
    <w:rsid w:val="00F0270C"/>
    <w:rsid w:val="00F14387"/>
    <w:rsid w:val="00F15FC4"/>
    <w:rsid w:val="00F17620"/>
    <w:rsid w:val="00F42C64"/>
    <w:rsid w:val="00F53AEF"/>
    <w:rsid w:val="00F56A7E"/>
    <w:rsid w:val="00F70988"/>
    <w:rsid w:val="00F76BFB"/>
    <w:rsid w:val="00F87C12"/>
    <w:rsid w:val="00FA555F"/>
    <w:rsid w:val="00FA5D6E"/>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57EB6"/>
  <w15:chartTrackingRefBased/>
  <w15:docId w15:val="{085DF91C-812C-4B78-90BE-2D9BE276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paragraph" w:styleId="berarbeitung">
    <w:name w:val="Revision"/>
    <w:hidden/>
    <w:uiPriority w:val="99"/>
    <w:semiHidden/>
    <w:rsid w:val="00DB1D48"/>
    <w:pPr>
      <w:spacing w:after="0" w:line="240" w:lineRule="auto"/>
    </w:pPr>
  </w:style>
  <w:style w:type="character" w:styleId="Kommentarzeichen">
    <w:name w:val="annotation reference"/>
    <w:basedOn w:val="Absatz-Standardschriftart"/>
    <w:uiPriority w:val="99"/>
    <w:semiHidden/>
    <w:unhideWhenUsed/>
    <w:rsid w:val="00066783"/>
    <w:rPr>
      <w:sz w:val="16"/>
      <w:szCs w:val="16"/>
    </w:rPr>
  </w:style>
  <w:style w:type="paragraph" w:styleId="Kommentartext">
    <w:name w:val="annotation text"/>
    <w:basedOn w:val="Standard"/>
    <w:link w:val="KommentartextZchn"/>
    <w:uiPriority w:val="99"/>
    <w:unhideWhenUsed/>
    <w:rsid w:val="00066783"/>
    <w:pPr>
      <w:spacing w:line="240" w:lineRule="auto"/>
    </w:pPr>
    <w:rPr>
      <w:sz w:val="20"/>
      <w:szCs w:val="20"/>
    </w:rPr>
  </w:style>
  <w:style w:type="character" w:customStyle="1" w:styleId="KommentartextZchn">
    <w:name w:val="Kommentartext Zchn"/>
    <w:basedOn w:val="Absatz-Standardschriftart"/>
    <w:link w:val="Kommentartext"/>
    <w:uiPriority w:val="99"/>
    <w:rsid w:val="00066783"/>
    <w:rPr>
      <w:sz w:val="20"/>
      <w:szCs w:val="20"/>
    </w:rPr>
  </w:style>
  <w:style w:type="paragraph" w:styleId="Kommentarthema">
    <w:name w:val="annotation subject"/>
    <w:basedOn w:val="Kommentartext"/>
    <w:next w:val="Kommentartext"/>
    <w:link w:val="KommentarthemaZchn"/>
    <w:uiPriority w:val="99"/>
    <w:semiHidden/>
    <w:unhideWhenUsed/>
    <w:rsid w:val="00066783"/>
    <w:rPr>
      <w:b/>
      <w:bCs/>
    </w:rPr>
  </w:style>
  <w:style w:type="character" w:customStyle="1" w:styleId="KommentarthemaZchn">
    <w:name w:val="Kommentarthema Zchn"/>
    <w:basedOn w:val="KommentartextZchn"/>
    <w:link w:val="Kommentarthema"/>
    <w:uiPriority w:val="99"/>
    <w:semiHidden/>
    <w:rsid w:val="00066783"/>
    <w:rPr>
      <w:b/>
      <w:bCs/>
      <w:sz w:val="20"/>
      <w:szCs w:val="20"/>
    </w:rPr>
  </w:style>
  <w:style w:type="character" w:styleId="NichtaufgelsteErwhnung">
    <w:name w:val="Unresolved Mention"/>
    <w:basedOn w:val="Absatz-Standardschriftart"/>
    <w:uiPriority w:val="99"/>
    <w:semiHidden/>
    <w:unhideWhenUsed/>
    <w:rsid w:val="00BE2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98164">
          <w:marLeft w:val="0"/>
          <w:marRight w:val="0"/>
          <w:marTop w:val="0"/>
          <w:marBottom w:val="0"/>
          <w:divBdr>
            <w:top w:val="none" w:sz="0" w:space="0" w:color="auto"/>
            <w:left w:val="none" w:sz="0" w:space="0" w:color="auto"/>
            <w:bottom w:val="none" w:sz="0" w:space="0" w:color="auto"/>
            <w:right w:val="none" w:sz="0" w:space="0" w:color="auto"/>
          </w:divBdr>
        </w:div>
        <w:div w:id="1733772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016/j.euroecorev.2026.105482" TargetMode="External"/><Relationship Id="rId4" Type="http://schemas.openxmlformats.org/officeDocument/2006/relationships/settings" Target="settings.xml"/><Relationship Id="rId9" Type="http://schemas.openxmlformats.org/officeDocument/2006/relationships/hyperlink" Target="https://www.uni-trier.de/universitaet/news/beitrag?tx_news_pi1%5Baction%5D=detail&amp;tx_news_pi1%5Bcontroller%5D=News&amp;tx_news_pi1%5Bnews%5D=30171&amp;cHash=732c81210272475736de4d9c9116eb9b"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1</Pages>
  <Words>391</Words>
  <Characters>2470</Characters>
  <Application>Microsoft Office Word</Application>
  <DocSecurity>4</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Trier</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2</cp:revision>
  <cp:lastPrinted>2024-12-13T09:20:00Z</cp:lastPrinted>
  <dcterms:created xsi:type="dcterms:W3CDTF">2026-09-28T07:42:00Z</dcterms:created>
  <dcterms:modified xsi:type="dcterms:W3CDTF">2026-09-28T07:42:00Z</dcterms:modified>
</cp:coreProperties>
</file>