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1D577" w14:textId="2338B48B" w:rsidR="00236BD2" w:rsidRPr="00E66921" w:rsidRDefault="008926A5" w:rsidP="006C7AE9">
      <w:pPr>
        <w:pStyle w:val="KeinLeerraum"/>
        <w:spacing w:line="276" w:lineRule="auto"/>
        <w:rPr>
          <w:rFonts w:ascii="Haas Grotesk for BrAp 55 Roman" w:eastAsia="Times New Roman" w:hAnsi="Haas Grotesk for BrAp 55 Roman" w:cs="Times New Roman"/>
          <w:b/>
          <w:bCs/>
          <w:color w:val="000000" w:themeColor="text1"/>
          <w:sz w:val="19"/>
          <w:szCs w:val="19"/>
        </w:rPr>
      </w:pPr>
      <w:bookmarkStart w:id="0" w:name="_GoBack"/>
      <w:bookmarkEnd w:id="0"/>
      <w:r w:rsidRPr="00E66921">
        <w:rPr>
          <w:rFonts w:ascii="Haas Grotesk for BrAp 55 Roman" w:eastAsia="Times New Roman" w:hAnsi="Haas Grotesk for BrAp 55 Roman" w:cs="Times New Roman"/>
          <w:b/>
          <w:bCs/>
          <w:color w:val="000000" w:themeColor="text1"/>
          <w:sz w:val="19"/>
          <w:szCs w:val="19"/>
        </w:rPr>
        <w:t>Monet. Orte</w:t>
      </w:r>
    </w:p>
    <w:p w14:paraId="384861FC" w14:textId="4BE3C794" w:rsidR="00555A9E" w:rsidRPr="00E66921" w:rsidRDefault="00555A9E" w:rsidP="006C7AE9">
      <w:pPr>
        <w:pStyle w:val="KeinLeerraum"/>
        <w:spacing w:line="276" w:lineRule="auto"/>
        <w:rPr>
          <w:rFonts w:ascii="Haas Grotesk for BrAp 55 Roman" w:eastAsia="Times New Roman" w:hAnsi="Haas Grotesk for BrAp 55 Roman" w:cs="Times New Roman"/>
          <w:b/>
          <w:bCs/>
          <w:color w:val="000000" w:themeColor="text1"/>
          <w:sz w:val="19"/>
          <w:szCs w:val="19"/>
        </w:rPr>
      </w:pPr>
    </w:p>
    <w:p w14:paraId="6E6B5B52" w14:textId="77777777" w:rsidR="00555A9E" w:rsidRPr="00E66921" w:rsidRDefault="00555A9E" w:rsidP="006C7AE9">
      <w:pPr>
        <w:pStyle w:val="KeinLeerraum"/>
        <w:spacing w:line="276" w:lineRule="auto"/>
        <w:rPr>
          <w:rFonts w:ascii="Haas Grotesk for BrAp 55 Roman" w:hAnsi="Haas Grotesk for BrAp 55 Roman" w:cs="Arial"/>
          <w:b/>
          <w:bCs/>
          <w:color w:val="000000" w:themeColor="text1"/>
          <w:sz w:val="19"/>
          <w:szCs w:val="19"/>
        </w:rPr>
      </w:pPr>
      <w:r w:rsidRPr="00E66921">
        <w:rPr>
          <w:rFonts w:ascii="Haas Grotesk for BrAp 55 Roman" w:hAnsi="Haas Grotesk for BrAp 55 Roman" w:cs="Arial"/>
          <w:b/>
          <w:bCs/>
          <w:color w:val="000000" w:themeColor="text1"/>
          <w:sz w:val="19"/>
          <w:szCs w:val="19"/>
        </w:rPr>
        <w:t>Pressekonferenz</w:t>
      </w:r>
    </w:p>
    <w:p w14:paraId="279B3CBF" w14:textId="10CCB4DC" w:rsidR="00555A9E" w:rsidRPr="00E66921" w:rsidRDefault="00555A9E" w:rsidP="006C7AE9">
      <w:pPr>
        <w:pStyle w:val="KeinLeerraum"/>
        <w:spacing w:line="276" w:lineRule="auto"/>
        <w:rPr>
          <w:rFonts w:ascii="Haas Grotesk for BrAp 55 Roman" w:hAnsi="Haas Grotesk for BrAp 55 Roman" w:cs="Arial"/>
          <w:color w:val="000000" w:themeColor="text1"/>
          <w:sz w:val="19"/>
          <w:szCs w:val="19"/>
        </w:rPr>
      </w:pPr>
      <w:r w:rsidRPr="00E66921">
        <w:rPr>
          <w:rFonts w:ascii="Haas Grotesk for BrAp 55 Roman" w:hAnsi="Haas Grotesk for BrAp 55 Roman" w:cs="Arial"/>
          <w:color w:val="000000" w:themeColor="text1"/>
          <w:sz w:val="19"/>
          <w:szCs w:val="19"/>
        </w:rPr>
        <w:t>20. Februar 2020, 11 Uhr</w:t>
      </w:r>
    </w:p>
    <w:p w14:paraId="43434511" w14:textId="77777777" w:rsidR="00555A9E" w:rsidRPr="00E66921" w:rsidRDefault="00555A9E" w:rsidP="006C7AE9">
      <w:pPr>
        <w:pStyle w:val="KeinLeerraum"/>
        <w:spacing w:line="276" w:lineRule="auto"/>
        <w:rPr>
          <w:rFonts w:ascii="Haas Grotesk for BrAp 55 Roman" w:hAnsi="Haas Grotesk for BrAp 55 Roman" w:cs="Arial"/>
          <w:color w:val="000000" w:themeColor="text1"/>
          <w:sz w:val="19"/>
          <w:szCs w:val="19"/>
        </w:rPr>
      </w:pPr>
    </w:p>
    <w:p w14:paraId="7DDDD16E" w14:textId="6D10762D" w:rsidR="004D609E" w:rsidRPr="00E66921" w:rsidRDefault="00555A9E" w:rsidP="006C7AE9">
      <w:pPr>
        <w:pStyle w:val="KeinLeerraum"/>
        <w:spacing w:line="276" w:lineRule="auto"/>
        <w:rPr>
          <w:rFonts w:ascii="Haas Grotesk for BrAp 55 Roman" w:hAnsi="Haas Grotesk for BrAp 55 Roman" w:cs="Arial"/>
          <w:b/>
          <w:bCs/>
          <w:color w:val="000000" w:themeColor="text1"/>
          <w:sz w:val="19"/>
          <w:szCs w:val="19"/>
        </w:rPr>
      </w:pPr>
      <w:r w:rsidRPr="00E66921">
        <w:rPr>
          <w:rFonts w:ascii="Haas Grotesk for BrAp 55 Roman" w:hAnsi="Haas Grotesk for BrAp 55 Roman" w:cs="Arial"/>
          <w:b/>
          <w:bCs/>
          <w:color w:val="000000" w:themeColor="text1"/>
          <w:sz w:val="19"/>
          <w:szCs w:val="19"/>
        </w:rPr>
        <w:t>Podium</w:t>
      </w:r>
      <w:r w:rsidR="004D609E" w:rsidRPr="00E66921">
        <w:rPr>
          <w:rFonts w:ascii="Haas Grotesk for BrAp 55 Roman" w:hAnsi="Haas Grotesk for BrAp 55 Roman" w:cs="Arial"/>
          <w:b/>
          <w:bCs/>
          <w:color w:val="000000" w:themeColor="text1"/>
          <w:sz w:val="19"/>
          <w:szCs w:val="19"/>
        </w:rPr>
        <w:t xml:space="preserve">: </w:t>
      </w:r>
    </w:p>
    <w:p w14:paraId="2B929EF3" w14:textId="77777777" w:rsidR="00F716FC" w:rsidRPr="00E66921" w:rsidRDefault="00F716FC" w:rsidP="006C7AE9">
      <w:pPr>
        <w:pStyle w:val="KeinLeerraum"/>
        <w:spacing w:line="276" w:lineRule="auto"/>
        <w:rPr>
          <w:rFonts w:ascii="Haas Grotesk for BrAp 55 Roman" w:hAnsi="Haas Grotesk for BrAp 55 Roman" w:cs="Arial"/>
          <w:b/>
          <w:bCs/>
          <w:color w:val="000000" w:themeColor="text1"/>
          <w:sz w:val="19"/>
          <w:szCs w:val="19"/>
        </w:rPr>
      </w:pPr>
    </w:p>
    <w:p w14:paraId="207B178E" w14:textId="73B1E966" w:rsidR="00B9405E" w:rsidRPr="00E66921" w:rsidRDefault="00B9405E" w:rsidP="006C7AE9">
      <w:pPr>
        <w:pStyle w:val="KeinLeerraum"/>
        <w:numPr>
          <w:ilvl w:val="0"/>
          <w:numId w:val="9"/>
        </w:numPr>
        <w:spacing w:line="276" w:lineRule="auto"/>
        <w:rPr>
          <w:rFonts w:ascii="Haas Grotesk for BrAp 55 Roman" w:hAnsi="Haas Grotesk for BrAp 55 Roman" w:cs="Arial"/>
          <w:color w:val="000000" w:themeColor="text1"/>
          <w:sz w:val="19"/>
          <w:szCs w:val="19"/>
          <w:lang w:val="en-US"/>
        </w:rPr>
      </w:pPr>
      <w:r w:rsidRPr="00E66921">
        <w:rPr>
          <w:rFonts w:ascii="Haas Grotesk for BrAp 55 Roman" w:hAnsi="Haas Grotesk for BrAp 55 Roman" w:cs="Arial"/>
          <w:color w:val="000000" w:themeColor="text1"/>
          <w:sz w:val="19"/>
          <w:szCs w:val="19"/>
          <w:lang w:val="en-US"/>
        </w:rPr>
        <w:t>Prof. Dr. Hasso Plattner, Stifter, Hasso Plattner Foundation</w:t>
      </w:r>
    </w:p>
    <w:p w14:paraId="74CCF50F" w14:textId="4AA7BFEF" w:rsidR="001A56D8" w:rsidRPr="00E66921" w:rsidRDefault="00B9405E" w:rsidP="006C7AE9">
      <w:pPr>
        <w:pStyle w:val="KeinLeerraum"/>
        <w:numPr>
          <w:ilvl w:val="0"/>
          <w:numId w:val="9"/>
        </w:numPr>
        <w:spacing w:line="276" w:lineRule="auto"/>
        <w:rPr>
          <w:rFonts w:ascii="Haas Grotesk for BrAp 55 Roman" w:hAnsi="Haas Grotesk for BrAp 55 Roman" w:cs="Arial"/>
          <w:color w:val="000000" w:themeColor="text1"/>
          <w:sz w:val="19"/>
          <w:szCs w:val="19"/>
        </w:rPr>
      </w:pPr>
      <w:r w:rsidRPr="00E66921">
        <w:rPr>
          <w:rFonts w:ascii="Haas Grotesk for BrAp 55 Roman" w:hAnsi="Haas Grotesk for BrAp 55 Roman" w:cs="Arial"/>
          <w:color w:val="000000" w:themeColor="text1"/>
          <w:sz w:val="19"/>
          <w:szCs w:val="19"/>
        </w:rPr>
        <w:t xml:space="preserve">Dr. </w:t>
      </w:r>
      <w:r w:rsidR="00555A9E" w:rsidRPr="00E66921">
        <w:rPr>
          <w:rFonts w:ascii="Haas Grotesk for BrAp 55 Roman" w:hAnsi="Haas Grotesk for BrAp 55 Roman" w:cs="Arial"/>
          <w:color w:val="000000" w:themeColor="text1"/>
          <w:sz w:val="19"/>
          <w:szCs w:val="19"/>
        </w:rPr>
        <w:t>Ortrud Westheider, Direktorin, Museum Barberini</w:t>
      </w:r>
    </w:p>
    <w:p w14:paraId="06D5072B" w14:textId="45D5D163" w:rsidR="00555A9E" w:rsidRPr="00E66921" w:rsidRDefault="00B9405E" w:rsidP="006C7AE9">
      <w:pPr>
        <w:pStyle w:val="KeinLeerraum"/>
        <w:numPr>
          <w:ilvl w:val="0"/>
          <w:numId w:val="9"/>
        </w:numPr>
        <w:spacing w:line="276" w:lineRule="auto"/>
        <w:rPr>
          <w:rFonts w:ascii="Haas Grotesk for BrAp 55 Roman" w:hAnsi="Haas Grotesk for BrAp 55 Roman" w:cs="Arial"/>
          <w:color w:val="000000" w:themeColor="text1"/>
          <w:sz w:val="19"/>
          <w:szCs w:val="19"/>
        </w:rPr>
      </w:pPr>
      <w:r w:rsidRPr="00E66921">
        <w:rPr>
          <w:rFonts w:ascii="Haas Grotesk for BrAp 55 Roman" w:hAnsi="Haas Grotesk for BrAp 55 Roman" w:cs="Arial"/>
          <w:color w:val="000000" w:themeColor="text1"/>
          <w:sz w:val="19"/>
          <w:szCs w:val="19"/>
        </w:rPr>
        <w:t xml:space="preserve">Dr. </w:t>
      </w:r>
      <w:r w:rsidR="00555A9E" w:rsidRPr="00E66921">
        <w:rPr>
          <w:rFonts w:ascii="Haas Grotesk for BrAp 55 Roman" w:hAnsi="Haas Grotesk for BrAp 55 Roman" w:cs="Arial"/>
          <w:color w:val="000000" w:themeColor="text1"/>
          <w:sz w:val="19"/>
          <w:szCs w:val="19"/>
        </w:rPr>
        <w:t>Christoph Heinrich, Direktor, Denver Art Museum</w:t>
      </w:r>
    </w:p>
    <w:p w14:paraId="284AB8C0" w14:textId="1D53496F" w:rsidR="00555A9E" w:rsidRPr="00E66921" w:rsidRDefault="00B9405E" w:rsidP="006C7AE9">
      <w:pPr>
        <w:pStyle w:val="KeinLeerraum"/>
        <w:numPr>
          <w:ilvl w:val="0"/>
          <w:numId w:val="9"/>
        </w:numPr>
        <w:spacing w:line="276" w:lineRule="auto"/>
        <w:rPr>
          <w:rFonts w:ascii="Haas Grotesk for BrAp 55 Roman" w:hAnsi="Haas Grotesk for BrAp 55 Roman" w:cs="Arial"/>
          <w:color w:val="000000" w:themeColor="text1"/>
          <w:sz w:val="19"/>
          <w:szCs w:val="19"/>
        </w:rPr>
      </w:pPr>
      <w:r w:rsidRPr="00E66921">
        <w:rPr>
          <w:rFonts w:ascii="Haas Grotesk for BrAp 55 Roman" w:hAnsi="Haas Grotesk for BrAp 55 Roman" w:cs="Arial"/>
          <w:color w:val="000000" w:themeColor="text1"/>
          <w:sz w:val="19"/>
          <w:szCs w:val="19"/>
        </w:rPr>
        <w:t xml:space="preserve">Dr. </w:t>
      </w:r>
      <w:r w:rsidR="00555A9E" w:rsidRPr="00E66921">
        <w:rPr>
          <w:rFonts w:ascii="Haas Grotesk for BrAp 55 Roman" w:hAnsi="Haas Grotesk for BrAp 55 Roman" w:cs="Arial"/>
          <w:color w:val="000000" w:themeColor="text1"/>
          <w:sz w:val="19"/>
          <w:szCs w:val="19"/>
        </w:rPr>
        <w:t>Daniel Zamani, Kurator, Museum Barberini</w:t>
      </w:r>
    </w:p>
    <w:p w14:paraId="622251A9" w14:textId="77777777" w:rsidR="00555A9E" w:rsidRPr="00E66921" w:rsidRDefault="00555A9E" w:rsidP="006C7AE9">
      <w:pPr>
        <w:pStyle w:val="KeinLeerraum"/>
        <w:spacing w:line="276" w:lineRule="auto"/>
        <w:rPr>
          <w:rFonts w:ascii="Haas Grotesk for BrAp 55 Roman" w:hAnsi="Haas Grotesk for BrAp 55 Roman" w:cs="Arial"/>
          <w:color w:val="000000" w:themeColor="text1"/>
          <w:sz w:val="19"/>
          <w:szCs w:val="19"/>
        </w:rPr>
      </w:pPr>
    </w:p>
    <w:p w14:paraId="7C6C5A18" w14:textId="18431FA9" w:rsidR="00555A9E" w:rsidRPr="00E66921" w:rsidRDefault="00555A9E" w:rsidP="006C7AE9">
      <w:pPr>
        <w:pStyle w:val="KeinLeerraum"/>
        <w:spacing w:line="276" w:lineRule="auto"/>
        <w:rPr>
          <w:rFonts w:ascii="Haas Grotesk for BrAp 55 Roman" w:hAnsi="Haas Grotesk for BrAp 55 Roman" w:cs="Arial"/>
          <w:color w:val="000000" w:themeColor="text1"/>
          <w:sz w:val="19"/>
          <w:szCs w:val="19"/>
        </w:rPr>
      </w:pPr>
      <w:r w:rsidRPr="00E66921">
        <w:rPr>
          <w:rFonts w:ascii="Haas Grotesk for BrAp 55 Roman" w:hAnsi="Haas Grotesk for BrAp 55 Roman" w:cs="Arial"/>
          <w:color w:val="000000" w:themeColor="text1"/>
          <w:sz w:val="19"/>
          <w:szCs w:val="19"/>
        </w:rPr>
        <w:t>Im Anschluss an die Pressekonferenz findet ein gemeinsamer Rundgang durch die Ausstellung statt.</w:t>
      </w:r>
    </w:p>
    <w:p w14:paraId="17B6DED8" w14:textId="77777777" w:rsidR="00236BD2" w:rsidRPr="00E66921" w:rsidRDefault="00236BD2" w:rsidP="006C7AE9">
      <w:pPr>
        <w:pStyle w:val="KeinLeerraum"/>
        <w:spacing w:line="276" w:lineRule="auto"/>
        <w:rPr>
          <w:rFonts w:ascii="Haas Grotesk for BrAp 55 Roman" w:hAnsi="Haas Grotesk for BrAp 55 Roman" w:cs="Arial"/>
          <w:color w:val="000000" w:themeColor="text1"/>
          <w:sz w:val="19"/>
          <w:szCs w:val="19"/>
        </w:rPr>
      </w:pPr>
    </w:p>
    <w:p w14:paraId="6B041613" w14:textId="77777777" w:rsidR="00555A9E" w:rsidRPr="00E66921" w:rsidRDefault="00555A9E" w:rsidP="006C7AE9">
      <w:pPr>
        <w:pStyle w:val="KeinLeerraum"/>
        <w:spacing w:line="276" w:lineRule="auto"/>
        <w:rPr>
          <w:rFonts w:ascii="Haas Grotesk for BrAp 55 Roman" w:hAnsi="Haas Grotesk for BrAp 55 Roman" w:cs="Arial"/>
          <w:b/>
          <w:bCs/>
          <w:color w:val="000000" w:themeColor="text1"/>
          <w:sz w:val="19"/>
          <w:szCs w:val="19"/>
        </w:rPr>
      </w:pPr>
    </w:p>
    <w:p w14:paraId="7025B2D7" w14:textId="36259AF9" w:rsidR="00236BD2" w:rsidRPr="00E66921" w:rsidRDefault="00236BD2" w:rsidP="006C7AE9">
      <w:pPr>
        <w:pStyle w:val="KeinLeerraum"/>
        <w:spacing w:line="276" w:lineRule="auto"/>
        <w:rPr>
          <w:rFonts w:ascii="Haas Grotesk for BrAp 55 Roman" w:hAnsi="Haas Grotesk for BrAp 55 Roman" w:cs="Arial"/>
          <w:b/>
          <w:bCs/>
          <w:color w:val="000000" w:themeColor="text1"/>
          <w:sz w:val="19"/>
          <w:szCs w:val="19"/>
        </w:rPr>
      </w:pPr>
      <w:r w:rsidRPr="00E66921">
        <w:rPr>
          <w:rFonts w:ascii="Haas Grotesk for BrAp 55 Roman" w:hAnsi="Haas Grotesk for BrAp 55 Roman" w:cs="Arial"/>
          <w:b/>
          <w:bCs/>
          <w:color w:val="000000" w:themeColor="text1"/>
          <w:sz w:val="19"/>
          <w:szCs w:val="19"/>
        </w:rPr>
        <w:t>Inhaltsverzeichnis der Pressemappe:</w:t>
      </w:r>
    </w:p>
    <w:p w14:paraId="5BB71793" w14:textId="77777777" w:rsidR="004D609E" w:rsidRPr="00E66921" w:rsidRDefault="004D609E" w:rsidP="006C7AE9">
      <w:pPr>
        <w:pStyle w:val="KeinLeerraum"/>
        <w:spacing w:line="276" w:lineRule="auto"/>
        <w:rPr>
          <w:rFonts w:ascii="Haas Grotesk for BrAp 55 Roman" w:hAnsi="Haas Grotesk for BrAp 55 Roman" w:cs="Arial"/>
          <w:b/>
          <w:bCs/>
          <w:color w:val="000000" w:themeColor="text1"/>
          <w:sz w:val="19"/>
          <w:szCs w:val="19"/>
        </w:rPr>
      </w:pPr>
    </w:p>
    <w:p w14:paraId="714AC6BB" w14:textId="03332B9C" w:rsidR="00236BD2" w:rsidRPr="00E66921" w:rsidRDefault="00236BD2" w:rsidP="006C7AE9">
      <w:pPr>
        <w:pStyle w:val="KeinLeerraum"/>
        <w:numPr>
          <w:ilvl w:val="0"/>
          <w:numId w:val="1"/>
        </w:numPr>
        <w:spacing w:line="276" w:lineRule="auto"/>
        <w:rPr>
          <w:rFonts w:ascii="Haas Grotesk for BrAp 55 Roman" w:hAnsi="Haas Grotesk for BrAp 55 Roman" w:cs="Arial"/>
          <w:color w:val="000000" w:themeColor="text1"/>
          <w:sz w:val="19"/>
          <w:szCs w:val="19"/>
        </w:rPr>
      </w:pPr>
      <w:r w:rsidRPr="00E66921">
        <w:rPr>
          <w:rFonts w:ascii="Haas Grotesk for BrAp 55 Roman" w:eastAsia="Times New Roman" w:hAnsi="Haas Grotesk for BrAp 55 Roman" w:cs="Arial"/>
          <w:color w:val="000000" w:themeColor="text1"/>
          <w:sz w:val="19"/>
          <w:szCs w:val="19"/>
        </w:rPr>
        <w:t xml:space="preserve">Pressemitteilung </w:t>
      </w:r>
    </w:p>
    <w:p w14:paraId="5D1CA848" w14:textId="1F344DD2" w:rsidR="006B745E" w:rsidRPr="00E66921" w:rsidRDefault="002F2506" w:rsidP="006C7AE9">
      <w:pPr>
        <w:pStyle w:val="KeinLeerraum"/>
        <w:numPr>
          <w:ilvl w:val="0"/>
          <w:numId w:val="1"/>
        </w:numPr>
        <w:spacing w:line="276" w:lineRule="auto"/>
        <w:rPr>
          <w:rFonts w:ascii="Haas Grotesk for BrAp 55 Roman" w:hAnsi="Haas Grotesk for BrAp 55 Roman" w:cs="Arial"/>
          <w:color w:val="000000" w:themeColor="text1"/>
          <w:sz w:val="19"/>
          <w:szCs w:val="19"/>
        </w:rPr>
      </w:pPr>
      <w:r w:rsidRPr="00E66921">
        <w:rPr>
          <w:rFonts w:ascii="Haas Grotesk for BrAp 55 Roman" w:eastAsia="Times New Roman" w:hAnsi="Haas Grotesk for BrAp 55 Roman" w:cs="Arial"/>
          <w:color w:val="000000" w:themeColor="text1"/>
          <w:sz w:val="19"/>
          <w:szCs w:val="19"/>
        </w:rPr>
        <w:t>Ausstellungsrundgang</w:t>
      </w:r>
    </w:p>
    <w:p w14:paraId="71703814" w14:textId="77777777" w:rsidR="00236BD2" w:rsidRPr="00E66921" w:rsidRDefault="00236BD2" w:rsidP="006C7AE9">
      <w:pPr>
        <w:pStyle w:val="KeinLeerraum"/>
        <w:numPr>
          <w:ilvl w:val="0"/>
          <w:numId w:val="1"/>
        </w:numPr>
        <w:spacing w:line="276" w:lineRule="auto"/>
        <w:rPr>
          <w:rFonts w:ascii="Haas Grotesk for BrAp 55 Roman" w:eastAsia="Times New Roman" w:hAnsi="Haas Grotesk for BrAp 55 Roman" w:cs="Arial"/>
          <w:color w:val="000000" w:themeColor="text1"/>
          <w:sz w:val="19"/>
          <w:szCs w:val="19"/>
        </w:rPr>
      </w:pPr>
      <w:r w:rsidRPr="00E66921">
        <w:rPr>
          <w:rFonts w:ascii="Haas Grotesk for BrAp 55 Roman" w:eastAsia="Times New Roman" w:hAnsi="Haas Grotesk for BrAp 55 Roman" w:cs="Arial"/>
          <w:color w:val="000000" w:themeColor="text1"/>
          <w:sz w:val="19"/>
          <w:szCs w:val="19"/>
        </w:rPr>
        <w:t>Daten und Fakten</w:t>
      </w:r>
    </w:p>
    <w:p w14:paraId="79245E49" w14:textId="77E3D3B5" w:rsidR="00236BD2" w:rsidRPr="00E66921" w:rsidRDefault="00755178" w:rsidP="006C7AE9">
      <w:pPr>
        <w:pStyle w:val="KeinLeerraum"/>
        <w:numPr>
          <w:ilvl w:val="0"/>
          <w:numId w:val="1"/>
        </w:numPr>
        <w:spacing w:line="276" w:lineRule="auto"/>
        <w:rPr>
          <w:rFonts w:ascii="Haas Grotesk for BrAp 55 Roman" w:eastAsia="Times New Roman" w:hAnsi="Haas Grotesk for BrAp 55 Roman" w:cs="Arial"/>
          <w:color w:val="000000" w:themeColor="text1"/>
          <w:sz w:val="19"/>
          <w:szCs w:val="19"/>
        </w:rPr>
      </w:pPr>
      <w:r w:rsidRPr="00E66921">
        <w:rPr>
          <w:rFonts w:ascii="Haas Grotesk for BrAp 55 Roman" w:eastAsia="Times New Roman" w:hAnsi="Haas Grotesk for BrAp 55 Roman" w:cs="Arial"/>
          <w:color w:val="000000" w:themeColor="text1"/>
          <w:sz w:val="19"/>
          <w:szCs w:val="19"/>
        </w:rPr>
        <w:t>Ausstellungskatalog</w:t>
      </w:r>
    </w:p>
    <w:p w14:paraId="0341FCA7" w14:textId="77777777" w:rsidR="00236BD2" w:rsidRPr="00E66921" w:rsidRDefault="00236BD2" w:rsidP="006C7AE9">
      <w:pPr>
        <w:pStyle w:val="KeinLeerraum"/>
        <w:numPr>
          <w:ilvl w:val="0"/>
          <w:numId w:val="1"/>
        </w:numPr>
        <w:spacing w:line="276" w:lineRule="auto"/>
        <w:rPr>
          <w:rFonts w:ascii="Haas Grotesk for BrAp 55 Roman" w:eastAsia="Times New Roman" w:hAnsi="Haas Grotesk for BrAp 55 Roman" w:cs="Arial"/>
          <w:color w:val="000000" w:themeColor="text1"/>
          <w:sz w:val="19"/>
          <w:szCs w:val="19"/>
        </w:rPr>
      </w:pPr>
      <w:r w:rsidRPr="00E66921">
        <w:rPr>
          <w:rFonts w:ascii="Haas Grotesk for BrAp 55 Roman" w:eastAsia="Times New Roman" w:hAnsi="Haas Grotesk for BrAp 55 Roman" w:cs="Arial"/>
          <w:color w:val="000000" w:themeColor="text1"/>
          <w:sz w:val="19"/>
          <w:szCs w:val="19"/>
        </w:rPr>
        <w:t xml:space="preserve">Veranstaltungs- und Vermittlungsprogramm </w:t>
      </w:r>
    </w:p>
    <w:p w14:paraId="158635F6" w14:textId="00DB5DB7" w:rsidR="00236BD2" w:rsidRPr="00E66921" w:rsidRDefault="00236BD2" w:rsidP="006C7AE9">
      <w:pPr>
        <w:pStyle w:val="KeinLeerraum"/>
        <w:numPr>
          <w:ilvl w:val="0"/>
          <w:numId w:val="1"/>
        </w:numPr>
        <w:spacing w:line="276" w:lineRule="auto"/>
        <w:rPr>
          <w:rFonts w:ascii="Haas Grotesk for BrAp 55 Roman" w:eastAsia="Times New Roman" w:hAnsi="Haas Grotesk for BrAp 55 Roman" w:cs="Arial"/>
          <w:color w:val="000000" w:themeColor="text1"/>
          <w:sz w:val="19"/>
          <w:szCs w:val="19"/>
        </w:rPr>
      </w:pPr>
      <w:r w:rsidRPr="00E66921">
        <w:rPr>
          <w:rFonts w:ascii="Haas Grotesk for BrAp 55 Roman" w:eastAsia="Times New Roman" w:hAnsi="Haas Grotesk for BrAp 55 Roman" w:cs="Arial"/>
          <w:color w:val="000000" w:themeColor="text1"/>
          <w:sz w:val="19"/>
          <w:szCs w:val="19"/>
        </w:rPr>
        <w:t>Presse</w:t>
      </w:r>
      <w:r w:rsidR="005C6521" w:rsidRPr="00E66921">
        <w:rPr>
          <w:rFonts w:ascii="Haas Grotesk for BrAp 55 Roman" w:eastAsia="Times New Roman" w:hAnsi="Haas Grotesk for BrAp 55 Roman" w:cs="Arial"/>
          <w:color w:val="000000" w:themeColor="text1"/>
          <w:sz w:val="19"/>
          <w:szCs w:val="19"/>
        </w:rPr>
        <w:t>bilder</w:t>
      </w:r>
    </w:p>
    <w:p w14:paraId="58D0E70C" w14:textId="595E9264" w:rsidR="00236BD2" w:rsidRPr="00E66921" w:rsidRDefault="00236BD2" w:rsidP="006C7AE9">
      <w:pPr>
        <w:pStyle w:val="KeinLeerraum"/>
        <w:numPr>
          <w:ilvl w:val="0"/>
          <w:numId w:val="1"/>
        </w:numPr>
        <w:spacing w:line="276" w:lineRule="auto"/>
        <w:rPr>
          <w:rFonts w:ascii="Haas Grotesk for BrAp 55 Roman" w:hAnsi="Haas Grotesk for BrAp 55 Roman" w:cs="Arial"/>
          <w:color w:val="000000" w:themeColor="text1"/>
          <w:sz w:val="19"/>
          <w:szCs w:val="19"/>
        </w:rPr>
      </w:pPr>
      <w:r w:rsidRPr="00E66921">
        <w:rPr>
          <w:rFonts w:ascii="Haas Grotesk for BrAp 55 Roman" w:eastAsia="Times New Roman" w:hAnsi="Haas Grotesk for BrAp 55 Roman" w:cs="Arial"/>
          <w:color w:val="000000" w:themeColor="text1"/>
          <w:sz w:val="19"/>
          <w:szCs w:val="19"/>
        </w:rPr>
        <w:t xml:space="preserve">Presseinformation </w:t>
      </w:r>
      <w:r w:rsidR="0083016D" w:rsidRPr="00E66921">
        <w:rPr>
          <w:rFonts w:ascii="Haas Grotesk for BrAp 55 Roman" w:eastAsia="Times New Roman" w:hAnsi="Haas Grotesk for BrAp 55 Roman" w:cs="Arial"/>
          <w:color w:val="000000" w:themeColor="text1"/>
          <w:sz w:val="19"/>
          <w:szCs w:val="19"/>
        </w:rPr>
        <w:t xml:space="preserve">zu </w:t>
      </w:r>
      <w:r w:rsidR="0083016D" w:rsidRPr="00E66921">
        <w:rPr>
          <w:rFonts w:ascii="Haas Grotesk for BrAp 55 Roman" w:eastAsia="Times New Roman" w:hAnsi="Haas Grotesk for BrAp 55 Roman" w:cs="Arial"/>
          <w:i/>
          <w:iCs/>
          <w:color w:val="000000" w:themeColor="text1"/>
          <w:sz w:val="19"/>
          <w:szCs w:val="19"/>
        </w:rPr>
        <w:t xml:space="preserve">Jasper Johns. The </w:t>
      </w:r>
      <w:r w:rsidR="00F538A1" w:rsidRPr="00E66921">
        <w:rPr>
          <w:rFonts w:ascii="Haas Grotesk for BrAp 55 Roman" w:eastAsia="Times New Roman" w:hAnsi="Haas Grotesk for BrAp 55 Roman" w:cs="Arial"/>
          <w:i/>
          <w:iCs/>
          <w:color w:val="000000" w:themeColor="text1"/>
          <w:sz w:val="19"/>
          <w:szCs w:val="19"/>
        </w:rPr>
        <w:t xml:space="preserve">100 </w:t>
      </w:r>
      <w:r w:rsidR="0083016D" w:rsidRPr="00E66921">
        <w:rPr>
          <w:rFonts w:ascii="Haas Grotesk for BrAp 55 Roman" w:eastAsia="Times New Roman" w:hAnsi="Haas Grotesk for BrAp 55 Roman" w:cs="Arial"/>
          <w:i/>
          <w:iCs/>
          <w:color w:val="000000" w:themeColor="text1"/>
          <w:sz w:val="19"/>
          <w:szCs w:val="19"/>
        </w:rPr>
        <w:t>Monotypes</w:t>
      </w:r>
      <w:r w:rsidR="0083016D" w:rsidRPr="00E66921">
        <w:rPr>
          <w:rFonts w:ascii="Haas Grotesk for BrAp 55 Roman" w:eastAsia="Times New Roman" w:hAnsi="Haas Grotesk for BrAp 55 Roman" w:cs="Arial"/>
          <w:color w:val="000000" w:themeColor="text1"/>
          <w:sz w:val="19"/>
          <w:szCs w:val="19"/>
        </w:rPr>
        <w:t xml:space="preserve"> </w:t>
      </w:r>
    </w:p>
    <w:p w14:paraId="613CAF8B" w14:textId="77777777" w:rsidR="00236BD2" w:rsidRPr="00E66921" w:rsidRDefault="00236BD2" w:rsidP="006C7AE9">
      <w:pPr>
        <w:pStyle w:val="KeinLeerraum"/>
        <w:spacing w:line="276" w:lineRule="auto"/>
        <w:rPr>
          <w:rFonts w:ascii="Haas Grotesk for BrAp 55 Roman" w:hAnsi="Haas Grotesk for BrAp 55 Roman" w:cs="Arial"/>
          <w:color w:val="000000" w:themeColor="text1"/>
          <w:sz w:val="19"/>
          <w:szCs w:val="19"/>
        </w:rPr>
      </w:pPr>
    </w:p>
    <w:p w14:paraId="70274ED2" w14:textId="77777777" w:rsidR="00236BD2" w:rsidRPr="00E66921" w:rsidRDefault="00236BD2" w:rsidP="006C7AE9">
      <w:pPr>
        <w:pStyle w:val="KeinLeerraum"/>
        <w:spacing w:line="276" w:lineRule="auto"/>
        <w:rPr>
          <w:rFonts w:ascii="Haas Grotesk for BrAp 55 Roman" w:hAnsi="Haas Grotesk for BrAp 55 Roman" w:cs="Arial"/>
          <w:color w:val="000000" w:themeColor="text1"/>
          <w:sz w:val="19"/>
          <w:szCs w:val="19"/>
        </w:rPr>
      </w:pPr>
      <w:r w:rsidRPr="00E66921">
        <w:rPr>
          <w:rFonts w:ascii="Haas Grotesk for BrAp 55 Roman" w:hAnsi="Haas Grotesk for BrAp 55 Roman" w:cs="Arial"/>
          <w:color w:val="000000" w:themeColor="text1"/>
          <w:sz w:val="19"/>
          <w:szCs w:val="19"/>
        </w:rPr>
        <w:t xml:space="preserve">Die digitale Version der Pressemappe auf dem Stick enthält zusätzlich: </w:t>
      </w:r>
    </w:p>
    <w:p w14:paraId="2F07BAA3" w14:textId="77777777" w:rsidR="00236BD2" w:rsidRPr="00E66921" w:rsidRDefault="00236BD2" w:rsidP="006C7AE9">
      <w:pPr>
        <w:pStyle w:val="KeinLeerraum"/>
        <w:spacing w:line="276" w:lineRule="auto"/>
        <w:rPr>
          <w:rFonts w:ascii="Haas Grotesk for BrAp 55 Roman" w:eastAsia="Times New Roman" w:hAnsi="Haas Grotesk for BrAp 55 Roman" w:cs="Arial"/>
          <w:color w:val="000000" w:themeColor="text1"/>
          <w:sz w:val="19"/>
          <w:szCs w:val="19"/>
        </w:rPr>
      </w:pPr>
    </w:p>
    <w:p w14:paraId="568FCBDE" w14:textId="5C27D4C6" w:rsidR="00236BD2" w:rsidRPr="00E66921" w:rsidRDefault="00755178" w:rsidP="006C7AE9">
      <w:pPr>
        <w:pStyle w:val="KeinLeerraum"/>
        <w:numPr>
          <w:ilvl w:val="0"/>
          <w:numId w:val="2"/>
        </w:numPr>
        <w:spacing w:line="276" w:lineRule="auto"/>
        <w:rPr>
          <w:rFonts w:ascii="Haas Grotesk for BrAp 55 Roman" w:eastAsia="Times New Roman" w:hAnsi="Haas Grotesk for BrAp 55 Roman" w:cs="Arial"/>
          <w:color w:val="000000" w:themeColor="text1"/>
          <w:sz w:val="19"/>
          <w:szCs w:val="19"/>
        </w:rPr>
      </w:pPr>
      <w:r w:rsidRPr="00E66921">
        <w:rPr>
          <w:rFonts w:ascii="Haas Grotesk for BrAp 55 Roman" w:eastAsia="Times New Roman" w:hAnsi="Haas Grotesk for BrAp 55 Roman" w:cs="Arial"/>
          <w:color w:val="000000" w:themeColor="text1"/>
          <w:sz w:val="19"/>
          <w:szCs w:val="19"/>
        </w:rPr>
        <w:t>Ausstellungskatalog</w:t>
      </w:r>
    </w:p>
    <w:p w14:paraId="32A24530" w14:textId="465B3AF5" w:rsidR="00236BD2" w:rsidRPr="00E66921" w:rsidRDefault="00236BD2" w:rsidP="006C7AE9">
      <w:pPr>
        <w:pStyle w:val="KeinLeerraum"/>
        <w:numPr>
          <w:ilvl w:val="0"/>
          <w:numId w:val="2"/>
        </w:numPr>
        <w:spacing w:line="276" w:lineRule="auto"/>
        <w:rPr>
          <w:rFonts w:ascii="Haas Grotesk for BrAp 55 Roman" w:eastAsia="Times New Roman" w:hAnsi="Haas Grotesk for BrAp 55 Roman" w:cs="Arial"/>
          <w:color w:val="000000" w:themeColor="text1"/>
          <w:sz w:val="19"/>
          <w:szCs w:val="19"/>
        </w:rPr>
      </w:pPr>
      <w:r w:rsidRPr="00E66921">
        <w:rPr>
          <w:rFonts w:ascii="Haas Grotesk for BrAp 55 Roman" w:eastAsia="Times New Roman" w:hAnsi="Haas Grotesk for BrAp 55 Roman" w:cs="Arial"/>
          <w:color w:val="000000" w:themeColor="text1"/>
          <w:sz w:val="19"/>
          <w:szCs w:val="19"/>
        </w:rPr>
        <w:t>Programmheft</w:t>
      </w:r>
    </w:p>
    <w:p w14:paraId="345D3183" w14:textId="77777777" w:rsidR="00DE3F1A" w:rsidRPr="00E66921" w:rsidRDefault="00DE3F1A" w:rsidP="006C7AE9">
      <w:pPr>
        <w:pStyle w:val="KeinLeerraum"/>
        <w:numPr>
          <w:ilvl w:val="0"/>
          <w:numId w:val="2"/>
        </w:numPr>
        <w:spacing w:line="276" w:lineRule="auto"/>
        <w:rPr>
          <w:rFonts w:ascii="Haas Grotesk for BrAp 55 Roman" w:eastAsia="Times New Roman" w:hAnsi="Haas Grotesk for BrAp 55 Roman" w:cs="Arial"/>
          <w:color w:val="000000" w:themeColor="text1"/>
          <w:sz w:val="19"/>
          <w:szCs w:val="19"/>
        </w:rPr>
      </w:pPr>
      <w:r w:rsidRPr="00E66921">
        <w:rPr>
          <w:rFonts w:ascii="Haas Grotesk for BrAp 55 Roman" w:eastAsia="Times New Roman" w:hAnsi="Haas Grotesk for BrAp 55 Roman" w:cs="Arial"/>
          <w:color w:val="000000" w:themeColor="text1"/>
          <w:sz w:val="19"/>
          <w:szCs w:val="19"/>
        </w:rPr>
        <w:t>Ausstellungsflyer</w:t>
      </w:r>
    </w:p>
    <w:p w14:paraId="34F19E93" w14:textId="5C13C949" w:rsidR="00DE3F1A" w:rsidRPr="00E66921" w:rsidRDefault="00DE3F1A" w:rsidP="006C7AE9">
      <w:pPr>
        <w:pStyle w:val="KeinLeerraum"/>
        <w:numPr>
          <w:ilvl w:val="0"/>
          <w:numId w:val="2"/>
        </w:numPr>
        <w:spacing w:line="276" w:lineRule="auto"/>
        <w:rPr>
          <w:rFonts w:ascii="Haas Grotesk for BrAp 55 Roman" w:eastAsia="Times New Roman" w:hAnsi="Haas Grotesk for BrAp 55 Roman" w:cs="Arial"/>
          <w:color w:val="000000" w:themeColor="text1"/>
          <w:sz w:val="19"/>
          <w:szCs w:val="19"/>
        </w:rPr>
      </w:pPr>
      <w:r w:rsidRPr="00E66921">
        <w:rPr>
          <w:rFonts w:ascii="Haas Grotesk for BrAp 55 Roman" w:eastAsia="Times New Roman" w:hAnsi="Haas Grotesk for BrAp 55 Roman" w:cs="Arial"/>
          <w:color w:val="000000" w:themeColor="text1"/>
          <w:sz w:val="19"/>
          <w:szCs w:val="19"/>
        </w:rPr>
        <w:t>Raumplan</w:t>
      </w:r>
    </w:p>
    <w:p w14:paraId="6E4EA79C" w14:textId="0FB72402" w:rsidR="009C5647" w:rsidRPr="00E66921" w:rsidRDefault="009C5647" w:rsidP="006C7AE9">
      <w:pPr>
        <w:pStyle w:val="KeinLeerraum"/>
        <w:numPr>
          <w:ilvl w:val="0"/>
          <w:numId w:val="2"/>
        </w:numPr>
        <w:spacing w:line="276" w:lineRule="auto"/>
        <w:rPr>
          <w:rFonts w:ascii="Haas Grotesk for BrAp 55 Roman" w:eastAsia="Times New Roman" w:hAnsi="Haas Grotesk for BrAp 55 Roman" w:cs="Arial"/>
          <w:color w:val="000000" w:themeColor="text1"/>
          <w:sz w:val="19"/>
          <w:szCs w:val="19"/>
        </w:rPr>
      </w:pPr>
      <w:r w:rsidRPr="00E66921">
        <w:rPr>
          <w:rFonts w:ascii="Haas Grotesk for BrAp 55 Roman" w:eastAsia="Times New Roman" w:hAnsi="Haas Grotesk for BrAp 55 Roman" w:cs="Arial"/>
          <w:color w:val="000000" w:themeColor="text1"/>
          <w:sz w:val="19"/>
          <w:szCs w:val="19"/>
        </w:rPr>
        <w:t>Jahresvorschau 2020</w:t>
      </w:r>
    </w:p>
    <w:p w14:paraId="7FED1446" w14:textId="77777777" w:rsidR="009C5647" w:rsidRPr="00E66921" w:rsidRDefault="009C5647" w:rsidP="006C7AE9">
      <w:pPr>
        <w:pStyle w:val="KeinLeerraum"/>
        <w:spacing w:line="276" w:lineRule="auto"/>
        <w:ind w:left="720"/>
        <w:rPr>
          <w:rFonts w:ascii="Haas Grotesk for BrAp 55 Roman" w:eastAsia="Times New Roman" w:hAnsi="Haas Grotesk for BrAp 55 Roman" w:cs="Arial"/>
          <w:color w:val="000000" w:themeColor="text1"/>
          <w:sz w:val="19"/>
          <w:szCs w:val="19"/>
        </w:rPr>
      </w:pPr>
    </w:p>
    <w:p w14:paraId="4E3C7F6E" w14:textId="77777777" w:rsidR="00236BD2" w:rsidRPr="00E66921" w:rsidRDefault="00236BD2" w:rsidP="006C7AE9">
      <w:pPr>
        <w:pStyle w:val="KeinLeerraum"/>
        <w:spacing w:line="276" w:lineRule="auto"/>
        <w:ind w:firstLine="709"/>
        <w:rPr>
          <w:rFonts w:ascii="Haas Grotesk for BrAp 55 Roman" w:hAnsi="Haas Grotesk for BrAp 55 Roman" w:cs="Arial"/>
          <w:color w:val="000000" w:themeColor="text1"/>
          <w:sz w:val="19"/>
          <w:szCs w:val="19"/>
        </w:rPr>
      </w:pPr>
    </w:p>
    <w:p w14:paraId="01F16B2B" w14:textId="6B55A946" w:rsidR="00236BD2" w:rsidRPr="00E66921" w:rsidRDefault="00236BD2" w:rsidP="006C7AE9">
      <w:pPr>
        <w:pStyle w:val="KeinLeerraum"/>
        <w:spacing w:line="276" w:lineRule="auto"/>
        <w:rPr>
          <w:rFonts w:ascii="Haas Grotesk for BrAp 55 Roman" w:hAnsi="Haas Grotesk for BrAp 55 Roman" w:cs="Arial"/>
          <w:color w:val="000000" w:themeColor="text1"/>
          <w:sz w:val="19"/>
          <w:szCs w:val="19"/>
        </w:rPr>
      </w:pPr>
      <w:r w:rsidRPr="00E66921">
        <w:rPr>
          <w:rFonts w:ascii="Haas Grotesk for BrAp 55 Roman" w:hAnsi="Haas Grotesk for BrAp 55 Roman" w:cs="Arial"/>
          <w:color w:val="000000" w:themeColor="text1"/>
          <w:sz w:val="19"/>
          <w:szCs w:val="19"/>
        </w:rPr>
        <w:t>W-LAN Netz: Barberini_Gast, ohne Passwort</w:t>
      </w:r>
    </w:p>
    <w:p w14:paraId="25A8F9AF" w14:textId="4E76A3A3" w:rsidR="00236BD2" w:rsidRPr="00E66921" w:rsidRDefault="00236BD2" w:rsidP="006C7AE9">
      <w:pPr>
        <w:pStyle w:val="KeinLeerraum"/>
        <w:spacing w:line="276" w:lineRule="auto"/>
        <w:rPr>
          <w:rFonts w:ascii="Haas Grotesk for BrAp 55 Roman" w:hAnsi="Haas Grotesk for BrAp 55 Roman" w:cs="Arial"/>
          <w:color w:val="000000" w:themeColor="text1"/>
          <w:sz w:val="19"/>
          <w:szCs w:val="19"/>
        </w:rPr>
      </w:pPr>
      <w:r w:rsidRPr="00E66921">
        <w:rPr>
          <w:rFonts w:ascii="Haas Grotesk for BrAp 55 Roman" w:hAnsi="Haas Grotesk for BrAp 55 Roman" w:cs="Arial"/>
          <w:color w:val="000000" w:themeColor="text1"/>
          <w:sz w:val="19"/>
          <w:szCs w:val="19"/>
        </w:rPr>
        <w:t>Bildmaterial finden Sie zum Download unter</w:t>
      </w:r>
      <w:r w:rsidR="00EA49C1" w:rsidRPr="00E66921">
        <w:rPr>
          <w:rFonts w:ascii="Haas Grotesk for BrAp 55 Roman" w:hAnsi="Haas Grotesk for BrAp 55 Roman" w:cs="Arial"/>
          <w:color w:val="000000" w:themeColor="text1"/>
          <w:sz w:val="19"/>
          <w:szCs w:val="19"/>
        </w:rPr>
        <w:t xml:space="preserve">: </w:t>
      </w:r>
      <w:r w:rsidR="00EA49C1" w:rsidRPr="00E66921">
        <w:rPr>
          <w:rFonts w:ascii="Haas Grotesk for BrAp 55 Roman" w:hAnsi="Haas Grotesk for BrAp 55 Roman" w:cs="Arial"/>
          <w:color w:val="000000" w:themeColor="text1"/>
          <w:sz w:val="19"/>
          <w:szCs w:val="19"/>
        </w:rPr>
        <w:br/>
      </w:r>
      <w:hyperlink r:id="rId11" w:history="1">
        <w:r w:rsidR="00EA49C1" w:rsidRPr="00E66921">
          <w:rPr>
            <w:rStyle w:val="Hyperlink"/>
            <w:rFonts w:ascii="Haas Grotesk for BrAp 55 Roman" w:hAnsi="Haas Grotesk for BrAp 55 Roman" w:cs="Arial"/>
            <w:color w:val="000000" w:themeColor="text1"/>
            <w:sz w:val="19"/>
            <w:szCs w:val="19"/>
            <w:u w:val="none"/>
          </w:rPr>
          <w:t>www.museum-barberini.com/presse</w:t>
        </w:r>
      </w:hyperlink>
      <w:r w:rsidR="00A21A9E" w:rsidRPr="00E66921">
        <w:rPr>
          <w:rStyle w:val="Hyperlink"/>
          <w:rFonts w:ascii="Haas Grotesk for BrAp 55 Roman" w:hAnsi="Haas Grotesk for BrAp 55 Roman" w:cs="Arial"/>
          <w:color w:val="000000" w:themeColor="text1"/>
          <w:sz w:val="19"/>
          <w:szCs w:val="19"/>
          <w:u w:val="none"/>
        </w:rPr>
        <w:t>/</w:t>
      </w:r>
      <w:r w:rsidRPr="00E66921">
        <w:rPr>
          <w:rStyle w:val="Hyperlink"/>
          <w:rFonts w:ascii="Haas Grotesk for BrAp 55 Roman" w:hAnsi="Haas Grotesk for BrAp 55 Roman" w:cs="Arial"/>
          <w:color w:val="000000" w:themeColor="text1"/>
          <w:sz w:val="19"/>
          <w:szCs w:val="19"/>
        </w:rPr>
        <w:br/>
      </w:r>
    </w:p>
    <w:p w14:paraId="5E7F76BB" w14:textId="77777777" w:rsidR="00236BD2" w:rsidRPr="00E66921" w:rsidRDefault="00236BD2" w:rsidP="006C7AE9">
      <w:pPr>
        <w:pStyle w:val="KeinLeerraum"/>
        <w:spacing w:line="276" w:lineRule="auto"/>
        <w:rPr>
          <w:rFonts w:ascii="Haas Grotesk for BrAp 55 Roman" w:hAnsi="Haas Grotesk for BrAp 55 Roman" w:cs="Arial"/>
          <w:color w:val="000000" w:themeColor="text1"/>
          <w:sz w:val="19"/>
          <w:szCs w:val="19"/>
        </w:rPr>
      </w:pPr>
    </w:p>
    <w:p w14:paraId="25D58BAB" w14:textId="77777777" w:rsidR="007D19EB" w:rsidRPr="00E66921" w:rsidRDefault="007D19EB" w:rsidP="006C7AE9">
      <w:pPr>
        <w:spacing w:line="276" w:lineRule="auto"/>
        <w:rPr>
          <w:rFonts w:ascii="Haas Grotesk for BrAp 55 Roman" w:hAnsi="Haas Grotesk for BrAp 55 Roman"/>
          <w:b/>
          <w:bCs/>
          <w:color w:val="000000" w:themeColor="text1"/>
          <w:sz w:val="19"/>
          <w:szCs w:val="19"/>
        </w:rPr>
      </w:pPr>
    </w:p>
    <w:p w14:paraId="20D2F668" w14:textId="587C03F2" w:rsidR="0061166B" w:rsidRPr="00E66921" w:rsidRDefault="0061166B" w:rsidP="006C7AE9">
      <w:p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br w:type="page"/>
      </w:r>
    </w:p>
    <w:p w14:paraId="0A54E841" w14:textId="05C31D47" w:rsidR="0061166B" w:rsidRPr="00E66921" w:rsidRDefault="0061166B" w:rsidP="006C7AE9">
      <w:pPr>
        <w:shd w:val="clear" w:color="auto" w:fill="FFFFFF"/>
        <w:spacing w:after="100" w:afterAutospacing="1"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b/>
          <w:bCs/>
          <w:color w:val="000000" w:themeColor="text1"/>
          <w:sz w:val="19"/>
          <w:szCs w:val="19"/>
        </w:rPr>
        <w:lastRenderedPageBreak/>
        <w:t>Pressemitteilung</w:t>
      </w:r>
    </w:p>
    <w:p w14:paraId="765EC6DF" w14:textId="77777777" w:rsidR="0061166B" w:rsidRPr="00E66921" w:rsidRDefault="0061166B" w:rsidP="006C7AE9">
      <w:p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t xml:space="preserve">Monet. Orte </w:t>
      </w:r>
    </w:p>
    <w:p w14:paraId="2D00613C" w14:textId="77777777" w:rsidR="0061166B" w:rsidRPr="00E66921" w:rsidRDefault="0061166B"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s="Arial"/>
          <w:color w:val="000000" w:themeColor="text1"/>
          <w:sz w:val="19"/>
          <w:szCs w:val="19"/>
        </w:rPr>
        <w:t>22. Februar – 1. Juni 2020</w:t>
      </w:r>
      <w:r w:rsidRPr="00E66921">
        <w:rPr>
          <w:rFonts w:ascii="Haas Grotesk for BrAp 55 Roman" w:hAnsi="Haas Grotesk for BrAp 55 Roman"/>
          <w:color w:val="000000" w:themeColor="text1"/>
          <w:sz w:val="19"/>
          <w:szCs w:val="19"/>
        </w:rPr>
        <w:br/>
      </w:r>
    </w:p>
    <w:p w14:paraId="0B3F38A0" w14:textId="77777777" w:rsidR="00BF3694" w:rsidRPr="00E66921" w:rsidRDefault="00BF3694" w:rsidP="006C7AE9">
      <w:pPr>
        <w:spacing w:line="276" w:lineRule="auto"/>
        <w:rPr>
          <w:rFonts w:ascii="Haas Grotesk for BrAp 55 Roman" w:hAnsi="Haas Grotesk for BrAp 55 Roman" w:cs="Calibri"/>
          <w:b/>
          <w:bCs/>
          <w:color w:val="000000" w:themeColor="text1"/>
          <w:sz w:val="19"/>
          <w:szCs w:val="19"/>
        </w:rPr>
      </w:pPr>
      <w:r w:rsidRPr="00E66921">
        <w:rPr>
          <w:rFonts w:ascii="Haas Grotesk for BrAp 55 Roman" w:hAnsi="Haas Grotesk for BrAp 55 Roman" w:cs="Calibri"/>
          <w:b/>
          <w:bCs/>
          <w:color w:val="000000" w:themeColor="text1"/>
          <w:sz w:val="19"/>
          <w:szCs w:val="19"/>
        </w:rPr>
        <w:t xml:space="preserve">Vom 22. Februar bis 1. Juni 2020 präsentiert das Museum Barberini die Ausstellung </w:t>
      </w:r>
      <w:r w:rsidRPr="00E66921">
        <w:rPr>
          <w:rFonts w:ascii="Haas Grotesk for BrAp 55 Roman" w:hAnsi="Haas Grotesk for BrAp 55 Roman" w:cs="Calibri"/>
          <w:b/>
          <w:bCs/>
          <w:i/>
          <w:iCs/>
          <w:color w:val="000000" w:themeColor="text1"/>
          <w:sz w:val="19"/>
          <w:szCs w:val="19"/>
        </w:rPr>
        <w:t>Monet. Orte.</w:t>
      </w:r>
      <w:r w:rsidRPr="00E66921">
        <w:rPr>
          <w:rFonts w:ascii="Haas Grotesk for BrAp 55 Roman" w:hAnsi="Haas Grotesk for BrAp 55 Roman" w:cs="Calibri"/>
          <w:b/>
          <w:bCs/>
          <w:color w:val="000000" w:themeColor="text1"/>
          <w:sz w:val="19"/>
          <w:szCs w:val="19"/>
        </w:rPr>
        <w:t xml:space="preserve"> Diese Werkschau ist eine der umfangreichsten Retrospektiven, die dem Künstler jemals an einem deutschen Museum gewidmet wurde. Sie entstand in Zusammenarbeit mit dem Denver Art Museum. Anhand von über 100 Gemälden spürt sie den Orten nach, aus denen Monet Inspiration bezog – von Paris und den Seine-Dörfern bis zu Reisezielen wie London oder Venedig. Die Schau versammelt zahlreiche Schlüsselwerke aus sämtlichen Schaffensphasen. Sie ist die erste Ausstellung, die Monets künstlerischen Werdegang im Hinblick auf seine Ortswahl und sein Ortsbewusstsein in den Blick nimmt. </w:t>
      </w:r>
    </w:p>
    <w:p w14:paraId="136BFC17" w14:textId="77777777" w:rsidR="00BF3694" w:rsidRPr="00E66921" w:rsidRDefault="00BF3694" w:rsidP="006C7AE9">
      <w:pPr>
        <w:spacing w:line="276" w:lineRule="auto"/>
        <w:rPr>
          <w:rFonts w:ascii="Haas Grotesk for BrAp 55 Roman" w:hAnsi="Haas Grotesk for BrAp 55 Roman"/>
          <w:color w:val="000000" w:themeColor="text1"/>
          <w:sz w:val="19"/>
          <w:szCs w:val="19"/>
        </w:rPr>
      </w:pPr>
    </w:p>
    <w:p w14:paraId="30B2A70B" w14:textId="5E97D9E0" w:rsidR="00BF3694" w:rsidRPr="00E66921" w:rsidRDefault="00BF3694"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olor w:val="000000" w:themeColor="text1"/>
          <w:sz w:val="19"/>
          <w:szCs w:val="19"/>
        </w:rPr>
        <w:t xml:space="preserve">Der Ort war für Claude Monet (1840–1926) von entscheidender Bedeutung. Hier traf das von Wetter, Jahres- und Tageszeiten abhängige Licht auf die Landschaft. Hier ging er dem flüchtigen Spiel atmosphärischer Phänomene nach – dem, was zwischen ihm und dem Motiv lag. Dabei machte er es sich nicht einfach: Immer wieder suchte er gezielt Ansichten, deren malerische Umsetzung eine Herausforderung war, vom gleißenden Licht der Riviera bis zur windgepeitschten Atlantikküste im Norden Frankreichs. Die Ausstellung </w:t>
      </w:r>
      <w:r w:rsidRPr="00E66921">
        <w:rPr>
          <w:rFonts w:ascii="Haas Grotesk for BrAp 55 Roman" w:hAnsi="Haas Grotesk for BrAp 55 Roman"/>
          <w:i/>
          <w:color w:val="000000" w:themeColor="text1"/>
          <w:sz w:val="19"/>
          <w:szCs w:val="19"/>
        </w:rPr>
        <w:t>Monet. Orte</w:t>
      </w:r>
      <w:r w:rsidRPr="00E66921">
        <w:rPr>
          <w:rFonts w:ascii="Haas Grotesk for BrAp 55 Roman" w:hAnsi="Haas Grotesk for BrAp 55 Roman"/>
          <w:color w:val="000000" w:themeColor="text1"/>
          <w:sz w:val="19"/>
          <w:szCs w:val="19"/>
        </w:rPr>
        <w:t xml:space="preserve"> zeigt, welche Strategien der Künstler bei der Wahl seiner Wohnorte und Reiseziele verfolgte. Anhand von über 100 Exponaten erfasst sie sein gesamtes Schaffen, vom ersten dokumentier</w:t>
      </w:r>
      <w:r w:rsidR="000342EF" w:rsidRPr="00E66921">
        <w:rPr>
          <w:rFonts w:ascii="Haas Grotesk for BrAp 55 Roman" w:hAnsi="Haas Grotesk for BrAp 55 Roman"/>
          <w:color w:val="000000" w:themeColor="text1"/>
          <w:sz w:val="19"/>
          <w:szCs w:val="19"/>
        </w:rPr>
        <w:t>t</w:t>
      </w:r>
      <w:r w:rsidRPr="00E66921">
        <w:rPr>
          <w:rFonts w:ascii="Haas Grotesk for BrAp 55 Roman" w:hAnsi="Haas Grotesk for BrAp 55 Roman"/>
          <w:color w:val="000000" w:themeColor="text1"/>
          <w:sz w:val="19"/>
          <w:szCs w:val="19"/>
        </w:rPr>
        <w:t xml:space="preserve">en Gemälde bis zu den späten Seerosenbildern, die er in seinem Garten in Giverny anfertigte. </w:t>
      </w:r>
    </w:p>
    <w:p w14:paraId="50BF1CAC" w14:textId="77777777" w:rsidR="00BF3694" w:rsidRPr="00E66921" w:rsidRDefault="00BF3694" w:rsidP="006C7AE9">
      <w:pPr>
        <w:spacing w:line="276" w:lineRule="auto"/>
        <w:rPr>
          <w:rFonts w:ascii="Haas Grotesk for BrAp 55 Roman" w:hAnsi="Haas Grotesk for BrAp 55 Roman"/>
          <w:color w:val="000000" w:themeColor="text1"/>
          <w:sz w:val="19"/>
          <w:szCs w:val="19"/>
        </w:rPr>
      </w:pPr>
    </w:p>
    <w:p w14:paraId="4EBBDDDB" w14:textId="6DCAA49E" w:rsidR="00BF3694" w:rsidRPr="00E66921" w:rsidRDefault="00BF3694"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olor w:val="000000" w:themeColor="text1"/>
          <w:sz w:val="19"/>
          <w:szCs w:val="19"/>
        </w:rPr>
        <w:t xml:space="preserve">Schon früh hatte sich Monet der Freilichtmalerei zugewandt. Er malte nicht wie damals üblich nur vorbereitende Ölskizzen, sondern auch ausgearbeitete Gemälde unter freiem Himmel. Monet spürte dem </w:t>
      </w:r>
      <w:r w:rsidRPr="00E66921">
        <w:rPr>
          <w:rFonts w:ascii="Haas Grotesk for BrAp 55 Roman" w:hAnsi="Haas Grotesk for BrAp 55 Roman"/>
          <w:i/>
          <w:color w:val="000000" w:themeColor="text1"/>
          <w:sz w:val="19"/>
          <w:szCs w:val="19"/>
        </w:rPr>
        <w:t>genius loci</w:t>
      </w:r>
      <w:r w:rsidRPr="00E66921">
        <w:rPr>
          <w:rFonts w:ascii="Haas Grotesk for BrAp 55 Roman" w:hAnsi="Haas Grotesk for BrAp 55 Roman"/>
          <w:color w:val="000000" w:themeColor="text1"/>
          <w:sz w:val="19"/>
          <w:szCs w:val="19"/>
        </w:rPr>
        <w:t xml:space="preserve">, der Aura, die einem bestimmten Ort innewohnt, nach. Zugleich wollte er immer sein Erlebnis des Moments am Ort erfassen. Obwohl die Gemälde im Lauf seines Lebens </w:t>
      </w:r>
      <w:r w:rsidR="00B23EAF">
        <w:rPr>
          <w:rFonts w:ascii="Haas Grotesk for BrAp 55 Roman" w:hAnsi="Haas Grotesk for BrAp 55 Roman"/>
          <w:color w:val="000000" w:themeColor="text1"/>
          <w:sz w:val="19"/>
          <w:szCs w:val="19"/>
        </w:rPr>
        <w:t>zunehmend</w:t>
      </w:r>
      <w:r w:rsidRPr="00E66921">
        <w:rPr>
          <w:rFonts w:ascii="Haas Grotesk for BrAp 55 Roman" w:hAnsi="Haas Grotesk for BrAp 55 Roman"/>
          <w:color w:val="000000" w:themeColor="text1"/>
          <w:sz w:val="19"/>
          <w:szCs w:val="19"/>
        </w:rPr>
        <w:t xml:space="preserve"> abstrakter wurden, beruhten sie auf Beobachtung und blieben an der Wirklichkeit orientiert.  </w:t>
      </w:r>
    </w:p>
    <w:p w14:paraId="183AFF91" w14:textId="77777777" w:rsidR="00BF3694" w:rsidRPr="00E66921" w:rsidRDefault="00BF3694" w:rsidP="006C7AE9">
      <w:pPr>
        <w:spacing w:line="276" w:lineRule="auto"/>
        <w:rPr>
          <w:rFonts w:ascii="Haas Grotesk for BrAp 55 Roman" w:hAnsi="Haas Grotesk for BrAp 55 Roman"/>
          <w:color w:val="000000" w:themeColor="text1"/>
          <w:sz w:val="19"/>
          <w:szCs w:val="19"/>
        </w:rPr>
      </w:pPr>
    </w:p>
    <w:p w14:paraId="2A6B0B75" w14:textId="77777777" w:rsidR="00BF3694" w:rsidRPr="00E66921" w:rsidRDefault="00BF3694"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olor w:val="000000" w:themeColor="text1"/>
          <w:sz w:val="19"/>
          <w:szCs w:val="19"/>
        </w:rPr>
        <w:t>Immer wieder sprach Monet von seinem Bedürfnis, zunächst in eine Landschaft eintauchen, ein Gespür für eine neue Gegend entwickeln zu müssen, bevor er sie auf die Leinwand bannen konnte. Anders als das Klischee der impressionistischen Malerei als spontaner Eindruck vermuten lässt, ging Monet zielgerichtet und methodisch vor. Sein Ringen um eine authentische Wiedergabe der Landschaft beschrieb er in einem Brief von 1912: „Ich weiß nur, dass ich im Hinblick auf die Natur alles tue, was in meiner Macht steht, um wiederzugeben, was ich empfinde, und dass ich meistens, wenn ich versuche, das wiederzugeben, was ich fühle, die grundlegenden Regeln der Malerei, sollten sie überhaupt existieren, vollkommen vergesse.“</w:t>
      </w:r>
    </w:p>
    <w:p w14:paraId="67A360AB" w14:textId="77777777" w:rsidR="00BF3694" w:rsidRPr="00E66921" w:rsidRDefault="00BF3694" w:rsidP="006C7AE9">
      <w:pPr>
        <w:spacing w:line="276" w:lineRule="auto"/>
        <w:rPr>
          <w:rFonts w:ascii="Haas Grotesk for BrAp 55 Roman" w:hAnsi="Haas Grotesk for BrAp 55 Roman"/>
          <w:color w:val="000000" w:themeColor="text1"/>
          <w:sz w:val="19"/>
          <w:szCs w:val="19"/>
        </w:rPr>
      </w:pPr>
    </w:p>
    <w:p w14:paraId="01C05FCF" w14:textId="77777777" w:rsidR="00BF3694" w:rsidRPr="00E66921" w:rsidRDefault="00BF3694"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olor w:val="000000" w:themeColor="text1"/>
          <w:sz w:val="19"/>
          <w:szCs w:val="19"/>
        </w:rPr>
        <w:t xml:space="preserve">Anders als seine Künstlerfreunde suchte Monet die verschiedensten Landschaften und Lichtstimmungen – nicht nur an seinen Wohnorten in Frankreich, sondern auch auf Reisen. Er nutzte das nach 1850 rapide anwachsende Schienennetz, durch das sich sein Aktionsradius erweiterte. Monets Kunst spiegelt die neue Mobilität, die das </w:t>
      </w:r>
      <w:r w:rsidRPr="00E66921">
        <w:rPr>
          <w:rFonts w:ascii="Haas Grotesk for BrAp 55 Roman" w:hAnsi="Haas Grotesk for BrAp 55 Roman"/>
          <w:color w:val="000000" w:themeColor="text1"/>
          <w:sz w:val="19"/>
          <w:szCs w:val="19"/>
        </w:rPr>
        <w:lastRenderedPageBreak/>
        <w:t xml:space="preserve">Aufkommen der Eisenbahn mit sich brachte. Zahlreiche Orte, die er darstellte, waren touristisch beliebte Ausflugsziele, die auch als Motive auf Postkarten oder Amateurphotographien zirkulierten. Monet wandte sich an das aufstrebende Großstadtbürgertum, ein kaufkräftiges Klientel, das sich über Tourismus, Freizeit und Erholung definierte. </w:t>
      </w:r>
    </w:p>
    <w:p w14:paraId="4C2839F4" w14:textId="77777777" w:rsidR="00BF3694" w:rsidRPr="00E66921" w:rsidRDefault="00BF3694" w:rsidP="006C7AE9">
      <w:pPr>
        <w:spacing w:line="276" w:lineRule="auto"/>
        <w:rPr>
          <w:rFonts w:ascii="Haas Grotesk for BrAp 55 Roman" w:hAnsi="Haas Grotesk for BrAp 55 Roman"/>
          <w:color w:val="000000" w:themeColor="text1"/>
          <w:sz w:val="19"/>
          <w:szCs w:val="19"/>
        </w:rPr>
      </w:pPr>
    </w:p>
    <w:p w14:paraId="3E44107F" w14:textId="353EEFA2" w:rsidR="00BF3694" w:rsidRPr="00E66921" w:rsidRDefault="00BF3694"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olor w:val="000000" w:themeColor="text1"/>
          <w:sz w:val="19"/>
          <w:szCs w:val="19"/>
        </w:rPr>
        <w:t xml:space="preserve">Die neu aufgekommene Photographie entsprach dem Zeitgeist mit seinem Streben nach wissenschaftlicher Erfassung der Welt. „Monet machte mit seiner Malerei ein Spannungsfeld zwischen naturwissenschaftlicher Exaktheit und subjektiver </w:t>
      </w:r>
      <w:r w:rsidR="00591272" w:rsidRPr="00E66921">
        <w:rPr>
          <w:rFonts w:ascii="Haas Grotesk for BrAp 55 Roman" w:hAnsi="Haas Grotesk for BrAp 55 Roman"/>
          <w:color w:val="000000" w:themeColor="text1"/>
          <w:sz w:val="19"/>
          <w:szCs w:val="19"/>
        </w:rPr>
        <w:t>Erfahrung</w:t>
      </w:r>
      <w:r w:rsidRPr="00E66921">
        <w:rPr>
          <w:rFonts w:ascii="Haas Grotesk for BrAp 55 Roman" w:hAnsi="Haas Grotesk for BrAp 55 Roman"/>
          <w:color w:val="000000" w:themeColor="text1"/>
          <w:sz w:val="19"/>
          <w:szCs w:val="19"/>
        </w:rPr>
        <w:t xml:space="preserve"> auf. </w:t>
      </w:r>
      <w:r w:rsidRPr="00E66921">
        <w:rPr>
          <w:rFonts w:ascii="Haas Grotesk for BrAp 55 Roman" w:hAnsi="Haas Grotesk for BrAp 55 Roman" w:cs="Calibri"/>
          <w:color w:val="000000" w:themeColor="text1"/>
          <w:sz w:val="19"/>
          <w:szCs w:val="19"/>
        </w:rPr>
        <w:t>Bei aller Motivtreue zielte er darauf ab, dem Betrachter sein Naturerlebnis erfahrbar zu machen“, erklärt Ortrud Westheider, Direktorin des Museums Barberini.</w:t>
      </w:r>
      <w:r w:rsidRPr="00E66921">
        <w:rPr>
          <w:rFonts w:ascii="Haas Grotesk for BrAp 55 Roman" w:hAnsi="Haas Grotesk for BrAp 55 Roman"/>
          <w:color w:val="000000" w:themeColor="text1"/>
          <w:sz w:val="19"/>
          <w:szCs w:val="19"/>
        </w:rPr>
        <w:t xml:space="preserve"> Kurator Daniel Zamani fügt hinzu: „Die Bedeutung des Ortes zeigt sich bei Monet auch an den Bildtiteln, die häufig konkrete Orte benennen – wie etwa </w:t>
      </w:r>
      <w:r w:rsidRPr="00E66921">
        <w:rPr>
          <w:rFonts w:ascii="Haas Grotesk for BrAp 55 Roman" w:hAnsi="Haas Grotesk for BrAp 55 Roman"/>
          <w:i/>
          <w:color w:val="000000" w:themeColor="text1"/>
          <w:sz w:val="19"/>
          <w:szCs w:val="19"/>
        </w:rPr>
        <w:t xml:space="preserve">Blick auf Bordighera </w:t>
      </w:r>
      <w:r w:rsidRPr="00E66921">
        <w:rPr>
          <w:rFonts w:ascii="Haas Grotesk for BrAp 55 Roman" w:hAnsi="Haas Grotesk for BrAp 55 Roman"/>
          <w:color w:val="000000" w:themeColor="text1"/>
          <w:sz w:val="19"/>
          <w:szCs w:val="19"/>
        </w:rPr>
        <w:t xml:space="preserve">oder </w:t>
      </w:r>
      <w:r w:rsidRPr="00E66921">
        <w:rPr>
          <w:rFonts w:ascii="Haas Grotesk for BrAp 55 Roman" w:hAnsi="Haas Grotesk for BrAp 55 Roman"/>
          <w:i/>
          <w:color w:val="000000" w:themeColor="text1"/>
          <w:sz w:val="19"/>
          <w:szCs w:val="19"/>
        </w:rPr>
        <w:t>Felsen bei Port-Goulphar.</w:t>
      </w:r>
      <w:r w:rsidRPr="00E66921">
        <w:rPr>
          <w:rFonts w:ascii="Haas Grotesk for BrAp 55 Roman" w:hAnsi="Haas Grotesk for BrAp 55 Roman"/>
          <w:color w:val="000000" w:themeColor="text1"/>
          <w:sz w:val="19"/>
          <w:szCs w:val="19"/>
        </w:rPr>
        <w:t xml:space="preserve"> Im Wissen, dass sich Menschen mit Orten identifizieren, war Monet bestrebt, die Topographie seiner Gemälde kenntlich zu machen</w:t>
      </w:r>
      <w:r w:rsidR="00412AA5">
        <w:rPr>
          <w:rFonts w:ascii="Haas Grotesk for BrAp 55 Roman" w:hAnsi="Haas Grotesk for BrAp 55 Roman"/>
          <w:color w:val="000000" w:themeColor="text1"/>
          <w:sz w:val="19"/>
          <w:szCs w:val="19"/>
        </w:rPr>
        <w:t xml:space="preserve">, </w:t>
      </w:r>
      <w:r w:rsidRPr="00E66921">
        <w:rPr>
          <w:rFonts w:ascii="Haas Grotesk for BrAp 55 Roman" w:hAnsi="Haas Grotesk for BrAp 55 Roman"/>
          <w:color w:val="000000" w:themeColor="text1"/>
          <w:sz w:val="19"/>
          <w:szCs w:val="19"/>
        </w:rPr>
        <w:t xml:space="preserve">statt allgemeine Titel wie </w:t>
      </w:r>
      <w:r w:rsidRPr="00E66921">
        <w:rPr>
          <w:rFonts w:ascii="Haas Grotesk for BrAp 55 Roman" w:hAnsi="Haas Grotesk for BrAp 55 Roman"/>
          <w:i/>
          <w:color w:val="000000" w:themeColor="text1"/>
          <w:sz w:val="19"/>
          <w:szCs w:val="19"/>
        </w:rPr>
        <w:t xml:space="preserve">Stadt am Meer </w:t>
      </w:r>
      <w:r w:rsidRPr="00E66921">
        <w:rPr>
          <w:rFonts w:ascii="Haas Grotesk for BrAp 55 Roman" w:hAnsi="Haas Grotesk for BrAp 55 Roman"/>
          <w:color w:val="000000" w:themeColor="text1"/>
          <w:sz w:val="19"/>
          <w:szCs w:val="19"/>
        </w:rPr>
        <w:t xml:space="preserve">oder </w:t>
      </w:r>
      <w:r w:rsidRPr="00E66921">
        <w:rPr>
          <w:rFonts w:ascii="Haas Grotesk for BrAp 55 Roman" w:hAnsi="Haas Grotesk for BrAp 55 Roman"/>
          <w:i/>
          <w:color w:val="000000" w:themeColor="text1"/>
          <w:sz w:val="19"/>
          <w:szCs w:val="19"/>
        </w:rPr>
        <w:t xml:space="preserve">Die schwarzen Klippen </w:t>
      </w:r>
      <w:r w:rsidRPr="00E66921">
        <w:rPr>
          <w:rFonts w:ascii="Haas Grotesk for BrAp 55 Roman" w:hAnsi="Haas Grotesk for BrAp 55 Roman"/>
          <w:color w:val="000000" w:themeColor="text1"/>
          <w:sz w:val="19"/>
          <w:szCs w:val="19"/>
        </w:rPr>
        <w:t>zu verwenden, wie es damals bei Salonbildern üblich war.“</w:t>
      </w:r>
    </w:p>
    <w:p w14:paraId="5439B439" w14:textId="77777777" w:rsidR="00BF3694" w:rsidRPr="00E66921" w:rsidRDefault="00BF3694" w:rsidP="006C7AE9">
      <w:pPr>
        <w:spacing w:line="276" w:lineRule="auto"/>
        <w:rPr>
          <w:rFonts w:ascii="Haas Grotesk for BrAp 55 Roman" w:hAnsi="Haas Grotesk for BrAp 55 Roman"/>
          <w:color w:val="000000" w:themeColor="text1"/>
          <w:sz w:val="19"/>
          <w:szCs w:val="19"/>
        </w:rPr>
      </w:pPr>
    </w:p>
    <w:p w14:paraId="44C3D19D" w14:textId="77777777" w:rsidR="00BF3694" w:rsidRPr="00E66921" w:rsidRDefault="00BF3694" w:rsidP="006C7AE9">
      <w:pPr>
        <w:spacing w:line="276" w:lineRule="auto"/>
        <w:rPr>
          <w:rFonts w:ascii="Haas Grotesk for BrAp 55 Roman" w:hAnsi="Haas Grotesk for BrAp 55 Roman"/>
          <w:bCs/>
          <w:color w:val="000000" w:themeColor="text1"/>
          <w:sz w:val="19"/>
          <w:szCs w:val="19"/>
        </w:rPr>
      </w:pPr>
      <w:r w:rsidRPr="00E66921">
        <w:rPr>
          <w:rFonts w:ascii="Haas Grotesk for BrAp 55 Roman" w:hAnsi="Haas Grotesk for BrAp 55 Roman"/>
          <w:bCs/>
          <w:color w:val="000000" w:themeColor="text1"/>
          <w:sz w:val="19"/>
          <w:szCs w:val="19"/>
        </w:rPr>
        <w:t xml:space="preserve">„Ein ganzer Raum unserer Retrospektive ist Monets Garten in Giverny gewidmet“, betont Ortrud Westheider. „In seinen ikonischen Seerosenbildern bahnt sich ein freies Spiel von Farbe und Form den Weg, das ihn zu einem der wichtigsten Wegbereiter der abstrakten Malerei im frühen 20. Jahrhundert werden ließ.“ Über die Zielsetzung der Retrospektive führt Daniel Zamani weiter aus: „Monets Schaffen ist intensiv untersucht worden, aber unser Fokus auf die Orte, die ihn inspirierten, eröffnet neue Einblicke in seine künstlerischen Interessen und Methoden. Wir zeigen, wie wichtig bestimmte Landschaften an den Wendepunkten seiner Karriere waren, und untersuchen, wie und warum diese Orte die Entwicklung seiner Malerei beeinflusst haben.“ </w:t>
      </w:r>
    </w:p>
    <w:p w14:paraId="274D44E2" w14:textId="77777777" w:rsidR="00BF3694" w:rsidRPr="00E66921" w:rsidRDefault="00BF3694" w:rsidP="006C7AE9">
      <w:pPr>
        <w:spacing w:line="276" w:lineRule="auto"/>
        <w:rPr>
          <w:rFonts w:ascii="Haas Grotesk for BrAp 55 Roman" w:hAnsi="Haas Grotesk for BrAp 55 Roman"/>
          <w:bCs/>
          <w:color w:val="000000" w:themeColor="text1"/>
          <w:sz w:val="19"/>
          <w:szCs w:val="19"/>
        </w:rPr>
      </w:pPr>
    </w:p>
    <w:p w14:paraId="1EAF3E35" w14:textId="77777777" w:rsidR="006C50B8" w:rsidRDefault="00BF3694" w:rsidP="006C7AE9">
      <w:pPr>
        <w:spacing w:line="276" w:lineRule="auto"/>
        <w:rPr>
          <w:rFonts w:ascii="Haas Grotesk for BrAp 55 Roman" w:hAnsi="Haas Grotesk for BrAp 55 Roman"/>
          <w:bCs/>
          <w:color w:val="000000" w:themeColor="text1"/>
          <w:sz w:val="19"/>
          <w:szCs w:val="19"/>
        </w:rPr>
      </w:pPr>
      <w:r w:rsidRPr="00E66921">
        <w:rPr>
          <w:rFonts w:ascii="Haas Grotesk for BrAp 55 Roman" w:hAnsi="Haas Grotesk for BrAp 55 Roman"/>
          <w:bCs/>
          <w:color w:val="000000" w:themeColor="text1"/>
          <w:sz w:val="19"/>
          <w:szCs w:val="19"/>
        </w:rPr>
        <w:t xml:space="preserve">Ausgangspunkt der Ausstellung bildet die Sammlung Hasso Plattners, Stifter des Museums Barberini, sowie der Impressionismus-Bestand des Denver Art Museums. Dazu kommen Leihgaben aus </w:t>
      </w:r>
      <w:r w:rsidR="00D56421" w:rsidRPr="00E66921">
        <w:rPr>
          <w:rFonts w:ascii="Haas Grotesk for BrAp 55 Roman" w:hAnsi="Haas Grotesk for BrAp 55 Roman"/>
          <w:bCs/>
          <w:color w:val="000000" w:themeColor="text1"/>
          <w:sz w:val="19"/>
          <w:szCs w:val="19"/>
        </w:rPr>
        <w:t>zahlreichen</w:t>
      </w:r>
      <w:r w:rsidRPr="00E66921">
        <w:rPr>
          <w:rFonts w:ascii="Haas Grotesk for BrAp 55 Roman" w:hAnsi="Haas Grotesk for BrAp 55 Roman"/>
          <w:bCs/>
          <w:color w:val="000000" w:themeColor="text1"/>
          <w:sz w:val="19"/>
          <w:szCs w:val="19"/>
        </w:rPr>
        <w:t xml:space="preserve"> internationalen Museums- und Privatsammlungen, darunter Schlüsselwerke aus dem Musée d’Orsay und dem Musée Marmottan Monet in Paris, der National Gallery in London, dem Museo Nacional Thyssen-Bornemisza in Madrid, dem Metropolitan Museum of Art in New York, der National Gallery of Art in Washington, D. C., dem Hammer Museum in Los Angeles sowie dem National Museum of Western Art in Tokio und der National Gallery of Australia in Canberra. Die Ausstellung wurde konzipiert von den </w:t>
      </w:r>
    </w:p>
    <w:p w14:paraId="5A586B91" w14:textId="3E35529E" w:rsidR="00BF3694" w:rsidRPr="00E66921" w:rsidRDefault="00BF3694" w:rsidP="006C7AE9">
      <w:pPr>
        <w:spacing w:line="276" w:lineRule="auto"/>
        <w:rPr>
          <w:rFonts w:ascii="Haas Grotesk for BrAp 55 Roman" w:hAnsi="Haas Grotesk for BrAp 55 Roman"/>
          <w:bCs/>
          <w:color w:val="000000" w:themeColor="text1"/>
          <w:sz w:val="19"/>
          <w:szCs w:val="19"/>
        </w:rPr>
      </w:pPr>
      <w:r w:rsidRPr="00E66921">
        <w:rPr>
          <w:rFonts w:ascii="Haas Grotesk for BrAp 55 Roman" w:hAnsi="Haas Grotesk for BrAp 55 Roman"/>
          <w:bCs/>
          <w:color w:val="000000" w:themeColor="text1"/>
          <w:sz w:val="19"/>
          <w:szCs w:val="19"/>
        </w:rPr>
        <w:t xml:space="preserve">Direktoren und Kuratoren des Denver Art Museums und des Museums Barberini, Christoph Heinrich und Angelica Daneo sowie Ortrud Westheider und Daniel Zamani. </w:t>
      </w:r>
    </w:p>
    <w:p w14:paraId="0D236EDF" w14:textId="77777777" w:rsidR="00BF3694" w:rsidRPr="00E66921" w:rsidRDefault="00BF3694" w:rsidP="006C7AE9">
      <w:pPr>
        <w:spacing w:line="276" w:lineRule="auto"/>
        <w:rPr>
          <w:rFonts w:ascii="Haas Grotesk for BrAp 55 Roman" w:hAnsi="Haas Grotesk for BrAp 55 Roman"/>
          <w:bCs/>
          <w:color w:val="000000" w:themeColor="text1"/>
          <w:sz w:val="19"/>
          <w:szCs w:val="19"/>
        </w:rPr>
      </w:pPr>
    </w:p>
    <w:p w14:paraId="236128A5" w14:textId="48EE7094" w:rsidR="00BF3694" w:rsidRPr="00E66921" w:rsidRDefault="00BF3694" w:rsidP="006C7AE9">
      <w:pPr>
        <w:spacing w:line="276" w:lineRule="auto"/>
        <w:rPr>
          <w:rFonts w:ascii="Haas Grotesk for BrAp 55 Roman" w:hAnsi="Haas Grotesk for BrAp 55 Roman"/>
          <w:bCs/>
          <w:color w:val="000000" w:themeColor="text1"/>
          <w:sz w:val="19"/>
          <w:szCs w:val="19"/>
        </w:rPr>
      </w:pPr>
      <w:r w:rsidRPr="00E66921">
        <w:rPr>
          <w:rFonts w:ascii="Haas Grotesk for BrAp 55 Roman" w:hAnsi="Haas Grotesk for BrAp 55 Roman"/>
          <w:bCs/>
          <w:color w:val="000000" w:themeColor="text1"/>
          <w:sz w:val="19"/>
          <w:szCs w:val="19"/>
        </w:rPr>
        <w:t xml:space="preserve">Die mehr als 100 Exponate werden in einer thematisch nach Orten gegliederten Raumfolge präsentiert, die sich über alle drei Stockwerke des Museums erstreckt. Im Rundgang können </w:t>
      </w:r>
      <w:r w:rsidR="000342EF" w:rsidRPr="00E66921">
        <w:rPr>
          <w:rFonts w:ascii="Haas Grotesk for BrAp 55 Roman" w:hAnsi="Haas Grotesk for BrAp 55 Roman"/>
          <w:bCs/>
          <w:color w:val="000000" w:themeColor="text1"/>
          <w:sz w:val="19"/>
          <w:szCs w:val="19"/>
        </w:rPr>
        <w:t xml:space="preserve">die </w:t>
      </w:r>
      <w:r w:rsidRPr="00E66921">
        <w:rPr>
          <w:rFonts w:ascii="Haas Grotesk for BrAp 55 Roman" w:hAnsi="Haas Grotesk for BrAp 55 Roman"/>
          <w:bCs/>
          <w:color w:val="000000" w:themeColor="text1"/>
          <w:sz w:val="19"/>
          <w:szCs w:val="19"/>
        </w:rPr>
        <w:t xml:space="preserve">Besucherinnen und Besucher Monets gesamte Werkentwicklung bis zu seinen späten Serienbildern verfolgen und zugleich den Orten nachspüren, aus denen er Inspiration für seine impressionistische Freilichtmalerei bezog – darunter auch sein aufwendig angelegter Wassergarten in Giverny, der zum Fokus seiner letzten Schaffensjahre wurde. </w:t>
      </w:r>
    </w:p>
    <w:p w14:paraId="61610E4B" w14:textId="77777777" w:rsidR="00BF3694" w:rsidRPr="00E66921" w:rsidRDefault="00BF3694" w:rsidP="006C7AE9">
      <w:pPr>
        <w:spacing w:line="276" w:lineRule="auto"/>
        <w:rPr>
          <w:rFonts w:ascii="Haas Grotesk for BrAp 55 Roman" w:hAnsi="Haas Grotesk for BrAp 55 Roman"/>
          <w:bCs/>
          <w:color w:val="000000" w:themeColor="text1"/>
          <w:sz w:val="19"/>
          <w:szCs w:val="19"/>
        </w:rPr>
      </w:pPr>
    </w:p>
    <w:p w14:paraId="31E5309B" w14:textId="77777777" w:rsidR="0082477B" w:rsidRDefault="00BF3694" w:rsidP="006C7AE9">
      <w:pPr>
        <w:spacing w:line="276" w:lineRule="auto"/>
        <w:rPr>
          <w:rFonts w:ascii="Haas Grotesk for BrAp 55 Roman" w:hAnsi="Haas Grotesk for BrAp 55 Roman"/>
          <w:bCs/>
          <w:color w:val="000000" w:themeColor="text1"/>
          <w:sz w:val="19"/>
          <w:szCs w:val="19"/>
        </w:rPr>
      </w:pPr>
      <w:r w:rsidRPr="00E66921">
        <w:rPr>
          <w:rFonts w:ascii="Haas Grotesk for BrAp 55 Roman" w:hAnsi="Haas Grotesk for BrAp 55 Roman"/>
          <w:bCs/>
          <w:color w:val="000000" w:themeColor="text1"/>
          <w:sz w:val="19"/>
          <w:szCs w:val="19"/>
        </w:rPr>
        <w:lastRenderedPageBreak/>
        <w:t xml:space="preserve">Zur Ausstellung erscheint ein 280-seitiger Katalog (Prestel, 2020), der Essays von einigen der bedeutendsten Forscherinnen und Forschern im Bereich des Impressionismus beinhaltet, darunter Marianne Mathieu, James H. Rubin, George </w:t>
      </w:r>
    </w:p>
    <w:p w14:paraId="0EF6A203" w14:textId="39F61DE2" w:rsidR="00BF3694" w:rsidRPr="00E66921" w:rsidRDefault="00BF3694" w:rsidP="006C7AE9">
      <w:pPr>
        <w:spacing w:line="276" w:lineRule="auto"/>
        <w:rPr>
          <w:rFonts w:ascii="Haas Grotesk for BrAp 55 Roman" w:hAnsi="Haas Grotesk for BrAp 55 Roman"/>
          <w:bCs/>
          <w:color w:val="000000" w:themeColor="text1"/>
          <w:sz w:val="19"/>
          <w:szCs w:val="19"/>
        </w:rPr>
      </w:pPr>
      <w:r w:rsidRPr="00E66921">
        <w:rPr>
          <w:rFonts w:ascii="Haas Grotesk for BrAp 55 Roman" w:hAnsi="Haas Grotesk for BrAp 55 Roman"/>
          <w:bCs/>
          <w:color w:val="000000" w:themeColor="text1"/>
          <w:sz w:val="19"/>
          <w:szCs w:val="19"/>
        </w:rPr>
        <w:t xml:space="preserve">T. M. Shackelford, Richard Thomson und Paul Hayes Tucker. </w:t>
      </w:r>
    </w:p>
    <w:p w14:paraId="20C66E29" w14:textId="08DC6C9B" w:rsidR="009772F6" w:rsidRPr="00E66921" w:rsidRDefault="0061166B" w:rsidP="006C7AE9">
      <w:p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br w:type="page"/>
      </w:r>
    </w:p>
    <w:p w14:paraId="53C12EB5" w14:textId="3EE3CFD8" w:rsidR="0061166B" w:rsidRPr="00E66921" w:rsidRDefault="0061166B" w:rsidP="006C7AE9">
      <w:p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lastRenderedPageBreak/>
        <w:t>Ausstellungsrundgang</w:t>
      </w:r>
    </w:p>
    <w:p w14:paraId="3529C253" w14:textId="77777777" w:rsidR="0061166B" w:rsidRPr="00E66921" w:rsidRDefault="0061166B" w:rsidP="006C7AE9">
      <w:pPr>
        <w:spacing w:line="276" w:lineRule="auto"/>
        <w:rPr>
          <w:rFonts w:ascii="Haas Grotesk for BrAp 55 Roman" w:hAnsi="Haas Grotesk for BrAp 55 Roman"/>
          <w:bCs/>
          <w:color w:val="000000" w:themeColor="text1"/>
          <w:sz w:val="19"/>
          <w:szCs w:val="19"/>
        </w:rPr>
      </w:pPr>
    </w:p>
    <w:p w14:paraId="055E0BE3" w14:textId="1B20B6E3" w:rsidR="0061166B" w:rsidRPr="00E66921" w:rsidRDefault="0061166B" w:rsidP="006C7AE9">
      <w:pPr>
        <w:spacing w:line="276" w:lineRule="auto"/>
        <w:ind w:left="700" w:hanging="700"/>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t xml:space="preserve">1 </w:t>
      </w:r>
      <w:r w:rsidRPr="00E66921">
        <w:rPr>
          <w:rFonts w:ascii="Haas Grotesk for BrAp 55 Roman" w:hAnsi="Haas Grotesk for BrAp 55 Roman"/>
          <w:b/>
          <w:bCs/>
          <w:color w:val="000000" w:themeColor="text1"/>
          <w:sz w:val="19"/>
          <w:szCs w:val="19"/>
        </w:rPr>
        <w:tab/>
        <w:t>Künstlerische Anfänge. Die Normandie und der Wald von Fontainebleau</w:t>
      </w:r>
    </w:p>
    <w:p w14:paraId="03FABC44" w14:textId="77777777" w:rsidR="0061166B" w:rsidRPr="00E66921" w:rsidRDefault="0061166B" w:rsidP="006C7AE9">
      <w:pPr>
        <w:spacing w:line="276" w:lineRule="auto"/>
        <w:rPr>
          <w:rFonts w:ascii="Haas Grotesk for BrAp 55 Roman" w:hAnsi="Haas Grotesk for BrAp 55 Roman"/>
          <w:bCs/>
          <w:color w:val="000000" w:themeColor="text1"/>
          <w:sz w:val="19"/>
          <w:szCs w:val="19"/>
        </w:rPr>
      </w:pPr>
    </w:p>
    <w:p w14:paraId="0A6AC9E5" w14:textId="77777777" w:rsidR="00BC10F7" w:rsidRPr="00E66921" w:rsidRDefault="00BC10F7" w:rsidP="006C7AE9">
      <w:pPr>
        <w:spacing w:line="276" w:lineRule="auto"/>
        <w:rPr>
          <w:rFonts w:ascii="Haas Grotesk for BrAp 55 Roman" w:hAnsi="Haas Grotesk for BrAp 55 Roman"/>
          <w:bCs/>
          <w:color w:val="000000" w:themeColor="text1"/>
          <w:sz w:val="19"/>
          <w:szCs w:val="19"/>
        </w:rPr>
      </w:pPr>
      <w:r w:rsidRPr="00E66921">
        <w:rPr>
          <w:rFonts w:ascii="Haas Grotesk for BrAp 55 Roman" w:hAnsi="Haas Grotesk for BrAp 55 Roman"/>
          <w:bCs/>
          <w:color w:val="000000" w:themeColor="text1"/>
          <w:sz w:val="19"/>
          <w:szCs w:val="19"/>
        </w:rPr>
        <w:t>Erste Erfahrungen beim Landschaftsstudium unter freiem Himmel machte Monet in der Normandie – einer Region im Norden Frankreichs, die sich Mitte des 19. Jahrhunderts als ein Zentrum des aufstrebenden Bädertourismus etabliert hatte. Beeinflusst von seinem älteren Malerkollegen und Mentor Eugène Boudin, schuf er zahlreiche Hafen- und Küstenszenen, in denen er sich auf die Wiedergabe atmosphärischer Effekte konzentrierte. Ein weiterer Ort, der Monets Frühwerk entscheidend prägte, war der südöstlich von Paris gelegene Wald von Fontainebleau, der zuvor von den Malern der sogenannten Schule von Barbizon künstlerisch erschlossen worden war. In beiden Regionen fand er Inspiration für eine neue, antiakademische Art der Landschaftsmalerei, die auf einer unmittelbaren Beobachtung des Motivs in freier Natur beruhte.</w:t>
      </w:r>
    </w:p>
    <w:p w14:paraId="47CC54B4" w14:textId="77777777" w:rsidR="0061166B" w:rsidRPr="00E66921" w:rsidRDefault="0061166B" w:rsidP="006C7AE9">
      <w:pPr>
        <w:spacing w:line="276" w:lineRule="auto"/>
        <w:rPr>
          <w:rFonts w:ascii="Haas Grotesk for BrAp 55 Roman" w:hAnsi="Haas Grotesk for BrAp 55 Roman"/>
          <w:bCs/>
          <w:color w:val="000000" w:themeColor="text1"/>
          <w:sz w:val="19"/>
          <w:szCs w:val="19"/>
        </w:rPr>
      </w:pPr>
    </w:p>
    <w:p w14:paraId="47FADC7A" w14:textId="2DC935C6" w:rsidR="0061166B" w:rsidRPr="00E66921" w:rsidRDefault="0061166B" w:rsidP="006C7AE9">
      <w:p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t xml:space="preserve">2 </w:t>
      </w:r>
      <w:r w:rsidRPr="00E66921">
        <w:rPr>
          <w:rFonts w:ascii="Haas Grotesk for BrAp 55 Roman" w:hAnsi="Haas Grotesk for BrAp 55 Roman"/>
          <w:b/>
          <w:bCs/>
          <w:color w:val="000000" w:themeColor="text1"/>
          <w:sz w:val="19"/>
          <w:szCs w:val="19"/>
        </w:rPr>
        <w:tab/>
        <w:t>Inbegriff der Moderne.</w:t>
      </w:r>
      <w:r w:rsidR="000261DD" w:rsidRPr="00E66921">
        <w:rPr>
          <w:rFonts w:ascii="Haas Grotesk for BrAp 55 Roman" w:hAnsi="Haas Grotesk for BrAp 55 Roman"/>
          <w:b/>
          <w:bCs/>
          <w:color w:val="000000" w:themeColor="text1"/>
          <w:sz w:val="19"/>
          <w:szCs w:val="19"/>
        </w:rPr>
        <w:t xml:space="preserve"> </w:t>
      </w:r>
      <w:r w:rsidRPr="00E66921">
        <w:rPr>
          <w:rFonts w:ascii="Haas Grotesk for BrAp 55 Roman" w:hAnsi="Haas Grotesk for BrAp 55 Roman"/>
          <w:b/>
          <w:bCs/>
          <w:color w:val="000000" w:themeColor="text1"/>
          <w:sz w:val="19"/>
          <w:szCs w:val="19"/>
        </w:rPr>
        <w:t>Paris</w:t>
      </w:r>
    </w:p>
    <w:p w14:paraId="7DE900BE" w14:textId="77777777" w:rsidR="0061166B" w:rsidRPr="00E66921" w:rsidRDefault="0061166B" w:rsidP="006C7AE9">
      <w:pPr>
        <w:spacing w:line="276" w:lineRule="auto"/>
        <w:rPr>
          <w:rFonts w:ascii="Haas Grotesk for BrAp 55 Roman" w:hAnsi="Haas Grotesk for BrAp 55 Roman"/>
          <w:b/>
          <w:bCs/>
          <w:color w:val="000000" w:themeColor="text1"/>
          <w:sz w:val="19"/>
          <w:szCs w:val="19"/>
        </w:rPr>
      </w:pPr>
    </w:p>
    <w:p w14:paraId="039FE5B7" w14:textId="5D48EDF5" w:rsidR="0061166B" w:rsidRPr="00E66921" w:rsidRDefault="00BC10F7" w:rsidP="006C7AE9">
      <w:pPr>
        <w:spacing w:line="276" w:lineRule="auto"/>
        <w:rPr>
          <w:rFonts w:ascii="Haas Grotesk for BrAp 55 Roman" w:hAnsi="Haas Grotesk for BrAp 55 Roman"/>
          <w:bCs/>
          <w:color w:val="000000" w:themeColor="text1"/>
          <w:sz w:val="19"/>
          <w:szCs w:val="19"/>
        </w:rPr>
      </w:pPr>
      <w:r w:rsidRPr="00E66921">
        <w:rPr>
          <w:rFonts w:ascii="Haas Grotesk for BrAp 55 Roman" w:hAnsi="Haas Grotesk for BrAp 55 Roman"/>
          <w:bCs/>
          <w:color w:val="000000" w:themeColor="text1"/>
          <w:sz w:val="19"/>
          <w:szCs w:val="19"/>
        </w:rPr>
        <w:t>In der zweiten Hälfte des 19. Jahrhunderts wurde Paris grundlegend umgestaltet und modernisiert. Die breiten Boulevards und lichterfüllten Parks der französischen Hauptstadt boten den Impressionisten neue Motive. Das Flanieren war in Mode, die städtische Bevölkerung verbrachte erstmals freie Zeit im öffentlichen Raum. Es ging ums Sehen und Gesehenwerden – ein Trend, der Monet entgegenkam, weil er die Flüchtigkeit von Begegnungen, das Vorübergehende der Bewegungen im Stadtraum ins Bild bringen wollte. In seinen Pariser Stadtansichten widmete er sich dem Zusammenspiel von urbaner Architektur, öffentlichen Parks und komplexen, simultanen Abläufen, die er in Momentaufnahmen von großer malerischer Freiheit festhielt.</w:t>
      </w:r>
    </w:p>
    <w:p w14:paraId="283C560E" w14:textId="77777777" w:rsidR="0061166B" w:rsidRPr="00E66921" w:rsidRDefault="0061166B" w:rsidP="006C7AE9">
      <w:pPr>
        <w:spacing w:line="276" w:lineRule="auto"/>
        <w:rPr>
          <w:rFonts w:ascii="Haas Grotesk for BrAp 55 Roman" w:hAnsi="Haas Grotesk for BrAp 55 Roman"/>
          <w:bCs/>
          <w:color w:val="000000" w:themeColor="text1"/>
          <w:sz w:val="19"/>
          <w:szCs w:val="19"/>
        </w:rPr>
      </w:pPr>
    </w:p>
    <w:p w14:paraId="6F741ECD" w14:textId="771FFF12" w:rsidR="0061166B" w:rsidRPr="00E66921" w:rsidRDefault="0061166B" w:rsidP="006C7AE9">
      <w:p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t xml:space="preserve">3 </w:t>
      </w:r>
      <w:r w:rsidRPr="00E66921">
        <w:rPr>
          <w:rFonts w:ascii="Haas Grotesk for BrAp 55 Roman" w:hAnsi="Haas Grotesk for BrAp 55 Roman"/>
          <w:b/>
          <w:bCs/>
          <w:color w:val="000000" w:themeColor="text1"/>
          <w:sz w:val="19"/>
          <w:szCs w:val="19"/>
        </w:rPr>
        <w:tab/>
        <w:t>Freizeit entlang der Seine</w:t>
      </w:r>
      <w:r w:rsidR="000261DD" w:rsidRPr="00E66921">
        <w:rPr>
          <w:rFonts w:ascii="Haas Grotesk for BrAp 55 Roman" w:hAnsi="Haas Grotesk for BrAp 55 Roman"/>
          <w:b/>
          <w:bCs/>
          <w:color w:val="000000" w:themeColor="text1"/>
          <w:sz w:val="19"/>
          <w:szCs w:val="19"/>
        </w:rPr>
        <w:t xml:space="preserve">. </w:t>
      </w:r>
      <w:r w:rsidRPr="00E66921">
        <w:rPr>
          <w:rFonts w:ascii="Haas Grotesk for BrAp 55 Roman" w:hAnsi="Haas Grotesk for BrAp 55 Roman"/>
          <w:b/>
          <w:bCs/>
          <w:color w:val="000000" w:themeColor="text1"/>
          <w:sz w:val="19"/>
          <w:szCs w:val="19"/>
        </w:rPr>
        <w:t>Argenteuil</w:t>
      </w:r>
    </w:p>
    <w:p w14:paraId="54CE862C" w14:textId="77777777" w:rsidR="0061166B" w:rsidRPr="00E66921" w:rsidRDefault="0061166B" w:rsidP="006C7AE9">
      <w:pPr>
        <w:spacing w:line="276" w:lineRule="auto"/>
        <w:rPr>
          <w:rFonts w:ascii="Haas Grotesk for BrAp 55 Roman" w:hAnsi="Haas Grotesk for BrAp 55 Roman"/>
          <w:bCs/>
          <w:color w:val="000000" w:themeColor="text1"/>
          <w:sz w:val="19"/>
          <w:szCs w:val="19"/>
        </w:rPr>
      </w:pPr>
    </w:p>
    <w:p w14:paraId="5F569975" w14:textId="6DD69CC4" w:rsidR="0061166B" w:rsidRPr="00E66921" w:rsidRDefault="00BC10F7" w:rsidP="006C7AE9">
      <w:pPr>
        <w:spacing w:line="276" w:lineRule="auto"/>
        <w:rPr>
          <w:rFonts w:ascii="Haas Grotesk for BrAp 55 Roman" w:hAnsi="Haas Grotesk for BrAp 55 Roman"/>
          <w:bCs/>
          <w:color w:val="000000" w:themeColor="text1"/>
          <w:sz w:val="19"/>
          <w:szCs w:val="19"/>
        </w:rPr>
      </w:pPr>
      <w:r w:rsidRPr="00E66921">
        <w:rPr>
          <w:rFonts w:ascii="Haas Grotesk for BrAp 55 Roman" w:hAnsi="Haas Grotesk for BrAp 55 Roman"/>
          <w:bCs/>
          <w:color w:val="000000" w:themeColor="text1"/>
          <w:sz w:val="19"/>
          <w:szCs w:val="19"/>
        </w:rPr>
        <w:t xml:space="preserve">1871 zog Monet mit seiner Frau Camille und dem gemeinsamen Sohn Jean nach Argenteuil – einem Vorort von Paris, der für seine imposanten Brückenbauten und Segelregatten bekannt war. Als beliebtes Ausflugsziel bot das pittoreske Städtchen reichlich Motive für Monets der Moderne verpflichtete Malerei. So spürte er vor allem dem regen Treiben rund um die idyllische Flusslandschaft nach, malte Spaziergänger und Segler entlang der Seine. Stilistisch sind die Darstellungen von einer skizzenhaften Pinselführung und dem Einsatz frischer, leuchtender Reinfarben geprägt. Während der sieben Jahre, die Monet in Argenteuil verbrachte, avancierte der Impressionismus zur führenden Avantgardebewegung Frankreichs. </w:t>
      </w:r>
    </w:p>
    <w:p w14:paraId="184A0AAD" w14:textId="77777777" w:rsidR="0061166B" w:rsidRPr="00E66921" w:rsidRDefault="0061166B" w:rsidP="006C7AE9">
      <w:pPr>
        <w:spacing w:line="276" w:lineRule="auto"/>
        <w:rPr>
          <w:rFonts w:ascii="Haas Grotesk for BrAp 55 Roman" w:hAnsi="Haas Grotesk for BrAp 55 Roman"/>
          <w:bCs/>
          <w:color w:val="000000" w:themeColor="text1"/>
          <w:sz w:val="19"/>
          <w:szCs w:val="19"/>
        </w:rPr>
      </w:pPr>
    </w:p>
    <w:p w14:paraId="51E37756" w14:textId="77777777" w:rsidR="00403CA8" w:rsidRPr="00E66921" w:rsidRDefault="00403CA8" w:rsidP="006C7AE9">
      <w:pPr>
        <w:spacing w:line="276" w:lineRule="auto"/>
        <w:rPr>
          <w:rFonts w:ascii="Haas Grotesk for BrAp 55 Roman" w:hAnsi="Haas Grotesk for BrAp 55 Roman"/>
          <w:b/>
          <w:bCs/>
          <w:color w:val="000000" w:themeColor="text1"/>
          <w:sz w:val="19"/>
          <w:szCs w:val="19"/>
        </w:rPr>
      </w:pPr>
    </w:p>
    <w:p w14:paraId="4C77666F" w14:textId="77777777" w:rsidR="00403CA8" w:rsidRPr="00E66921" w:rsidRDefault="00403CA8" w:rsidP="006C7AE9">
      <w:pPr>
        <w:spacing w:line="276" w:lineRule="auto"/>
        <w:rPr>
          <w:rFonts w:ascii="Haas Grotesk for BrAp 55 Roman" w:hAnsi="Haas Grotesk for BrAp 55 Roman"/>
          <w:b/>
          <w:bCs/>
          <w:color w:val="000000" w:themeColor="text1"/>
          <w:sz w:val="19"/>
          <w:szCs w:val="19"/>
        </w:rPr>
      </w:pPr>
    </w:p>
    <w:p w14:paraId="1F7D7C16" w14:textId="77777777" w:rsidR="00403CA8" w:rsidRPr="00E66921" w:rsidRDefault="00403CA8" w:rsidP="006C7AE9">
      <w:pPr>
        <w:spacing w:line="276" w:lineRule="auto"/>
        <w:rPr>
          <w:rFonts w:ascii="Haas Grotesk for BrAp 55 Roman" w:hAnsi="Haas Grotesk for BrAp 55 Roman"/>
          <w:b/>
          <w:bCs/>
          <w:color w:val="000000" w:themeColor="text1"/>
          <w:sz w:val="19"/>
          <w:szCs w:val="19"/>
        </w:rPr>
      </w:pPr>
    </w:p>
    <w:p w14:paraId="3572A2E2" w14:textId="77777777" w:rsidR="00403CA8" w:rsidRPr="00E66921" w:rsidRDefault="00403CA8" w:rsidP="006C7AE9">
      <w:pPr>
        <w:spacing w:line="276" w:lineRule="auto"/>
        <w:rPr>
          <w:rFonts w:ascii="Haas Grotesk for BrAp 55 Roman" w:hAnsi="Haas Grotesk for BrAp 55 Roman"/>
          <w:b/>
          <w:bCs/>
          <w:color w:val="000000" w:themeColor="text1"/>
          <w:sz w:val="19"/>
          <w:szCs w:val="19"/>
        </w:rPr>
      </w:pPr>
    </w:p>
    <w:p w14:paraId="692270C2" w14:textId="2C0E2372" w:rsidR="0061166B" w:rsidRPr="00E66921" w:rsidRDefault="0061166B" w:rsidP="006C7AE9">
      <w:p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t xml:space="preserve">4 </w:t>
      </w:r>
      <w:r w:rsidRPr="00E66921">
        <w:rPr>
          <w:rFonts w:ascii="Haas Grotesk for BrAp 55 Roman" w:hAnsi="Haas Grotesk for BrAp 55 Roman"/>
          <w:b/>
          <w:bCs/>
          <w:color w:val="000000" w:themeColor="text1"/>
          <w:sz w:val="19"/>
          <w:szCs w:val="19"/>
        </w:rPr>
        <w:tab/>
        <w:t>Variationen in Weiß.</w:t>
      </w:r>
      <w:r w:rsidR="000261DD" w:rsidRPr="00E66921">
        <w:rPr>
          <w:rFonts w:ascii="Haas Grotesk for BrAp 55 Roman" w:hAnsi="Haas Grotesk for BrAp 55 Roman"/>
          <w:b/>
          <w:bCs/>
          <w:color w:val="000000" w:themeColor="text1"/>
          <w:sz w:val="19"/>
          <w:szCs w:val="19"/>
        </w:rPr>
        <w:t xml:space="preserve"> </w:t>
      </w:r>
      <w:r w:rsidRPr="00E66921">
        <w:rPr>
          <w:rFonts w:ascii="Haas Grotesk for BrAp 55 Roman" w:hAnsi="Haas Grotesk for BrAp 55 Roman"/>
          <w:b/>
          <w:bCs/>
          <w:color w:val="000000" w:themeColor="text1"/>
          <w:sz w:val="19"/>
          <w:szCs w:val="19"/>
        </w:rPr>
        <w:t>Die Seine im Winter</w:t>
      </w:r>
    </w:p>
    <w:p w14:paraId="694CA4B5" w14:textId="77777777" w:rsidR="0061166B" w:rsidRPr="00E66921" w:rsidRDefault="0061166B" w:rsidP="006C7AE9">
      <w:pPr>
        <w:spacing w:line="276" w:lineRule="auto"/>
        <w:rPr>
          <w:rFonts w:ascii="Haas Grotesk for BrAp 55 Roman" w:hAnsi="Haas Grotesk for BrAp 55 Roman"/>
          <w:bCs/>
          <w:color w:val="000000" w:themeColor="text1"/>
          <w:sz w:val="19"/>
          <w:szCs w:val="19"/>
        </w:rPr>
      </w:pPr>
    </w:p>
    <w:p w14:paraId="71D9A369" w14:textId="77777777" w:rsidR="00BC10F7" w:rsidRPr="00E66921" w:rsidRDefault="00BC10F7" w:rsidP="006C7AE9">
      <w:pPr>
        <w:spacing w:line="276" w:lineRule="auto"/>
        <w:rPr>
          <w:rFonts w:ascii="Haas Grotesk for BrAp 55 Roman" w:hAnsi="Haas Grotesk for BrAp 55 Roman"/>
          <w:bCs/>
          <w:color w:val="000000" w:themeColor="text1"/>
          <w:sz w:val="19"/>
          <w:szCs w:val="19"/>
        </w:rPr>
      </w:pPr>
      <w:r w:rsidRPr="00E66921">
        <w:rPr>
          <w:rFonts w:ascii="Haas Grotesk for BrAp 55 Roman" w:hAnsi="Haas Grotesk for BrAp 55 Roman"/>
          <w:bCs/>
          <w:color w:val="000000" w:themeColor="text1"/>
          <w:sz w:val="19"/>
          <w:szCs w:val="19"/>
        </w:rPr>
        <w:t xml:space="preserve">Bereits in den frühen 1860er Jahren hatte sich Monet mit Darstellungen der Seine befasst. Nach seinem Umzug nach Argenteuil wurde sie zu einem bestimmenden Motiv </w:t>
      </w:r>
      <w:r w:rsidRPr="00E66921">
        <w:rPr>
          <w:rFonts w:ascii="Haas Grotesk for BrAp 55 Roman" w:hAnsi="Haas Grotesk for BrAp 55 Roman"/>
          <w:bCs/>
          <w:color w:val="000000" w:themeColor="text1"/>
          <w:sz w:val="19"/>
          <w:szCs w:val="19"/>
        </w:rPr>
        <w:lastRenderedPageBreak/>
        <w:t>seines Schaffens, mit dem er sich bis Ende der 1890er Jahre auseinandersetzte. Neben Spiegelungen auf der Oberfläche des Wassers faszinierten Monet Effekte von Frost, Eis, Raureif und Schnee entlang des weitläufigen Flusstals. Die reduzierte Palette der Kompositionen ermöglichte ihm, mit feinsten Modulationen vibrierender Farbtöne zu experimentieren. Monets Winterbilder sind für gewöhnlich menschenleer und laden den Betrachter zur kontemplativen Naturbetrachtung ein.</w:t>
      </w:r>
    </w:p>
    <w:p w14:paraId="52F1A7E4" w14:textId="6305BAA8" w:rsidR="0061166B" w:rsidRPr="00E66921" w:rsidRDefault="0061166B" w:rsidP="006C7AE9">
      <w:pPr>
        <w:spacing w:line="276" w:lineRule="auto"/>
        <w:rPr>
          <w:rFonts w:ascii="Haas Grotesk for BrAp 55 Roman" w:hAnsi="Haas Grotesk for BrAp 55 Roman"/>
          <w:bCs/>
          <w:color w:val="000000" w:themeColor="text1"/>
          <w:sz w:val="19"/>
          <w:szCs w:val="19"/>
        </w:rPr>
      </w:pPr>
      <w:r w:rsidRPr="00E66921">
        <w:rPr>
          <w:rFonts w:ascii="Haas Grotesk for BrAp 55 Roman" w:hAnsi="Haas Grotesk for BrAp 55 Roman"/>
          <w:bCs/>
          <w:color w:val="000000" w:themeColor="text1"/>
          <w:sz w:val="19"/>
          <w:szCs w:val="19"/>
        </w:rPr>
        <w:t> </w:t>
      </w:r>
    </w:p>
    <w:p w14:paraId="18DF6D84" w14:textId="10A8561E" w:rsidR="0061166B" w:rsidRPr="00E66921" w:rsidRDefault="0061166B" w:rsidP="006C7AE9">
      <w:p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t xml:space="preserve">5 </w:t>
      </w:r>
      <w:r w:rsidRPr="00E66921">
        <w:rPr>
          <w:rFonts w:ascii="Haas Grotesk for BrAp 55 Roman" w:hAnsi="Haas Grotesk for BrAp 55 Roman"/>
          <w:b/>
          <w:bCs/>
          <w:color w:val="000000" w:themeColor="text1"/>
          <w:sz w:val="19"/>
          <w:szCs w:val="19"/>
        </w:rPr>
        <w:tab/>
        <w:t>Die Farben des Nebels. London</w:t>
      </w:r>
    </w:p>
    <w:p w14:paraId="4E792D74" w14:textId="77777777" w:rsidR="0061166B" w:rsidRPr="00E66921" w:rsidRDefault="0061166B" w:rsidP="006C7AE9">
      <w:pPr>
        <w:spacing w:line="276" w:lineRule="auto"/>
        <w:rPr>
          <w:rFonts w:ascii="Haas Grotesk for BrAp 55 Roman" w:hAnsi="Haas Grotesk for BrAp 55 Roman"/>
          <w:bCs/>
          <w:color w:val="000000" w:themeColor="text1"/>
          <w:sz w:val="19"/>
          <w:szCs w:val="19"/>
        </w:rPr>
      </w:pPr>
    </w:p>
    <w:p w14:paraId="165C826E" w14:textId="77777777" w:rsidR="007B75C6" w:rsidRPr="00E66921" w:rsidRDefault="007B75C6" w:rsidP="006C7AE9">
      <w:pPr>
        <w:spacing w:line="276" w:lineRule="auto"/>
        <w:rPr>
          <w:rFonts w:ascii="Haas Grotesk for BrAp 55 Roman" w:hAnsi="Haas Grotesk for BrAp 55 Roman"/>
          <w:bCs/>
          <w:color w:val="000000" w:themeColor="text1"/>
          <w:sz w:val="19"/>
          <w:szCs w:val="19"/>
        </w:rPr>
      </w:pPr>
      <w:r w:rsidRPr="00E66921">
        <w:rPr>
          <w:rFonts w:ascii="Haas Grotesk for BrAp 55 Roman" w:hAnsi="Haas Grotesk for BrAp 55 Roman"/>
          <w:bCs/>
          <w:color w:val="000000" w:themeColor="text1"/>
          <w:sz w:val="19"/>
          <w:szCs w:val="19"/>
        </w:rPr>
        <w:t xml:space="preserve">Auf seiner Flucht vor dem Deutsch-Französischen Krieg von 1870/71 verbrachte Monet mehrere Monate in London und besuchte die Stadt auch nach seinem Exil wiederholt. Brücken, Lichtspiegelungen und die sich mit Abgasen mischenden, farbigen Dunst- und Nebelschleier bestimmen Monets Ansichten der englischen Hauptstadt. Zu Beginn des 20. Jahrhunderts entsprachen seine seriellen Darstellungen der Charing Cross und der Waterloo Bridge seiner oft obsessiven Erforschung eines einzelnen Motivs, die immer auch mit seiner Suche nach einem geeigneten Ort zusammenhing. „Der Nebel in London nimmt alle möglichen Farben an; es gibt schwarze, braune, gelbe, grüne, lila Nebel“, äußerte er 1901 in einem Interview. „Das Interesse der Malerei ist es, die Objekte durch all diese Nebel hindurch zu sehen.“ </w:t>
      </w:r>
    </w:p>
    <w:p w14:paraId="42BB3579" w14:textId="77777777" w:rsidR="0061166B" w:rsidRPr="00E66921" w:rsidRDefault="0061166B" w:rsidP="006C7AE9">
      <w:pPr>
        <w:spacing w:line="276" w:lineRule="auto"/>
        <w:rPr>
          <w:rFonts w:ascii="Haas Grotesk for BrAp 55 Roman" w:hAnsi="Haas Grotesk for BrAp 55 Roman"/>
          <w:bCs/>
          <w:color w:val="000000" w:themeColor="text1"/>
          <w:sz w:val="19"/>
          <w:szCs w:val="19"/>
        </w:rPr>
      </w:pPr>
    </w:p>
    <w:p w14:paraId="22FF3BC0" w14:textId="5C1AF14F" w:rsidR="0061166B" w:rsidRPr="00E66921" w:rsidRDefault="0061166B" w:rsidP="006C7AE9">
      <w:p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t xml:space="preserve">6 </w:t>
      </w:r>
      <w:r w:rsidRPr="00E66921">
        <w:rPr>
          <w:rFonts w:ascii="Haas Grotesk for BrAp 55 Roman" w:hAnsi="Haas Grotesk for BrAp 55 Roman"/>
          <w:b/>
          <w:bCs/>
          <w:color w:val="000000" w:themeColor="text1"/>
          <w:sz w:val="19"/>
          <w:szCs w:val="19"/>
        </w:rPr>
        <w:tab/>
        <w:t>Ländliche Idyllen. Vétheuil</w:t>
      </w:r>
    </w:p>
    <w:p w14:paraId="34A3F198" w14:textId="77777777" w:rsidR="0061166B" w:rsidRPr="00E66921" w:rsidRDefault="0061166B" w:rsidP="006C7AE9">
      <w:pPr>
        <w:spacing w:line="276" w:lineRule="auto"/>
        <w:rPr>
          <w:rFonts w:ascii="Haas Grotesk for BrAp 55 Roman" w:hAnsi="Haas Grotesk for BrAp 55 Roman"/>
          <w:bCs/>
          <w:color w:val="000000" w:themeColor="text1"/>
          <w:sz w:val="19"/>
          <w:szCs w:val="19"/>
        </w:rPr>
      </w:pPr>
    </w:p>
    <w:p w14:paraId="673B76FE" w14:textId="470983B2" w:rsidR="006837D8" w:rsidRPr="00E66921" w:rsidRDefault="007B75C6" w:rsidP="006C7AE9">
      <w:pPr>
        <w:spacing w:line="276" w:lineRule="auto"/>
        <w:rPr>
          <w:rFonts w:ascii="Haas Grotesk for BrAp 55 Roman" w:hAnsi="Haas Grotesk for BrAp 55 Roman"/>
          <w:bCs/>
          <w:color w:val="000000" w:themeColor="text1"/>
          <w:sz w:val="19"/>
          <w:szCs w:val="19"/>
        </w:rPr>
      </w:pPr>
      <w:r w:rsidRPr="00E66921">
        <w:rPr>
          <w:rFonts w:ascii="Haas Grotesk for BrAp 55 Roman" w:hAnsi="Haas Grotesk for BrAp 55 Roman"/>
          <w:bCs/>
          <w:color w:val="000000" w:themeColor="text1"/>
          <w:sz w:val="19"/>
          <w:szCs w:val="19"/>
        </w:rPr>
        <w:t>Ende 1878 zog Monet nach Vétheuil, einem verschlafenen Seine-Dorf etwa 65 Kilometer nordwestlich von Paris, wo er bis 1881 lebte. Die ländliche Umgebung dieses neuen Wohnorts führte zu einer Wende in seinem künstlerischen Schaffen. Hatte er sich zuvor mit Vorliebe modernen, zeitgenössischen Themen zugewandt, so setzte er sich nun vorwiegend mit reiner Landschaftsmalerei und unberührten Naturidyllen auseinander. Sein liebevoll gepflegter Hausgarten wurde zu einem wichtigen Motiv dieser Jahre, aber auch die mittelalterliche Kirche im Zentrum Vétheuils sowie das kleine Nachbardorf Lavacourt weckten sein Interesse. Zu Monets bekanntesten Werken dieser Jahre gehören seine seriellen Darstellungen des Eisbruchs auf der Seine, die im extrem kalten Winter 1879/80 zugefroren war.</w:t>
      </w:r>
    </w:p>
    <w:p w14:paraId="0C332E84" w14:textId="77777777" w:rsidR="006837D8" w:rsidRPr="00E66921" w:rsidRDefault="006837D8" w:rsidP="006C7AE9">
      <w:pPr>
        <w:spacing w:line="276" w:lineRule="auto"/>
        <w:rPr>
          <w:rFonts w:ascii="Haas Grotesk for BrAp 55 Roman" w:hAnsi="Haas Grotesk for BrAp 55 Roman"/>
          <w:bCs/>
          <w:color w:val="000000" w:themeColor="text1"/>
          <w:sz w:val="19"/>
          <w:szCs w:val="19"/>
        </w:rPr>
      </w:pPr>
    </w:p>
    <w:p w14:paraId="62FF3601" w14:textId="7BCF55C9" w:rsidR="0061166B" w:rsidRPr="00E66921" w:rsidRDefault="0061166B" w:rsidP="006C7AE9">
      <w:p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t xml:space="preserve">7 </w:t>
      </w:r>
      <w:r w:rsidRPr="00E66921">
        <w:rPr>
          <w:rFonts w:ascii="Haas Grotesk for BrAp 55 Roman" w:hAnsi="Haas Grotesk for BrAp 55 Roman"/>
          <w:b/>
          <w:bCs/>
          <w:color w:val="000000" w:themeColor="text1"/>
          <w:sz w:val="19"/>
          <w:szCs w:val="19"/>
        </w:rPr>
        <w:tab/>
        <w:t>Ein großartiger Ort fürs Malen. Zaandam</w:t>
      </w:r>
    </w:p>
    <w:p w14:paraId="73C7A937" w14:textId="77777777" w:rsidR="0061166B" w:rsidRPr="00E66921" w:rsidRDefault="0061166B" w:rsidP="006C7AE9">
      <w:pPr>
        <w:spacing w:line="276" w:lineRule="auto"/>
        <w:rPr>
          <w:rFonts w:ascii="Haas Grotesk for BrAp 55 Roman" w:hAnsi="Haas Grotesk for BrAp 55 Roman"/>
          <w:bCs/>
          <w:color w:val="000000" w:themeColor="text1"/>
          <w:sz w:val="19"/>
          <w:szCs w:val="19"/>
        </w:rPr>
      </w:pPr>
    </w:p>
    <w:p w14:paraId="7C96F5B3" w14:textId="387B4B36" w:rsidR="0061166B" w:rsidRPr="00E66921" w:rsidRDefault="007B75C6" w:rsidP="006C7AE9">
      <w:pPr>
        <w:pStyle w:val="Body"/>
        <w:spacing w:line="276" w:lineRule="auto"/>
        <w:rPr>
          <w:rFonts w:ascii="Haas Grotesk for BrAp 55 Roman" w:eastAsia="Times New Roman" w:hAnsi="Haas Grotesk for BrAp 55 Roman" w:cs="Times New Roman"/>
          <w:bCs/>
          <w:color w:val="000000" w:themeColor="text1"/>
          <w:sz w:val="19"/>
          <w:szCs w:val="19"/>
          <w:lang w:val="de-DE" w:eastAsia="de-DE"/>
        </w:rPr>
      </w:pPr>
      <w:r w:rsidRPr="00E66921">
        <w:rPr>
          <w:rFonts w:ascii="Haas Grotesk for BrAp 55 Roman" w:eastAsia="Times New Roman" w:hAnsi="Haas Grotesk for BrAp 55 Roman" w:cs="Times New Roman"/>
          <w:bCs/>
          <w:color w:val="000000" w:themeColor="text1"/>
          <w:sz w:val="19"/>
          <w:szCs w:val="19"/>
          <w:lang w:val="de-DE" w:eastAsia="de-DE"/>
        </w:rPr>
        <w:t xml:space="preserve">Auf der Rückreise von London verbrachte Monet den Sommer 1871 in Zaandam – ein Städtchen von damals rund 12 000 Einwohnern, etwa acht Kilometer nordwestlich von Amsterdam gelegen. Aus seinem viermonatigen Aufenthalt gingen 24 Freilichtgemälde mittleren Formats hervor. In seinen Darstellungen von Windmühlen und Hafenszenen setzte er sich mit typisch holländischen Sujets auseinander, inszenierte sie jedoch mit den Stilmitteln der heranreifenden impressionistischen Bildsprache. In einem Brief an seinen Freund und Künstlerkollegen Camille Pissarro beschrieb er die pittoreske Szenerie mit ihren bunten Häuserfassaden und ihrer verspielten Giebelarchitektur begeistert als einen „großartigen Ort fürs Malen“. </w:t>
      </w:r>
    </w:p>
    <w:p w14:paraId="465CE04B" w14:textId="77777777" w:rsidR="0061166B" w:rsidRPr="00E66921" w:rsidRDefault="0061166B" w:rsidP="006C7AE9">
      <w:pPr>
        <w:spacing w:line="276" w:lineRule="auto"/>
        <w:rPr>
          <w:rFonts w:ascii="Haas Grotesk for BrAp 55 Roman" w:hAnsi="Haas Grotesk for BrAp 55 Roman"/>
          <w:bCs/>
          <w:color w:val="000000" w:themeColor="text1"/>
          <w:sz w:val="19"/>
          <w:szCs w:val="19"/>
        </w:rPr>
      </w:pPr>
    </w:p>
    <w:p w14:paraId="76B45698" w14:textId="30A9C3F5" w:rsidR="0061166B" w:rsidRPr="00E66921" w:rsidRDefault="0061166B" w:rsidP="006C7AE9">
      <w:p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t xml:space="preserve">8 </w:t>
      </w:r>
      <w:r w:rsidRPr="00E66921">
        <w:rPr>
          <w:rFonts w:ascii="Haas Grotesk for BrAp 55 Roman" w:hAnsi="Haas Grotesk for BrAp 55 Roman"/>
          <w:b/>
          <w:bCs/>
          <w:color w:val="000000" w:themeColor="text1"/>
          <w:sz w:val="19"/>
          <w:szCs w:val="19"/>
        </w:rPr>
        <w:tab/>
        <w:t>Hinwendung zum Seriellen. Giverny</w:t>
      </w:r>
    </w:p>
    <w:p w14:paraId="7F6AE98B" w14:textId="77777777" w:rsidR="0061166B" w:rsidRPr="00E66921" w:rsidRDefault="0061166B" w:rsidP="006C7AE9">
      <w:pPr>
        <w:spacing w:line="276" w:lineRule="auto"/>
        <w:rPr>
          <w:rFonts w:ascii="Haas Grotesk for BrAp 55 Roman" w:hAnsi="Haas Grotesk for BrAp 55 Roman"/>
          <w:bCs/>
          <w:color w:val="000000" w:themeColor="text1"/>
          <w:sz w:val="19"/>
          <w:szCs w:val="19"/>
        </w:rPr>
      </w:pPr>
    </w:p>
    <w:p w14:paraId="1596F37B" w14:textId="689508B1" w:rsidR="003A5DE1" w:rsidRPr="00E66921" w:rsidRDefault="007B75C6" w:rsidP="006C7AE9">
      <w:pPr>
        <w:spacing w:line="276" w:lineRule="auto"/>
        <w:rPr>
          <w:rFonts w:ascii="Haas Grotesk for BrAp 55 Roman" w:hAnsi="Haas Grotesk for BrAp 55 Roman"/>
          <w:bCs/>
          <w:color w:val="000000" w:themeColor="text1"/>
          <w:sz w:val="19"/>
          <w:szCs w:val="19"/>
        </w:rPr>
      </w:pPr>
      <w:r w:rsidRPr="00E66921">
        <w:rPr>
          <w:rFonts w:ascii="Haas Grotesk for BrAp 55 Roman" w:hAnsi="Haas Grotesk for BrAp 55 Roman"/>
          <w:bCs/>
          <w:color w:val="000000" w:themeColor="text1"/>
          <w:sz w:val="19"/>
          <w:szCs w:val="19"/>
        </w:rPr>
        <w:lastRenderedPageBreak/>
        <w:t>Nach dem Tod seiner ersten Frau Camille ging Monet eine Beziehung mit Alice Hoschedé ein, der ehemaligen Lebensgefährtin eines seiner wichtigsten frühen Sammler. Gemeinsam mit ihr und ihren Kindern siedelte er 1883 in das normannische Seine-Dorf Giverny über, das bis zu seinem Tod 1926 seine Heimat bleiben sollte. Hier legte Monet seinen Garten mit dem berühmten Seerosenteich an, der zum Hauptmotiv seines Spätwerks wurde. Zuvor nahm er jedoch das landwirtschaftlich geprägte Umfeld mit seinen hoch aufragenden Pappelreihen und üppigen Feldern in den Blick. In Giverny fertigte er zahlreiche Studien von Getreideschobern im wechselnden Licht der Tages- und Jahreszeiten und schuf damit seine erste vollständig durchchoreographierte Serie eines einzelnen Motivs.</w:t>
      </w:r>
    </w:p>
    <w:p w14:paraId="32FF41F1" w14:textId="77777777" w:rsidR="006837D8" w:rsidRPr="00E66921" w:rsidRDefault="006837D8" w:rsidP="006C7AE9">
      <w:pPr>
        <w:spacing w:line="276" w:lineRule="auto"/>
        <w:rPr>
          <w:rFonts w:ascii="Haas Grotesk for BrAp 55 Roman" w:hAnsi="Haas Grotesk for BrAp 55 Roman"/>
          <w:bCs/>
          <w:color w:val="000000" w:themeColor="text1"/>
          <w:sz w:val="19"/>
          <w:szCs w:val="19"/>
        </w:rPr>
      </w:pPr>
    </w:p>
    <w:p w14:paraId="5132DB6B" w14:textId="0205B97E" w:rsidR="0061166B" w:rsidRPr="00E66921" w:rsidRDefault="0061166B" w:rsidP="006C7AE9">
      <w:p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t xml:space="preserve">9 </w:t>
      </w:r>
      <w:r w:rsidRPr="00E66921">
        <w:rPr>
          <w:rFonts w:ascii="Haas Grotesk for BrAp 55 Roman" w:hAnsi="Haas Grotesk for BrAp 55 Roman"/>
          <w:b/>
          <w:bCs/>
          <w:color w:val="000000" w:themeColor="text1"/>
          <w:sz w:val="19"/>
          <w:szCs w:val="19"/>
        </w:rPr>
        <w:tab/>
        <w:t>Farben wie Edelsteine. Die Riviera</w:t>
      </w:r>
    </w:p>
    <w:p w14:paraId="27186FC4" w14:textId="77777777" w:rsidR="0061166B" w:rsidRPr="00E66921" w:rsidRDefault="0061166B" w:rsidP="006C7AE9">
      <w:pPr>
        <w:spacing w:line="276" w:lineRule="auto"/>
        <w:rPr>
          <w:rFonts w:ascii="Haas Grotesk for BrAp 55 Roman" w:hAnsi="Haas Grotesk for BrAp 55 Roman"/>
          <w:bCs/>
          <w:color w:val="000000" w:themeColor="text1"/>
          <w:sz w:val="19"/>
          <w:szCs w:val="19"/>
        </w:rPr>
      </w:pPr>
    </w:p>
    <w:p w14:paraId="459C719D" w14:textId="13CDDE21" w:rsidR="0061166B" w:rsidRPr="00E66921" w:rsidRDefault="007B75C6" w:rsidP="006C7AE9">
      <w:pPr>
        <w:spacing w:line="276" w:lineRule="auto"/>
        <w:rPr>
          <w:rFonts w:ascii="Haas Grotesk for BrAp 55 Roman" w:hAnsi="Haas Grotesk for BrAp 55 Roman"/>
          <w:bCs/>
          <w:color w:val="000000" w:themeColor="text1"/>
          <w:sz w:val="19"/>
          <w:szCs w:val="19"/>
        </w:rPr>
      </w:pPr>
      <w:r w:rsidRPr="00E66921">
        <w:rPr>
          <w:rFonts w:ascii="Haas Grotesk for BrAp 55 Roman" w:hAnsi="Haas Grotesk for BrAp 55 Roman"/>
          <w:bCs/>
          <w:color w:val="000000" w:themeColor="text1"/>
          <w:sz w:val="19"/>
          <w:szCs w:val="19"/>
        </w:rPr>
        <w:t xml:space="preserve">1884 und 1888 brach Monet zu zwei ausgedehnten Malausflügen ans Mittelmeer auf. Die leuchtenden Farben und die üppige Vegetation rund um die beliebten Ausflugsziele Bordighera und Antibes regten ihn zu zahlreichen sonnendurchfluteten Naturdarstellungen an. Für den Maler, der an die kühlen Tonalitäten der Normandie gewohnt war, bedeutete das gleißende Licht der Riviera eine willkommene Abwechslung. Gegenüber seinem Freund Théodore Duret äußerte er, dass man eine Palette aus Diamanten und Edelsteinen bräuchte, um den juwelenartigen Farben malerisch gerecht zu werden. Monets idyllische Darstellungen der Mittelmeergegend entsprachen dem allmählich heranreifenden Image der Riviera als Sehnsuchtsort und südlichem Reiseparadies. </w:t>
      </w:r>
    </w:p>
    <w:p w14:paraId="33A94683" w14:textId="77777777" w:rsidR="006837D8" w:rsidRPr="00E66921" w:rsidRDefault="006837D8" w:rsidP="006C7AE9">
      <w:pPr>
        <w:spacing w:line="276" w:lineRule="auto"/>
        <w:rPr>
          <w:rFonts w:ascii="Haas Grotesk for BrAp 55 Roman" w:hAnsi="Haas Grotesk for BrAp 55 Roman"/>
          <w:bCs/>
          <w:color w:val="000000" w:themeColor="text1"/>
          <w:sz w:val="19"/>
          <w:szCs w:val="19"/>
        </w:rPr>
      </w:pPr>
    </w:p>
    <w:p w14:paraId="161680D3" w14:textId="373EDF35" w:rsidR="0061166B" w:rsidRPr="00E66921" w:rsidRDefault="0061166B" w:rsidP="006C7AE9">
      <w:p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t xml:space="preserve">10 </w:t>
      </w:r>
      <w:r w:rsidRPr="00E66921">
        <w:rPr>
          <w:rFonts w:ascii="Haas Grotesk for BrAp 55 Roman" w:hAnsi="Haas Grotesk for BrAp 55 Roman"/>
          <w:b/>
          <w:bCs/>
          <w:color w:val="000000" w:themeColor="text1"/>
          <w:sz w:val="19"/>
          <w:szCs w:val="19"/>
        </w:rPr>
        <w:tab/>
        <w:t xml:space="preserve">Erhabene Natur. Die Atlantikküste </w:t>
      </w:r>
    </w:p>
    <w:p w14:paraId="7858CF34" w14:textId="77777777" w:rsidR="0061166B" w:rsidRPr="00E66921" w:rsidRDefault="0061166B" w:rsidP="006C7AE9">
      <w:pPr>
        <w:spacing w:line="276" w:lineRule="auto"/>
        <w:rPr>
          <w:rFonts w:ascii="Haas Grotesk for BrAp 55 Roman" w:hAnsi="Haas Grotesk for BrAp 55 Roman"/>
          <w:bCs/>
          <w:color w:val="000000" w:themeColor="text1"/>
          <w:sz w:val="19"/>
          <w:szCs w:val="19"/>
        </w:rPr>
      </w:pPr>
    </w:p>
    <w:p w14:paraId="5DA0EE8D" w14:textId="39F434A9" w:rsidR="007B75C6" w:rsidRPr="00E66921" w:rsidRDefault="007B75C6" w:rsidP="006C7AE9">
      <w:pPr>
        <w:spacing w:line="276" w:lineRule="auto"/>
        <w:rPr>
          <w:rFonts w:ascii="Haas Grotesk for BrAp 55 Roman" w:hAnsi="Haas Grotesk for BrAp 55 Roman"/>
          <w:bCs/>
          <w:color w:val="000000" w:themeColor="text1"/>
          <w:sz w:val="19"/>
          <w:szCs w:val="19"/>
        </w:rPr>
      </w:pPr>
      <w:r w:rsidRPr="00E66921">
        <w:rPr>
          <w:rFonts w:ascii="Haas Grotesk for BrAp 55 Roman" w:hAnsi="Haas Grotesk for BrAp 55 Roman"/>
          <w:bCs/>
          <w:color w:val="000000" w:themeColor="text1"/>
          <w:sz w:val="19"/>
          <w:szCs w:val="19"/>
        </w:rPr>
        <w:t>Monet war fasziniert von der rauen Atlantikküste im Norden Frankreichs. Der Blick von den Klippen auf den Horizont und die tosende See rief gegen Ende des 19. Jahrhunderts noch einmal die Erfahrung des Erhabenen hervor, die die Maler der Romantik mit der Urgewalt des Meers verbunden hatten. Viele von Monets Küstenbildern vermitteln den Anschein einer weltentrückten, mystischen Naturbetrachtung. Somit spiegeln sie einen stark idealisierten Blick auf diese Regionen als abgelegene, vom Fortschritt der Moderne vermeintlich unberührte Rückzugsorte wider. In topographisch exakten Darstellungen von Küstenlinien und Steinformationen griff Monet auf avantgardistisch-abstrakte Bildmittel zurück, um eine realistische Sicht auf die dramatischen Szenerien zu schaffen.</w:t>
      </w:r>
    </w:p>
    <w:p w14:paraId="347EF4B1" w14:textId="16546FAC" w:rsidR="0061166B" w:rsidRPr="00E66921" w:rsidRDefault="0061166B" w:rsidP="006C7AE9">
      <w:p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t xml:space="preserve">11 </w:t>
      </w:r>
      <w:r w:rsidRPr="00E66921">
        <w:rPr>
          <w:rFonts w:ascii="Haas Grotesk for BrAp 55 Roman" w:hAnsi="Haas Grotesk for BrAp 55 Roman"/>
          <w:b/>
          <w:bCs/>
          <w:color w:val="000000" w:themeColor="text1"/>
          <w:sz w:val="19"/>
          <w:szCs w:val="19"/>
        </w:rPr>
        <w:tab/>
        <w:t xml:space="preserve">Zauberhaftes Licht. Venedig </w:t>
      </w:r>
    </w:p>
    <w:p w14:paraId="057E0A23" w14:textId="77777777" w:rsidR="0061166B" w:rsidRPr="00E66921" w:rsidRDefault="0061166B" w:rsidP="006C7AE9">
      <w:pPr>
        <w:spacing w:line="276" w:lineRule="auto"/>
        <w:rPr>
          <w:rFonts w:ascii="Haas Grotesk for BrAp 55 Roman" w:hAnsi="Haas Grotesk for BrAp 55 Roman"/>
          <w:bCs/>
          <w:color w:val="000000" w:themeColor="text1"/>
          <w:sz w:val="19"/>
          <w:szCs w:val="19"/>
        </w:rPr>
      </w:pPr>
    </w:p>
    <w:p w14:paraId="06648087" w14:textId="05918050" w:rsidR="0061166B" w:rsidRPr="00E66921" w:rsidRDefault="007B75C6" w:rsidP="006C7AE9">
      <w:pPr>
        <w:spacing w:line="276" w:lineRule="auto"/>
        <w:rPr>
          <w:rFonts w:ascii="Haas Grotesk for BrAp 55 Roman" w:hAnsi="Haas Grotesk for BrAp 55 Roman"/>
          <w:bCs/>
          <w:color w:val="000000" w:themeColor="text1"/>
          <w:sz w:val="19"/>
          <w:szCs w:val="19"/>
        </w:rPr>
      </w:pPr>
      <w:r w:rsidRPr="00E66921">
        <w:rPr>
          <w:rFonts w:ascii="Haas Grotesk for BrAp 55 Roman" w:hAnsi="Haas Grotesk for BrAp 55 Roman"/>
          <w:bCs/>
          <w:color w:val="000000" w:themeColor="text1"/>
          <w:sz w:val="19"/>
          <w:szCs w:val="19"/>
        </w:rPr>
        <w:t>Im Herbst 1908 verbrachte Monet mehrere Wochen in Venedig. Wie zuvor in London interessierte ihn auch hier das momenthafte Zusammentreffen markanter architektonischer Strukturen und von flirrendem Licht umspielter Wasseroberflächen. Das leuchtende Kolorit und die geheimnisvollen Farbverläufe verleihen den Gemälden eine träumerische Grundstimmung, die an die Bildwelten des Symbolismus erinnert. Monet begann seine venezianischen Stadtansichten ausnahmslos vor dem Motiv, überarbeitete seine Kompositionen jedoch nach seiner Rückkehr im Atelier. Erst 1912 – vier Jahre nach seiner Venedigreise – zeigte er eine erste Auswahl der Werkgruppe in der Pariser Galerie von Paul Durand-Ruel.</w:t>
      </w:r>
    </w:p>
    <w:p w14:paraId="7F0B4D6F" w14:textId="77777777" w:rsidR="005E331A" w:rsidRPr="00E66921" w:rsidRDefault="005E331A" w:rsidP="006C7AE9">
      <w:pPr>
        <w:spacing w:line="276" w:lineRule="auto"/>
        <w:rPr>
          <w:rFonts w:ascii="Haas Grotesk for BrAp 55 Roman" w:hAnsi="Haas Grotesk for BrAp 55 Roman"/>
          <w:bCs/>
          <w:color w:val="000000" w:themeColor="text1"/>
          <w:sz w:val="19"/>
          <w:szCs w:val="19"/>
        </w:rPr>
      </w:pPr>
    </w:p>
    <w:p w14:paraId="127D22DA" w14:textId="6CF505D1" w:rsidR="0061166B" w:rsidRPr="00E66921" w:rsidRDefault="0061166B" w:rsidP="006C7AE9">
      <w:p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lastRenderedPageBreak/>
        <w:t xml:space="preserve">12 </w:t>
      </w:r>
      <w:r w:rsidRPr="00E66921">
        <w:rPr>
          <w:rFonts w:ascii="Haas Grotesk for BrAp 55 Roman" w:hAnsi="Haas Grotesk for BrAp 55 Roman"/>
          <w:b/>
          <w:bCs/>
          <w:color w:val="000000" w:themeColor="text1"/>
          <w:sz w:val="19"/>
          <w:szCs w:val="19"/>
        </w:rPr>
        <w:tab/>
        <w:t>Ein selbst geschaffenes Paradies. Monets Garten</w:t>
      </w:r>
    </w:p>
    <w:p w14:paraId="65AEBC1E" w14:textId="77777777" w:rsidR="0061166B" w:rsidRPr="00E66921" w:rsidRDefault="0061166B" w:rsidP="006C7AE9">
      <w:pPr>
        <w:spacing w:line="276" w:lineRule="auto"/>
        <w:rPr>
          <w:rFonts w:ascii="Haas Grotesk for BrAp 55 Roman" w:hAnsi="Haas Grotesk for BrAp 55 Roman"/>
          <w:bCs/>
          <w:color w:val="000000" w:themeColor="text1"/>
          <w:sz w:val="19"/>
          <w:szCs w:val="19"/>
        </w:rPr>
      </w:pPr>
    </w:p>
    <w:p w14:paraId="69C4B364" w14:textId="77777777" w:rsidR="007B75C6" w:rsidRPr="00E66921" w:rsidRDefault="007B75C6" w:rsidP="006C7AE9">
      <w:pPr>
        <w:spacing w:line="276" w:lineRule="auto"/>
        <w:rPr>
          <w:rFonts w:ascii="Haas Grotesk for BrAp 55 Roman" w:hAnsi="Haas Grotesk for BrAp 55 Roman"/>
          <w:bCs/>
          <w:color w:val="000000" w:themeColor="text1"/>
          <w:sz w:val="19"/>
          <w:szCs w:val="19"/>
        </w:rPr>
      </w:pPr>
      <w:r w:rsidRPr="00E66921">
        <w:rPr>
          <w:rFonts w:ascii="Haas Grotesk for BrAp 55 Roman" w:hAnsi="Haas Grotesk for BrAp 55 Roman"/>
          <w:bCs/>
          <w:color w:val="000000" w:themeColor="text1"/>
          <w:sz w:val="19"/>
          <w:szCs w:val="19"/>
        </w:rPr>
        <w:t>In Giverny ließ Monet in den 1890er Jahren einen opulenten Wassergarten gestalten. Im Zentrum der Anlage befindet sich ein Teich, der mit Seerosen bepflanzt und von einer geschwungenen Holzbrücke überspannt ist. Als aufwendig inszenierte Malkulisse transzendierte das selbst geschaffene Paradies die Kategorie des natürlichen Orts in Monets Kunst. Der Garten wurde zum Fokus seines Spätwerks. Die Seerosenbilder zählen heute zu seinen bekanntesten Arbeiten und gelten als Inbegriff der impressionistischen Malerei. Das expressive Kolorit und die lockere Pinselführung dieser Gemälde machten Monet zu einem Wegbereiter der abstrakten Kunst im frühen 20. Jahrhundert.</w:t>
      </w:r>
    </w:p>
    <w:p w14:paraId="1F558EE5" w14:textId="77777777" w:rsidR="0061166B" w:rsidRPr="00E66921" w:rsidRDefault="0061166B" w:rsidP="006C7AE9">
      <w:pPr>
        <w:spacing w:line="276" w:lineRule="auto"/>
        <w:rPr>
          <w:rFonts w:ascii="Haas Grotesk for BrAp 55 Roman" w:hAnsi="Haas Grotesk for BrAp 55 Roman"/>
          <w:bCs/>
          <w:color w:val="000000" w:themeColor="text1"/>
          <w:sz w:val="19"/>
          <w:szCs w:val="19"/>
        </w:rPr>
      </w:pPr>
    </w:p>
    <w:p w14:paraId="67343451" w14:textId="77777777" w:rsidR="007E12DD" w:rsidRPr="00E66921" w:rsidRDefault="007E12DD" w:rsidP="006C7AE9">
      <w:pPr>
        <w:spacing w:line="276" w:lineRule="auto"/>
        <w:rPr>
          <w:rFonts w:ascii="Haas Grotesk for BrAp 55 Roman" w:hAnsi="Haas Grotesk for BrAp 55 Roman" w:cs="Arial"/>
          <w:b/>
          <w:color w:val="000000" w:themeColor="text1"/>
          <w:sz w:val="19"/>
          <w:szCs w:val="19"/>
        </w:rPr>
      </w:pPr>
      <w:r w:rsidRPr="00E66921">
        <w:rPr>
          <w:rFonts w:ascii="Haas Grotesk for BrAp 55 Roman" w:hAnsi="Haas Grotesk for BrAp 55 Roman" w:cs="Arial"/>
          <w:b/>
          <w:color w:val="000000" w:themeColor="text1"/>
          <w:sz w:val="19"/>
          <w:szCs w:val="19"/>
        </w:rPr>
        <w:br w:type="page"/>
      </w:r>
    </w:p>
    <w:p w14:paraId="405DC308" w14:textId="39A76E03" w:rsidR="00236BD2" w:rsidRPr="00E66921" w:rsidRDefault="00236BD2" w:rsidP="006C7AE9">
      <w:p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cs="Arial"/>
          <w:b/>
          <w:color w:val="000000" w:themeColor="text1"/>
          <w:sz w:val="19"/>
          <w:szCs w:val="19"/>
        </w:rPr>
        <w:lastRenderedPageBreak/>
        <w:t>Daten und Fakten</w:t>
      </w:r>
    </w:p>
    <w:p w14:paraId="680FD0DC" w14:textId="77777777" w:rsidR="00236BD2" w:rsidRPr="00E66921" w:rsidRDefault="00236BD2" w:rsidP="006C7AE9">
      <w:pPr>
        <w:spacing w:line="276" w:lineRule="auto"/>
        <w:rPr>
          <w:rFonts w:ascii="Haas Grotesk for BrAp 55 Roman" w:hAnsi="Haas Grotesk for BrAp 55 Roman" w:cs="Arial"/>
          <w:bCs/>
          <w:color w:val="000000" w:themeColor="text1"/>
          <w:sz w:val="19"/>
          <w:szCs w:val="19"/>
        </w:rPr>
      </w:pPr>
    </w:p>
    <w:p w14:paraId="2058ECEC" w14:textId="77777777" w:rsidR="001E4F93" w:rsidRPr="00E66921" w:rsidRDefault="005D2ACF"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b/>
          <w:color w:val="000000" w:themeColor="text1"/>
          <w:sz w:val="19"/>
          <w:szCs w:val="19"/>
        </w:rPr>
        <w:t>Monet. Orte</w:t>
      </w:r>
      <w:r w:rsidR="00144043" w:rsidRPr="00E66921">
        <w:rPr>
          <w:rFonts w:ascii="Haas Grotesk for BrAp 55 Roman" w:hAnsi="Haas Grotesk for BrAp 55 Roman"/>
          <w:b/>
          <w:color w:val="000000" w:themeColor="text1"/>
          <w:sz w:val="19"/>
          <w:szCs w:val="19"/>
        </w:rPr>
        <w:t xml:space="preserve">: </w:t>
      </w:r>
      <w:r w:rsidR="00236BD2" w:rsidRPr="00E66921">
        <w:rPr>
          <w:rFonts w:ascii="Haas Grotesk for BrAp 55 Roman" w:hAnsi="Haas Grotesk for BrAp 55 Roman"/>
          <w:color w:val="000000" w:themeColor="text1"/>
          <w:sz w:val="19"/>
          <w:szCs w:val="19"/>
        </w:rPr>
        <w:t xml:space="preserve">Eine Ausstellung des Museums Barberini, </w:t>
      </w:r>
      <w:r w:rsidRPr="00E66921">
        <w:rPr>
          <w:rFonts w:ascii="Haas Grotesk for BrAp 55 Roman" w:hAnsi="Haas Grotesk for BrAp 55 Roman"/>
          <w:color w:val="000000" w:themeColor="text1"/>
          <w:sz w:val="19"/>
          <w:szCs w:val="19"/>
        </w:rPr>
        <w:t xml:space="preserve">Potsdam, </w:t>
      </w:r>
      <w:r w:rsidR="00236BD2" w:rsidRPr="00E66921">
        <w:rPr>
          <w:rFonts w:ascii="Haas Grotesk for BrAp 55 Roman" w:hAnsi="Haas Grotesk for BrAp 55 Roman"/>
          <w:color w:val="000000" w:themeColor="text1"/>
          <w:sz w:val="19"/>
          <w:szCs w:val="19"/>
        </w:rPr>
        <w:t xml:space="preserve">in Zusammenarbeit mit dem </w:t>
      </w:r>
      <w:r w:rsidRPr="00E66921">
        <w:rPr>
          <w:rFonts w:ascii="Haas Grotesk for BrAp 55 Roman" w:hAnsi="Haas Grotesk for BrAp 55 Roman"/>
          <w:color w:val="000000" w:themeColor="text1"/>
          <w:sz w:val="19"/>
          <w:szCs w:val="19"/>
        </w:rPr>
        <w:t>Denver Art Museum</w:t>
      </w:r>
      <w:r w:rsidR="00236BD2" w:rsidRPr="00E66921">
        <w:rPr>
          <w:rFonts w:ascii="Haas Grotesk for BrAp 55 Roman" w:hAnsi="Haas Grotesk for BrAp 55 Roman"/>
          <w:color w:val="000000" w:themeColor="text1"/>
          <w:sz w:val="19"/>
          <w:szCs w:val="19"/>
        </w:rPr>
        <w:t xml:space="preserve">. Unter der Schirmherrschaft </w:t>
      </w:r>
    </w:p>
    <w:p w14:paraId="5EA32464" w14:textId="0840285B" w:rsidR="00236BD2" w:rsidRPr="00E66921" w:rsidRDefault="005D2ACF"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olor w:val="000000" w:themeColor="text1"/>
          <w:sz w:val="19"/>
          <w:szCs w:val="19"/>
        </w:rPr>
        <w:t>I. E. Anne-Marie Descôtes, Botschafterin der Republik Frankreich in Deutschland</w:t>
      </w:r>
    </w:p>
    <w:p w14:paraId="33B7F33C" w14:textId="0769820C" w:rsidR="00236BD2" w:rsidRPr="00E66921" w:rsidRDefault="00236BD2" w:rsidP="006C7AE9">
      <w:pPr>
        <w:spacing w:line="276" w:lineRule="auto"/>
        <w:rPr>
          <w:rFonts w:ascii="Haas Grotesk for BrAp 55 Roman" w:hAnsi="Haas Grotesk for BrAp 55 Roman" w:cstheme="minorBidi"/>
          <w:b/>
          <w:color w:val="000000" w:themeColor="text1"/>
          <w:sz w:val="19"/>
          <w:szCs w:val="19"/>
        </w:rPr>
      </w:pPr>
      <w:r w:rsidRPr="00E66921">
        <w:rPr>
          <w:rFonts w:ascii="Haas Grotesk for BrAp 55 Roman" w:hAnsi="Haas Grotesk for BrAp 55 Roman"/>
          <w:b/>
          <w:color w:val="000000" w:themeColor="text1"/>
          <w:sz w:val="19"/>
          <w:szCs w:val="19"/>
        </w:rPr>
        <w:t xml:space="preserve">Ausstellungslaufzeit: </w:t>
      </w:r>
      <w:r w:rsidR="005D2ACF" w:rsidRPr="00E66921">
        <w:rPr>
          <w:rFonts w:ascii="Haas Grotesk for BrAp 55 Roman" w:hAnsi="Haas Grotesk for BrAp 55 Roman"/>
          <w:color w:val="000000" w:themeColor="text1"/>
          <w:sz w:val="19"/>
          <w:szCs w:val="19"/>
        </w:rPr>
        <w:t>22</w:t>
      </w:r>
      <w:r w:rsidRPr="00E66921">
        <w:rPr>
          <w:rFonts w:ascii="Haas Grotesk for BrAp 55 Roman" w:hAnsi="Haas Grotesk for BrAp 55 Roman"/>
          <w:color w:val="000000" w:themeColor="text1"/>
          <w:sz w:val="19"/>
          <w:szCs w:val="19"/>
        </w:rPr>
        <w:t xml:space="preserve">. </w:t>
      </w:r>
      <w:r w:rsidR="005D2ACF" w:rsidRPr="00E66921">
        <w:rPr>
          <w:rFonts w:ascii="Haas Grotesk for BrAp 55 Roman" w:hAnsi="Haas Grotesk for BrAp 55 Roman"/>
          <w:color w:val="000000" w:themeColor="text1"/>
          <w:sz w:val="19"/>
          <w:szCs w:val="19"/>
        </w:rPr>
        <w:t>Februar</w:t>
      </w:r>
      <w:r w:rsidRPr="00E66921">
        <w:rPr>
          <w:rFonts w:ascii="Haas Grotesk for BrAp 55 Roman" w:hAnsi="Haas Grotesk for BrAp 55 Roman"/>
          <w:color w:val="000000" w:themeColor="text1"/>
          <w:sz w:val="19"/>
          <w:szCs w:val="19"/>
        </w:rPr>
        <w:t xml:space="preserve"> bis </w:t>
      </w:r>
      <w:r w:rsidR="005D2ACF" w:rsidRPr="00E66921">
        <w:rPr>
          <w:rFonts w:ascii="Haas Grotesk for BrAp 55 Roman" w:hAnsi="Haas Grotesk for BrAp 55 Roman"/>
          <w:color w:val="000000" w:themeColor="text1"/>
          <w:sz w:val="19"/>
          <w:szCs w:val="19"/>
        </w:rPr>
        <w:t>1</w:t>
      </w:r>
      <w:r w:rsidRPr="00E66921">
        <w:rPr>
          <w:rFonts w:ascii="Haas Grotesk for BrAp 55 Roman" w:hAnsi="Haas Grotesk for BrAp 55 Roman"/>
          <w:color w:val="000000" w:themeColor="text1"/>
          <w:sz w:val="19"/>
          <w:szCs w:val="19"/>
        </w:rPr>
        <w:t xml:space="preserve">. </w:t>
      </w:r>
      <w:r w:rsidR="005D2ACF" w:rsidRPr="00E66921">
        <w:rPr>
          <w:rFonts w:ascii="Haas Grotesk for BrAp 55 Roman" w:hAnsi="Haas Grotesk for BrAp 55 Roman"/>
          <w:color w:val="000000" w:themeColor="text1"/>
          <w:sz w:val="19"/>
          <w:szCs w:val="19"/>
        </w:rPr>
        <w:t>Juni</w:t>
      </w:r>
      <w:r w:rsidRPr="00E66921">
        <w:rPr>
          <w:rFonts w:ascii="Haas Grotesk for BrAp 55 Roman" w:hAnsi="Haas Grotesk for BrAp 55 Roman"/>
          <w:color w:val="000000" w:themeColor="text1"/>
          <w:sz w:val="19"/>
          <w:szCs w:val="19"/>
        </w:rPr>
        <w:t xml:space="preserve"> 2020</w:t>
      </w:r>
    </w:p>
    <w:p w14:paraId="32FB15A5" w14:textId="66DE9846" w:rsidR="00236BD2" w:rsidRPr="00E66921" w:rsidRDefault="00236BD2" w:rsidP="006C7AE9">
      <w:pPr>
        <w:pStyle w:val="KeinLeerraum"/>
        <w:spacing w:line="276" w:lineRule="auto"/>
        <w:rPr>
          <w:rFonts w:ascii="Haas Grotesk for BrAp 55 Roman" w:hAnsi="Haas Grotesk for BrAp 55 Roman"/>
          <w:color w:val="000000" w:themeColor="text1"/>
          <w:sz w:val="19"/>
          <w:szCs w:val="19"/>
          <w:highlight w:val="yellow"/>
        </w:rPr>
      </w:pPr>
      <w:r w:rsidRPr="00E66921">
        <w:rPr>
          <w:rFonts w:ascii="Haas Grotesk for BrAp 55 Roman" w:hAnsi="Haas Grotesk for BrAp 55 Roman"/>
          <w:b/>
          <w:bCs/>
          <w:color w:val="000000" w:themeColor="text1"/>
          <w:sz w:val="19"/>
          <w:szCs w:val="19"/>
        </w:rPr>
        <w:t xml:space="preserve">Ausgestellte </w:t>
      </w:r>
      <w:r w:rsidRPr="00E66921">
        <w:rPr>
          <w:rFonts w:ascii="Haas Grotesk for BrAp 55 Roman" w:hAnsi="Haas Grotesk for BrAp 55 Roman" w:cs="Arial"/>
          <w:b/>
          <w:color w:val="000000" w:themeColor="text1"/>
          <w:sz w:val="19"/>
          <w:szCs w:val="19"/>
        </w:rPr>
        <w:t>Werke</w:t>
      </w:r>
      <w:r w:rsidRPr="00E66921">
        <w:rPr>
          <w:rFonts w:ascii="Haas Grotesk for BrAp 55 Roman" w:hAnsi="Haas Grotesk for BrAp 55 Roman" w:cs="Arial"/>
          <w:color w:val="000000" w:themeColor="text1"/>
          <w:sz w:val="19"/>
          <w:szCs w:val="19"/>
        </w:rPr>
        <w:t xml:space="preserve">: </w:t>
      </w:r>
      <w:r w:rsidR="00034BEA" w:rsidRPr="00E66921">
        <w:rPr>
          <w:rFonts w:ascii="Haas Grotesk for BrAp 55 Roman" w:hAnsi="Haas Grotesk for BrAp 55 Roman" w:cs="Arial"/>
          <w:color w:val="000000" w:themeColor="text1"/>
          <w:sz w:val="19"/>
          <w:szCs w:val="19"/>
        </w:rPr>
        <w:t>110</w:t>
      </w:r>
      <w:r w:rsidRPr="00E66921">
        <w:rPr>
          <w:rFonts w:ascii="Haas Grotesk for BrAp 55 Roman" w:hAnsi="Haas Grotesk for BrAp 55 Roman" w:cs="Arial"/>
          <w:color w:val="000000" w:themeColor="text1"/>
          <w:sz w:val="19"/>
          <w:szCs w:val="19"/>
        </w:rPr>
        <w:t xml:space="preserve"> </w:t>
      </w:r>
      <w:r w:rsidRPr="00E66921">
        <w:rPr>
          <w:rFonts w:ascii="Haas Grotesk for BrAp 55 Roman" w:hAnsi="Haas Grotesk for BrAp 55 Roman"/>
          <w:color w:val="000000" w:themeColor="text1"/>
          <w:sz w:val="19"/>
          <w:szCs w:val="19"/>
        </w:rPr>
        <w:t>Gem</w:t>
      </w:r>
      <w:r w:rsidRPr="00E66921">
        <w:rPr>
          <w:rFonts w:ascii="Haas Grotesk for BrAp 55 Roman" w:hAnsi="Haas Grotesk for BrAp 55 Roman" w:cs="Arial"/>
          <w:color w:val="000000" w:themeColor="text1"/>
          <w:sz w:val="19"/>
          <w:szCs w:val="19"/>
        </w:rPr>
        <w:t>ä</w:t>
      </w:r>
      <w:r w:rsidRPr="00E66921">
        <w:rPr>
          <w:rFonts w:ascii="Haas Grotesk for BrAp 55 Roman" w:hAnsi="Haas Grotesk for BrAp 55 Roman"/>
          <w:color w:val="000000" w:themeColor="text1"/>
          <w:sz w:val="19"/>
          <w:szCs w:val="19"/>
        </w:rPr>
        <w:t xml:space="preserve">lde. Mit Leihgaben </w:t>
      </w:r>
      <w:r w:rsidR="00FF3B82" w:rsidRPr="00E66921">
        <w:rPr>
          <w:rFonts w:ascii="Haas Grotesk for BrAp 55 Roman" w:hAnsi="Haas Grotesk for BrAp 55 Roman"/>
          <w:color w:val="000000" w:themeColor="text1"/>
          <w:sz w:val="19"/>
          <w:szCs w:val="19"/>
        </w:rPr>
        <w:t>u.</w:t>
      </w:r>
      <w:r w:rsidR="00D6289A" w:rsidRPr="00E66921">
        <w:rPr>
          <w:rFonts w:ascii="Haas Grotesk for BrAp 55 Roman" w:hAnsi="Haas Grotesk for BrAp 55 Roman"/>
          <w:color w:val="000000" w:themeColor="text1"/>
          <w:sz w:val="19"/>
          <w:szCs w:val="19"/>
        </w:rPr>
        <w:t xml:space="preserve"> </w:t>
      </w:r>
      <w:r w:rsidR="00FF3B82" w:rsidRPr="00E66921">
        <w:rPr>
          <w:rFonts w:ascii="Haas Grotesk for BrAp 55 Roman" w:hAnsi="Haas Grotesk for BrAp 55 Roman"/>
          <w:color w:val="000000" w:themeColor="text1"/>
          <w:sz w:val="19"/>
          <w:szCs w:val="19"/>
        </w:rPr>
        <w:t xml:space="preserve">a. </w:t>
      </w:r>
      <w:r w:rsidR="00D6289A" w:rsidRPr="00E66921">
        <w:rPr>
          <w:rFonts w:ascii="Haas Grotesk for BrAp 55 Roman" w:hAnsi="Haas Grotesk for BrAp 55 Roman"/>
          <w:color w:val="000000" w:themeColor="text1"/>
          <w:sz w:val="19"/>
          <w:szCs w:val="19"/>
        </w:rPr>
        <w:t xml:space="preserve">aus dem </w:t>
      </w:r>
      <w:r w:rsidR="00D6289A" w:rsidRPr="00E66921">
        <w:rPr>
          <w:rFonts w:ascii="Haas Grotesk for BrAp 55 Roman" w:hAnsi="Haas Grotesk for BrAp 55 Roman"/>
          <w:bCs/>
          <w:color w:val="000000" w:themeColor="text1"/>
          <w:sz w:val="19"/>
          <w:szCs w:val="19"/>
        </w:rPr>
        <w:t xml:space="preserve">Musée d’Orsay, </w:t>
      </w:r>
      <w:r w:rsidR="00FC2CEE" w:rsidRPr="00E66921">
        <w:rPr>
          <w:rFonts w:ascii="Haas Grotesk for BrAp 55 Roman" w:hAnsi="Haas Grotesk for BrAp 55 Roman"/>
          <w:bCs/>
          <w:color w:val="000000" w:themeColor="text1"/>
          <w:sz w:val="19"/>
          <w:szCs w:val="19"/>
        </w:rPr>
        <w:t xml:space="preserve">Paris, </w:t>
      </w:r>
      <w:r w:rsidR="00D6289A" w:rsidRPr="00E66921">
        <w:rPr>
          <w:rFonts w:ascii="Haas Grotesk for BrAp 55 Roman" w:hAnsi="Haas Grotesk for BrAp 55 Roman"/>
          <w:bCs/>
          <w:color w:val="000000" w:themeColor="text1"/>
          <w:sz w:val="19"/>
          <w:szCs w:val="19"/>
        </w:rPr>
        <w:t xml:space="preserve">Musée Marmottan Monet, Paris, der National Gallery, London, dem Museo Nacional Thyssen-Bornemisza, Madrid, </w:t>
      </w:r>
      <w:r w:rsidR="00FC2CEE" w:rsidRPr="00E66921">
        <w:rPr>
          <w:rFonts w:ascii="Haas Grotesk for BrAp 55 Roman" w:hAnsi="Haas Grotesk for BrAp 55 Roman"/>
          <w:bCs/>
          <w:color w:val="000000" w:themeColor="text1"/>
          <w:sz w:val="19"/>
          <w:szCs w:val="19"/>
        </w:rPr>
        <w:t xml:space="preserve">dem </w:t>
      </w:r>
      <w:r w:rsidR="00D6289A" w:rsidRPr="00E66921">
        <w:rPr>
          <w:rFonts w:ascii="Haas Grotesk for BrAp 55 Roman" w:hAnsi="Haas Grotesk for BrAp 55 Roman"/>
          <w:bCs/>
          <w:color w:val="000000" w:themeColor="text1"/>
          <w:sz w:val="19"/>
          <w:szCs w:val="19"/>
        </w:rPr>
        <w:t xml:space="preserve">Metropolitan Museum of Art, New York, der National Gallery of Art, Washington, D. C., dem Hammer Museum, Los Angeles, </w:t>
      </w:r>
      <w:r w:rsidR="00FC2CEE" w:rsidRPr="00E66921">
        <w:rPr>
          <w:rFonts w:ascii="Haas Grotesk for BrAp 55 Roman" w:hAnsi="Haas Grotesk for BrAp 55 Roman"/>
          <w:bCs/>
          <w:color w:val="000000" w:themeColor="text1"/>
          <w:sz w:val="19"/>
          <w:szCs w:val="19"/>
        </w:rPr>
        <w:t xml:space="preserve">dem </w:t>
      </w:r>
      <w:r w:rsidR="00D6289A" w:rsidRPr="00E66921">
        <w:rPr>
          <w:rFonts w:ascii="Haas Grotesk for BrAp 55 Roman" w:hAnsi="Haas Grotesk for BrAp 55 Roman"/>
          <w:bCs/>
          <w:color w:val="000000" w:themeColor="text1"/>
          <w:sz w:val="19"/>
          <w:szCs w:val="19"/>
        </w:rPr>
        <w:t xml:space="preserve">National Museum of Western Art, Tokio, der National Gallery of Australia, Canberra. </w:t>
      </w:r>
    </w:p>
    <w:p w14:paraId="525F57FB" w14:textId="77777777" w:rsidR="00894BFE" w:rsidRPr="00E66921" w:rsidRDefault="00236BD2" w:rsidP="006C7AE9">
      <w:pPr>
        <w:pStyle w:val="KeinLeerraum"/>
        <w:spacing w:line="276" w:lineRule="auto"/>
        <w:rPr>
          <w:rFonts w:ascii="Haas Grotesk for BrAp 55 Roman" w:hAnsi="Haas Grotesk for BrAp 55 Roman" w:cs="Arial"/>
          <w:bCs/>
          <w:color w:val="000000" w:themeColor="text1"/>
          <w:sz w:val="19"/>
          <w:szCs w:val="19"/>
        </w:rPr>
      </w:pPr>
      <w:r w:rsidRPr="00E66921">
        <w:rPr>
          <w:rFonts w:ascii="Haas Grotesk for BrAp 55 Roman" w:hAnsi="Haas Grotesk for BrAp 55 Roman" w:cs="Arial"/>
          <w:b/>
          <w:color w:val="000000" w:themeColor="text1"/>
          <w:sz w:val="19"/>
          <w:szCs w:val="19"/>
        </w:rPr>
        <w:t>Kurator</w:t>
      </w:r>
      <w:r w:rsidR="00FD17B2" w:rsidRPr="00E66921">
        <w:rPr>
          <w:rFonts w:ascii="Haas Grotesk for BrAp 55 Roman" w:hAnsi="Haas Grotesk for BrAp 55 Roman" w:cs="Arial"/>
          <w:b/>
          <w:color w:val="000000" w:themeColor="text1"/>
          <w:sz w:val="19"/>
          <w:szCs w:val="19"/>
        </w:rPr>
        <w:t>en</w:t>
      </w:r>
      <w:r w:rsidRPr="00E66921">
        <w:rPr>
          <w:rFonts w:ascii="Haas Grotesk for BrAp 55 Roman" w:hAnsi="Haas Grotesk for BrAp 55 Roman" w:cs="Arial"/>
          <w:b/>
          <w:color w:val="000000" w:themeColor="text1"/>
          <w:sz w:val="19"/>
          <w:szCs w:val="19"/>
        </w:rPr>
        <w:t xml:space="preserve">: </w:t>
      </w:r>
      <w:r w:rsidRPr="00E66921">
        <w:rPr>
          <w:rFonts w:ascii="Haas Grotesk for BrAp 55 Roman" w:hAnsi="Haas Grotesk for BrAp 55 Roman" w:cs="Arial"/>
          <w:bCs/>
          <w:color w:val="000000" w:themeColor="text1"/>
          <w:sz w:val="19"/>
          <w:szCs w:val="19"/>
        </w:rPr>
        <w:t xml:space="preserve">Dr. </w:t>
      </w:r>
      <w:r w:rsidR="007F3DAA" w:rsidRPr="00E66921">
        <w:rPr>
          <w:rFonts w:ascii="Haas Grotesk for BrAp 55 Roman" w:hAnsi="Haas Grotesk for BrAp 55 Roman" w:cs="Arial"/>
          <w:bCs/>
          <w:color w:val="000000" w:themeColor="text1"/>
          <w:sz w:val="19"/>
          <w:szCs w:val="19"/>
        </w:rPr>
        <w:t>Ortrud Westheider, Dr. Daniel Zamani</w:t>
      </w:r>
      <w:r w:rsidRPr="00E66921">
        <w:rPr>
          <w:rFonts w:ascii="Haas Grotesk for BrAp 55 Roman" w:hAnsi="Haas Grotesk for BrAp 55 Roman" w:cs="Arial"/>
          <w:bCs/>
          <w:color w:val="000000" w:themeColor="text1"/>
          <w:sz w:val="19"/>
          <w:szCs w:val="19"/>
        </w:rPr>
        <w:t>, Museum Barberini</w:t>
      </w:r>
      <w:r w:rsidR="00034BEA" w:rsidRPr="00E66921">
        <w:rPr>
          <w:rFonts w:ascii="Haas Grotesk for BrAp 55 Roman" w:hAnsi="Haas Grotesk for BrAp 55 Roman" w:cs="Arial"/>
          <w:bCs/>
          <w:color w:val="000000" w:themeColor="text1"/>
          <w:sz w:val="19"/>
          <w:szCs w:val="19"/>
        </w:rPr>
        <w:t xml:space="preserve">; </w:t>
      </w:r>
    </w:p>
    <w:p w14:paraId="657A3467" w14:textId="5F3A15B3" w:rsidR="00236BD2" w:rsidRPr="00E66921" w:rsidRDefault="00034BEA" w:rsidP="006C7AE9">
      <w:pPr>
        <w:pStyle w:val="KeinLeerraum"/>
        <w:spacing w:line="276" w:lineRule="auto"/>
        <w:rPr>
          <w:rFonts w:ascii="Haas Grotesk for BrAp 55 Roman" w:hAnsi="Haas Grotesk for BrAp 55 Roman" w:cs="Arial"/>
          <w:b/>
          <w:color w:val="000000" w:themeColor="text1"/>
          <w:sz w:val="19"/>
          <w:szCs w:val="19"/>
        </w:rPr>
      </w:pPr>
      <w:r w:rsidRPr="00E66921">
        <w:rPr>
          <w:rFonts w:ascii="Haas Grotesk for BrAp 55 Roman" w:hAnsi="Haas Grotesk for BrAp 55 Roman" w:cs="Arial"/>
          <w:bCs/>
          <w:color w:val="000000" w:themeColor="text1"/>
          <w:sz w:val="19"/>
          <w:szCs w:val="19"/>
        </w:rPr>
        <w:t>Dr. Christoph Heinrich, Dr. Angelica Daneo, Denver Art Museum</w:t>
      </w:r>
    </w:p>
    <w:p w14:paraId="1C394EFA" w14:textId="40F6139A" w:rsidR="00236BD2" w:rsidRPr="00E66921" w:rsidRDefault="00236BD2" w:rsidP="006C7AE9">
      <w:pPr>
        <w:pStyle w:val="KeinLeerraum"/>
        <w:spacing w:line="276" w:lineRule="auto"/>
        <w:rPr>
          <w:rFonts w:ascii="Haas Grotesk for BrAp 55 Roman" w:hAnsi="Haas Grotesk for BrAp 55 Roman" w:cs="Arial"/>
          <w:color w:val="000000" w:themeColor="text1"/>
          <w:sz w:val="19"/>
          <w:szCs w:val="19"/>
        </w:rPr>
      </w:pPr>
      <w:r w:rsidRPr="00E66921">
        <w:rPr>
          <w:rFonts w:ascii="Haas Grotesk for BrAp 55 Roman" w:hAnsi="Haas Grotesk for BrAp 55 Roman" w:cs="Arial"/>
          <w:b/>
          <w:color w:val="000000" w:themeColor="text1"/>
          <w:sz w:val="19"/>
          <w:szCs w:val="19"/>
        </w:rPr>
        <w:t>Ausstellungsfläche</w:t>
      </w:r>
      <w:r w:rsidRPr="00E66921">
        <w:rPr>
          <w:rFonts w:ascii="Haas Grotesk for BrAp 55 Roman" w:hAnsi="Haas Grotesk for BrAp 55 Roman" w:cs="Arial"/>
          <w:color w:val="000000" w:themeColor="text1"/>
          <w:sz w:val="19"/>
          <w:szCs w:val="19"/>
        </w:rPr>
        <w:t xml:space="preserve">: rund </w:t>
      </w:r>
      <w:r w:rsidR="00034BEA" w:rsidRPr="00E66921">
        <w:rPr>
          <w:rFonts w:ascii="Haas Grotesk for BrAp 55 Roman" w:hAnsi="Haas Grotesk for BrAp 55 Roman" w:cs="Arial"/>
          <w:color w:val="000000" w:themeColor="text1"/>
          <w:sz w:val="19"/>
          <w:szCs w:val="19"/>
        </w:rPr>
        <w:t>1.700</w:t>
      </w:r>
      <w:r w:rsidRPr="00E66921">
        <w:rPr>
          <w:rFonts w:ascii="Haas Grotesk for BrAp 55 Roman" w:hAnsi="Haas Grotesk for BrAp 55 Roman" w:cs="Arial"/>
          <w:color w:val="000000" w:themeColor="text1"/>
          <w:sz w:val="19"/>
          <w:szCs w:val="19"/>
        </w:rPr>
        <w:t xml:space="preserve"> </w:t>
      </w:r>
      <w:r w:rsidRPr="00E66921">
        <w:rPr>
          <w:rFonts w:ascii="Haas Grotesk for BrAp 55 Roman" w:hAnsi="Haas Grotesk for BrAp 55 Roman" w:cs="Arial"/>
          <w:color w:val="000000" w:themeColor="text1"/>
          <w:sz w:val="19"/>
          <w:szCs w:val="19"/>
          <w:lang w:eastAsia="ja-JP"/>
        </w:rPr>
        <w:t>m²</w:t>
      </w:r>
      <w:r w:rsidRPr="00E66921">
        <w:rPr>
          <w:rFonts w:ascii="Haas Grotesk for BrAp 55 Roman" w:hAnsi="Haas Grotesk for BrAp 55 Roman" w:cs="Arial"/>
          <w:color w:val="000000" w:themeColor="text1"/>
          <w:sz w:val="19"/>
          <w:szCs w:val="19"/>
        </w:rPr>
        <w:br/>
      </w:r>
      <w:r w:rsidRPr="00E66921">
        <w:rPr>
          <w:rFonts w:ascii="Haas Grotesk for BrAp 55 Roman" w:hAnsi="Haas Grotesk for BrAp 55 Roman" w:cs="Arial"/>
          <w:b/>
          <w:color w:val="000000" w:themeColor="text1"/>
          <w:sz w:val="19"/>
          <w:szCs w:val="19"/>
        </w:rPr>
        <w:t>Ausstellungsdesign</w:t>
      </w:r>
      <w:r w:rsidRPr="00E66921">
        <w:rPr>
          <w:rFonts w:ascii="Haas Grotesk for BrAp 55 Roman" w:hAnsi="Haas Grotesk for BrAp 55 Roman" w:cs="Arial"/>
          <w:color w:val="000000" w:themeColor="text1"/>
          <w:sz w:val="19"/>
          <w:szCs w:val="19"/>
        </w:rPr>
        <w:t xml:space="preserve">: Gunther Maria Kolck, Hamburg, und BrücknerAping, </w:t>
      </w:r>
      <w:r w:rsidR="007872B7" w:rsidRPr="00E66921">
        <w:rPr>
          <w:rFonts w:ascii="Haas Grotesk for BrAp 55 Roman" w:hAnsi="Haas Grotesk for BrAp 55 Roman" w:cs="Arial"/>
          <w:color w:val="000000" w:themeColor="text1"/>
          <w:sz w:val="19"/>
          <w:szCs w:val="19"/>
        </w:rPr>
        <w:br/>
      </w:r>
      <w:r w:rsidRPr="00E66921">
        <w:rPr>
          <w:rFonts w:ascii="Haas Grotesk for BrAp 55 Roman" w:hAnsi="Haas Grotesk for BrAp 55 Roman" w:cs="Arial"/>
          <w:color w:val="000000" w:themeColor="text1"/>
          <w:sz w:val="19"/>
          <w:szCs w:val="19"/>
        </w:rPr>
        <w:t xml:space="preserve">Büro für Gestaltung, Bremen </w:t>
      </w:r>
    </w:p>
    <w:p w14:paraId="5D979473" w14:textId="77777777" w:rsidR="00236BD2" w:rsidRPr="00E66921" w:rsidRDefault="00236BD2" w:rsidP="006C7AE9">
      <w:pPr>
        <w:pStyle w:val="KeinLeerraum"/>
        <w:spacing w:line="276" w:lineRule="auto"/>
        <w:rPr>
          <w:rFonts w:ascii="Haas Grotesk for BrAp 55 Roman" w:hAnsi="Haas Grotesk for BrAp 55 Roman" w:cs="Arial"/>
          <w:b/>
          <w:color w:val="000000" w:themeColor="text1"/>
          <w:sz w:val="19"/>
          <w:szCs w:val="19"/>
        </w:rPr>
      </w:pPr>
    </w:p>
    <w:p w14:paraId="1B26F27F" w14:textId="77777777" w:rsidR="00236BD2" w:rsidRPr="00E66921" w:rsidRDefault="00236BD2" w:rsidP="006C7AE9">
      <w:pPr>
        <w:pStyle w:val="KeinLeerraum"/>
        <w:spacing w:line="276" w:lineRule="auto"/>
        <w:rPr>
          <w:rFonts w:ascii="Haas Grotesk for BrAp 55 Roman" w:hAnsi="Haas Grotesk for BrAp 55 Roman" w:cs="Arial"/>
          <w:bCs/>
          <w:color w:val="000000" w:themeColor="text1"/>
          <w:sz w:val="19"/>
          <w:szCs w:val="19"/>
        </w:rPr>
      </w:pPr>
      <w:r w:rsidRPr="00E66921">
        <w:rPr>
          <w:rFonts w:ascii="Haas Grotesk for BrAp 55 Roman" w:hAnsi="Haas Grotesk for BrAp 55 Roman" w:cs="Arial"/>
          <w:b/>
          <w:color w:val="000000" w:themeColor="text1"/>
          <w:sz w:val="19"/>
          <w:szCs w:val="19"/>
        </w:rPr>
        <w:t xml:space="preserve">Adresse: </w:t>
      </w:r>
      <w:r w:rsidRPr="00E66921">
        <w:rPr>
          <w:rFonts w:ascii="Haas Grotesk for BrAp 55 Roman" w:hAnsi="Haas Grotesk for BrAp 55 Roman" w:cs="Arial"/>
          <w:bCs/>
          <w:color w:val="000000" w:themeColor="text1"/>
          <w:sz w:val="19"/>
          <w:szCs w:val="19"/>
        </w:rPr>
        <w:t>Museum Barberini, Alter Markt, Humboldtstraße 5–6, 14467 Potsdam</w:t>
      </w:r>
    </w:p>
    <w:p w14:paraId="4031A922" w14:textId="6E4F4305" w:rsidR="00236BD2" w:rsidRPr="00E66921" w:rsidRDefault="00236BD2" w:rsidP="006C7AE9">
      <w:pPr>
        <w:pStyle w:val="KeinLeerraum"/>
        <w:spacing w:line="276" w:lineRule="auto"/>
        <w:rPr>
          <w:rFonts w:ascii="Haas Grotesk for BrAp 55 Roman" w:hAnsi="Haas Grotesk for BrAp 55 Roman" w:cs="Arial"/>
          <w:color w:val="000000" w:themeColor="text1"/>
          <w:sz w:val="19"/>
          <w:szCs w:val="19"/>
        </w:rPr>
      </w:pPr>
      <w:r w:rsidRPr="00E66921">
        <w:rPr>
          <w:rFonts w:ascii="Haas Grotesk for BrAp 55 Roman" w:hAnsi="Haas Grotesk for BrAp 55 Roman" w:cs="Arial"/>
          <w:b/>
          <w:bCs/>
          <w:color w:val="000000" w:themeColor="text1"/>
          <w:sz w:val="19"/>
          <w:szCs w:val="19"/>
        </w:rPr>
        <w:t>Öffnungszeiten</w:t>
      </w:r>
      <w:r w:rsidRPr="00E66921">
        <w:rPr>
          <w:rFonts w:ascii="Haas Grotesk for BrAp 55 Roman" w:hAnsi="Haas Grotesk for BrAp 55 Roman" w:cs="Arial"/>
          <w:color w:val="000000" w:themeColor="text1"/>
          <w:sz w:val="19"/>
          <w:szCs w:val="19"/>
        </w:rPr>
        <w:t>: Täglich außer Di 10–19 Uhr, jeder erste Do</w:t>
      </w:r>
      <w:r w:rsidR="001E4F93" w:rsidRPr="00E66921">
        <w:rPr>
          <w:rFonts w:ascii="Haas Grotesk for BrAp 55 Roman" w:hAnsi="Haas Grotesk for BrAp 55 Roman" w:cs="Arial"/>
          <w:color w:val="000000" w:themeColor="text1"/>
          <w:sz w:val="19"/>
          <w:szCs w:val="19"/>
        </w:rPr>
        <w:t xml:space="preserve"> </w:t>
      </w:r>
      <w:r w:rsidRPr="00E66921">
        <w:rPr>
          <w:rFonts w:ascii="Haas Grotesk for BrAp 55 Roman" w:hAnsi="Haas Grotesk for BrAp 55 Roman" w:cs="Arial"/>
          <w:color w:val="000000" w:themeColor="text1"/>
          <w:sz w:val="19"/>
          <w:szCs w:val="19"/>
        </w:rPr>
        <w:t>im Monat 10–21</w:t>
      </w:r>
      <w:r w:rsidR="00144043" w:rsidRPr="00E66921">
        <w:rPr>
          <w:rFonts w:ascii="Haas Grotesk for BrAp 55 Roman" w:hAnsi="Haas Grotesk for BrAp 55 Roman" w:cs="Arial"/>
          <w:color w:val="000000" w:themeColor="text1"/>
          <w:sz w:val="19"/>
          <w:szCs w:val="19"/>
        </w:rPr>
        <w:t xml:space="preserve"> </w:t>
      </w:r>
      <w:r w:rsidRPr="00E66921">
        <w:rPr>
          <w:rFonts w:ascii="Haas Grotesk for BrAp 55 Roman" w:hAnsi="Haas Grotesk for BrAp 55 Roman" w:cs="Arial"/>
          <w:color w:val="000000" w:themeColor="text1"/>
          <w:sz w:val="19"/>
          <w:szCs w:val="19"/>
        </w:rPr>
        <w:t>Uhr, Mo–Fr (außer Di) für Kindergärten und Schulen nach Anmeldung 9–11 Uhr</w:t>
      </w:r>
    </w:p>
    <w:p w14:paraId="371A6B18" w14:textId="70587531" w:rsidR="003629F5" w:rsidRDefault="00236BD2" w:rsidP="006C7AE9">
      <w:pPr>
        <w:pStyle w:val="KeinLeerraum"/>
        <w:spacing w:line="276" w:lineRule="auto"/>
        <w:rPr>
          <w:rFonts w:ascii="Haas Grotesk for BrAp 55 Roman" w:hAnsi="Haas Grotesk for BrAp 55 Roman" w:cs="Arial"/>
          <w:color w:val="000000" w:themeColor="text1"/>
          <w:sz w:val="19"/>
          <w:szCs w:val="19"/>
        </w:rPr>
      </w:pPr>
      <w:r w:rsidRPr="00E66921">
        <w:rPr>
          <w:rFonts w:ascii="Haas Grotesk for BrAp 55 Roman" w:hAnsi="Haas Grotesk for BrAp 55 Roman" w:cs="Arial"/>
          <w:b/>
          <w:bCs/>
          <w:color w:val="000000" w:themeColor="text1"/>
          <w:sz w:val="19"/>
          <w:szCs w:val="19"/>
        </w:rPr>
        <w:t>Eintritt und Tickets</w:t>
      </w:r>
      <w:r w:rsidRPr="00E66921">
        <w:rPr>
          <w:rFonts w:ascii="Haas Grotesk for BrAp 55 Roman" w:hAnsi="Haas Grotesk for BrAp 55 Roman" w:cs="Arial"/>
          <w:color w:val="000000" w:themeColor="text1"/>
          <w:sz w:val="19"/>
          <w:szCs w:val="19"/>
        </w:rPr>
        <w:t xml:space="preserve">: </w:t>
      </w:r>
      <w:r w:rsidR="00C044E6" w:rsidRPr="00E66921">
        <w:rPr>
          <w:rFonts w:ascii="Haas Grotesk for BrAp 55 Roman" w:hAnsi="Haas Grotesk for BrAp 55 Roman" w:cs="Arial"/>
          <w:color w:val="000000" w:themeColor="text1"/>
          <w:sz w:val="19"/>
          <w:szCs w:val="19"/>
        </w:rPr>
        <w:t xml:space="preserve">Mo, </w:t>
      </w:r>
      <w:r w:rsidR="00C976F3">
        <w:rPr>
          <w:rFonts w:ascii="Haas Grotesk for BrAp 55 Roman" w:hAnsi="Haas Grotesk for BrAp 55 Roman" w:cs="Arial"/>
          <w:color w:val="000000" w:themeColor="text1"/>
          <w:sz w:val="19"/>
          <w:szCs w:val="19"/>
        </w:rPr>
        <w:t>Mi</w:t>
      </w:r>
      <w:r w:rsidR="00C044E6" w:rsidRPr="00E66921">
        <w:rPr>
          <w:rFonts w:ascii="Haas Grotesk for BrAp 55 Roman" w:hAnsi="Haas Grotesk for BrAp 55 Roman" w:cs="Arial"/>
          <w:color w:val="000000" w:themeColor="text1"/>
          <w:sz w:val="19"/>
          <w:szCs w:val="19"/>
        </w:rPr>
        <w:t xml:space="preserve">–Fr </w:t>
      </w:r>
      <w:r w:rsidRPr="00E66921">
        <w:rPr>
          <w:rFonts w:ascii="Haas Grotesk for BrAp 55 Roman" w:hAnsi="Haas Grotesk for BrAp 55 Roman" w:cs="Arial"/>
          <w:color w:val="000000" w:themeColor="text1"/>
          <w:sz w:val="19"/>
          <w:szCs w:val="19"/>
        </w:rPr>
        <w:t>€ 14</w:t>
      </w:r>
      <w:r w:rsidR="00C044E6" w:rsidRPr="00E66921">
        <w:rPr>
          <w:rFonts w:ascii="Haas Grotesk for BrAp 55 Roman" w:hAnsi="Haas Grotesk for BrAp 55 Roman" w:cs="Arial"/>
          <w:color w:val="000000" w:themeColor="text1"/>
          <w:sz w:val="19"/>
          <w:szCs w:val="19"/>
        </w:rPr>
        <w:t xml:space="preserve"> / </w:t>
      </w:r>
      <w:r w:rsidRPr="00E66921">
        <w:rPr>
          <w:rFonts w:ascii="Haas Grotesk for BrAp 55 Roman" w:hAnsi="Haas Grotesk for BrAp 55 Roman" w:cs="Arial"/>
          <w:color w:val="000000" w:themeColor="text1"/>
          <w:sz w:val="19"/>
          <w:szCs w:val="19"/>
        </w:rPr>
        <w:t xml:space="preserve">€ 10, </w:t>
      </w:r>
      <w:r w:rsidR="00C044E6" w:rsidRPr="00E66921">
        <w:rPr>
          <w:rFonts w:ascii="Haas Grotesk for BrAp 55 Roman" w:hAnsi="Haas Grotesk for BrAp 55 Roman" w:cs="Arial"/>
          <w:color w:val="000000" w:themeColor="text1"/>
          <w:sz w:val="19"/>
          <w:szCs w:val="19"/>
        </w:rPr>
        <w:t>Sa/So</w:t>
      </w:r>
      <w:r w:rsidR="003629F5">
        <w:rPr>
          <w:rFonts w:ascii="Haas Grotesk for BrAp 55 Roman" w:hAnsi="Haas Grotesk for BrAp 55 Roman" w:cs="Arial"/>
          <w:color w:val="000000" w:themeColor="text1"/>
          <w:sz w:val="19"/>
          <w:szCs w:val="19"/>
        </w:rPr>
        <w:t>, Feiertage</w:t>
      </w:r>
      <w:r w:rsidR="00C044E6" w:rsidRPr="00E66921">
        <w:rPr>
          <w:rFonts w:ascii="Haas Grotesk for BrAp 55 Roman" w:hAnsi="Haas Grotesk for BrAp 55 Roman" w:cs="Arial"/>
          <w:color w:val="000000" w:themeColor="text1"/>
          <w:sz w:val="19"/>
          <w:szCs w:val="19"/>
        </w:rPr>
        <w:t xml:space="preserve"> € 18 / € 12; </w:t>
      </w:r>
    </w:p>
    <w:p w14:paraId="77D8BF42" w14:textId="77777777" w:rsidR="003629F5" w:rsidRDefault="00145289" w:rsidP="006C7AE9">
      <w:pPr>
        <w:pStyle w:val="KeinLeerraum"/>
        <w:spacing w:line="276" w:lineRule="auto"/>
        <w:rPr>
          <w:rFonts w:ascii="Haas Grotesk for BrAp 55 Roman" w:hAnsi="Haas Grotesk for BrAp 55 Roman" w:cs="Arial"/>
          <w:color w:val="000000" w:themeColor="text1"/>
          <w:sz w:val="19"/>
          <w:szCs w:val="19"/>
        </w:rPr>
      </w:pPr>
      <w:r w:rsidRPr="00E66921">
        <w:rPr>
          <w:rFonts w:ascii="Haas Grotesk for BrAp 55 Roman" w:hAnsi="Haas Grotesk for BrAp 55 Roman" w:cs="Arial"/>
          <w:color w:val="000000" w:themeColor="text1"/>
          <w:sz w:val="19"/>
          <w:szCs w:val="19"/>
        </w:rPr>
        <w:t>Freier Eintritt</w:t>
      </w:r>
      <w:r w:rsidR="00236BD2" w:rsidRPr="00E66921">
        <w:rPr>
          <w:rFonts w:ascii="Haas Grotesk for BrAp 55 Roman" w:hAnsi="Haas Grotesk for BrAp 55 Roman" w:cs="Arial"/>
          <w:color w:val="000000" w:themeColor="text1"/>
          <w:sz w:val="19"/>
          <w:szCs w:val="19"/>
        </w:rPr>
        <w:t xml:space="preserve"> unter 18 Jahren</w:t>
      </w:r>
      <w:r w:rsidRPr="00E66921">
        <w:rPr>
          <w:rFonts w:ascii="Haas Grotesk for BrAp 55 Roman" w:hAnsi="Haas Grotesk for BrAp 55 Roman" w:cs="Arial"/>
          <w:color w:val="000000" w:themeColor="text1"/>
          <w:sz w:val="19"/>
          <w:szCs w:val="19"/>
        </w:rPr>
        <w:t xml:space="preserve"> und Schüler</w:t>
      </w:r>
      <w:r w:rsidR="00236BD2" w:rsidRPr="00E66921">
        <w:rPr>
          <w:rFonts w:ascii="Haas Grotesk for BrAp 55 Roman" w:hAnsi="Haas Grotesk for BrAp 55 Roman" w:cs="Arial"/>
          <w:color w:val="000000" w:themeColor="text1"/>
          <w:sz w:val="19"/>
          <w:szCs w:val="19"/>
        </w:rPr>
        <w:t xml:space="preserve">, Jahreskarte Einzelperson € 35, Jahreskarte Paare € 60, Young Friend unter 35 Jahre € 20, </w:t>
      </w:r>
    </w:p>
    <w:p w14:paraId="57F1D932" w14:textId="28B067A3" w:rsidR="00236BD2" w:rsidRPr="00E66921" w:rsidRDefault="00236BD2" w:rsidP="006C7AE9">
      <w:pPr>
        <w:pStyle w:val="KeinLeerraum"/>
        <w:spacing w:line="276" w:lineRule="auto"/>
        <w:rPr>
          <w:rFonts w:ascii="Haas Grotesk for BrAp 55 Roman" w:hAnsi="Haas Grotesk for BrAp 55 Roman" w:cs="Arial"/>
          <w:color w:val="000000" w:themeColor="text1"/>
          <w:sz w:val="19"/>
          <w:szCs w:val="19"/>
        </w:rPr>
      </w:pPr>
      <w:r w:rsidRPr="00E66921">
        <w:rPr>
          <w:rFonts w:ascii="Haas Grotesk for BrAp 55 Roman" w:hAnsi="Haas Grotesk for BrAp 55 Roman" w:cs="Arial"/>
          <w:color w:val="000000" w:themeColor="text1"/>
          <w:sz w:val="19"/>
          <w:szCs w:val="19"/>
        </w:rPr>
        <w:t xml:space="preserve">Online-Zeitfenster-Tickets </w:t>
      </w:r>
      <w:r w:rsidRPr="00334735">
        <w:rPr>
          <w:rFonts w:ascii="Haas Grotesk for BrAp 55 Roman" w:hAnsi="Haas Grotesk for BrAp 55 Roman" w:cs="Arial"/>
          <w:color w:val="000000" w:themeColor="text1"/>
          <w:sz w:val="19"/>
          <w:szCs w:val="19"/>
        </w:rPr>
        <w:t xml:space="preserve">unter </w:t>
      </w:r>
      <w:hyperlink r:id="rId12" w:history="1">
        <w:r w:rsidR="00334735" w:rsidRPr="00334735">
          <w:rPr>
            <w:rStyle w:val="Hyperlink"/>
            <w:rFonts w:ascii="Haas Grotesk for BrAp 55 Roman" w:hAnsi="Haas Grotesk for BrAp 55 Roman" w:cs="Arial"/>
            <w:color w:val="000000" w:themeColor="text1"/>
            <w:sz w:val="19"/>
            <w:szCs w:val="19"/>
            <w:u w:val="none"/>
          </w:rPr>
          <w:t>www.museum-barberini.com</w:t>
        </w:r>
      </w:hyperlink>
      <w:r w:rsidRPr="00334735">
        <w:rPr>
          <w:rFonts w:ascii="Haas Grotesk for BrAp 55 Roman" w:hAnsi="Haas Grotesk for BrAp 55 Roman" w:cs="Arial"/>
          <w:color w:val="000000" w:themeColor="text1"/>
          <w:sz w:val="19"/>
          <w:szCs w:val="19"/>
        </w:rPr>
        <w:t xml:space="preserve"> </w:t>
      </w:r>
    </w:p>
    <w:p w14:paraId="74263937" w14:textId="7B384F5C" w:rsidR="00236BD2" w:rsidRPr="00E66921" w:rsidRDefault="00236BD2" w:rsidP="006C7AE9">
      <w:pPr>
        <w:pStyle w:val="KeinLeerraum"/>
        <w:spacing w:line="276" w:lineRule="auto"/>
        <w:rPr>
          <w:rFonts w:ascii="Haas Grotesk for BrAp 55 Roman" w:hAnsi="Haas Grotesk for BrAp 55 Roman" w:cs="Arial"/>
          <w:color w:val="000000" w:themeColor="text1"/>
          <w:sz w:val="19"/>
          <w:szCs w:val="19"/>
        </w:rPr>
      </w:pPr>
      <w:r w:rsidRPr="00E66921">
        <w:rPr>
          <w:rFonts w:ascii="Haas Grotesk for BrAp 55 Roman" w:hAnsi="Haas Grotesk for BrAp 55 Roman" w:cs="Arial"/>
          <w:b/>
          <w:bCs/>
          <w:color w:val="000000" w:themeColor="text1"/>
          <w:sz w:val="19"/>
          <w:szCs w:val="19"/>
        </w:rPr>
        <w:t>Museum Barberini auf Social Media</w:t>
      </w:r>
      <w:r w:rsidRPr="00E66921">
        <w:rPr>
          <w:rFonts w:ascii="Haas Grotesk for BrAp 55 Roman" w:hAnsi="Haas Grotesk for BrAp 55 Roman" w:cs="Arial"/>
          <w:color w:val="000000" w:themeColor="text1"/>
          <w:sz w:val="19"/>
          <w:szCs w:val="19"/>
        </w:rPr>
        <w:t>: #</w:t>
      </w:r>
      <w:r w:rsidR="00356894" w:rsidRPr="00E66921">
        <w:rPr>
          <w:rFonts w:ascii="Haas Grotesk for BrAp 55 Roman" w:hAnsi="Haas Grotesk for BrAp 55 Roman" w:cs="Arial"/>
          <w:color w:val="000000" w:themeColor="text1"/>
          <w:sz w:val="19"/>
          <w:szCs w:val="19"/>
        </w:rPr>
        <w:t>Monet</w:t>
      </w:r>
      <w:r w:rsidRPr="00E66921">
        <w:rPr>
          <w:rFonts w:ascii="Haas Grotesk for BrAp 55 Roman" w:hAnsi="Haas Grotesk for BrAp 55 Roman" w:cs="Arial"/>
          <w:color w:val="000000" w:themeColor="text1"/>
          <w:sz w:val="19"/>
          <w:szCs w:val="19"/>
        </w:rPr>
        <w:t>Barberini im #MuseumBarberini auf Facebook, Instagram, Twitter, YouTube</w:t>
      </w:r>
    </w:p>
    <w:p w14:paraId="31C5CB95" w14:textId="6C6B66D3" w:rsidR="003218C1" w:rsidRPr="00E66921" w:rsidRDefault="003218C1"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b/>
          <w:bCs/>
          <w:color w:val="000000" w:themeColor="text1"/>
          <w:sz w:val="19"/>
          <w:szCs w:val="19"/>
        </w:rPr>
        <w:t xml:space="preserve">Barberini Digital: </w:t>
      </w:r>
      <w:r w:rsidRPr="00E66921">
        <w:rPr>
          <w:rFonts w:ascii="Haas Grotesk for BrAp 55 Roman" w:hAnsi="Haas Grotesk for BrAp 55 Roman"/>
          <w:color w:val="000000" w:themeColor="text1"/>
          <w:sz w:val="19"/>
          <w:szCs w:val="19"/>
        </w:rPr>
        <w:t>Die </w:t>
      </w:r>
      <w:r w:rsidRPr="00E66921">
        <w:rPr>
          <w:rFonts w:ascii="Haas Grotesk for BrAp 55 Roman" w:hAnsi="Haas Grotesk for BrAp 55 Roman"/>
          <w:b/>
          <w:bCs/>
          <w:color w:val="000000" w:themeColor="text1"/>
          <w:sz w:val="19"/>
          <w:szCs w:val="19"/>
        </w:rPr>
        <w:t>Barberini App</w:t>
      </w:r>
      <w:r w:rsidRPr="00E66921">
        <w:rPr>
          <w:rFonts w:ascii="Haas Grotesk for BrAp 55 Roman" w:hAnsi="Haas Grotesk for BrAp 55 Roman"/>
          <w:color w:val="000000" w:themeColor="text1"/>
          <w:sz w:val="19"/>
          <w:szCs w:val="19"/>
        </w:rPr>
        <w:t xml:space="preserve"> ist ein persönlicher Begleiter vor, während und nach dem Museumsbesuch. Sie bietet Audiotouren für Erwachsene und Kinder, Serviceinformationen, Veranstaltungstipps, e-Tickets sowie Videos mit </w:t>
      </w:r>
      <w:r w:rsidR="0098315D" w:rsidRPr="00E66921">
        <w:rPr>
          <w:rFonts w:ascii="Haas Grotesk for BrAp 55 Roman" w:hAnsi="Haas Grotesk for BrAp 55 Roman"/>
          <w:color w:val="000000" w:themeColor="text1"/>
          <w:sz w:val="19"/>
          <w:szCs w:val="19"/>
        </w:rPr>
        <w:t>Experteninterviews.</w:t>
      </w:r>
      <w:r w:rsidRPr="00E66921">
        <w:rPr>
          <w:rFonts w:ascii="Haas Grotesk for BrAp 55 Roman" w:hAnsi="Haas Grotesk for BrAp 55 Roman"/>
          <w:color w:val="000000" w:themeColor="text1"/>
          <w:sz w:val="19"/>
          <w:szCs w:val="19"/>
        </w:rPr>
        <w:t xml:space="preserve"> </w:t>
      </w:r>
      <w:r w:rsidR="0098315D" w:rsidRPr="00E66921">
        <w:rPr>
          <w:rFonts w:ascii="Haas Grotesk for BrAp 55 Roman" w:hAnsi="Haas Grotesk for BrAp 55 Roman"/>
          <w:color w:val="000000" w:themeColor="text1"/>
          <w:sz w:val="19"/>
          <w:szCs w:val="19"/>
        </w:rPr>
        <w:t>K</w:t>
      </w:r>
      <w:r w:rsidRPr="00E66921">
        <w:rPr>
          <w:rFonts w:ascii="Haas Grotesk for BrAp 55 Roman" w:hAnsi="Haas Grotesk for BrAp 55 Roman"/>
          <w:color w:val="000000" w:themeColor="text1"/>
          <w:sz w:val="19"/>
          <w:szCs w:val="19"/>
        </w:rPr>
        <w:t>ostenlos erhältlich im App Store und bei Google Play. Erstmals stehen den Besuchern</w:t>
      </w:r>
      <w:r w:rsidR="00541133" w:rsidRPr="00E66921">
        <w:rPr>
          <w:rFonts w:ascii="Haas Grotesk for BrAp 55 Roman" w:hAnsi="Haas Grotesk for BrAp 55 Roman"/>
          <w:color w:val="000000" w:themeColor="text1"/>
          <w:sz w:val="19"/>
          <w:szCs w:val="19"/>
        </w:rPr>
        <w:t xml:space="preserve"> des Museums Barberini </w:t>
      </w:r>
      <w:r w:rsidRPr="00E66921">
        <w:rPr>
          <w:rFonts w:ascii="Haas Grotesk for BrAp 55 Roman" w:hAnsi="Haas Grotesk for BrAp 55 Roman"/>
          <w:b/>
          <w:bCs/>
          <w:color w:val="000000" w:themeColor="text1"/>
          <w:sz w:val="19"/>
          <w:szCs w:val="19"/>
        </w:rPr>
        <w:t>VR-Brillen</w:t>
      </w:r>
      <w:r w:rsidRPr="00E66921">
        <w:rPr>
          <w:rFonts w:ascii="Haas Grotesk for BrAp 55 Roman" w:hAnsi="Haas Grotesk for BrAp 55 Roman"/>
          <w:color w:val="000000" w:themeColor="text1"/>
          <w:sz w:val="19"/>
          <w:szCs w:val="19"/>
        </w:rPr>
        <w:t xml:space="preserve"> zur Verfügung, für eine virtuelle Entdeckungstour durch Monets Garten in Giverny. Der </w:t>
      </w:r>
      <w:r w:rsidRPr="00E66921">
        <w:rPr>
          <w:rFonts w:ascii="Haas Grotesk for BrAp 55 Roman" w:hAnsi="Haas Grotesk for BrAp 55 Roman"/>
          <w:b/>
          <w:bCs/>
          <w:color w:val="000000" w:themeColor="text1"/>
          <w:sz w:val="19"/>
          <w:szCs w:val="19"/>
        </w:rPr>
        <w:t>Barberini Prolog</w:t>
      </w:r>
      <w:r w:rsidRPr="00E66921">
        <w:rPr>
          <w:rFonts w:ascii="Haas Grotesk for BrAp 55 Roman" w:hAnsi="Haas Grotesk for BrAp 55 Roman"/>
          <w:color w:val="000000" w:themeColor="text1"/>
          <w:sz w:val="19"/>
          <w:szCs w:val="19"/>
        </w:rPr>
        <w:t> dient der Einstimmung auf die aktuelle Ausstellung. Als kompakte Webseite gibt der Prolog einen Überblick über die Themen und Werke der Ausstellung und ist geeignet zur Vorbereitung des Museumsbesuchs oder zur Weiterempfehlung der Schau: prolog.museum-barberini.com</w:t>
      </w:r>
      <w:r w:rsidR="00E85222" w:rsidRPr="00E66921">
        <w:rPr>
          <w:rFonts w:ascii="Haas Grotesk for BrAp 55 Roman" w:hAnsi="Haas Grotesk for BrAp 55 Roman"/>
          <w:color w:val="000000" w:themeColor="text1"/>
          <w:sz w:val="19"/>
          <w:szCs w:val="19"/>
        </w:rPr>
        <w:t>/monet</w:t>
      </w:r>
    </w:p>
    <w:p w14:paraId="21E2C760" w14:textId="77777777" w:rsidR="003218C1" w:rsidRPr="00E66921" w:rsidRDefault="003218C1" w:rsidP="006C7AE9">
      <w:pPr>
        <w:spacing w:line="276" w:lineRule="auto"/>
        <w:rPr>
          <w:rFonts w:ascii="Haas Grotesk for BrAp 55 Roman" w:hAnsi="Haas Grotesk for BrAp 55 Roman" w:cs="Arial"/>
          <w:b/>
          <w:bCs/>
          <w:color w:val="000000" w:themeColor="text1"/>
          <w:sz w:val="19"/>
          <w:szCs w:val="19"/>
        </w:rPr>
      </w:pPr>
    </w:p>
    <w:p w14:paraId="69CE4EE6" w14:textId="77777777" w:rsidR="008567A0" w:rsidRPr="00E66921" w:rsidRDefault="008567A0" w:rsidP="006C7AE9">
      <w:pPr>
        <w:spacing w:line="276" w:lineRule="auto"/>
        <w:rPr>
          <w:rFonts w:ascii="Haas Grotesk for BrAp 55 Roman" w:hAnsi="Haas Grotesk for BrAp 55 Roman" w:cs="Arial"/>
          <w:b/>
          <w:bCs/>
          <w:color w:val="000000" w:themeColor="text1"/>
          <w:sz w:val="19"/>
          <w:szCs w:val="19"/>
        </w:rPr>
      </w:pPr>
    </w:p>
    <w:p w14:paraId="29BD0C07" w14:textId="77777777" w:rsidR="00FD7113" w:rsidRPr="00E66921" w:rsidRDefault="00FD7113" w:rsidP="006C7AE9">
      <w:pPr>
        <w:spacing w:line="276" w:lineRule="auto"/>
        <w:rPr>
          <w:rFonts w:ascii="Haas Grotesk for BrAp 55 Roman" w:hAnsi="Haas Grotesk for BrAp 55 Roman" w:cs="Arial"/>
          <w:b/>
          <w:bCs/>
          <w:color w:val="000000" w:themeColor="text1"/>
          <w:sz w:val="19"/>
          <w:szCs w:val="19"/>
        </w:rPr>
      </w:pPr>
    </w:p>
    <w:p w14:paraId="467D4A7A" w14:textId="77777777" w:rsidR="00FD7113" w:rsidRPr="00E66921" w:rsidRDefault="00FD7113" w:rsidP="006C7AE9">
      <w:pPr>
        <w:spacing w:line="276" w:lineRule="auto"/>
        <w:rPr>
          <w:rFonts w:ascii="Haas Grotesk for BrAp 55 Roman" w:hAnsi="Haas Grotesk for BrAp 55 Roman" w:cs="Arial"/>
          <w:b/>
          <w:bCs/>
          <w:color w:val="000000" w:themeColor="text1"/>
          <w:sz w:val="19"/>
          <w:szCs w:val="19"/>
        </w:rPr>
      </w:pPr>
    </w:p>
    <w:p w14:paraId="2391BD82" w14:textId="77777777" w:rsidR="00FD7113" w:rsidRPr="00E66921" w:rsidRDefault="00FD7113" w:rsidP="006C7AE9">
      <w:pPr>
        <w:spacing w:line="276" w:lineRule="auto"/>
        <w:rPr>
          <w:rFonts w:ascii="Haas Grotesk for BrAp 55 Roman" w:hAnsi="Haas Grotesk for BrAp 55 Roman" w:cs="Arial"/>
          <w:b/>
          <w:bCs/>
          <w:color w:val="000000" w:themeColor="text1"/>
          <w:sz w:val="19"/>
          <w:szCs w:val="19"/>
        </w:rPr>
      </w:pPr>
    </w:p>
    <w:p w14:paraId="0077B776" w14:textId="77777777" w:rsidR="005D349D" w:rsidRPr="00E66921" w:rsidRDefault="005D349D" w:rsidP="006C7AE9">
      <w:pPr>
        <w:spacing w:line="276" w:lineRule="auto"/>
        <w:rPr>
          <w:rFonts w:ascii="Haas Grotesk for BrAp 55 Roman" w:hAnsi="Haas Grotesk for BrAp 55 Roman" w:cs="Arial"/>
          <w:b/>
          <w:bCs/>
          <w:color w:val="000000" w:themeColor="text1"/>
          <w:sz w:val="19"/>
          <w:szCs w:val="19"/>
        </w:rPr>
      </w:pPr>
    </w:p>
    <w:p w14:paraId="17C0CB4F" w14:textId="3077D6C9" w:rsidR="00D56A08" w:rsidRPr="00E66921" w:rsidRDefault="007D19EB"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s="Arial"/>
          <w:b/>
          <w:bCs/>
          <w:color w:val="000000" w:themeColor="text1"/>
          <w:sz w:val="19"/>
          <w:szCs w:val="19"/>
        </w:rPr>
        <w:t>Ausstellungskatalog</w:t>
      </w:r>
      <w:r w:rsidR="00236BD2" w:rsidRPr="00E66921">
        <w:rPr>
          <w:rFonts w:ascii="Haas Grotesk for BrAp 55 Roman" w:hAnsi="Haas Grotesk for BrAp 55 Roman" w:cs="Arial"/>
          <w:i/>
          <w:iCs/>
          <w:color w:val="000000" w:themeColor="text1"/>
          <w:sz w:val="19"/>
          <w:szCs w:val="19"/>
        </w:rPr>
        <w:br/>
      </w:r>
    </w:p>
    <w:p w14:paraId="61DF56FF" w14:textId="77777777" w:rsidR="00B16384" w:rsidRPr="00E66921" w:rsidRDefault="00236BD2"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olor w:val="000000" w:themeColor="text1"/>
          <w:sz w:val="19"/>
          <w:szCs w:val="19"/>
        </w:rPr>
        <w:t xml:space="preserve">Herausgegeben von </w:t>
      </w:r>
      <w:r w:rsidR="00EB2367" w:rsidRPr="00E66921">
        <w:rPr>
          <w:rFonts w:ascii="Haas Grotesk for BrAp 55 Roman" w:hAnsi="Haas Grotesk for BrAp 55 Roman"/>
          <w:color w:val="000000" w:themeColor="text1"/>
          <w:sz w:val="19"/>
          <w:szCs w:val="19"/>
        </w:rPr>
        <w:t>Angelica Daneo, Christoph Heinrich</w:t>
      </w:r>
      <w:r w:rsidR="00FC2CEE" w:rsidRPr="00E66921">
        <w:rPr>
          <w:rFonts w:ascii="Haas Grotesk for BrAp 55 Roman" w:hAnsi="Haas Grotesk for BrAp 55 Roman"/>
          <w:color w:val="000000" w:themeColor="text1"/>
          <w:sz w:val="19"/>
          <w:szCs w:val="19"/>
        </w:rPr>
        <w:t xml:space="preserve">, </w:t>
      </w:r>
    </w:p>
    <w:p w14:paraId="3358623F" w14:textId="501950B9" w:rsidR="002314A8" w:rsidRPr="00E66921" w:rsidRDefault="00FC2CEE"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olor w:val="000000" w:themeColor="text1"/>
          <w:sz w:val="19"/>
          <w:szCs w:val="19"/>
        </w:rPr>
        <w:t>Michael Philipp, Ortrud Westheider</w:t>
      </w:r>
    </w:p>
    <w:p w14:paraId="10E29348" w14:textId="77777777" w:rsidR="001A7A42" w:rsidRPr="00E66921" w:rsidRDefault="001A7A42" w:rsidP="006C7AE9">
      <w:pPr>
        <w:spacing w:line="276" w:lineRule="auto"/>
        <w:rPr>
          <w:rFonts w:ascii="Haas Grotesk for BrAp 55 Roman" w:hAnsi="Haas Grotesk for BrAp 55 Roman"/>
          <w:bCs/>
          <w:color w:val="000000" w:themeColor="text1"/>
          <w:sz w:val="19"/>
          <w:szCs w:val="19"/>
        </w:rPr>
      </w:pPr>
    </w:p>
    <w:p w14:paraId="367CE21C" w14:textId="2CF031F7" w:rsidR="001A7A42" w:rsidRPr="00E66921" w:rsidRDefault="00737409" w:rsidP="006C7AE9">
      <w:pPr>
        <w:spacing w:line="276" w:lineRule="auto"/>
        <w:rPr>
          <w:rFonts w:ascii="Haas Grotesk for BrAp 55 Roman" w:hAnsi="Haas Grotesk for BrAp 55 Roman"/>
          <w:bCs/>
          <w:color w:val="000000" w:themeColor="text1"/>
          <w:sz w:val="19"/>
          <w:szCs w:val="19"/>
        </w:rPr>
      </w:pPr>
      <w:r w:rsidRPr="00E66921">
        <w:rPr>
          <w:rFonts w:ascii="Haas Grotesk for BrAp 55 Roman" w:hAnsi="Haas Grotesk for BrAp 55 Roman"/>
          <w:bCs/>
          <w:color w:val="000000" w:themeColor="text1"/>
          <w:sz w:val="19"/>
          <w:szCs w:val="19"/>
        </w:rPr>
        <w:lastRenderedPageBreak/>
        <w:t>Mit</w:t>
      </w:r>
      <w:r w:rsidR="001A7A42" w:rsidRPr="00E66921">
        <w:rPr>
          <w:rFonts w:ascii="Haas Grotesk for BrAp 55 Roman" w:hAnsi="Haas Grotesk for BrAp 55 Roman"/>
          <w:bCs/>
          <w:color w:val="000000" w:themeColor="text1"/>
          <w:sz w:val="19"/>
          <w:szCs w:val="19"/>
        </w:rPr>
        <w:t xml:space="preserve"> </w:t>
      </w:r>
      <w:r w:rsidR="006C5BA2" w:rsidRPr="00E66921">
        <w:rPr>
          <w:rFonts w:ascii="Haas Grotesk for BrAp 55 Roman" w:hAnsi="Haas Grotesk for BrAp 55 Roman"/>
          <w:bCs/>
          <w:color w:val="000000" w:themeColor="text1"/>
          <w:sz w:val="19"/>
          <w:szCs w:val="19"/>
        </w:rPr>
        <w:t>Beiträgen</w:t>
      </w:r>
      <w:r w:rsidR="002E52F8" w:rsidRPr="00E66921">
        <w:rPr>
          <w:rFonts w:ascii="Haas Grotesk for BrAp 55 Roman" w:hAnsi="Haas Grotesk for BrAp 55 Roman"/>
          <w:bCs/>
          <w:color w:val="000000" w:themeColor="text1"/>
          <w:sz w:val="19"/>
          <w:szCs w:val="19"/>
        </w:rPr>
        <w:t xml:space="preserve"> </w:t>
      </w:r>
      <w:r w:rsidR="001A7A42" w:rsidRPr="00E66921">
        <w:rPr>
          <w:rFonts w:ascii="Haas Grotesk for BrAp 55 Roman" w:hAnsi="Haas Grotesk for BrAp 55 Roman"/>
          <w:bCs/>
          <w:color w:val="000000" w:themeColor="text1"/>
          <w:sz w:val="19"/>
          <w:szCs w:val="19"/>
        </w:rPr>
        <w:t xml:space="preserve">von </w:t>
      </w:r>
      <w:r w:rsidRPr="00E66921">
        <w:rPr>
          <w:rFonts w:ascii="Haas Grotesk for BrAp 55 Roman" w:hAnsi="Haas Grotesk for BrAp 55 Roman"/>
          <w:color w:val="000000" w:themeColor="text1"/>
          <w:sz w:val="19"/>
          <w:szCs w:val="19"/>
        </w:rPr>
        <w:t xml:space="preserve">Angelica Daneo, </w:t>
      </w:r>
      <w:r w:rsidR="006C5BA2" w:rsidRPr="00E66921">
        <w:rPr>
          <w:rFonts w:ascii="Haas Grotesk for BrAp 55 Roman" w:hAnsi="Haas Grotesk for BrAp 55 Roman"/>
          <w:color w:val="000000" w:themeColor="text1"/>
          <w:sz w:val="19"/>
          <w:szCs w:val="19"/>
        </w:rPr>
        <w:t xml:space="preserve">Chefkuratorin, Denver Art Museum; Christoph Heinrich, Direktor, Denver Art Museum; </w:t>
      </w:r>
      <w:r w:rsidR="001A7A42" w:rsidRPr="00E66921">
        <w:rPr>
          <w:rFonts w:ascii="Haas Grotesk for BrAp 55 Roman" w:hAnsi="Haas Grotesk for BrAp 55 Roman"/>
          <w:bCs/>
          <w:color w:val="000000" w:themeColor="text1"/>
          <w:sz w:val="19"/>
          <w:szCs w:val="19"/>
        </w:rPr>
        <w:t xml:space="preserve">Marianne Mathieu, </w:t>
      </w:r>
      <w:r w:rsidR="00376BD8" w:rsidRPr="00E66921">
        <w:rPr>
          <w:rFonts w:ascii="Haas Grotesk for BrAp 55 Roman" w:hAnsi="Haas Grotesk for BrAp 55 Roman"/>
          <w:bCs/>
          <w:color w:val="000000" w:themeColor="text1"/>
          <w:sz w:val="19"/>
          <w:szCs w:val="19"/>
        </w:rPr>
        <w:t xml:space="preserve">Wissenschaftliche </w:t>
      </w:r>
      <w:r w:rsidR="006C5BA2" w:rsidRPr="00E66921">
        <w:rPr>
          <w:rFonts w:ascii="Haas Grotesk for BrAp 55 Roman" w:hAnsi="Haas Grotesk for BrAp 55 Roman"/>
          <w:bCs/>
          <w:color w:val="000000" w:themeColor="text1"/>
          <w:sz w:val="19"/>
          <w:szCs w:val="19"/>
        </w:rPr>
        <w:t xml:space="preserve">Leiterin und Sammlungsleiterin, Musée Marmottan Monet, Paris; </w:t>
      </w:r>
      <w:r w:rsidR="001A7A42" w:rsidRPr="00E66921">
        <w:rPr>
          <w:rFonts w:ascii="Haas Grotesk for BrAp 55 Roman" w:hAnsi="Haas Grotesk for BrAp 55 Roman"/>
          <w:bCs/>
          <w:color w:val="000000" w:themeColor="text1"/>
          <w:sz w:val="19"/>
          <w:szCs w:val="19"/>
        </w:rPr>
        <w:t xml:space="preserve">James H. Rubin, </w:t>
      </w:r>
      <w:r w:rsidR="006C5BA2" w:rsidRPr="00E66921">
        <w:rPr>
          <w:rFonts w:ascii="Haas Grotesk for BrAp 55 Roman" w:hAnsi="Haas Grotesk for BrAp 55 Roman"/>
          <w:bCs/>
          <w:color w:val="000000" w:themeColor="text1"/>
          <w:sz w:val="19"/>
          <w:szCs w:val="19"/>
        </w:rPr>
        <w:t xml:space="preserve">Professor für Kunstgeschichte, Stony Brook State University, New York; </w:t>
      </w:r>
      <w:r w:rsidR="001A7A42" w:rsidRPr="00E66921">
        <w:rPr>
          <w:rFonts w:ascii="Haas Grotesk for BrAp 55 Roman" w:hAnsi="Haas Grotesk for BrAp 55 Roman"/>
          <w:bCs/>
          <w:color w:val="000000" w:themeColor="text1"/>
          <w:sz w:val="19"/>
          <w:szCs w:val="19"/>
        </w:rPr>
        <w:t xml:space="preserve">George T. M. Shackelford, </w:t>
      </w:r>
      <w:r w:rsidR="006C5BA2" w:rsidRPr="00E66921">
        <w:rPr>
          <w:rFonts w:ascii="Haas Grotesk for BrAp 55 Roman" w:hAnsi="Haas Grotesk for BrAp 55 Roman"/>
          <w:bCs/>
          <w:color w:val="000000" w:themeColor="text1"/>
          <w:sz w:val="19"/>
          <w:szCs w:val="19"/>
        </w:rPr>
        <w:t xml:space="preserve">Stellvertretender Direktor, Kimbell Art Museum, Fort Worth; </w:t>
      </w:r>
      <w:r w:rsidR="001A7A42" w:rsidRPr="00E66921">
        <w:rPr>
          <w:rFonts w:ascii="Haas Grotesk for BrAp 55 Roman" w:hAnsi="Haas Grotesk for BrAp 55 Roman"/>
          <w:bCs/>
          <w:color w:val="000000" w:themeColor="text1"/>
          <w:sz w:val="19"/>
          <w:szCs w:val="19"/>
        </w:rPr>
        <w:t>Richard Thomson</w:t>
      </w:r>
      <w:r w:rsidR="007F07DD" w:rsidRPr="00E66921">
        <w:rPr>
          <w:rFonts w:ascii="Haas Grotesk for BrAp 55 Roman" w:hAnsi="Haas Grotesk for BrAp 55 Roman"/>
          <w:bCs/>
          <w:color w:val="000000" w:themeColor="text1"/>
          <w:sz w:val="19"/>
          <w:szCs w:val="19"/>
        </w:rPr>
        <w:t xml:space="preserve">, </w:t>
      </w:r>
      <w:r w:rsidR="00376BD8" w:rsidRPr="00E66921">
        <w:rPr>
          <w:rFonts w:ascii="Haas Grotesk for BrAp 55 Roman" w:hAnsi="Haas Grotesk for BrAp 55 Roman"/>
          <w:bCs/>
          <w:color w:val="000000" w:themeColor="text1"/>
          <w:sz w:val="19"/>
          <w:szCs w:val="19"/>
        </w:rPr>
        <w:t xml:space="preserve">Research </w:t>
      </w:r>
      <w:r w:rsidR="006C5BA2" w:rsidRPr="00E66921">
        <w:rPr>
          <w:rFonts w:ascii="Haas Grotesk for BrAp 55 Roman" w:hAnsi="Haas Grotesk for BrAp 55 Roman"/>
          <w:bCs/>
          <w:color w:val="000000" w:themeColor="text1"/>
          <w:sz w:val="19"/>
          <w:szCs w:val="19"/>
        </w:rPr>
        <w:t xml:space="preserve">Professor University of Edinburgh; </w:t>
      </w:r>
      <w:r w:rsidR="001A7A42" w:rsidRPr="00E66921">
        <w:rPr>
          <w:rFonts w:ascii="Haas Grotesk for BrAp 55 Roman" w:hAnsi="Haas Grotesk for BrAp 55 Roman"/>
          <w:bCs/>
          <w:color w:val="000000" w:themeColor="text1"/>
          <w:sz w:val="19"/>
          <w:szCs w:val="19"/>
        </w:rPr>
        <w:t>Paul Hayes Tucker</w:t>
      </w:r>
      <w:r w:rsidRPr="00E66921">
        <w:rPr>
          <w:rFonts w:ascii="Haas Grotesk for BrAp 55 Roman" w:hAnsi="Haas Grotesk for BrAp 55 Roman"/>
          <w:bCs/>
          <w:color w:val="000000" w:themeColor="text1"/>
          <w:sz w:val="19"/>
          <w:szCs w:val="19"/>
        </w:rPr>
        <w:t xml:space="preserve">, </w:t>
      </w:r>
      <w:r w:rsidR="006C5BA2" w:rsidRPr="00E66921">
        <w:rPr>
          <w:rFonts w:ascii="Haas Grotesk for BrAp 55 Roman" w:hAnsi="Haas Grotesk for BrAp 55 Roman"/>
          <w:bCs/>
          <w:color w:val="000000" w:themeColor="text1"/>
          <w:sz w:val="19"/>
          <w:szCs w:val="19"/>
        </w:rPr>
        <w:t xml:space="preserve">Professor emeritus, University of Massachusetts, Boston; </w:t>
      </w:r>
      <w:r w:rsidRPr="00E66921">
        <w:rPr>
          <w:rFonts w:ascii="Haas Grotesk for BrAp 55 Roman" w:hAnsi="Haas Grotesk for BrAp 55 Roman"/>
          <w:bCs/>
          <w:color w:val="000000" w:themeColor="text1"/>
          <w:sz w:val="19"/>
          <w:szCs w:val="19"/>
        </w:rPr>
        <w:t>Daniel Zamani</w:t>
      </w:r>
      <w:r w:rsidR="006C5BA2" w:rsidRPr="00E66921">
        <w:rPr>
          <w:rFonts w:ascii="Haas Grotesk for BrAp 55 Roman" w:hAnsi="Haas Grotesk for BrAp 55 Roman"/>
          <w:bCs/>
          <w:color w:val="000000" w:themeColor="text1"/>
          <w:sz w:val="19"/>
          <w:szCs w:val="19"/>
        </w:rPr>
        <w:t>, Kurator, Museum Barberini</w:t>
      </w:r>
      <w:r w:rsidR="00657ECA" w:rsidRPr="00E66921">
        <w:rPr>
          <w:rFonts w:ascii="Haas Grotesk for BrAp 55 Roman" w:hAnsi="Haas Grotesk for BrAp 55 Roman"/>
          <w:bCs/>
          <w:color w:val="000000" w:themeColor="text1"/>
          <w:sz w:val="19"/>
          <w:szCs w:val="19"/>
        </w:rPr>
        <w:t>, Potsdam</w:t>
      </w:r>
      <w:r w:rsidR="006C5BA2" w:rsidRPr="00E66921">
        <w:rPr>
          <w:rFonts w:ascii="Haas Grotesk for BrAp 55 Roman" w:hAnsi="Haas Grotesk for BrAp 55 Roman"/>
          <w:bCs/>
          <w:color w:val="000000" w:themeColor="text1"/>
          <w:sz w:val="19"/>
          <w:szCs w:val="19"/>
        </w:rPr>
        <w:t xml:space="preserve">. </w:t>
      </w:r>
    </w:p>
    <w:p w14:paraId="6C77623A" w14:textId="4E4F0245" w:rsidR="00236BD2" w:rsidRPr="00E66921" w:rsidRDefault="00236BD2" w:rsidP="006C7AE9">
      <w:pPr>
        <w:pStyle w:val="StandardWeb"/>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olor w:val="000000" w:themeColor="text1"/>
          <w:sz w:val="19"/>
          <w:szCs w:val="19"/>
        </w:rPr>
        <w:t xml:space="preserve">Hardcover mit Schutzumschlag, </w:t>
      </w:r>
      <w:r w:rsidR="001A7A42" w:rsidRPr="00E66921">
        <w:rPr>
          <w:rFonts w:ascii="Haas Grotesk for BrAp 55 Roman" w:hAnsi="Haas Grotesk for BrAp 55 Roman"/>
          <w:color w:val="000000" w:themeColor="text1"/>
          <w:sz w:val="19"/>
          <w:szCs w:val="19"/>
        </w:rPr>
        <w:t>280</w:t>
      </w:r>
      <w:r w:rsidRPr="00E66921">
        <w:rPr>
          <w:rFonts w:ascii="Haas Grotesk for BrAp 55 Roman" w:hAnsi="Haas Grotesk for BrAp 55 Roman"/>
          <w:color w:val="000000" w:themeColor="text1"/>
          <w:sz w:val="19"/>
          <w:szCs w:val="19"/>
        </w:rPr>
        <w:t xml:space="preserve"> Seiten, 24</w:t>
      </w:r>
      <w:r w:rsidR="00220447" w:rsidRPr="00E66921">
        <w:rPr>
          <w:rFonts w:ascii="Haas Grotesk for BrAp 55 Roman" w:hAnsi="Haas Grotesk for BrAp 55 Roman"/>
          <w:color w:val="000000" w:themeColor="text1"/>
          <w:sz w:val="19"/>
          <w:szCs w:val="19"/>
        </w:rPr>
        <w:t>,0</w:t>
      </w:r>
      <w:r w:rsidRPr="00E66921">
        <w:rPr>
          <w:rFonts w:ascii="Haas Grotesk for BrAp 55 Roman" w:hAnsi="Haas Grotesk for BrAp 55 Roman"/>
          <w:color w:val="000000" w:themeColor="text1"/>
          <w:sz w:val="19"/>
          <w:szCs w:val="19"/>
        </w:rPr>
        <w:t xml:space="preserve"> x 30</w:t>
      </w:r>
      <w:r w:rsidR="00220447" w:rsidRPr="00E66921">
        <w:rPr>
          <w:rFonts w:ascii="Haas Grotesk for BrAp 55 Roman" w:hAnsi="Haas Grotesk for BrAp 55 Roman"/>
          <w:color w:val="000000" w:themeColor="text1"/>
          <w:sz w:val="19"/>
          <w:szCs w:val="19"/>
        </w:rPr>
        <w:t>,0</w:t>
      </w:r>
      <w:r w:rsidRPr="00E66921">
        <w:rPr>
          <w:rFonts w:ascii="Haas Grotesk for BrAp 55 Roman" w:hAnsi="Haas Grotesk for BrAp 55 Roman"/>
          <w:color w:val="000000" w:themeColor="text1"/>
          <w:sz w:val="19"/>
          <w:szCs w:val="19"/>
        </w:rPr>
        <w:t xml:space="preserve"> cm, 2</w:t>
      </w:r>
      <w:r w:rsidR="00220447" w:rsidRPr="00E66921">
        <w:rPr>
          <w:rFonts w:ascii="Haas Grotesk for BrAp 55 Roman" w:hAnsi="Haas Grotesk for BrAp 55 Roman"/>
          <w:color w:val="000000" w:themeColor="text1"/>
          <w:sz w:val="19"/>
          <w:szCs w:val="19"/>
        </w:rPr>
        <w:t>66</w:t>
      </w:r>
      <w:r w:rsidRPr="00E66921">
        <w:rPr>
          <w:rFonts w:ascii="Haas Grotesk for BrAp 55 Roman" w:hAnsi="Haas Grotesk for BrAp 55 Roman"/>
          <w:color w:val="000000" w:themeColor="text1"/>
          <w:sz w:val="19"/>
          <w:szCs w:val="19"/>
        </w:rPr>
        <w:t xml:space="preserve"> farbige Abbildungen, Prestel Verlag, M</w:t>
      </w:r>
      <w:r w:rsidR="008B3E88" w:rsidRPr="00E66921">
        <w:rPr>
          <w:rFonts w:ascii="Haas Grotesk for BrAp 55 Roman" w:hAnsi="Haas Grotesk for BrAp 55 Roman"/>
          <w:color w:val="000000" w:themeColor="text1"/>
          <w:sz w:val="19"/>
          <w:szCs w:val="19"/>
        </w:rPr>
        <w:t>ü</w:t>
      </w:r>
      <w:r w:rsidRPr="00E66921">
        <w:rPr>
          <w:rFonts w:ascii="Haas Grotesk for BrAp 55 Roman" w:hAnsi="Haas Grotesk for BrAp 55 Roman"/>
          <w:color w:val="000000" w:themeColor="text1"/>
          <w:sz w:val="19"/>
          <w:szCs w:val="19"/>
        </w:rPr>
        <w:t>nchen 20</w:t>
      </w:r>
      <w:r w:rsidR="00737409" w:rsidRPr="00E66921">
        <w:rPr>
          <w:rFonts w:ascii="Haas Grotesk for BrAp 55 Roman" w:hAnsi="Haas Grotesk for BrAp 55 Roman"/>
          <w:color w:val="000000" w:themeColor="text1"/>
          <w:sz w:val="19"/>
          <w:szCs w:val="19"/>
        </w:rPr>
        <w:t>20</w:t>
      </w:r>
      <w:r w:rsidRPr="00E66921">
        <w:rPr>
          <w:rFonts w:ascii="Haas Grotesk for BrAp 55 Roman" w:hAnsi="Haas Grotesk for BrAp 55 Roman"/>
          <w:color w:val="000000" w:themeColor="text1"/>
          <w:sz w:val="19"/>
          <w:szCs w:val="19"/>
        </w:rPr>
        <w:t xml:space="preserve">, Ausgabe Museumsshop € </w:t>
      </w:r>
      <w:r w:rsidR="004560A4" w:rsidRPr="00E66921">
        <w:rPr>
          <w:rFonts w:ascii="Haas Grotesk for BrAp 55 Roman" w:hAnsi="Haas Grotesk for BrAp 55 Roman"/>
          <w:color w:val="000000" w:themeColor="text1"/>
          <w:sz w:val="19"/>
          <w:szCs w:val="19"/>
        </w:rPr>
        <w:t>30</w:t>
      </w:r>
      <w:r w:rsidR="00737409" w:rsidRPr="00E66921">
        <w:rPr>
          <w:rFonts w:ascii="Haas Grotesk for BrAp 55 Roman" w:hAnsi="Haas Grotesk for BrAp 55 Roman"/>
          <w:color w:val="000000" w:themeColor="text1"/>
          <w:sz w:val="19"/>
          <w:szCs w:val="19"/>
        </w:rPr>
        <w:t>,00</w:t>
      </w:r>
      <w:r w:rsidRPr="00E66921">
        <w:rPr>
          <w:rFonts w:ascii="Haas Grotesk for BrAp 55 Roman" w:hAnsi="Haas Grotesk for BrAp 55 Roman"/>
          <w:color w:val="000000" w:themeColor="text1"/>
          <w:sz w:val="19"/>
          <w:szCs w:val="19"/>
        </w:rPr>
        <w:t>; Ausgabe Buchhandel € 39,00</w:t>
      </w:r>
      <w:r w:rsidR="008B3E88" w:rsidRPr="00E66921">
        <w:rPr>
          <w:rFonts w:ascii="Haas Grotesk for BrAp 55 Roman" w:hAnsi="Haas Grotesk for BrAp 55 Roman"/>
          <w:color w:val="000000" w:themeColor="text1"/>
          <w:sz w:val="19"/>
          <w:szCs w:val="19"/>
        </w:rPr>
        <w:t xml:space="preserve"> / </w:t>
      </w:r>
      <w:r w:rsidR="00C20EA0" w:rsidRPr="00E66921">
        <w:rPr>
          <w:rFonts w:ascii="Haas Grotesk for BrAp 55 Roman" w:hAnsi="Haas Grotesk for BrAp 55 Roman"/>
          <w:color w:val="000000" w:themeColor="text1"/>
          <w:sz w:val="19"/>
          <w:szCs w:val="19"/>
        </w:rPr>
        <w:t>ISBN 978-3-7913-6926-6</w:t>
      </w:r>
    </w:p>
    <w:p w14:paraId="05B9F1F9" w14:textId="75DBC6BD" w:rsidR="00236BD2" w:rsidRPr="00E66921" w:rsidRDefault="007F07DD" w:rsidP="006C7AE9">
      <w:pPr>
        <w:pStyle w:val="paragraph"/>
        <w:spacing w:before="0" w:beforeAutospacing="0" w:after="0" w:afterAutospacing="0" w:line="276" w:lineRule="auto"/>
        <w:textAlignment w:val="baseline"/>
        <w:rPr>
          <w:rStyle w:val="normaltextrun"/>
          <w:rFonts w:ascii="Haas Grotesk for BrAp 55 Roman" w:hAnsi="Haas Grotesk for BrAp 55 Roman" w:cs="Arial"/>
          <w:color w:val="000000" w:themeColor="text1"/>
          <w:sz w:val="19"/>
          <w:szCs w:val="19"/>
        </w:rPr>
      </w:pPr>
      <w:r w:rsidRPr="00E66921">
        <w:rPr>
          <w:rStyle w:val="normaltextrun"/>
          <w:rFonts w:ascii="Haas Grotesk for BrAp 55 Roman" w:hAnsi="Haas Grotesk for BrAp 55 Roman" w:cs="Arial"/>
          <w:color w:val="000000" w:themeColor="text1"/>
          <w:sz w:val="19"/>
          <w:szCs w:val="19"/>
        </w:rPr>
        <w:t>Essays</w:t>
      </w:r>
      <w:r w:rsidR="00236BD2" w:rsidRPr="00E66921">
        <w:rPr>
          <w:rStyle w:val="normaltextrun"/>
          <w:rFonts w:ascii="Haas Grotesk for BrAp 55 Roman" w:hAnsi="Haas Grotesk for BrAp 55 Roman" w:cs="Arial"/>
          <w:color w:val="000000" w:themeColor="text1"/>
          <w:sz w:val="19"/>
          <w:szCs w:val="19"/>
        </w:rPr>
        <w:t xml:space="preserve">: </w:t>
      </w:r>
    </w:p>
    <w:p w14:paraId="4984907C" w14:textId="6E00C0DC" w:rsidR="00236BD2" w:rsidRPr="00E66921" w:rsidRDefault="00737409" w:rsidP="006C7AE9">
      <w:pPr>
        <w:pStyle w:val="paragraph"/>
        <w:numPr>
          <w:ilvl w:val="0"/>
          <w:numId w:val="7"/>
        </w:numPr>
        <w:spacing w:before="0" w:beforeAutospacing="0" w:after="0" w:afterAutospacing="0" w:line="276" w:lineRule="auto"/>
        <w:textAlignment w:val="baseline"/>
        <w:rPr>
          <w:rFonts w:ascii="Haas Grotesk for BrAp 55 Roman" w:hAnsi="Haas Grotesk for BrAp 55 Roman"/>
          <w:i/>
          <w:iCs/>
          <w:color w:val="000000" w:themeColor="text1"/>
          <w:sz w:val="19"/>
          <w:szCs w:val="19"/>
        </w:rPr>
      </w:pPr>
      <w:r w:rsidRPr="00E66921">
        <w:rPr>
          <w:rStyle w:val="normaltextrun"/>
          <w:rFonts w:ascii="Haas Grotesk for BrAp 55 Roman" w:hAnsi="Haas Grotesk for BrAp 55 Roman"/>
          <w:i/>
          <w:iCs/>
          <w:color w:val="000000" w:themeColor="text1"/>
          <w:sz w:val="19"/>
          <w:szCs w:val="19"/>
        </w:rPr>
        <w:t xml:space="preserve">Umkämpftes Terrain. Monet und die französische Kunstszene der 1860er Jahre </w:t>
      </w:r>
      <w:r w:rsidR="00236BD2" w:rsidRPr="00E66921">
        <w:rPr>
          <w:rStyle w:val="eop"/>
          <w:rFonts w:ascii="Haas Grotesk for BrAp 55 Roman" w:hAnsi="Haas Grotesk for BrAp 55 Roman"/>
          <w:color w:val="000000" w:themeColor="text1"/>
          <w:sz w:val="19"/>
          <w:szCs w:val="19"/>
        </w:rPr>
        <w:t>(</w:t>
      </w:r>
      <w:r w:rsidR="007F07DD" w:rsidRPr="00E66921">
        <w:rPr>
          <w:rStyle w:val="spellingerror"/>
          <w:rFonts w:ascii="Haas Grotesk for BrAp 55 Roman" w:hAnsi="Haas Grotesk for BrAp 55 Roman"/>
          <w:color w:val="000000" w:themeColor="text1"/>
          <w:sz w:val="19"/>
          <w:szCs w:val="19"/>
        </w:rPr>
        <w:t>Paul Hayes Tucker</w:t>
      </w:r>
      <w:r w:rsidR="00236BD2" w:rsidRPr="00E66921">
        <w:rPr>
          <w:rStyle w:val="spellingerror"/>
          <w:rFonts w:ascii="Haas Grotesk for BrAp 55 Roman" w:hAnsi="Haas Grotesk for BrAp 55 Roman"/>
          <w:color w:val="000000" w:themeColor="text1"/>
          <w:sz w:val="19"/>
          <w:szCs w:val="19"/>
        </w:rPr>
        <w:t>)</w:t>
      </w:r>
      <w:r w:rsidR="00236BD2" w:rsidRPr="00E66921">
        <w:rPr>
          <w:rStyle w:val="eop"/>
          <w:rFonts w:ascii="Haas Grotesk for BrAp 55 Roman" w:hAnsi="Haas Grotesk for BrAp 55 Roman"/>
          <w:color w:val="000000" w:themeColor="text1"/>
          <w:sz w:val="19"/>
          <w:szCs w:val="19"/>
        </w:rPr>
        <w:t>  </w:t>
      </w:r>
    </w:p>
    <w:p w14:paraId="76A41B22" w14:textId="77777777" w:rsidR="007F07DD" w:rsidRPr="00E66921" w:rsidRDefault="007F07DD" w:rsidP="006C7AE9">
      <w:pPr>
        <w:pStyle w:val="paragraph"/>
        <w:numPr>
          <w:ilvl w:val="0"/>
          <w:numId w:val="6"/>
        </w:numPr>
        <w:spacing w:before="0" w:beforeAutospacing="0" w:after="0" w:afterAutospacing="0" w:line="276" w:lineRule="auto"/>
        <w:textAlignment w:val="baseline"/>
        <w:rPr>
          <w:rStyle w:val="normaltextrun"/>
          <w:rFonts w:ascii="Haas Grotesk for BrAp 55 Roman" w:hAnsi="Haas Grotesk for BrAp 55 Roman" w:cs="Arial"/>
          <w:color w:val="000000" w:themeColor="text1"/>
          <w:sz w:val="19"/>
          <w:szCs w:val="19"/>
        </w:rPr>
      </w:pPr>
      <w:r w:rsidRPr="00E66921">
        <w:rPr>
          <w:rStyle w:val="normaltextrun"/>
          <w:rFonts w:ascii="Haas Grotesk for BrAp 55 Roman" w:hAnsi="Haas Grotesk for BrAp 55 Roman"/>
          <w:i/>
          <w:iCs/>
          <w:color w:val="000000" w:themeColor="text1"/>
          <w:sz w:val="19"/>
          <w:szCs w:val="19"/>
        </w:rPr>
        <w:t xml:space="preserve">Sur le motif. Monet und die impressionistische Freilichtmalerei </w:t>
      </w:r>
    </w:p>
    <w:p w14:paraId="7DA7B345" w14:textId="2DF3A23F" w:rsidR="00236BD2" w:rsidRPr="00E66921" w:rsidRDefault="00236BD2" w:rsidP="006C7AE9">
      <w:pPr>
        <w:pStyle w:val="paragraph"/>
        <w:spacing w:before="0" w:beforeAutospacing="0" w:after="0" w:afterAutospacing="0" w:line="276" w:lineRule="auto"/>
        <w:ind w:left="720"/>
        <w:textAlignment w:val="baseline"/>
        <w:rPr>
          <w:rFonts w:ascii="Haas Grotesk for BrAp 55 Roman" w:hAnsi="Haas Grotesk for BrAp 55 Roman" w:cs="Arial"/>
          <w:color w:val="000000" w:themeColor="text1"/>
          <w:sz w:val="19"/>
          <w:szCs w:val="19"/>
        </w:rPr>
      </w:pPr>
      <w:r w:rsidRPr="00E66921">
        <w:rPr>
          <w:rFonts w:ascii="Haas Grotesk for BrAp 55 Roman" w:hAnsi="Haas Grotesk for BrAp 55 Roman" w:cs="Arial"/>
          <w:color w:val="000000" w:themeColor="text1"/>
          <w:sz w:val="19"/>
          <w:szCs w:val="19"/>
        </w:rPr>
        <w:t>(</w:t>
      </w:r>
      <w:r w:rsidR="007F07DD" w:rsidRPr="00E66921">
        <w:rPr>
          <w:rFonts w:ascii="Haas Grotesk for BrAp 55 Roman" w:hAnsi="Haas Grotesk for BrAp 55 Roman"/>
          <w:color w:val="000000" w:themeColor="text1"/>
          <w:sz w:val="19"/>
          <w:szCs w:val="19"/>
        </w:rPr>
        <w:t>Daniel Zamani</w:t>
      </w:r>
      <w:r w:rsidRPr="00E66921">
        <w:rPr>
          <w:rStyle w:val="eop"/>
          <w:rFonts w:ascii="Haas Grotesk for BrAp 55 Roman" w:hAnsi="Haas Grotesk for BrAp 55 Roman"/>
          <w:color w:val="000000" w:themeColor="text1"/>
          <w:sz w:val="19"/>
          <w:szCs w:val="19"/>
        </w:rPr>
        <w:t>)</w:t>
      </w:r>
    </w:p>
    <w:p w14:paraId="0CDFE797" w14:textId="77777777" w:rsidR="007F07DD" w:rsidRPr="00E66921" w:rsidRDefault="007F07DD" w:rsidP="006C7AE9">
      <w:pPr>
        <w:pStyle w:val="paragraph"/>
        <w:numPr>
          <w:ilvl w:val="0"/>
          <w:numId w:val="6"/>
        </w:numPr>
        <w:spacing w:before="0" w:beforeAutospacing="0" w:after="0" w:afterAutospacing="0" w:line="276" w:lineRule="auto"/>
        <w:textAlignment w:val="baseline"/>
        <w:rPr>
          <w:rStyle w:val="normaltextrun"/>
          <w:rFonts w:ascii="Haas Grotesk for BrAp 55 Roman" w:hAnsi="Haas Grotesk for BrAp 55 Roman" w:cs="Arial"/>
          <w:color w:val="000000" w:themeColor="text1"/>
          <w:sz w:val="19"/>
          <w:szCs w:val="19"/>
        </w:rPr>
      </w:pPr>
      <w:r w:rsidRPr="00E66921">
        <w:rPr>
          <w:rStyle w:val="normaltextrun"/>
          <w:rFonts w:ascii="Haas Grotesk for BrAp 55 Roman" w:hAnsi="Haas Grotesk for BrAp 55 Roman"/>
          <w:i/>
          <w:iCs/>
          <w:color w:val="000000" w:themeColor="text1"/>
          <w:sz w:val="19"/>
          <w:szCs w:val="19"/>
        </w:rPr>
        <w:t xml:space="preserve">Monet als Zeichner. Von der Vorzeichnung zum inneren Bild </w:t>
      </w:r>
    </w:p>
    <w:p w14:paraId="11BE9264" w14:textId="77777777" w:rsidR="007F07DD" w:rsidRPr="00E66921" w:rsidRDefault="00236BD2" w:rsidP="006C7AE9">
      <w:pPr>
        <w:pStyle w:val="paragraph"/>
        <w:spacing w:before="0" w:beforeAutospacing="0" w:after="0" w:afterAutospacing="0" w:line="276" w:lineRule="auto"/>
        <w:ind w:left="720"/>
        <w:textAlignment w:val="baseline"/>
        <w:rPr>
          <w:rStyle w:val="eop"/>
          <w:rFonts w:ascii="Haas Grotesk for BrAp 55 Roman" w:hAnsi="Haas Grotesk for BrAp 55 Roman"/>
          <w:color w:val="000000" w:themeColor="text1"/>
          <w:sz w:val="19"/>
          <w:szCs w:val="19"/>
        </w:rPr>
      </w:pPr>
      <w:r w:rsidRPr="00E66921">
        <w:rPr>
          <w:rFonts w:ascii="Haas Grotesk for BrAp 55 Roman" w:hAnsi="Haas Grotesk for BrAp 55 Roman" w:cs="Arial"/>
          <w:color w:val="000000" w:themeColor="text1"/>
          <w:sz w:val="19"/>
          <w:szCs w:val="19"/>
        </w:rPr>
        <w:t>(</w:t>
      </w:r>
      <w:r w:rsidR="007F07DD" w:rsidRPr="00E66921">
        <w:rPr>
          <w:rStyle w:val="spellingerror"/>
          <w:rFonts w:ascii="Haas Grotesk for BrAp 55 Roman" w:hAnsi="Haas Grotesk for BrAp 55 Roman"/>
          <w:color w:val="000000" w:themeColor="text1"/>
          <w:sz w:val="19"/>
          <w:szCs w:val="19"/>
        </w:rPr>
        <w:t>Marianne Mathieu</w:t>
      </w:r>
      <w:r w:rsidRPr="00E66921">
        <w:rPr>
          <w:rStyle w:val="spellingerror"/>
          <w:rFonts w:ascii="Haas Grotesk for BrAp 55 Roman" w:hAnsi="Haas Grotesk for BrAp 55 Roman"/>
          <w:color w:val="000000" w:themeColor="text1"/>
          <w:sz w:val="19"/>
          <w:szCs w:val="19"/>
        </w:rPr>
        <w:t>)</w:t>
      </w:r>
    </w:p>
    <w:p w14:paraId="6C31E720" w14:textId="3D7E8394" w:rsidR="00236BD2" w:rsidRPr="00E66921" w:rsidRDefault="007F07DD" w:rsidP="006C7AE9">
      <w:pPr>
        <w:pStyle w:val="paragraph"/>
        <w:numPr>
          <w:ilvl w:val="0"/>
          <w:numId w:val="6"/>
        </w:numPr>
        <w:spacing w:before="0" w:beforeAutospacing="0" w:after="0" w:afterAutospacing="0" w:line="276" w:lineRule="auto"/>
        <w:textAlignment w:val="baseline"/>
        <w:rPr>
          <w:rFonts w:ascii="Haas Grotesk for BrAp 55 Roman" w:hAnsi="Haas Grotesk for BrAp 55 Roman"/>
          <w:color w:val="000000" w:themeColor="text1"/>
          <w:sz w:val="19"/>
          <w:szCs w:val="19"/>
        </w:rPr>
      </w:pPr>
      <w:r w:rsidRPr="00E66921">
        <w:rPr>
          <w:rFonts w:ascii="Haas Grotesk for BrAp 55 Roman" w:hAnsi="Haas Grotesk for BrAp 55 Roman"/>
          <w:color w:val="000000" w:themeColor="text1"/>
          <w:sz w:val="19"/>
          <w:szCs w:val="19"/>
        </w:rPr>
        <w:t>„Diese Palmen treiben mich in den Wahnsinn“. Monet, der S</w:t>
      </w:r>
      <w:r w:rsidR="00542E90" w:rsidRPr="00E66921">
        <w:rPr>
          <w:rFonts w:ascii="Haas Grotesk for BrAp 55 Roman" w:hAnsi="Haas Grotesk for BrAp 55 Roman"/>
          <w:color w:val="000000" w:themeColor="text1"/>
          <w:sz w:val="19"/>
          <w:szCs w:val="19"/>
        </w:rPr>
        <w:t>ü</w:t>
      </w:r>
      <w:r w:rsidRPr="00E66921">
        <w:rPr>
          <w:rFonts w:ascii="Haas Grotesk for BrAp 55 Roman" w:hAnsi="Haas Grotesk for BrAp 55 Roman"/>
          <w:color w:val="000000" w:themeColor="text1"/>
          <w:sz w:val="19"/>
          <w:szCs w:val="19"/>
        </w:rPr>
        <w:t xml:space="preserve">den und die Wahl seiner Motive </w:t>
      </w:r>
      <w:r w:rsidR="00236BD2" w:rsidRPr="00E66921">
        <w:rPr>
          <w:rFonts w:ascii="Haas Grotesk for BrAp 55 Roman" w:hAnsi="Haas Grotesk for BrAp 55 Roman" w:cs="Arial"/>
          <w:color w:val="000000" w:themeColor="text1"/>
          <w:sz w:val="19"/>
          <w:szCs w:val="19"/>
        </w:rPr>
        <w:t>(</w:t>
      </w:r>
      <w:r w:rsidRPr="00E66921">
        <w:rPr>
          <w:rStyle w:val="normaltextrun"/>
          <w:rFonts w:ascii="Haas Grotesk for BrAp 55 Roman" w:hAnsi="Haas Grotesk for BrAp 55 Roman"/>
          <w:color w:val="000000" w:themeColor="text1"/>
          <w:sz w:val="19"/>
          <w:szCs w:val="19"/>
        </w:rPr>
        <w:t>Angelica Daneo</w:t>
      </w:r>
      <w:r w:rsidR="00236BD2" w:rsidRPr="00E66921">
        <w:rPr>
          <w:rStyle w:val="eop"/>
          <w:rFonts w:ascii="Haas Grotesk for BrAp 55 Roman" w:hAnsi="Haas Grotesk for BrAp 55 Roman"/>
          <w:color w:val="000000" w:themeColor="text1"/>
          <w:sz w:val="19"/>
          <w:szCs w:val="19"/>
        </w:rPr>
        <w:t>)</w:t>
      </w:r>
    </w:p>
    <w:p w14:paraId="3CBF20B3" w14:textId="77777777" w:rsidR="00355485" w:rsidRPr="00E66921" w:rsidRDefault="007F07DD" w:rsidP="006C7AE9">
      <w:pPr>
        <w:pStyle w:val="paragraph"/>
        <w:numPr>
          <w:ilvl w:val="0"/>
          <w:numId w:val="6"/>
        </w:numPr>
        <w:spacing w:before="0" w:beforeAutospacing="0" w:after="0" w:afterAutospacing="0" w:line="276" w:lineRule="auto"/>
        <w:textAlignment w:val="baseline"/>
        <w:rPr>
          <w:rStyle w:val="normaltextrun"/>
          <w:rFonts w:ascii="Haas Grotesk for BrAp 55 Roman" w:hAnsi="Haas Grotesk for BrAp 55 Roman" w:cs="Arial"/>
          <w:color w:val="000000" w:themeColor="text1"/>
          <w:sz w:val="19"/>
          <w:szCs w:val="19"/>
        </w:rPr>
      </w:pPr>
      <w:r w:rsidRPr="00E66921">
        <w:rPr>
          <w:rStyle w:val="normaltextrun"/>
          <w:rFonts w:ascii="Haas Grotesk for BrAp 55 Roman" w:hAnsi="Haas Grotesk for BrAp 55 Roman"/>
          <w:i/>
          <w:iCs/>
          <w:color w:val="000000" w:themeColor="text1"/>
          <w:sz w:val="19"/>
          <w:szCs w:val="19"/>
        </w:rPr>
        <w:t>Maler des modernen Lebens. Monets Stadtansichten</w:t>
      </w:r>
    </w:p>
    <w:p w14:paraId="517C9E7A" w14:textId="0B563AE3" w:rsidR="00236BD2" w:rsidRPr="00E66921" w:rsidRDefault="00236BD2" w:rsidP="006C7AE9">
      <w:pPr>
        <w:pStyle w:val="paragraph"/>
        <w:spacing w:before="0" w:beforeAutospacing="0" w:after="0" w:afterAutospacing="0" w:line="276" w:lineRule="auto"/>
        <w:ind w:left="720"/>
        <w:textAlignment w:val="baseline"/>
        <w:rPr>
          <w:rFonts w:ascii="Haas Grotesk for BrAp 55 Roman" w:hAnsi="Haas Grotesk for BrAp 55 Roman" w:cs="Arial"/>
          <w:color w:val="000000" w:themeColor="text1"/>
          <w:sz w:val="19"/>
          <w:szCs w:val="19"/>
        </w:rPr>
      </w:pPr>
      <w:r w:rsidRPr="00E66921">
        <w:rPr>
          <w:rFonts w:ascii="Haas Grotesk for BrAp 55 Roman" w:hAnsi="Haas Grotesk for BrAp 55 Roman"/>
          <w:color w:val="000000" w:themeColor="text1"/>
          <w:sz w:val="19"/>
          <w:szCs w:val="19"/>
        </w:rPr>
        <w:t>(</w:t>
      </w:r>
      <w:r w:rsidR="007F07DD" w:rsidRPr="00E66921">
        <w:rPr>
          <w:rStyle w:val="normaltextrun"/>
          <w:rFonts w:ascii="Haas Grotesk for BrAp 55 Roman" w:hAnsi="Haas Grotesk for BrAp 55 Roman"/>
          <w:color w:val="000000" w:themeColor="text1"/>
          <w:sz w:val="19"/>
          <w:szCs w:val="19"/>
        </w:rPr>
        <w:t>George T. M. Shackelford</w:t>
      </w:r>
      <w:r w:rsidRPr="00E66921">
        <w:rPr>
          <w:rStyle w:val="spellingerror"/>
          <w:rFonts w:ascii="Haas Grotesk for BrAp 55 Roman" w:hAnsi="Haas Grotesk for BrAp 55 Roman"/>
          <w:color w:val="000000" w:themeColor="text1"/>
          <w:sz w:val="19"/>
          <w:szCs w:val="19"/>
        </w:rPr>
        <w:t>)</w:t>
      </w:r>
      <w:r w:rsidRPr="00E66921">
        <w:rPr>
          <w:rStyle w:val="eop"/>
          <w:rFonts w:ascii="Haas Grotesk for BrAp 55 Roman" w:hAnsi="Haas Grotesk for BrAp 55 Roman"/>
          <w:color w:val="000000" w:themeColor="text1"/>
          <w:sz w:val="19"/>
          <w:szCs w:val="19"/>
        </w:rPr>
        <w:t> </w:t>
      </w:r>
    </w:p>
    <w:p w14:paraId="34D87EDF" w14:textId="5F4D86B8" w:rsidR="00236BD2" w:rsidRPr="00E66921" w:rsidRDefault="007F07DD" w:rsidP="006C7AE9">
      <w:pPr>
        <w:pStyle w:val="paragraph"/>
        <w:numPr>
          <w:ilvl w:val="0"/>
          <w:numId w:val="6"/>
        </w:numPr>
        <w:spacing w:before="0" w:beforeAutospacing="0" w:after="0" w:afterAutospacing="0" w:line="276" w:lineRule="auto"/>
        <w:textAlignment w:val="baseline"/>
        <w:rPr>
          <w:rFonts w:ascii="Haas Grotesk for BrAp 55 Roman" w:hAnsi="Haas Grotesk for BrAp 55 Roman" w:cs="Arial"/>
          <w:color w:val="000000" w:themeColor="text1"/>
          <w:sz w:val="19"/>
          <w:szCs w:val="19"/>
        </w:rPr>
      </w:pPr>
      <w:r w:rsidRPr="00E66921">
        <w:rPr>
          <w:rFonts w:ascii="Haas Grotesk for BrAp 55 Roman" w:hAnsi="Haas Grotesk for BrAp 55 Roman" w:cs="Arial"/>
          <w:color w:val="000000" w:themeColor="text1"/>
          <w:sz w:val="19"/>
          <w:szCs w:val="19"/>
        </w:rPr>
        <w:t xml:space="preserve">Reisen, Tourismus und Wettbewerb. Monet und die Orte anderer Maler </w:t>
      </w:r>
      <w:r w:rsidR="00236BD2" w:rsidRPr="00E66921">
        <w:rPr>
          <w:rFonts w:ascii="Haas Grotesk for BrAp 55 Roman" w:hAnsi="Haas Grotesk for BrAp 55 Roman" w:cs="Arial"/>
          <w:color w:val="000000" w:themeColor="text1"/>
          <w:sz w:val="19"/>
          <w:szCs w:val="19"/>
        </w:rPr>
        <w:t>(</w:t>
      </w:r>
      <w:r w:rsidRPr="00E66921">
        <w:rPr>
          <w:rStyle w:val="normaltextrun"/>
          <w:rFonts w:ascii="Haas Grotesk for BrAp 55 Roman" w:hAnsi="Haas Grotesk for BrAp 55 Roman"/>
          <w:color w:val="000000" w:themeColor="text1"/>
          <w:sz w:val="19"/>
          <w:szCs w:val="19"/>
        </w:rPr>
        <w:t>Richard Thomson</w:t>
      </w:r>
      <w:r w:rsidR="00236BD2" w:rsidRPr="00E66921">
        <w:rPr>
          <w:rStyle w:val="eop"/>
          <w:rFonts w:ascii="Haas Grotesk for BrAp 55 Roman" w:hAnsi="Haas Grotesk for BrAp 55 Roman"/>
          <w:color w:val="000000" w:themeColor="text1"/>
          <w:sz w:val="19"/>
          <w:szCs w:val="19"/>
        </w:rPr>
        <w:t>)</w:t>
      </w:r>
    </w:p>
    <w:p w14:paraId="7087EE9A" w14:textId="1D2DA804" w:rsidR="00236BD2" w:rsidRPr="00E66921" w:rsidRDefault="007F07DD" w:rsidP="006C7AE9">
      <w:pPr>
        <w:pStyle w:val="paragraph"/>
        <w:numPr>
          <w:ilvl w:val="0"/>
          <w:numId w:val="6"/>
        </w:numPr>
        <w:spacing w:before="0" w:beforeAutospacing="0" w:after="0" w:afterAutospacing="0" w:line="276" w:lineRule="auto"/>
        <w:textAlignment w:val="baseline"/>
        <w:rPr>
          <w:rStyle w:val="eop"/>
          <w:rFonts w:ascii="Haas Grotesk for BrAp 55 Roman" w:hAnsi="Haas Grotesk for BrAp 55 Roman" w:cs="Arial"/>
          <w:color w:val="000000" w:themeColor="text1"/>
          <w:sz w:val="19"/>
          <w:szCs w:val="19"/>
        </w:rPr>
      </w:pPr>
      <w:r w:rsidRPr="00E66921">
        <w:rPr>
          <w:rStyle w:val="normaltextrun"/>
          <w:rFonts w:ascii="Haas Grotesk for BrAp 55 Roman" w:hAnsi="Haas Grotesk for BrAp 55 Roman"/>
          <w:i/>
          <w:iCs/>
          <w:color w:val="000000" w:themeColor="text1"/>
          <w:sz w:val="19"/>
          <w:szCs w:val="19"/>
          <w:shd w:val="clear" w:color="auto" w:fill="FFFFFF"/>
        </w:rPr>
        <w:t xml:space="preserve">Monet, Bergson und Proust. Beobachtungen zu Ort, Ortswechsel und Poesie </w:t>
      </w:r>
      <w:r w:rsidR="00236BD2" w:rsidRPr="00E66921">
        <w:rPr>
          <w:rFonts w:ascii="Haas Grotesk for BrAp 55 Roman" w:hAnsi="Haas Grotesk for BrAp 55 Roman" w:cs="Arial"/>
          <w:color w:val="000000" w:themeColor="text1"/>
          <w:sz w:val="19"/>
          <w:szCs w:val="19"/>
        </w:rPr>
        <w:t>(</w:t>
      </w:r>
      <w:r w:rsidRPr="00E66921">
        <w:rPr>
          <w:rStyle w:val="normaltextrun"/>
          <w:rFonts w:ascii="Haas Grotesk for BrAp 55 Roman" w:hAnsi="Haas Grotesk for BrAp 55 Roman"/>
          <w:color w:val="000000" w:themeColor="text1"/>
          <w:sz w:val="19"/>
          <w:szCs w:val="19"/>
          <w:shd w:val="clear" w:color="auto" w:fill="FFFFFF"/>
        </w:rPr>
        <w:t>James H. Rubin</w:t>
      </w:r>
      <w:r w:rsidR="00236BD2" w:rsidRPr="00E66921">
        <w:rPr>
          <w:rStyle w:val="normaltextrun"/>
          <w:rFonts w:ascii="Haas Grotesk for BrAp 55 Roman" w:hAnsi="Haas Grotesk for BrAp 55 Roman"/>
          <w:color w:val="000000" w:themeColor="text1"/>
          <w:sz w:val="19"/>
          <w:szCs w:val="19"/>
          <w:shd w:val="clear" w:color="auto" w:fill="FFFFFF"/>
        </w:rPr>
        <w:t>)</w:t>
      </w:r>
      <w:r w:rsidR="00236BD2" w:rsidRPr="00E66921">
        <w:rPr>
          <w:rStyle w:val="eop"/>
          <w:rFonts w:ascii="Haas Grotesk for BrAp 55 Roman" w:hAnsi="Haas Grotesk for BrAp 55 Roman"/>
          <w:color w:val="000000" w:themeColor="text1"/>
          <w:sz w:val="19"/>
          <w:szCs w:val="19"/>
        </w:rPr>
        <w:t> </w:t>
      </w:r>
    </w:p>
    <w:p w14:paraId="2D48B850" w14:textId="7B4C58E3" w:rsidR="007F07DD" w:rsidRPr="00E66921" w:rsidRDefault="007F07DD" w:rsidP="006C7AE9">
      <w:pPr>
        <w:pStyle w:val="paragraph"/>
        <w:spacing w:before="0" w:beforeAutospacing="0" w:after="0" w:afterAutospacing="0" w:line="276" w:lineRule="auto"/>
        <w:textAlignment w:val="baseline"/>
        <w:rPr>
          <w:rFonts w:ascii="Haas Grotesk for BrAp 55 Roman" w:hAnsi="Haas Grotesk for BrAp 55 Roman" w:cs="Arial"/>
          <w:color w:val="000000" w:themeColor="text1"/>
          <w:sz w:val="19"/>
          <w:szCs w:val="19"/>
        </w:rPr>
      </w:pPr>
    </w:p>
    <w:p w14:paraId="3AFB0941" w14:textId="4B9EE824" w:rsidR="00463FB6" w:rsidRPr="00E66921" w:rsidRDefault="00463FB6" w:rsidP="006C7AE9">
      <w:pPr>
        <w:pStyle w:val="paragraph"/>
        <w:spacing w:before="0" w:beforeAutospacing="0" w:after="0" w:afterAutospacing="0" w:line="276" w:lineRule="auto"/>
        <w:textAlignment w:val="baseline"/>
        <w:rPr>
          <w:rFonts w:ascii="Haas Grotesk for BrAp 55 Roman" w:hAnsi="Haas Grotesk for BrAp 55 Roman" w:cs="Arial"/>
          <w:color w:val="000000" w:themeColor="text1"/>
          <w:sz w:val="19"/>
          <w:szCs w:val="19"/>
        </w:rPr>
      </w:pPr>
    </w:p>
    <w:p w14:paraId="2A3C8BA4" w14:textId="6FC5CEE5" w:rsidR="00463FB6" w:rsidRPr="00E66921" w:rsidRDefault="00463FB6" w:rsidP="006C7AE9">
      <w:pPr>
        <w:pStyle w:val="paragraph"/>
        <w:spacing w:before="0" w:beforeAutospacing="0" w:after="0" w:afterAutospacing="0" w:line="276" w:lineRule="auto"/>
        <w:textAlignment w:val="baseline"/>
        <w:rPr>
          <w:rFonts w:ascii="Haas Grotesk for BrAp 55 Roman" w:hAnsi="Haas Grotesk for BrAp 55 Roman" w:cs="Arial"/>
          <w:color w:val="000000" w:themeColor="text1"/>
          <w:sz w:val="19"/>
          <w:szCs w:val="19"/>
        </w:rPr>
      </w:pPr>
    </w:p>
    <w:p w14:paraId="129F0980" w14:textId="7A3C32F6" w:rsidR="00463FB6" w:rsidRPr="00E66921" w:rsidRDefault="00463FB6" w:rsidP="006C7AE9">
      <w:pPr>
        <w:pStyle w:val="paragraph"/>
        <w:spacing w:before="0" w:beforeAutospacing="0" w:after="0" w:afterAutospacing="0" w:line="276" w:lineRule="auto"/>
        <w:textAlignment w:val="baseline"/>
        <w:rPr>
          <w:rFonts w:ascii="Haas Grotesk for BrAp 55 Roman" w:hAnsi="Haas Grotesk for BrAp 55 Roman" w:cs="Arial"/>
          <w:color w:val="000000" w:themeColor="text1"/>
          <w:sz w:val="19"/>
          <w:szCs w:val="19"/>
        </w:rPr>
      </w:pPr>
    </w:p>
    <w:p w14:paraId="727C01CC" w14:textId="77777777" w:rsidR="00463FB6" w:rsidRPr="00E66921" w:rsidRDefault="00463FB6" w:rsidP="006C7AE9">
      <w:pPr>
        <w:pStyle w:val="paragraph"/>
        <w:spacing w:before="0" w:beforeAutospacing="0" w:after="0" w:afterAutospacing="0" w:line="276" w:lineRule="auto"/>
        <w:textAlignment w:val="baseline"/>
        <w:rPr>
          <w:rFonts w:ascii="Haas Grotesk for BrAp 55 Roman" w:hAnsi="Haas Grotesk for BrAp 55 Roman" w:cs="Arial"/>
          <w:bCs/>
          <w:color w:val="000000" w:themeColor="text1"/>
          <w:sz w:val="19"/>
          <w:szCs w:val="19"/>
        </w:rPr>
      </w:pPr>
    </w:p>
    <w:p w14:paraId="45B59EAE" w14:textId="13E2DD46" w:rsidR="007F07DD" w:rsidRPr="00E66921" w:rsidRDefault="007F07DD" w:rsidP="006C7AE9">
      <w:pPr>
        <w:spacing w:line="276" w:lineRule="auto"/>
        <w:rPr>
          <w:rFonts w:ascii="Haas Grotesk for BrAp 55 Roman" w:hAnsi="Haas Grotesk for BrAp 55 Roman" w:cs="Arial"/>
          <w:b/>
          <w:color w:val="000000" w:themeColor="text1"/>
          <w:sz w:val="19"/>
          <w:szCs w:val="19"/>
        </w:rPr>
      </w:pPr>
    </w:p>
    <w:p w14:paraId="014F86B9" w14:textId="62F014D6" w:rsidR="00E80954" w:rsidRPr="00E66921" w:rsidRDefault="00E80954" w:rsidP="006C7AE9">
      <w:pPr>
        <w:spacing w:line="276" w:lineRule="auto"/>
        <w:rPr>
          <w:rFonts w:ascii="Haas Grotesk for BrAp 55 Roman" w:hAnsi="Haas Grotesk for BrAp 55 Roman" w:cs="Arial"/>
          <w:b/>
          <w:color w:val="000000" w:themeColor="text1"/>
          <w:sz w:val="19"/>
          <w:szCs w:val="19"/>
        </w:rPr>
      </w:pPr>
    </w:p>
    <w:p w14:paraId="2F5C4756" w14:textId="77777777" w:rsidR="00E80954" w:rsidRPr="00E66921" w:rsidRDefault="00E80954" w:rsidP="006C7AE9">
      <w:pPr>
        <w:spacing w:line="276" w:lineRule="auto"/>
        <w:rPr>
          <w:rFonts w:ascii="Haas Grotesk for BrAp 55 Roman" w:hAnsi="Haas Grotesk for BrAp 55 Roman" w:cs="Arial"/>
          <w:b/>
          <w:color w:val="000000" w:themeColor="text1"/>
          <w:sz w:val="19"/>
          <w:szCs w:val="19"/>
        </w:rPr>
      </w:pPr>
    </w:p>
    <w:p w14:paraId="64E9CB13" w14:textId="77777777" w:rsidR="00097C67" w:rsidRPr="00E66921" w:rsidRDefault="00097C67" w:rsidP="006C7AE9">
      <w:pPr>
        <w:spacing w:line="276" w:lineRule="auto"/>
        <w:rPr>
          <w:rFonts w:ascii="Haas Grotesk for BrAp 55 Roman" w:hAnsi="Haas Grotesk for BrAp 55 Roman" w:cs="Arial"/>
          <w:b/>
          <w:color w:val="000000" w:themeColor="text1"/>
          <w:sz w:val="19"/>
          <w:szCs w:val="19"/>
        </w:rPr>
      </w:pPr>
    </w:p>
    <w:p w14:paraId="27D75084" w14:textId="77777777" w:rsidR="00FD7113" w:rsidRPr="00E66921" w:rsidRDefault="00FD7113" w:rsidP="006C7AE9">
      <w:pPr>
        <w:spacing w:line="276" w:lineRule="auto"/>
        <w:rPr>
          <w:rFonts w:ascii="Haas Grotesk for BrAp 55 Roman" w:hAnsi="Haas Grotesk for BrAp 55 Roman" w:cs="Arial"/>
          <w:b/>
          <w:color w:val="000000" w:themeColor="text1"/>
          <w:sz w:val="19"/>
          <w:szCs w:val="19"/>
        </w:rPr>
      </w:pPr>
    </w:p>
    <w:p w14:paraId="36F36501" w14:textId="77777777" w:rsidR="00FD7113" w:rsidRPr="00E66921" w:rsidRDefault="00FD7113" w:rsidP="006C7AE9">
      <w:pPr>
        <w:spacing w:line="276" w:lineRule="auto"/>
        <w:rPr>
          <w:rFonts w:ascii="Haas Grotesk for BrAp 55 Roman" w:hAnsi="Haas Grotesk for BrAp 55 Roman" w:cs="Arial"/>
          <w:b/>
          <w:color w:val="000000" w:themeColor="text1"/>
          <w:sz w:val="19"/>
          <w:szCs w:val="19"/>
        </w:rPr>
      </w:pPr>
    </w:p>
    <w:p w14:paraId="0C7660B7" w14:textId="77777777" w:rsidR="00FD7113" w:rsidRPr="00E66921" w:rsidRDefault="00FD7113" w:rsidP="006C7AE9">
      <w:pPr>
        <w:spacing w:line="276" w:lineRule="auto"/>
        <w:rPr>
          <w:rFonts w:ascii="Haas Grotesk for BrAp 55 Roman" w:hAnsi="Haas Grotesk for BrAp 55 Roman" w:cs="Arial"/>
          <w:b/>
          <w:color w:val="000000" w:themeColor="text1"/>
          <w:sz w:val="19"/>
          <w:szCs w:val="19"/>
        </w:rPr>
      </w:pPr>
    </w:p>
    <w:p w14:paraId="07C6A38A" w14:textId="3276A3CB" w:rsidR="00236BD2" w:rsidRPr="00E66921" w:rsidRDefault="00236BD2" w:rsidP="006C7AE9">
      <w:pPr>
        <w:spacing w:line="276" w:lineRule="auto"/>
        <w:rPr>
          <w:rFonts w:ascii="Haas Grotesk for BrAp 55 Roman" w:hAnsi="Haas Grotesk for BrAp 55 Roman" w:cs="Arial"/>
          <w:bCs/>
          <w:color w:val="000000" w:themeColor="text1"/>
          <w:sz w:val="19"/>
          <w:szCs w:val="19"/>
        </w:rPr>
      </w:pPr>
      <w:r w:rsidRPr="00E66921">
        <w:rPr>
          <w:rFonts w:ascii="Haas Grotesk for BrAp 55 Roman" w:hAnsi="Haas Grotesk for BrAp 55 Roman" w:cs="Arial"/>
          <w:b/>
          <w:color w:val="000000" w:themeColor="text1"/>
          <w:sz w:val="19"/>
          <w:szCs w:val="19"/>
        </w:rPr>
        <w:t>Veranstaltungs- und Vermittlungsprogramm</w:t>
      </w:r>
      <w:r w:rsidR="00252419" w:rsidRPr="00E66921">
        <w:rPr>
          <w:rFonts w:ascii="Haas Grotesk for BrAp 55 Roman" w:hAnsi="Haas Grotesk for BrAp 55 Roman" w:cs="Arial"/>
          <w:b/>
          <w:color w:val="000000" w:themeColor="text1"/>
          <w:sz w:val="19"/>
          <w:szCs w:val="19"/>
        </w:rPr>
        <w:t xml:space="preserve"> </w:t>
      </w:r>
      <w:r w:rsidR="00252419" w:rsidRPr="00E66921">
        <w:rPr>
          <w:rFonts w:ascii="Haas Grotesk for BrAp 55 Roman" w:hAnsi="Haas Grotesk for BrAp 55 Roman" w:cs="Arial"/>
          <w:bCs/>
          <w:color w:val="000000" w:themeColor="text1"/>
          <w:sz w:val="19"/>
          <w:szCs w:val="19"/>
        </w:rPr>
        <w:t>(Auswahl)</w:t>
      </w:r>
    </w:p>
    <w:p w14:paraId="58B2CE93" w14:textId="77777777" w:rsidR="007A6BE5" w:rsidRPr="00E66921" w:rsidRDefault="007A6BE5" w:rsidP="006C7AE9">
      <w:pPr>
        <w:spacing w:line="276" w:lineRule="auto"/>
        <w:rPr>
          <w:rFonts w:ascii="Haas Grotesk for BrAp 55 Roman" w:hAnsi="Haas Grotesk for BrAp 55 Roman" w:cs="Arial"/>
          <w:color w:val="000000" w:themeColor="text1"/>
          <w:sz w:val="19"/>
          <w:szCs w:val="19"/>
        </w:rPr>
      </w:pPr>
    </w:p>
    <w:p w14:paraId="5F9B46C7" w14:textId="77777777" w:rsidR="00986744" w:rsidRPr="00E66921" w:rsidRDefault="00D768B3" w:rsidP="006C7AE9">
      <w:pPr>
        <w:pStyle w:val="Listenabsatz"/>
        <w:numPr>
          <w:ilvl w:val="0"/>
          <w:numId w:val="8"/>
        </w:num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t xml:space="preserve">Claude Monet. Im Licht des Augenblicks. </w:t>
      </w:r>
      <w:r w:rsidRPr="00E66921">
        <w:rPr>
          <w:rFonts w:ascii="Haas Grotesk for BrAp 55 Roman" w:hAnsi="Haas Grotesk for BrAp 55 Roman"/>
          <w:color w:val="000000" w:themeColor="text1"/>
          <w:sz w:val="19"/>
          <w:szCs w:val="19"/>
        </w:rPr>
        <w:t>Filmpremiere mit ZDF/ARTE – 27. Feb, 18.30 Uhr</w:t>
      </w:r>
    </w:p>
    <w:p w14:paraId="30FA21EB" w14:textId="0DD5D6BA" w:rsidR="00986744" w:rsidRPr="00E66921" w:rsidRDefault="00811AE7" w:rsidP="006C7AE9">
      <w:pPr>
        <w:pStyle w:val="Listenabsatz"/>
        <w:numPr>
          <w:ilvl w:val="0"/>
          <w:numId w:val="8"/>
        </w:num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t xml:space="preserve">Monet. Der erste Gegenwartskünstler. </w:t>
      </w:r>
      <w:r w:rsidRPr="00E66921">
        <w:rPr>
          <w:rFonts w:ascii="Haas Grotesk for BrAp 55 Roman" w:hAnsi="Haas Grotesk for BrAp 55 Roman"/>
          <w:color w:val="000000" w:themeColor="text1"/>
          <w:sz w:val="19"/>
          <w:szCs w:val="19"/>
        </w:rPr>
        <w:t>Vortrag von Dr. Felix Krämer</w:t>
      </w:r>
      <w:r w:rsidR="00BD1391" w:rsidRPr="00E66921">
        <w:rPr>
          <w:rFonts w:ascii="Haas Grotesk for BrAp 55 Roman" w:hAnsi="Haas Grotesk for BrAp 55 Roman"/>
          <w:color w:val="000000" w:themeColor="text1"/>
          <w:sz w:val="19"/>
          <w:szCs w:val="19"/>
        </w:rPr>
        <w:t xml:space="preserve"> (</w:t>
      </w:r>
      <w:r w:rsidRPr="00E66921">
        <w:rPr>
          <w:rFonts w:ascii="Haas Grotesk for BrAp 55 Roman" w:hAnsi="Haas Grotesk for BrAp 55 Roman"/>
          <w:color w:val="000000" w:themeColor="text1"/>
          <w:sz w:val="19"/>
          <w:szCs w:val="19"/>
        </w:rPr>
        <w:t>Generaldirektor Kunstpalast/NRW-Forum, Düsseldorf</w:t>
      </w:r>
      <w:r w:rsidR="00FE28B8" w:rsidRPr="00E66921">
        <w:rPr>
          <w:rFonts w:ascii="Haas Grotesk for BrAp 55 Roman" w:hAnsi="Haas Grotesk for BrAp 55 Roman"/>
          <w:color w:val="000000" w:themeColor="text1"/>
          <w:sz w:val="19"/>
          <w:szCs w:val="19"/>
        </w:rPr>
        <w:t xml:space="preserve">) </w:t>
      </w:r>
    </w:p>
    <w:p w14:paraId="6A7CA0EC" w14:textId="572B3E19" w:rsidR="00236BD2" w:rsidRPr="00E66921" w:rsidRDefault="00236BD2" w:rsidP="006C7AE9">
      <w:pPr>
        <w:pStyle w:val="Listenabsatz"/>
        <w:spacing w:line="276" w:lineRule="auto"/>
        <w:rPr>
          <w:rFonts w:ascii="Haas Grotesk for BrAp 55 Roman" w:hAnsi="Haas Grotesk for BrAp 55 Roman"/>
          <w:b/>
          <w:bCs/>
          <w:strike/>
          <w:color w:val="000000" w:themeColor="text1"/>
          <w:sz w:val="19"/>
          <w:szCs w:val="19"/>
        </w:rPr>
      </w:pPr>
      <w:r w:rsidRPr="00E66921">
        <w:rPr>
          <w:rFonts w:ascii="Haas Grotesk for BrAp 55 Roman" w:hAnsi="Haas Grotesk for BrAp 55 Roman"/>
          <w:color w:val="000000" w:themeColor="text1"/>
          <w:sz w:val="19"/>
          <w:szCs w:val="19"/>
        </w:rPr>
        <w:t>– </w:t>
      </w:r>
      <w:r w:rsidR="00811AE7" w:rsidRPr="00E66921">
        <w:rPr>
          <w:rFonts w:ascii="Haas Grotesk for BrAp 55 Roman" w:hAnsi="Haas Grotesk for BrAp 55 Roman"/>
          <w:color w:val="000000" w:themeColor="text1"/>
          <w:sz w:val="19"/>
          <w:szCs w:val="19"/>
        </w:rPr>
        <w:t>12</w:t>
      </w:r>
      <w:r w:rsidRPr="00E66921">
        <w:rPr>
          <w:rFonts w:ascii="Haas Grotesk for BrAp 55 Roman" w:hAnsi="Haas Grotesk for BrAp 55 Roman"/>
          <w:color w:val="000000" w:themeColor="text1"/>
          <w:sz w:val="19"/>
          <w:szCs w:val="19"/>
        </w:rPr>
        <w:t xml:space="preserve">. </w:t>
      </w:r>
      <w:r w:rsidR="00811AE7" w:rsidRPr="00E66921">
        <w:rPr>
          <w:rFonts w:ascii="Haas Grotesk for BrAp 55 Roman" w:hAnsi="Haas Grotesk for BrAp 55 Roman"/>
          <w:color w:val="000000" w:themeColor="text1"/>
          <w:sz w:val="19"/>
          <w:szCs w:val="19"/>
        </w:rPr>
        <w:t>März</w:t>
      </w:r>
      <w:r w:rsidRPr="00E66921">
        <w:rPr>
          <w:rFonts w:ascii="Haas Grotesk for BrAp 55 Roman" w:hAnsi="Haas Grotesk for BrAp 55 Roman"/>
          <w:color w:val="000000" w:themeColor="text1"/>
          <w:sz w:val="19"/>
          <w:szCs w:val="19"/>
        </w:rPr>
        <w:t>, 19 Uhr</w:t>
      </w:r>
    </w:p>
    <w:p w14:paraId="243190FB" w14:textId="59FB0C38" w:rsidR="00FE28B8" w:rsidRPr="00E66921" w:rsidRDefault="00FE28B8" w:rsidP="006C7AE9">
      <w:pPr>
        <w:pStyle w:val="Listenabsatz"/>
        <w:numPr>
          <w:ilvl w:val="0"/>
          <w:numId w:val="4"/>
        </w:num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b/>
          <w:bCs/>
          <w:color w:val="000000" w:themeColor="text1"/>
          <w:sz w:val="19"/>
          <w:szCs w:val="19"/>
        </w:rPr>
        <w:lastRenderedPageBreak/>
        <w:t xml:space="preserve">KlangFarben. Von der Natur inspiriert. </w:t>
      </w:r>
      <w:r w:rsidRPr="00E66921">
        <w:rPr>
          <w:rFonts w:ascii="Haas Grotesk for BrAp 55 Roman" w:hAnsi="Haas Grotesk for BrAp 55 Roman"/>
          <w:color w:val="000000" w:themeColor="text1"/>
          <w:sz w:val="19"/>
          <w:szCs w:val="19"/>
        </w:rPr>
        <w:t xml:space="preserve">Gesprächskonzert mit </w:t>
      </w:r>
      <w:r w:rsidRPr="00E66921">
        <w:rPr>
          <w:rFonts w:ascii="Haas Grotesk for BrAp 55 Roman" w:hAnsi="Haas Grotesk for BrAp 55 Roman"/>
          <w:color w:val="000000" w:themeColor="text1"/>
          <w:sz w:val="19"/>
          <w:szCs w:val="19"/>
        </w:rPr>
        <w:br/>
        <w:t>Dr. Clemens Goldberg (Autor, Kritiker rbb Kulturradio), Dr. Ortrud Westheider (Direktorin Museum Barberini) und Mitgliedern der Kammerakademie Potsdam – 18. März, 19 Uhr</w:t>
      </w:r>
    </w:p>
    <w:p w14:paraId="0F10A98C" w14:textId="3DF2E69E" w:rsidR="009E2B1A" w:rsidRPr="00E66921" w:rsidRDefault="009E2B1A" w:rsidP="006C7AE9">
      <w:pPr>
        <w:pStyle w:val="Listenabsatz"/>
        <w:numPr>
          <w:ilvl w:val="0"/>
          <w:numId w:val="4"/>
        </w:num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b/>
          <w:bCs/>
          <w:color w:val="000000" w:themeColor="text1"/>
          <w:sz w:val="19"/>
          <w:szCs w:val="19"/>
        </w:rPr>
        <w:t xml:space="preserve">Symposium zur Ausstellung </w:t>
      </w:r>
      <w:r w:rsidRPr="00E66921">
        <w:rPr>
          <w:rFonts w:ascii="Haas Grotesk for BrAp 55 Roman" w:hAnsi="Haas Grotesk for BrAp 55 Roman"/>
          <w:b/>
          <w:bCs/>
          <w:i/>
          <w:iCs/>
          <w:color w:val="000000" w:themeColor="text1"/>
          <w:sz w:val="19"/>
          <w:szCs w:val="19"/>
        </w:rPr>
        <w:t>Surrealismus und Magie.</w:t>
      </w:r>
      <w:r w:rsidRPr="00E66921">
        <w:rPr>
          <w:rFonts w:ascii="Haas Grotesk for BrAp 55 Roman" w:hAnsi="Haas Grotesk for BrAp 55 Roman"/>
          <w:i/>
          <w:iCs/>
          <w:color w:val="000000" w:themeColor="text1"/>
          <w:sz w:val="19"/>
          <w:szCs w:val="19"/>
        </w:rPr>
        <w:t xml:space="preserve"> </w:t>
      </w:r>
      <w:r w:rsidRPr="00E66921">
        <w:rPr>
          <w:rFonts w:ascii="Haas Grotesk for BrAp 55 Roman" w:hAnsi="Haas Grotesk for BrAp 55 Roman"/>
          <w:b/>
          <w:bCs/>
          <w:i/>
          <w:iCs/>
          <w:color w:val="000000" w:themeColor="text1"/>
          <w:sz w:val="19"/>
          <w:szCs w:val="19"/>
        </w:rPr>
        <w:t>Von Max Ernst bis Leonora Carrington</w:t>
      </w:r>
      <w:r w:rsidRPr="00E66921">
        <w:rPr>
          <w:rFonts w:ascii="Haas Grotesk for BrAp 55 Roman" w:hAnsi="Haas Grotesk for BrAp 55 Roman"/>
          <w:b/>
          <w:bCs/>
          <w:color w:val="000000" w:themeColor="text1"/>
          <w:sz w:val="19"/>
          <w:szCs w:val="19"/>
        </w:rPr>
        <w:t xml:space="preserve"> </w:t>
      </w:r>
      <w:r w:rsidRPr="00E66921">
        <w:rPr>
          <w:rFonts w:ascii="Haas Grotesk for BrAp 55 Roman" w:hAnsi="Haas Grotesk for BrAp 55 Roman"/>
          <w:color w:val="000000" w:themeColor="text1"/>
          <w:sz w:val="19"/>
          <w:szCs w:val="19"/>
        </w:rPr>
        <w:t>– 6. Mai, 10–17 Uhr</w:t>
      </w:r>
    </w:p>
    <w:p w14:paraId="2D26D00B" w14:textId="46ED5F19" w:rsidR="00236BD2" w:rsidRPr="00E66921" w:rsidRDefault="00BE48A7" w:rsidP="006C7AE9">
      <w:pPr>
        <w:pStyle w:val="Listenabsatz"/>
        <w:numPr>
          <w:ilvl w:val="0"/>
          <w:numId w:val="4"/>
        </w:numPr>
        <w:spacing w:line="276" w:lineRule="auto"/>
        <w:rPr>
          <w:rFonts w:ascii="Haas Grotesk for BrAp 55 Roman" w:hAnsi="Haas Grotesk for BrAp 55 Roman" w:cstheme="minorHAnsi"/>
          <w:b/>
          <w:bCs/>
          <w:color w:val="000000" w:themeColor="text1"/>
          <w:sz w:val="19"/>
          <w:szCs w:val="19"/>
          <w:lang w:val="en-US"/>
        </w:rPr>
      </w:pPr>
      <w:r w:rsidRPr="00E66921">
        <w:rPr>
          <w:rFonts w:ascii="Haas Grotesk for BrAp 55 Roman" w:hAnsi="Haas Grotesk for BrAp 55 Roman" w:cstheme="minorHAnsi"/>
          <w:b/>
          <w:bCs/>
          <w:color w:val="000000" w:themeColor="text1"/>
          <w:sz w:val="19"/>
          <w:szCs w:val="19"/>
          <w:lang w:val="en-US"/>
        </w:rPr>
        <w:t xml:space="preserve">Jasper Johns and Beyond: Re-Viewing American Art in the 21st Century. </w:t>
      </w:r>
      <w:r w:rsidRPr="00E66921">
        <w:rPr>
          <w:rFonts w:ascii="Haas Grotesk for BrAp 55 Roman" w:hAnsi="Haas Grotesk for BrAp 55 Roman" w:cstheme="minorHAnsi"/>
          <w:color w:val="000000" w:themeColor="text1"/>
          <w:sz w:val="19"/>
          <w:szCs w:val="19"/>
          <w:lang w:val="en-US"/>
        </w:rPr>
        <w:t xml:space="preserve">Vortrag und Gespräch mit Adam D. Weinberg (Director </w:t>
      </w:r>
      <w:r w:rsidR="00FC2CEE" w:rsidRPr="00E66921">
        <w:rPr>
          <w:rFonts w:ascii="Haas Grotesk for BrAp 55 Roman" w:hAnsi="Haas Grotesk for BrAp 55 Roman" w:cstheme="minorHAnsi"/>
          <w:color w:val="000000" w:themeColor="text1"/>
          <w:sz w:val="19"/>
          <w:szCs w:val="19"/>
          <w:lang w:val="en-US"/>
        </w:rPr>
        <w:t>Whitney Museum of American Art, New York, und Marina Kellen French Distinguished Visitor, American Academy in Berlin</w:t>
      </w:r>
      <w:r w:rsidRPr="00E66921">
        <w:rPr>
          <w:rFonts w:ascii="Haas Grotesk for BrAp 55 Roman" w:hAnsi="Haas Grotesk for BrAp 55 Roman" w:cstheme="minorHAnsi"/>
          <w:color w:val="000000" w:themeColor="text1"/>
          <w:sz w:val="19"/>
          <w:szCs w:val="19"/>
          <w:lang w:val="en-US"/>
        </w:rPr>
        <w:t>) und Lisa Zeitz (Chefredakteurin WELTKUNST, Berlin) – 15. Mai, 19 Uhr</w:t>
      </w:r>
    </w:p>
    <w:p w14:paraId="3F4C290F" w14:textId="1DBF1AAF" w:rsidR="00917568" w:rsidRPr="00E66921" w:rsidRDefault="00917568" w:rsidP="006C7AE9">
      <w:pPr>
        <w:pStyle w:val="Listenabsatz"/>
        <w:numPr>
          <w:ilvl w:val="0"/>
          <w:numId w:val="4"/>
        </w:numPr>
        <w:spacing w:line="276" w:lineRule="auto"/>
        <w:rPr>
          <w:rFonts w:ascii="Haas Grotesk for BrAp 55 Roman" w:hAnsi="Haas Grotesk for BrAp 55 Roman"/>
          <w:color w:val="000000" w:themeColor="text1"/>
          <w:sz w:val="19"/>
          <w:szCs w:val="19"/>
          <w:lang w:val="en-US"/>
        </w:rPr>
      </w:pPr>
      <w:r w:rsidRPr="00E66921">
        <w:rPr>
          <w:rFonts w:ascii="Haas Grotesk for BrAp 55 Roman" w:hAnsi="Haas Grotesk for BrAp 55 Roman"/>
          <w:b/>
          <w:bCs/>
          <w:color w:val="000000" w:themeColor="text1"/>
          <w:sz w:val="19"/>
          <w:szCs w:val="19"/>
        </w:rPr>
        <w:t xml:space="preserve">Monet und die Industrialisierung der Zeit. </w:t>
      </w:r>
      <w:r w:rsidRPr="00E66921">
        <w:rPr>
          <w:rFonts w:ascii="Haas Grotesk for BrAp 55 Roman" w:hAnsi="Haas Grotesk for BrAp 55 Roman"/>
          <w:color w:val="000000" w:themeColor="text1"/>
          <w:sz w:val="19"/>
          <w:szCs w:val="19"/>
          <w:lang w:val="en-US"/>
        </w:rPr>
        <w:t>Vortrag Dr. André Dombrowski (University of Pennsylvania, Philadelphia) – 28. Mai, 19 Uhr</w:t>
      </w:r>
    </w:p>
    <w:p w14:paraId="450800A0" w14:textId="77777777" w:rsidR="00236BD2" w:rsidRPr="00E66921" w:rsidRDefault="00236BD2" w:rsidP="006C7AE9">
      <w:pPr>
        <w:spacing w:line="276" w:lineRule="auto"/>
        <w:rPr>
          <w:rFonts w:ascii="Haas Grotesk for BrAp 55 Roman" w:hAnsi="Haas Grotesk for BrAp 55 Roman"/>
          <w:b/>
          <w:bCs/>
          <w:color w:val="000000" w:themeColor="text1"/>
          <w:sz w:val="19"/>
          <w:szCs w:val="19"/>
        </w:rPr>
      </w:pPr>
    </w:p>
    <w:p w14:paraId="176DC222" w14:textId="052757C5" w:rsidR="004C0023" w:rsidRPr="00E66921" w:rsidRDefault="00236BD2"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b/>
          <w:bCs/>
          <w:color w:val="000000" w:themeColor="text1"/>
          <w:sz w:val="19"/>
          <w:szCs w:val="19"/>
        </w:rPr>
        <w:t xml:space="preserve">Regelmäßige Angebote: </w:t>
      </w:r>
    </w:p>
    <w:p w14:paraId="02620C08" w14:textId="335F10AA" w:rsidR="00450431" w:rsidRPr="00E66921" w:rsidRDefault="00236BD2" w:rsidP="006C7AE9">
      <w:pPr>
        <w:pStyle w:val="Listenabsatz"/>
        <w:numPr>
          <w:ilvl w:val="0"/>
          <w:numId w:val="3"/>
        </w:num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s="Calibri"/>
          <w:b/>
          <w:bCs/>
          <w:color w:val="000000" w:themeColor="text1"/>
          <w:sz w:val="19"/>
          <w:szCs w:val="19"/>
        </w:rPr>
        <w:t>Öffentliche Führungen</w:t>
      </w:r>
      <w:r w:rsidRPr="00E66921">
        <w:rPr>
          <w:rFonts w:ascii="Haas Grotesk for BrAp 55 Roman" w:hAnsi="Haas Grotesk for BrAp 55 Roman"/>
          <w:b/>
          <w:bCs/>
          <w:color w:val="000000" w:themeColor="text1"/>
          <w:sz w:val="19"/>
          <w:szCs w:val="19"/>
        </w:rPr>
        <w:t>:</w:t>
      </w:r>
      <w:r w:rsidRPr="00E66921">
        <w:rPr>
          <w:rFonts w:ascii="Haas Grotesk for BrAp 55 Roman" w:hAnsi="Haas Grotesk for BrAp 55 Roman"/>
          <w:color w:val="000000" w:themeColor="text1"/>
          <w:sz w:val="19"/>
          <w:szCs w:val="19"/>
        </w:rPr>
        <w:t xml:space="preserve"> </w:t>
      </w:r>
      <w:r w:rsidR="005D349D" w:rsidRPr="00E66921">
        <w:rPr>
          <w:rFonts w:ascii="Haas Grotesk for BrAp 55 Roman" w:hAnsi="Haas Grotesk for BrAp 55 Roman"/>
          <w:color w:val="000000" w:themeColor="text1"/>
          <w:sz w:val="19"/>
          <w:szCs w:val="19"/>
        </w:rPr>
        <w:t>T</w:t>
      </w:r>
      <w:r w:rsidRPr="00E66921">
        <w:rPr>
          <w:rFonts w:ascii="Haas Grotesk for BrAp 55 Roman" w:hAnsi="Haas Grotesk for BrAp 55 Roman"/>
          <w:color w:val="000000" w:themeColor="text1"/>
          <w:sz w:val="19"/>
          <w:szCs w:val="19"/>
        </w:rPr>
        <w:t>äglich</w:t>
      </w:r>
      <w:r w:rsidR="00450431" w:rsidRPr="00E66921">
        <w:rPr>
          <w:rFonts w:ascii="Haas Grotesk for BrAp 55 Roman" w:hAnsi="Haas Grotesk for BrAp 55 Roman"/>
          <w:color w:val="000000" w:themeColor="text1"/>
          <w:sz w:val="19"/>
          <w:szCs w:val="19"/>
        </w:rPr>
        <w:t xml:space="preserve"> (außer Di</w:t>
      </w:r>
      <w:r w:rsidR="00536624" w:rsidRPr="00E66921">
        <w:rPr>
          <w:rFonts w:ascii="Haas Grotesk for BrAp 55 Roman" w:hAnsi="Haas Grotesk for BrAp 55 Roman"/>
          <w:color w:val="000000" w:themeColor="text1"/>
          <w:sz w:val="19"/>
          <w:szCs w:val="19"/>
        </w:rPr>
        <w:t>enstag</w:t>
      </w:r>
      <w:r w:rsidR="00450431" w:rsidRPr="00E66921">
        <w:rPr>
          <w:rFonts w:ascii="Haas Grotesk for BrAp 55 Roman" w:hAnsi="Haas Grotesk for BrAp 55 Roman"/>
          <w:color w:val="000000" w:themeColor="text1"/>
          <w:sz w:val="19"/>
          <w:szCs w:val="19"/>
        </w:rPr>
        <w:t>)</w:t>
      </w:r>
      <w:r w:rsidRPr="00E66921">
        <w:rPr>
          <w:rFonts w:ascii="Haas Grotesk for BrAp 55 Roman" w:hAnsi="Haas Grotesk for BrAp 55 Roman"/>
          <w:color w:val="000000" w:themeColor="text1"/>
          <w:sz w:val="19"/>
          <w:szCs w:val="19"/>
        </w:rPr>
        <w:t xml:space="preserve"> </w:t>
      </w:r>
      <w:r w:rsidRPr="00E66921">
        <w:rPr>
          <w:rFonts w:ascii="Haas Grotesk for BrAp 55 Roman" w:hAnsi="Haas Grotesk for BrAp 55 Roman" w:cs="Calibri"/>
          <w:color w:val="000000" w:themeColor="text1"/>
          <w:sz w:val="19"/>
          <w:szCs w:val="19"/>
        </w:rPr>
        <w:t>11, 12</w:t>
      </w:r>
      <w:r w:rsidR="00AB093A" w:rsidRPr="00E66921">
        <w:rPr>
          <w:rFonts w:ascii="Haas Grotesk for BrAp 55 Roman" w:hAnsi="Haas Grotesk for BrAp 55 Roman" w:cs="Calibri"/>
          <w:color w:val="000000" w:themeColor="text1"/>
          <w:sz w:val="19"/>
          <w:szCs w:val="19"/>
        </w:rPr>
        <w:t xml:space="preserve"> und </w:t>
      </w:r>
      <w:r w:rsidRPr="00E66921">
        <w:rPr>
          <w:rFonts w:ascii="Haas Grotesk for BrAp 55 Roman" w:hAnsi="Haas Grotesk for BrAp 55 Roman" w:cs="Calibri"/>
          <w:color w:val="000000" w:themeColor="text1"/>
          <w:sz w:val="19"/>
          <w:szCs w:val="19"/>
        </w:rPr>
        <w:t xml:space="preserve">15 Uhr, </w:t>
      </w:r>
    </w:p>
    <w:p w14:paraId="6E7D8E80" w14:textId="0C132F99" w:rsidR="00236BD2" w:rsidRPr="00E66921" w:rsidRDefault="00252419" w:rsidP="006C7AE9">
      <w:pPr>
        <w:pStyle w:val="Listenabsatz"/>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s="Calibri"/>
          <w:color w:val="000000" w:themeColor="text1"/>
          <w:sz w:val="19"/>
          <w:szCs w:val="19"/>
        </w:rPr>
        <w:t>Do</w:t>
      </w:r>
      <w:r w:rsidR="00536624" w:rsidRPr="00E66921">
        <w:rPr>
          <w:rFonts w:ascii="Haas Grotesk for BrAp 55 Roman" w:hAnsi="Haas Grotesk for BrAp 55 Roman" w:cs="Calibri"/>
          <w:color w:val="000000" w:themeColor="text1"/>
          <w:sz w:val="19"/>
          <w:szCs w:val="19"/>
        </w:rPr>
        <w:t>nnerstag</w:t>
      </w:r>
      <w:r w:rsidR="00236BD2" w:rsidRPr="00E66921">
        <w:rPr>
          <w:rFonts w:ascii="Haas Grotesk for BrAp 55 Roman" w:hAnsi="Haas Grotesk for BrAp 55 Roman" w:cs="Calibri"/>
          <w:color w:val="000000" w:themeColor="text1"/>
          <w:sz w:val="19"/>
          <w:szCs w:val="19"/>
        </w:rPr>
        <w:t xml:space="preserve"> zusätzlich 17 Uhr</w:t>
      </w:r>
    </w:p>
    <w:p w14:paraId="61D0B81D" w14:textId="19A51AFC" w:rsidR="00236BD2" w:rsidRPr="00E66921" w:rsidRDefault="00236BD2" w:rsidP="006C7AE9">
      <w:pPr>
        <w:pStyle w:val="Listenabsatz"/>
        <w:numPr>
          <w:ilvl w:val="0"/>
          <w:numId w:val="3"/>
        </w:num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s="Calibri"/>
          <w:b/>
          <w:bCs/>
          <w:color w:val="000000" w:themeColor="text1"/>
          <w:sz w:val="19"/>
          <w:szCs w:val="19"/>
        </w:rPr>
        <w:t>Kinderkunstaktion:</w:t>
      </w:r>
      <w:r w:rsidRPr="00E66921">
        <w:rPr>
          <w:rFonts w:ascii="Haas Grotesk for BrAp 55 Roman" w:hAnsi="Haas Grotesk for BrAp 55 Roman" w:cs="Calibri"/>
          <w:color w:val="000000" w:themeColor="text1"/>
          <w:sz w:val="19"/>
          <w:szCs w:val="19"/>
        </w:rPr>
        <w:t xml:space="preserve"> </w:t>
      </w:r>
      <w:r w:rsidR="005D349D" w:rsidRPr="00E66921">
        <w:rPr>
          <w:rFonts w:ascii="Haas Grotesk for BrAp 55 Roman" w:hAnsi="Haas Grotesk for BrAp 55 Roman" w:cs="Calibri"/>
          <w:color w:val="000000" w:themeColor="text1"/>
          <w:sz w:val="19"/>
          <w:szCs w:val="19"/>
        </w:rPr>
        <w:t>S</w:t>
      </w:r>
      <w:r w:rsidR="00A81758" w:rsidRPr="00E66921">
        <w:rPr>
          <w:rFonts w:ascii="Haas Grotesk for BrAp 55 Roman" w:hAnsi="Haas Grotesk for BrAp 55 Roman" w:cs="Calibri"/>
          <w:color w:val="000000" w:themeColor="text1"/>
          <w:sz w:val="19"/>
          <w:szCs w:val="19"/>
        </w:rPr>
        <w:t>amstags</w:t>
      </w:r>
      <w:r w:rsidRPr="00E66921">
        <w:rPr>
          <w:rFonts w:ascii="Haas Grotesk for BrAp 55 Roman" w:hAnsi="Haas Grotesk for BrAp 55 Roman" w:cs="Calibri"/>
          <w:color w:val="000000" w:themeColor="text1"/>
          <w:sz w:val="19"/>
          <w:szCs w:val="19"/>
        </w:rPr>
        <w:t xml:space="preserve"> 11 Uhr, </w:t>
      </w:r>
      <w:r w:rsidR="00A81758" w:rsidRPr="00E66921">
        <w:rPr>
          <w:rFonts w:ascii="Haas Grotesk for BrAp 55 Roman" w:hAnsi="Haas Grotesk for BrAp 55 Roman" w:cs="Calibri"/>
          <w:color w:val="000000" w:themeColor="text1"/>
          <w:sz w:val="19"/>
          <w:szCs w:val="19"/>
        </w:rPr>
        <w:t>sonntags</w:t>
      </w:r>
      <w:r w:rsidRPr="00E66921">
        <w:rPr>
          <w:rFonts w:ascii="Haas Grotesk for BrAp 55 Roman" w:hAnsi="Haas Grotesk for BrAp 55 Roman" w:cs="Calibri"/>
          <w:color w:val="000000" w:themeColor="text1"/>
          <w:sz w:val="19"/>
          <w:szCs w:val="19"/>
        </w:rPr>
        <w:t xml:space="preserve"> 15 Uhr </w:t>
      </w:r>
    </w:p>
    <w:p w14:paraId="1F3414DE" w14:textId="0A1832A5" w:rsidR="00236BD2" w:rsidRPr="00E66921" w:rsidRDefault="00236BD2" w:rsidP="006C7AE9">
      <w:pPr>
        <w:pStyle w:val="Listenabsatz"/>
        <w:numPr>
          <w:ilvl w:val="0"/>
          <w:numId w:val="3"/>
        </w:num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b/>
          <w:bCs/>
          <w:color w:val="000000" w:themeColor="text1"/>
          <w:sz w:val="19"/>
          <w:szCs w:val="19"/>
        </w:rPr>
        <w:t>Kinder führen Kinder:</w:t>
      </w:r>
      <w:r w:rsidRPr="00E66921">
        <w:rPr>
          <w:rFonts w:ascii="Haas Grotesk for BrAp 55 Roman" w:hAnsi="Haas Grotesk for BrAp 55 Roman"/>
          <w:color w:val="000000" w:themeColor="text1"/>
          <w:sz w:val="19"/>
          <w:szCs w:val="19"/>
        </w:rPr>
        <w:t xml:space="preserve"> </w:t>
      </w:r>
      <w:r w:rsidR="00CE4C08" w:rsidRPr="00E66921">
        <w:rPr>
          <w:rFonts w:ascii="Haas Grotesk for BrAp 55 Roman" w:hAnsi="Haas Grotesk for BrAp 55 Roman"/>
          <w:color w:val="000000" w:themeColor="text1"/>
          <w:sz w:val="19"/>
          <w:szCs w:val="19"/>
        </w:rPr>
        <w:t>So, 1. März, 3. Mai,</w:t>
      </w:r>
      <w:r w:rsidRPr="00E66921">
        <w:rPr>
          <w:rFonts w:ascii="Haas Grotesk for BrAp 55 Roman" w:hAnsi="Haas Grotesk for BrAp 55 Roman"/>
          <w:color w:val="000000" w:themeColor="text1"/>
          <w:sz w:val="19"/>
          <w:szCs w:val="19"/>
        </w:rPr>
        <w:t xml:space="preserve"> 15 Uhr</w:t>
      </w:r>
    </w:p>
    <w:p w14:paraId="2C114471" w14:textId="77777777" w:rsidR="00236BD2" w:rsidRPr="00E66921" w:rsidRDefault="00236BD2" w:rsidP="006C7AE9">
      <w:pPr>
        <w:pStyle w:val="Listenabsatz"/>
        <w:numPr>
          <w:ilvl w:val="0"/>
          <w:numId w:val="3"/>
        </w:num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b/>
          <w:bCs/>
          <w:color w:val="000000" w:themeColor="text1"/>
          <w:sz w:val="19"/>
          <w:szCs w:val="19"/>
        </w:rPr>
        <w:t>Junge Eltern zur Kunst:</w:t>
      </w:r>
      <w:r w:rsidRPr="00E66921">
        <w:rPr>
          <w:rFonts w:ascii="Haas Grotesk for BrAp 55 Roman" w:hAnsi="Haas Grotesk for BrAp 55 Roman"/>
          <w:color w:val="000000" w:themeColor="text1"/>
          <w:sz w:val="19"/>
          <w:szCs w:val="19"/>
        </w:rPr>
        <w:t xml:space="preserve"> Jeden ersten Mittwoch im Monat 11 Uhr</w:t>
      </w:r>
    </w:p>
    <w:p w14:paraId="2D7B7AF1" w14:textId="34B0B472" w:rsidR="00236BD2" w:rsidRPr="00E66921" w:rsidRDefault="00236BD2" w:rsidP="006C7AE9">
      <w:pPr>
        <w:pStyle w:val="Listenabsatz"/>
        <w:numPr>
          <w:ilvl w:val="0"/>
          <w:numId w:val="3"/>
        </w:num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b/>
          <w:bCs/>
          <w:color w:val="000000" w:themeColor="text1"/>
          <w:sz w:val="19"/>
          <w:szCs w:val="19"/>
        </w:rPr>
        <w:t>Kreativführung</w:t>
      </w:r>
      <w:r w:rsidR="00C37D75" w:rsidRPr="00E66921">
        <w:rPr>
          <w:rFonts w:ascii="Haas Grotesk for BrAp 55 Roman" w:hAnsi="Haas Grotesk for BrAp 55 Roman"/>
          <w:color w:val="000000" w:themeColor="text1"/>
          <w:sz w:val="19"/>
          <w:szCs w:val="19"/>
        </w:rPr>
        <w:t>:</w:t>
      </w:r>
      <w:r w:rsidRPr="00E66921">
        <w:rPr>
          <w:rFonts w:ascii="Haas Grotesk for BrAp 55 Roman" w:hAnsi="Haas Grotesk for BrAp 55 Roman"/>
          <w:color w:val="000000" w:themeColor="text1"/>
          <w:sz w:val="19"/>
          <w:szCs w:val="19"/>
        </w:rPr>
        <w:t xml:space="preserve"> 23. </w:t>
      </w:r>
      <w:r w:rsidR="00CE4C08" w:rsidRPr="00E66921">
        <w:rPr>
          <w:rFonts w:ascii="Haas Grotesk for BrAp 55 Roman" w:hAnsi="Haas Grotesk for BrAp 55 Roman"/>
          <w:color w:val="000000" w:themeColor="text1"/>
          <w:sz w:val="19"/>
          <w:szCs w:val="19"/>
        </w:rPr>
        <w:t>März</w:t>
      </w:r>
      <w:r w:rsidRPr="00E66921">
        <w:rPr>
          <w:rFonts w:ascii="Haas Grotesk for BrAp 55 Roman" w:hAnsi="Haas Grotesk for BrAp 55 Roman"/>
          <w:color w:val="000000" w:themeColor="text1"/>
          <w:sz w:val="19"/>
          <w:szCs w:val="19"/>
        </w:rPr>
        <w:t xml:space="preserve">, </w:t>
      </w:r>
      <w:r w:rsidR="00CE4C08" w:rsidRPr="00E66921">
        <w:rPr>
          <w:rFonts w:ascii="Haas Grotesk for BrAp 55 Roman" w:hAnsi="Haas Grotesk for BrAp 55 Roman"/>
          <w:color w:val="000000" w:themeColor="text1"/>
          <w:sz w:val="19"/>
          <w:szCs w:val="19"/>
        </w:rPr>
        <w:t>9</w:t>
      </w:r>
      <w:r w:rsidRPr="00E66921">
        <w:rPr>
          <w:rFonts w:ascii="Haas Grotesk for BrAp 55 Roman" w:hAnsi="Haas Grotesk for BrAp 55 Roman"/>
          <w:color w:val="000000" w:themeColor="text1"/>
          <w:sz w:val="19"/>
          <w:szCs w:val="19"/>
        </w:rPr>
        <w:t xml:space="preserve">. </w:t>
      </w:r>
      <w:r w:rsidR="00CE4C08" w:rsidRPr="00E66921">
        <w:rPr>
          <w:rFonts w:ascii="Haas Grotesk for BrAp 55 Roman" w:hAnsi="Haas Grotesk for BrAp 55 Roman"/>
          <w:color w:val="000000" w:themeColor="text1"/>
          <w:sz w:val="19"/>
          <w:szCs w:val="19"/>
        </w:rPr>
        <w:t>Mai, 17. Mai</w:t>
      </w:r>
      <w:r w:rsidRPr="00E66921">
        <w:rPr>
          <w:rFonts w:ascii="Haas Grotesk for BrAp 55 Roman" w:hAnsi="Haas Grotesk for BrAp 55 Roman"/>
          <w:color w:val="000000" w:themeColor="text1"/>
          <w:sz w:val="19"/>
          <w:szCs w:val="19"/>
        </w:rPr>
        <w:t>, 16 Uhr</w:t>
      </w:r>
    </w:p>
    <w:p w14:paraId="75284BDC" w14:textId="518B0771" w:rsidR="00236BD2" w:rsidRPr="00E66921" w:rsidRDefault="00252419" w:rsidP="006C7AE9">
      <w:pPr>
        <w:pStyle w:val="Listenabsatz"/>
        <w:numPr>
          <w:ilvl w:val="0"/>
          <w:numId w:val="3"/>
        </w:numPr>
        <w:spacing w:line="276" w:lineRule="auto"/>
        <w:rPr>
          <w:rFonts w:ascii="Haas Grotesk for BrAp 55 Roman" w:hAnsi="Haas Grotesk for BrAp 55 Roman"/>
          <w:color w:val="000000" w:themeColor="text1"/>
          <w:sz w:val="19"/>
          <w:szCs w:val="19"/>
          <w:lang w:val="en-US"/>
        </w:rPr>
      </w:pPr>
      <w:r w:rsidRPr="00E66921">
        <w:rPr>
          <w:rFonts w:ascii="Haas Grotesk for BrAp 55 Roman" w:hAnsi="Haas Grotesk for BrAp 55 Roman"/>
          <w:b/>
          <w:bCs/>
          <w:color w:val="000000" w:themeColor="text1"/>
          <w:sz w:val="19"/>
          <w:szCs w:val="19"/>
          <w:lang w:val="en-US"/>
        </w:rPr>
        <w:t>English Guided Tours</w:t>
      </w:r>
      <w:r w:rsidR="00236BD2" w:rsidRPr="00E66921">
        <w:rPr>
          <w:rFonts w:ascii="Haas Grotesk for BrAp 55 Roman" w:hAnsi="Haas Grotesk for BrAp 55 Roman"/>
          <w:b/>
          <w:bCs/>
          <w:color w:val="000000" w:themeColor="text1"/>
          <w:sz w:val="19"/>
          <w:szCs w:val="19"/>
          <w:lang w:val="en-US"/>
        </w:rPr>
        <w:t>:</w:t>
      </w:r>
      <w:r w:rsidR="00236BD2" w:rsidRPr="00E66921">
        <w:rPr>
          <w:rFonts w:ascii="Haas Grotesk for BrAp 55 Roman" w:hAnsi="Haas Grotesk for BrAp 55 Roman"/>
          <w:color w:val="000000" w:themeColor="text1"/>
          <w:sz w:val="19"/>
          <w:szCs w:val="19"/>
          <w:lang w:val="en-US"/>
        </w:rPr>
        <w:t xml:space="preserve"> </w:t>
      </w:r>
      <w:r w:rsidR="00036A74" w:rsidRPr="00E66921">
        <w:rPr>
          <w:rFonts w:ascii="Haas Grotesk for BrAp 55 Roman" w:hAnsi="Haas Grotesk for BrAp 55 Roman"/>
          <w:color w:val="000000" w:themeColor="text1"/>
          <w:sz w:val="19"/>
          <w:szCs w:val="19"/>
          <w:lang w:val="en-US"/>
        </w:rPr>
        <w:t>March 1, April 5, May 3, 2 pm</w:t>
      </w:r>
    </w:p>
    <w:p w14:paraId="25F32EBC" w14:textId="7DFDDFDB" w:rsidR="00236BD2" w:rsidRPr="00E66921" w:rsidRDefault="00236BD2" w:rsidP="006C7AE9">
      <w:pPr>
        <w:pStyle w:val="Listenabsatz"/>
        <w:numPr>
          <w:ilvl w:val="0"/>
          <w:numId w:val="3"/>
        </w:num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b/>
          <w:bCs/>
          <w:color w:val="000000" w:themeColor="text1"/>
          <w:sz w:val="19"/>
          <w:szCs w:val="19"/>
          <w:lang w:val="en-US"/>
        </w:rPr>
        <w:t>Yoga und Meditation</w:t>
      </w:r>
      <w:r w:rsidR="00450431" w:rsidRPr="00E66921">
        <w:rPr>
          <w:rFonts w:ascii="Haas Grotesk for BrAp 55 Roman" w:hAnsi="Haas Grotesk for BrAp 55 Roman"/>
          <w:b/>
          <w:bCs/>
          <w:color w:val="000000" w:themeColor="text1"/>
          <w:sz w:val="19"/>
          <w:szCs w:val="19"/>
          <w:lang w:val="en-US"/>
        </w:rPr>
        <w:t>. Quiet Morning</w:t>
      </w:r>
      <w:r w:rsidRPr="00E66921">
        <w:rPr>
          <w:rFonts w:ascii="Haas Grotesk for BrAp 55 Roman" w:hAnsi="Haas Grotesk for BrAp 55 Roman"/>
          <w:b/>
          <w:bCs/>
          <w:color w:val="000000" w:themeColor="text1"/>
          <w:sz w:val="19"/>
          <w:szCs w:val="19"/>
          <w:lang w:val="en-US"/>
        </w:rPr>
        <w:t>:</w:t>
      </w:r>
      <w:r w:rsidRPr="00E66921">
        <w:rPr>
          <w:rFonts w:ascii="Haas Grotesk for BrAp 55 Roman" w:hAnsi="Haas Grotesk for BrAp 55 Roman"/>
          <w:color w:val="000000" w:themeColor="text1"/>
          <w:sz w:val="19"/>
          <w:szCs w:val="19"/>
          <w:lang w:val="en-US"/>
        </w:rPr>
        <w:t xml:space="preserve"> </w:t>
      </w:r>
      <w:r w:rsidR="00450431" w:rsidRPr="00E66921">
        <w:rPr>
          <w:rFonts w:ascii="Haas Grotesk for BrAp 55 Roman" w:hAnsi="Haas Grotesk for BrAp 55 Roman"/>
          <w:color w:val="000000" w:themeColor="text1"/>
          <w:sz w:val="19"/>
          <w:szCs w:val="19"/>
          <w:lang w:val="en-US"/>
        </w:rPr>
        <w:t>1</w:t>
      </w:r>
      <w:r w:rsidRPr="00E66921">
        <w:rPr>
          <w:rFonts w:ascii="Haas Grotesk for BrAp 55 Roman" w:hAnsi="Haas Grotesk for BrAp 55 Roman"/>
          <w:color w:val="000000" w:themeColor="text1"/>
          <w:sz w:val="19"/>
          <w:szCs w:val="19"/>
          <w:lang w:val="en-US"/>
        </w:rPr>
        <w:t>.</w:t>
      </w:r>
      <w:r w:rsidR="00640FD1" w:rsidRPr="00E66921">
        <w:rPr>
          <w:rFonts w:ascii="Haas Grotesk for BrAp 55 Roman" w:hAnsi="Haas Grotesk for BrAp 55 Roman"/>
          <w:color w:val="000000" w:themeColor="text1"/>
          <w:sz w:val="19"/>
          <w:szCs w:val="19"/>
          <w:lang w:val="en-US"/>
        </w:rPr>
        <w:t xml:space="preserve"> </w:t>
      </w:r>
      <w:r w:rsidR="00640FD1" w:rsidRPr="00E66921">
        <w:rPr>
          <w:rFonts w:ascii="Haas Grotesk for BrAp 55 Roman" w:hAnsi="Haas Grotesk for BrAp 55 Roman"/>
          <w:color w:val="000000" w:themeColor="text1"/>
          <w:sz w:val="19"/>
          <w:szCs w:val="19"/>
        </w:rPr>
        <w:t xml:space="preserve">März, </w:t>
      </w:r>
      <w:r w:rsidR="00C37D75" w:rsidRPr="00E66921">
        <w:rPr>
          <w:rFonts w:ascii="Haas Grotesk for BrAp 55 Roman" w:hAnsi="Haas Grotesk for BrAp 55 Roman"/>
          <w:color w:val="000000" w:themeColor="text1"/>
          <w:sz w:val="19"/>
          <w:szCs w:val="19"/>
        </w:rPr>
        <w:t xml:space="preserve">29. </w:t>
      </w:r>
      <w:r w:rsidR="0017753A" w:rsidRPr="00E66921">
        <w:rPr>
          <w:rFonts w:ascii="Haas Grotesk for BrAp 55 Roman" w:hAnsi="Haas Grotesk for BrAp 55 Roman"/>
          <w:color w:val="000000" w:themeColor="text1"/>
          <w:sz w:val="19"/>
          <w:szCs w:val="19"/>
        </w:rPr>
        <w:t>März, 3</w:t>
      </w:r>
      <w:r w:rsidR="009E2B1A" w:rsidRPr="00E66921">
        <w:rPr>
          <w:rFonts w:ascii="Haas Grotesk for BrAp 55 Roman" w:hAnsi="Haas Grotesk for BrAp 55 Roman"/>
          <w:color w:val="000000" w:themeColor="text1"/>
          <w:sz w:val="19"/>
          <w:szCs w:val="19"/>
        </w:rPr>
        <w:t>.</w:t>
      </w:r>
      <w:r w:rsidR="0017753A" w:rsidRPr="00E66921">
        <w:rPr>
          <w:rFonts w:ascii="Haas Grotesk for BrAp 55 Roman" w:hAnsi="Haas Grotesk for BrAp 55 Roman"/>
          <w:color w:val="000000" w:themeColor="text1"/>
          <w:sz w:val="19"/>
          <w:szCs w:val="19"/>
        </w:rPr>
        <w:t xml:space="preserve"> Mai, </w:t>
      </w:r>
      <w:r w:rsidRPr="00E66921">
        <w:rPr>
          <w:rFonts w:ascii="Haas Grotesk for BrAp 55 Roman" w:hAnsi="Haas Grotesk for BrAp 55 Roman"/>
          <w:color w:val="000000" w:themeColor="text1"/>
          <w:sz w:val="19"/>
          <w:szCs w:val="19"/>
        </w:rPr>
        <w:t>9.30 Uhr</w:t>
      </w:r>
    </w:p>
    <w:p w14:paraId="7D54A6DA" w14:textId="47BB733F" w:rsidR="00236BD2" w:rsidRPr="00E66921" w:rsidRDefault="00236BD2" w:rsidP="006C7AE9">
      <w:pPr>
        <w:pStyle w:val="Listenabsatz"/>
        <w:numPr>
          <w:ilvl w:val="0"/>
          <w:numId w:val="3"/>
        </w:num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b/>
          <w:bCs/>
          <w:color w:val="000000" w:themeColor="text1"/>
          <w:sz w:val="19"/>
          <w:szCs w:val="19"/>
        </w:rPr>
        <w:t>Kunst-Frühstück:</w:t>
      </w:r>
      <w:r w:rsidRPr="00E66921">
        <w:rPr>
          <w:rFonts w:ascii="Haas Grotesk for BrAp 55 Roman" w:hAnsi="Haas Grotesk for BrAp 55 Roman"/>
          <w:color w:val="000000" w:themeColor="text1"/>
          <w:sz w:val="19"/>
          <w:szCs w:val="19"/>
        </w:rPr>
        <w:t xml:space="preserve"> </w:t>
      </w:r>
      <w:r w:rsidR="0017753A" w:rsidRPr="00E66921">
        <w:rPr>
          <w:rFonts w:ascii="Haas Grotesk for BrAp 55 Roman" w:hAnsi="Haas Grotesk for BrAp 55 Roman"/>
          <w:color w:val="000000" w:themeColor="text1"/>
          <w:sz w:val="19"/>
          <w:szCs w:val="19"/>
        </w:rPr>
        <w:t>8. März, 12. April, 10. Mai</w:t>
      </w:r>
      <w:r w:rsidRPr="00E66921">
        <w:rPr>
          <w:rFonts w:ascii="Haas Grotesk for BrAp 55 Roman" w:hAnsi="Haas Grotesk for BrAp 55 Roman"/>
          <w:color w:val="000000" w:themeColor="text1"/>
          <w:sz w:val="19"/>
          <w:szCs w:val="19"/>
        </w:rPr>
        <w:t>, 1</w:t>
      </w:r>
      <w:r w:rsidR="00450431" w:rsidRPr="00E66921">
        <w:rPr>
          <w:rFonts w:ascii="Haas Grotesk for BrAp 55 Roman" w:hAnsi="Haas Grotesk for BrAp 55 Roman"/>
          <w:color w:val="000000" w:themeColor="text1"/>
          <w:sz w:val="19"/>
          <w:szCs w:val="19"/>
        </w:rPr>
        <w:t>0</w:t>
      </w:r>
      <w:r w:rsidRPr="00E66921">
        <w:rPr>
          <w:rFonts w:ascii="Haas Grotesk for BrAp 55 Roman" w:hAnsi="Haas Grotesk for BrAp 55 Roman"/>
          <w:color w:val="000000" w:themeColor="text1"/>
          <w:sz w:val="19"/>
          <w:szCs w:val="19"/>
        </w:rPr>
        <w:t xml:space="preserve"> Uhr </w:t>
      </w:r>
    </w:p>
    <w:p w14:paraId="3392011E" w14:textId="77777777" w:rsidR="00236BD2" w:rsidRPr="00E66921" w:rsidRDefault="00236BD2" w:rsidP="006C7AE9">
      <w:pPr>
        <w:spacing w:line="276" w:lineRule="auto"/>
        <w:rPr>
          <w:rFonts w:ascii="Haas Grotesk for BrAp 55 Roman" w:hAnsi="Haas Grotesk for BrAp 55 Roman"/>
          <w:color w:val="000000" w:themeColor="text1"/>
          <w:sz w:val="19"/>
          <w:szCs w:val="19"/>
        </w:rPr>
      </w:pPr>
    </w:p>
    <w:p w14:paraId="419C9722" w14:textId="01E64B55" w:rsidR="004C0023" w:rsidRPr="00E66921" w:rsidRDefault="00236BD2"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b/>
          <w:bCs/>
          <w:color w:val="000000" w:themeColor="text1"/>
          <w:sz w:val="19"/>
          <w:szCs w:val="19"/>
        </w:rPr>
        <w:t xml:space="preserve">Barberini barrierefrei:  </w:t>
      </w:r>
    </w:p>
    <w:p w14:paraId="16E85361" w14:textId="3997C666" w:rsidR="00236BD2" w:rsidRPr="00E66921" w:rsidRDefault="00236BD2" w:rsidP="006C7AE9">
      <w:pPr>
        <w:pStyle w:val="Listenabsatz"/>
        <w:numPr>
          <w:ilvl w:val="0"/>
          <w:numId w:val="5"/>
        </w:num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t xml:space="preserve">Öffentliche Führung für Gehörlose: </w:t>
      </w:r>
      <w:r w:rsidR="006A402A" w:rsidRPr="00E66921">
        <w:rPr>
          <w:rFonts w:ascii="Haas Grotesk for BrAp 55 Roman" w:hAnsi="Haas Grotesk for BrAp 55 Roman"/>
          <w:color w:val="000000" w:themeColor="text1"/>
          <w:sz w:val="19"/>
          <w:szCs w:val="19"/>
        </w:rPr>
        <w:t>16. März, 11 Mai, 17 Uhr</w:t>
      </w:r>
    </w:p>
    <w:p w14:paraId="6C020886" w14:textId="77777777" w:rsidR="00B44EB4" w:rsidRPr="00E66921" w:rsidRDefault="00236BD2" w:rsidP="006C7AE9">
      <w:pPr>
        <w:pStyle w:val="Listenabsatz"/>
        <w:numPr>
          <w:ilvl w:val="0"/>
          <w:numId w:val="5"/>
        </w:num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b/>
          <w:bCs/>
          <w:color w:val="000000" w:themeColor="text1"/>
          <w:sz w:val="19"/>
          <w:szCs w:val="19"/>
        </w:rPr>
        <w:t xml:space="preserve">Öffentliche Führung für Sehbehinderte </w:t>
      </w:r>
      <w:r w:rsidR="00252419" w:rsidRPr="00E66921">
        <w:rPr>
          <w:rFonts w:ascii="Haas Grotesk for BrAp 55 Roman" w:hAnsi="Haas Grotesk for BrAp 55 Roman"/>
          <w:b/>
          <w:bCs/>
          <w:color w:val="000000" w:themeColor="text1"/>
          <w:sz w:val="19"/>
          <w:szCs w:val="19"/>
        </w:rPr>
        <w:t xml:space="preserve">und </w:t>
      </w:r>
      <w:r w:rsidRPr="00E66921">
        <w:rPr>
          <w:rFonts w:ascii="Haas Grotesk for BrAp 55 Roman" w:hAnsi="Haas Grotesk for BrAp 55 Roman"/>
          <w:b/>
          <w:bCs/>
          <w:color w:val="000000" w:themeColor="text1"/>
          <w:sz w:val="19"/>
          <w:szCs w:val="19"/>
        </w:rPr>
        <w:t>Blinde:</w:t>
      </w:r>
      <w:r w:rsidR="00B44EB4" w:rsidRPr="00E66921">
        <w:rPr>
          <w:rFonts w:ascii="Haas Grotesk for BrAp 55 Roman" w:hAnsi="Haas Grotesk for BrAp 55 Roman"/>
          <w:color w:val="000000" w:themeColor="text1"/>
          <w:sz w:val="19"/>
          <w:szCs w:val="19"/>
        </w:rPr>
        <w:t xml:space="preserve"> </w:t>
      </w:r>
    </w:p>
    <w:p w14:paraId="69D376D2" w14:textId="50872778" w:rsidR="00236BD2" w:rsidRPr="00E66921" w:rsidRDefault="006A402A" w:rsidP="006C7AE9">
      <w:pPr>
        <w:pStyle w:val="Listenabsatz"/>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olor w:val="000000" w:themeColor="text1"/>
          <w:sz w:val="19"/>
          <w:szCs w:val="19"/>
        </w:rPr>
        <w:t>23. März, 4. Mai, 17 Uhr</w:t>
      </w:r>
    </w:p>
    <w:p w14:paraId="7082342C" w14:textId="6963DAD3" w:rsidR="00236BD2" w:rsidRPr="00E66921" w:rsidRDefault="00236BD2" w:rsidP="006C7AE9">
      <w:pPr>
        <w:pStyle w:val="Listenabsatz"/>
        <w:numPr>
          <w:ilvl w:val="0"/>
          <w:numId w:val="5"/>
        </w:num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b/>
          <w:bCs/>
          <w:color w:val="000000" w:themeColor="text1"/>
          <w:sz w:val="19"/>
          <w:szCs w:val="19"/>
        </w:rPr>
        <w:t>Öffentliche Führung in einfacher Sprache:</w:t>
      </w:r>
      <w:r w:rsidRPr="00E66921">
        <w:rPr>
          <w:rFonts w:ascii="Haas Grotesk for BrAp 55 Roman" w:hAnsi="Haas Grotesk for BrAp 55 Roman"/>
          <w:color w:val="000000" w:themeColor="text1"/>
          <w:sz w:val="19"/>
          <w:szCs w:val="19"/>
        </w:rPr>
        <w:t xml:space="preserve"> </w:t>
      </w:r>
      <w:r w:rsidR="006A402A" w:rsidRPr="00E66921">
        <w:rPr>
          <w:rFonts w:ascii="Haas Grotesk for BrAp 55 Roman" w:hAnsi="Haas Grotesk for BrAp 55 Roman"/>
          <w:color w:val="000000" w:themeColor="text1"/>
          <w:sz w:val="19"/>
          <w:szCs w:val="19"/>
        </w:rPr>
        <w:t>30. März, 18. Mai, 17 Uhr</w:t>
      </w:r>
    </w:p>
    <w:p w14:paraId="33D17498" w14:textId="363F503C" w:rsidR="007A6BE5" w:rsidRPr="00E66921" w:rsidRDefault="00236BD2" w:rsidP="006C7AE9">
      <w:pPr>
        <w:pStyle w:val="Listenabsatz"/>
        <w:numPr>
          <w:ilvl w:val="0"/>
          <w:numId w:val="5"/>
        </w:num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b/>
          <w:bCs/>
          <w:color w:val="000000" w:themeColor="text1"/>
          <w:sz w:val="19"/>
          <w:szCs w:val="19"/>
        </w:rPr>
        <w:t xml:space="preserve">Öffentlicher Workshop für Menschen mit und ohne Demenz: </w:t>
      </w:r>
      <w:r w:rsidR="00252419" w:rsidRPr="00E66921">
        <w:rPr>
          <w:rFonts w:ascii="Haas Grotesk for BrAp 55 Roman" w:hAnsi="Haas Grotesk for BrAp 55 Roman"/>
          <w:b/>
          <w:bCs/>
          <w:color w:val="000000" w:themeColor="text1"/>
          <w:sz w:val="19"/>
          <w:szCs w:val="19"/>
        </w:rPr>
        <w:br/>
      </w:r>
      <w:r w:rsidR="006A402A" w:rsidRPr="00E66921">
        <w:rPr>
          <w:rFonts w:ascii="Haas Grotesk for BrAp 55 Roman" w:hAnsi="Haas Grotesk for BrAp 55 Roman"/>
          <w:color w:val="000000" w:themeColor="text1"/>
          <w:sz w:val="19"/>
          <w:szCs w:val="19"/>
        </w:rPr>
        <w:t>16. März, 18. Mai, 17 Uhr</w:t>
      </w:r>
    </w:p>
    <w:p w14:paraId="3E267B70" w14:textId="30425934" w:rsidR="00C37D75" w:rsidRPr="00E66921" w:rsidRDefault="00C37D75" w:rsidP="006C7AE9">
      <w:pPr>
        <w:spacing w:line="276" w:lineRule="auto"/>
        <w:rPr>
          <w:rFonts w:ascii="Haas Grotesk for BrAp 55 Roman" w:hAnsi="Haas Grotesk for BrAp 55 Roman"/>
          <w:color w:val="000000" w:themeColor="text1"/>
          <w:sz w:val="19"/>
          <w:szCs w:val="19"/>
        </w:rPr>
      </w:pPr>
    </w:p>
    <w:p w14:paraId="7C64FED2" w14:textId="7072995D" w:rsidR="00097C67" w:rsidRPr="00E66921" w:rsidRDefault="00097C67"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olor w:val="000000" w:themeColor="text1"/>
          <w:sz w:val="19"/>
          <w:szCs w:val="19"/>
        </w:rPr>
        <w:t xml:space="preserve">Das komplette Programm finden Sie unter: </w:t>
      </w:r>
    </w:p>
    <w:p w14:paraId="6BCF576C" w14:textId="77777777" w:rsidR="00EE02AD" w:rsidRPr="00E66921" w:rsidRDefault="009E1AA9" w:rsidP="006C7AE9">
      <w:pPr>
        <w:spacing w:line="276" w:lineRule="auto"/>
        <w:rPr>
          <w:rFonts w:ascii="Haas Grotesk for BrAp 55 Roman" w:hAnsi="Haas Grotesk for BrAp 55 Roman"/>
          <w:color w:val="000000" w:themeColor="text1"/>
          <w:sz w:val="19"/>
          <w:szCs w:val="19"/>
        </w:rPr>
      </w:pPr>
      <w:hyperlink r:id="rId13" w:history="1">
        <w:r w:rsidR="00423BC2" w:rsidRPr="00E66921">
          <w:rPr>
            <w:rStyle w:val="Hyperlink"/>
            <w:rFonts w:ascii="Haas Grotesk for BrAp 55 Roman" w:hAnsi="Haas Grotesk for BrAp 55 Roman"/>
            <w:color w:val="000000" w:themeColor="text1"/>
            <w:sz w:val="19"/>
            <w:szCs w:val="19"/>
          </w:rPr>
          <w:t>www.museum-barberini.com/veranstaltungen/</w:t>
        </w:r>
      </w:hyperlink>
    </w:p>
    <w:p w14:paraId="3C6F3D52" w14:textId="77777777" w:rsidR="00FD7113" w:rsidRPr="00E66921" w:rsidRDefault="00FD7113" w:rsidP="006C7AE9">
      <w:pPr>
        <w:spacing w:line="276" w:lineRule="auto"/>
        <w:rPr>
          <w:rFonts w:ascii="Haas Grotesk for BrAp 55 Roman" w:hAnsi="Haas Grotesk for BrAp 55 Roman"/>
          <w:b/>
          <w:bCs/>
          <w:color w:val="000000" w:themeColor="text1"/>
          <w:sz w:val="19"/>
          <w:szCs w:val="19"/>
        </w:rPr>
      </w:pPr>
    </w:p>
    <w:p w14:paraId="453769E4" w14:textId="77777777" w:rsidR="00FD7113" w:rsidRPr="00E66921" w:rsidRDefault="00FD7113" w:rsidP="006C7AE9">
      <w:pPr>
        <w:spacing w:line="276" w:lineRule="auto"/>
        <w:rPr>
          <w:rFonts w:ascii="Haas Grotesk for BrAp 55 Roman" w:hAnsi="Haas Grotesk for BrAp 55 Roman"/>
          <w:b/>
          <w:bCs/>
          <w:color w:val="000000" w:themeColor="text1"/>
          <w:sz w:val="19"/>
          <w:szCs w:val="19"/>
        </w:rPr>
      </w:pPr>
    </w:p>
    <w:p w14:paraId="6E884E90" w14:textId="12904F1B" w:rsidR="00236BD2" w:rsidRPr="00E66921" w:rsidRDefault="00236BD2"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b/>
          <w:bCs/>
          <w:color w:val="000000" w:themeColor="text1"/>
          <w:sz w:val="19"/>
          <w:szCs w:val="19"/>
        </w:rPr>
        <w:t>Presse</w:t>
      </w:r>
      <w:r w:rsidR="005C6521" w:rsidRPr="00E66921">
        <w:rPr>
          <w:rFonts w:ascii="Haas Grotesk for BrAp 55 Roman" w:hAnsi="Haas Grotesk for BrAp 55 Roman"/>
          <w:b/>
          <w:bCs/>
          <w:color w:val="000000" w:themeColor="text1"/>
          <w:sz w:val="19"/>
          <w:szCs w:val="19"/>
        </w:rPr>
        <w:t>bilder</w:t>
      </w:r>
      <w:r w:rsidRPr="00E66921">
        <w:rPr>
          <w:rFonts w:ascii="Haas Grotesk for BrAp 55 Roman" w:hAnsi="Haas Grotesk for BrAp 55 Roman"/>
          <w:b/>
          <w:bCs/>
          <w:color w:val="000000" w:themeColor="text1"/>
          <w:sz w:val="19"/>
          <w:szCs w:val="19"/>
        </w:rPr>
        <w:t xml:space="preserve"> </w:t>
      </w:r>
    </w:p>
    <w:p w14:paraId="23EAE048" w14:textId="4BCC6BAA" w:rsidR="004C0023" w:rsidRPr="00E66921" w:rsidRDefault="00236BD2" w:rsidP="006C7AE9">
      <w:pPr>
        <w:pStyle w:val="StandardWeb"/>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olor w:val="000000" w:themeColor="text1"/>
          <w:sz w:val="19"/>
          <w:szCs w:val="19"/>
        </w:rPr>
        <w:t xml:space="preserve">Für die Berichterstattung stellen wir Ihnen gerne auf unserer Website unter </w:t>
      </w:r>
      <w:r w:rsidRPr="00E66921">
        <w:rPr>
          <w:rFonts w:ascii="Haas Grotesk for BrAp 55 Roman" w:hAnsi="Haas Grotesk for BrAp 55 Roman"/>
          <w:color w:val="000000" w:themeColor="text1"/>
          <w:sz w:val="19"/>
          <w:szCs w:val="19"/>
        </w:rPr>
        <w:br/>
      </w:r>
      <w:r w:rsidRPr="00E66921">
        <w:rPr>
          <w:rFonts w:ascii="Haas Grotesk for BrAp 55 Roman" w:hAnsi="Haas Grotesk for BrAp 55 Roman"/>
          <w:b/>
          <w:bCs/>
          <w:color w:val="000000" w:themeColor="text1"/>
          <w:sz w:val="19"/>
          <w:szCs w:val="19"/>
        </w:rPr>
        <w:t xml:space="preserve">www.museum-barberini.com/presse </w:t>
      </w:r>
      <w:r w:rsidRPr="00E66921">
        <w:rPr>
          <w:rFonts w:ascii="Haas Grotesk for BrAp 55 Roman" w:hAnsi="Haas Grotesk for BrAp 55 Roman"/>
          <w:color w:val="000000" w:themeColor="text1"/>
          <w:sz w:val="19"/>
          <w:szCs w:val="19"/>
        </w:rPr>
        <w:t>Abbildungen zur kostenfreien Verwendung zur Verfügung.</w:t>
      </w:r>
      <w:r w:rsidR="00C16DC1" w:rsidRPr="00E66921">
        <w:rPr>
          <w:rFonts w:ascii="Haas Grotesk for BrAp 55 Roman" w:hAnsi="Haas Grotesk for BrAp 55 Roman"/>
          <w:color w:val="000000" w:themeColor="text1"/>
          <w:sz w:val="19"/>
          <w:szCs w:val="19"/>
        </w:rPr>
        <w:t xml:space="preserve"> </w:t>
      </w:r>
      <w:r w:rsidRPr="00E66921">
        <w:rPr>
          <w:rFonts w:ascii="Haas Grotesk for BrAp 55 Roman" w:hAnsi="Haas Grotesk for BrAp 55 Roman"/>
          <w:color w:val="000000" w:themeColor="text1"/>
          <w:sz w:val="19"/>
          <w:szCs w:val="19"/>
        </w:rPr>
        <w:t xml:space="preserve">Bitte beachten Sie, dass der Abdruck dieser Bilder lediglich im Rahmen der aktuellen Berichterstattung und unter vollständiger Angabe des Copyrights gestattet ist. Das Bildmaterial kann lediglich drei Monate vor, während und sechs Wochen nach der jeweiligen Ausstellung genehmigungs- und gebührenfrei verwendet werden. Die Pressebilder sind sechs Wochen nach Ablauf der Ausstellung aus allen Online-Medien zu löschen. Vielen Dank! </w:t>
      </w:r>
    </w:p>
    <w:tbl>
      <w:tblPr>
        <w:tblStyle w:val="Tabellenraster"/>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00"/>
        <w:gridCol w:w="3613"/>
      </w:tblGrid>
      <w:tr w:rsidR="00236BD2" w:rsidRPr="00E66921" w14:paraId="07745072" w14:textId="77777777" w:rsidTr="00581154">
        <w:tc>
          <w:tcPr>
            <w:tcW w:w="3900" w:type="dxa"/>
          </w:tcPr>
          <w:p w14:paraId="561BB625" w14:textId="4140EC5A" w:rsidR="00C84895" w:rsidRPr="00E66921" w:rsidRDefault="003A5AC3" w:rsidP="006C7AE9">
            <w:pPr>
              <w:spacing w:line="276" w:lineRule="auto"/>
              <w:ind w:right="480"/>
              <w:rPr>
                <w:rFonts w:ascii="Haas Grotesk for BrAp 55 Roman" w:hAnsi="Haas Grotesk for BrAp 55 Roman" w:cs="Arial"/>
                <w:color w:val="000000" w:themeColor="text1"/>
                <w:sz w:val="19"/>
                <w:szCs w:val="19"/>
                <w:highlight w:val="yellow"/>
              </w:rPr>
            </w:pPr>
            <w:r w:rsidRPr="00E66921">
              <w:rPr>
                <w:rFonts w:ascii="Haas Grotesk for BrAp 55 Roman" w:hAnsi="Haas Grotesk for BrAp 55 Roman" w:cs="Arial"/>
                <w:noProof/>
                <w:color w:val="000000" w:themeColor="text1"/>
                <w:sz w:val="19"/>
                <w:szCs w:val="19"/>
              </w:rPr>
              <w:lastRenderedPageBreak/>
              <w:drawing>
                <wp:inline distT="0" distB="0" distL="0" distR="0" wp14:anchorId="3A97B319" wp14:editId="747A0D5C">
                  <wp:extent cx="1282700" cy="10287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benannt.png"/>
                          <pic:cNvPicPr/>
                        </pic:nvPicPr>
                        <pic:blipFill>
                          <a:blip r:embed="rId14"/>
                          <a:stretch>
                            <a:fillRect/>
                          </a:stretch>
                        </pic:blipFill>
                        <pic:spPr>
                          <a:xfrm>
                            <a:off x="0" y="0"/>
                            <a:ext cx="1282700" cy="1028700"/>
                          </a:xfrm>
                          <a:prstGeom prst="rect">
                            <a:avLst/>
                          </a:prstGeom>
                        </pic:spPr>
                      </pic:pic>
                    </a:graphicData>
                  </a:graphic>
                </wp:inline>
              </w:drawing>
            </w:r>
          </w:p>
          <w:p w14:paraId="72B81F92" w14:textId="77777777" w:rsidR="003A5AC3" w:rsidRPr="00E66921" w:rsidRDefault="003A5AC3" w:rsidP="006C7AE9">
            <w:pPr>
              <w:spacing w:line="276" w:lineRule="auto"/>
              <w:ind w:right="480"/>
              <w:rPr>
                <w:rFonts w:ascii="Haas Grotesk for BrAp 55 Roman" w:hAnsi="Haas Grotesk for BrAp 55 Roman" w:cs="Arial"/>
                <w:color w:val="000000" w:themeColor="text1"/>
                <w:sz w:val="19"/>
                <w:szCs w:val="19"/>
                <w:highlight w:val="yellow"/>
              </w:rPr>
            </w:pPr>
          </w:p>
          <w:p w14:paraId="12FAFE69" w14:textId="5356D764" w:rsidR="005C6521" w:rsidRPr="00E66921" w:rsidRDefault="003A5AC3" w:rsidP="006C7AE9">
            <w:pPr>
              <w:spacing w:line="276" w:lineRule="auto"/>
              <w:ind w:right="480"/>
              <w:rPr>
                <w:rFonts w:ascii="Haas Grotesk for BrAp 55 Roman" w:hAnsi="Haas Grotesk for BrAp 55 Roman" w:cs="Arial"/>
                <w:color w:val="000000" w:themeColor="text1"/>
                <w:sz w:val="19"/>
                <w:szCs w:val="19"/>
                <w:highlight w:val="yellow"/>
              </w:rPr>
            </w:pPr>
            <w:r w:rsidRPr="00E66921">
              <w:rPr>
                <w:rFonts w:ascii="Haas Grotesk for BrAp 55 Roman" w:hAnsi="Haas Grotesk for BrAp 55 Roman" w:cs="Arial"/>
                <w:noProof/>
                <w:color w:val="000000" w:themeColor="text1"/>
                <w:sz w:val="19"/>
                <w:szCs w:val="19"/>
              </w:rPr>
              <w:drawing>
                <wp:inline distT="0" distB="0" distL="0" distR="0" wp14:anchorId="459209E5" wp14:editId="2151268E">
                  <wp:extent cx="1282700" cy="9398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benannt.png"/>
                          <pic:cNvPicPr/>
                        </pic:nvPicPr>
                        <pic:blipFill>
                          <a:blip r:embed="rId15"/>
                          <a:stretch>
                            <a:fillRect/>
                          </a:stretch>
                        </pic:blipFill>
                        <pic:spPr>
                          <a:xfrm>
                            <a:off x="0" y="0"/>
                            <a:ext cx="1282700" cy="939800"/>
                          </a:xfrm>
                          <a:prstGeom prst="rect">
                            <a:avLst/>
                          </a:prstGeom>
                        </pic:spPr>
                      </pic:pic>
                    </a:graphicData>
                  </a:graphic>
                </wp:inline>
              </w:drawing>
            </w:r>
          </w:p>
          <w:p w14:paraId="5FB87D8D" w14:textId="46596B8B" w:rsidR="00236BD2" w:rsidRPr="00E66921" w:rsidRDefault="00236BD2" w:rsidP="006C7AE9">
            <w:pPr>
              <w:spacing w:line="276" w:lineRule="auto"/>
              <w:ind w:right="480"/>
              <w:rPr>
                <w:rFonts w:ascii="Haas Grotesk for BrAp 55 Roman" w:hAnsi="Haas Grotesk for BrAp 55 Roman" w:cs="Arial"/>
                <w:color w:val="000000" w:themeColor="text1"/>
                <w:sz w:val="19"/>
                <w:szCs w:val="19"/>
                <w:highlight w:val="yellow"/>
              </w:rPr>
            </w:pPr>
          </w:p>
          <w:p w14:paraId="676A19D0" w14:textId="4AE98244" w:rsidR="005C6521" w:rsidRPr="00E66921" w:rsidRDefault="003A5AC3" w:rsidP="006C7AE9">
            <w:pPr>
              <w:spacing w:line="276" w:lineRule="auto"/>
              <w:ind w:right="480"/>
              <w:rPr>
                <w:rFonts w:ascii="Haas Grotesk for BrAp 55 Roman" w:hAnsi="Haas Grotesk for BrAp 55 Roman" w:cs="Arial"/>
                <w:color w:val="000000" w:themeColor="text1"/>
                <w:sz w:val="19"/>
                <w:szCs w:val="19"/>
                <w:highlight w:val="yellow"/>
              </w:rPr>
            </w:pPr>
            <w:r w:rsidRPr="00E66921">
              <w:rPr>
                <w:rFonts w:ascii="Haas Grotesk for BrAp 55 Roman" w:hAnsi="Haas Grotesk for BrAp 55 Roman" w:cs="Arial"/>
                <w:noProof/>
                <w:color w:val="000000" w:themeColor="text1"/>
                <w:sz w:val="19"/>
                <w:szCs w:val="19"/>
              </w:rPr>
              <w:drawing>
                <wp:inline distT="0" distB="0" distL="0" distR="0" wp14:anchorId="7B373567" wp14:editId="38F96F19">
                  <wp:extent cx="1282700" cy="10287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benannt.png"/>
                          <pic:cNvPicPr/>
                        </pic:nvPicPr>
                        <pic:blipFill>
                          <a:blip r:embed="rId16"/>
                          <a:stretch>
                            <a:fillRect/>
                          </a:stretch>
                        </pic:blipFill>
                        <pic:spPr>
                          <a:xfrm>
                            <a:off x="0" y="0"/>
                            <a:ext cx="1282700" cy="1028700"/>
                          </a:xfrm>
                          <a:prstGeom prst="rect">
                            <a:avLst/>
                          </a:prstGeom>
                        </pic:spPr>
                      </pic:pic>
                    </a:graphicData>
                  </a:graphic>
                </wp:inline>
              </w:drawing>
            </w:r>
          </w:p>
          <w:p w14:paraId="230ED7AD" w14:textId="530A238E" w:rsidR="00236BD2" w:rsidRPr="00E66921" w:rsidRDefault="00236BD2" w:rsidP="006C7AE9">
            <w:pPr>
              <w:spacing w:line="276" w:lineRule="auto"/>
              <w:ind w:right="480"/>
              <w:rPr>
                <w:rFonts w:ascii="Haas Grotesk for BrAp 55 Roman" w:hAnsi="Haas Grotesk for BrAp 55 Roman" w:cs="Arial"/>
                <w:color w:val="000000" w:themeColor="text1"/>
                <w:sz w:val="19"/>
                <w:szCs w:val="19"/>
                <w:highlight w:val="yellow"/>
              </w:rPr>
            </w:pPr>
          </w:p>
          <w:p w14:paraId="05C3AB02" w14:textId="51C13F57" w:rsidR="005C6521" w:rsidRPr="00E66921" w:rsidRDefault="003A5AC3" w:rsidP="006C7AE9">
            <w:pPr>
              <w:spacing w:line="276" w:lineRule="auto"/>
              <w:ind w:right="480"/>
              <w:rPr>
                <w:rFonts w:ascii="Haas Grotesk for BrAp 55 Roman" w:hAnsi="Haas Grotesk for BrAp 55 Roman" w:cs="Arial"/>
                <w:color w:val="000000" w:themeColor="text1"/>
                <w:sz w:val="19"/>
                <w:szCs w:val="19"/>
                <w:highlight w:val="yellow"/>
              </w:rPr>
            </w:pPr>
            <w:r w:rsidRPr="00E66921">
              <w:rPr>
                <w:rFonts w:ascii="Haas Grotesk for BrAp 55 Roman" w:hAnsi="Haas Grotesk for BrAp 55 Roman" w:cs="Arial"/>
                <w:noProof/>
                <w:color w:val="000000" w:themeColor="text1"/>
                <w:sz w:val="19"/>
                <w:szCs w:val="19"/>
              </w:rPr>
              <w:drawing>
                <wp:inline distT="0" distB="0" distL="0" distR="0" wp14:anchorId="7DA7D4AD" wp14:editId="7D621D9B">
                  <wp:extent cx="1282700" cy="1016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benannt.png"/>
                          <pic:cNvPicPr/>
                        </pic:nvPicPr>
                        <pic:blipFill>
                          <a:blip r:embed="rId17"/>
                          <a:stretch>
                            <a:fillRect/>
                          </a:stretch>
                        </pic:blipFill>
                        <pic:spPr>
                          <a:xfrm>
                            <a:off x="0" y="0"/>
                            <a:ext cx="1282700" cy="1016000"/>
                          </a:xfrm>
                          <a:prstGeom prst="rect">
                            <a:avLst/>
                          </a:prstGeom>
                        </pic:spPr>
                      </pic:pic>
                    </a:graphicData>
                  </a:graphic>
                </wp:inline>
              </w:drawing>
            </w:r>
          </w:p>
          <w:p w14:paraId="22E4D866" w14:textId="77777777" w:rsidR="005C6521" w:rsidRPr="00E66921" w:rsidRDefault="005C6521" w:rsidP="006C7AE9">
            <w:pPr>
              <w:spacing w:line="276" w:lineRule="auto"/>
              <w:ind w:right="480"/>
              <w:rPr>
                <w:rFonts w:ascii="Haas Grotesk for BrAp 55 Roman" w:hAnsi="Haas Grotesk for BrAp 55 Roman" w:cs="Arial"/>
                <w:color w:val="000000" w:themeColor="text1"/>
                <w:sz w:val="19"/>
                <w:szCs w:val="19"/>
                <w:highlight w:val="yellow"/>
              </w:rPr>
            </w:pPr>
          </w:p>
          <w:p w14:paraId="7C08DAB3" w14:textId="262B9AA1" w:rsidR="00C84895" w:rsidRPr="00E66921" w:rsidRDefault="003A5AC3" w:rsidP="006C7AE9">
            <w:pPr>
              <w:spacing w:line="276" w:lineRule="auto"/>
              <w:ind w:right="480"/>
              <w:rPr>
                <w:rFonts w:ascii="Haas Grotesk for BrAp 55 Roman" w:hAnsi="Haas Grotesk for BrAp 55 Roman" w:cs="Arial"/>
                <w:color w:val="000000" w:themeColor="text1"/>
                <w:sz w:val="19"/>
                <w:szCs w:val="19"/>
                <w:highlight w:val="yellow"/>
              </w:rPr>
            </w:pPr>
            <w:r w:rsidRPr="00E66921">
              <w:rPr>
                <w:rFonts w:ascii="Haas Grotesk for BrAp 55 Roman" w:hAnsi="Haas Grotesk for BrAp 55 Roman" w:cs="Arial"/>
                <w:noProof/>
                <w:color w:val="000000" w:themeColor="text1"/>
                <w:sz w:val="19"/>
                <w:szCs w:val="19"/>
              </w:rPr>
              <w:drawing>
                <wp:inline distT="0" distB="0" distL="0" distR="0" wp14:anchorId="71D7DE50" wp14:editId="0B13C55A">
                  <wp:extent cx="1282700" cy="8255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benannt.png"/>
                          <pic:cNvPicPr/>
                        </pic:nvPicPr>
                        <pic:blipFill>
                          <a:blip r:embed="rId18"/>
                          <a:stretch>
                            <a:fillRect/>
                          </a:stretch>
                        </pic:blipFill>
                        <pic:spPr>
                          <a:xfrm>
                            <a:off x="0" y="0"/>
                            <a:ext cx="1282700" cy="825500"/>
                          </a:xfrm>
                          <a:prstGeom prst="rect">
                            <a:avLst/>
                          </a:prstGeom>
                        </pic:spPr>
                      </pic:pic>
                    </a:graphicData>
                  </a:graphic>
                </wp:inline>
              </w:drawing>
            </w:r>
          </w:p>
          <w:p w14:paraId="74E70CE3" w14:textId="1EC985D2" w:rsidR="00236BD2" w:rsidRPr="00E66921" w:rsidRDefault="003A5AC3" w:rsidP="006C7AE9">
            <w:pPr>
              <w:spacing w:line="276" w:lineRule="auto"/>
              <w:ind w:right="480"/>
              <w:rPr>
                <w:rFonts w:ascii="Haas Grotesk for BrAp 55 Roman" w:hAnsi="Haas Grotesk for BrAp 55 Roman" w:cs="Arial"/>
                <w:color w:val="000000" w:themeColor="text1"/>
                <w:sz w:val="19"/>
                <w:szCs w:val="19"/>
                <w:highlight w:val="yellow"/>
              </w:rPr>
            </w:pPr>
            <w:r w:rsidRPr="00E66921">
              <w:rPr>
                <w:rFonts w:ascii="Haas Grotesk for BrAp 55 Roman" w:hAnsi="Haas Grotesk for BrAp 55 Roman" w:cs="Arial"/>
                <w:noProof/>
                <w:color w:val="000000" w:themeColor="text1"/>
                <w:sz w:val="19"/>
                <w:szCs w:val="19"/>
              </w:rPr>
              <w:drawing>
                <wp:inline distT="0" distB="0" distL="0" distR="0" wp14:anchorId="341F9C29" wp14:editId="692586F3">
                  <wp:extent cx="1282700" cy="10287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benannt.png"/>
                          <pic:cNvPicPr/>
                        </pic:nvPicPr>
                        <pic:blipFill>
                          <a:blip r:embed="rId19"/>
                          <a:stretch>
                            <a:fillRect/>
                          </a:stretch>
                        </pic:blipFill>
                        <pic:spPr>
                          <a:xfrm>
                            <a:off x="0" y="0"/>
                            <a:ext cx="1282700" cy="1028700"/>
                          </a:xfrm>
                          <a:prstGeom prst="rect">
                            <a:avLst/>
                          </a:prstGeom>
                        </pic:spPr>
                      </pic:pic>
                    </a:graphicData>
                  </a:graphic>
                </wp:inline>
              </w:drawing>
            </w:r>
          </w:p>
          <w:p w14:paraId="7ACFD99D" w14:textId="77777777" w:rsidR="00C84895" w:rsidRPr="00E66921" w:rsidRDefault="00C84895" w:rsidP="006C7AE9">
            <w:pPr>
              <w:spacing w:line="276" w:lineRule="auto"/>
              <w:ind w:right="480"/>
              <w:rPr>
                <w:rFonts w:ascii="Haas Grotesk for BrAp 55 Roman" w:hAnsi="Haas Grotesk for BrAp 55 Roman" w:cs="Arial"/>
                <w:color w:val="000000" w:themeColor="text1"/>
                <w:sz w:val="19"/>
                <w:szCs w:val="19"/>
                <w:highlight w:val="yellow"/>
              </w:rPr>
            </w:pPr>
          </w:p>
          <w:p w14:paraId="45AD222A" w14:textId="78ADEC43" w:rsidR="00236BD2" w:rsidRPr="00E66921" w:rsidRDefault="003A5AC3" w:rsidP="006C7AE9">
            <w:pPr>
              <w:spacing w:line="276" w:lineRule="auto"/>
              <w:ind w:right="480"/>
              <w:rPr>
                <w:rFonts w:ascii="Haas Grotesk for BrAp 55 Roman" w:hAnsi="Haas Grotesk for BrAp 55 Roman" w:cs="Arial"/>
                <w:color w:val="000000" w:themeColor="text1"/>
                <w:sz w:val="19"/>
                <w:szCs w:val="19"/>
                <w:highlight w:val="yellow"/>
              </w:rPr>
            </w:pPr>
            <w:r w:rsidRPr="00E66921">
              <w:rPr>
                <w:rFonts w:ascii="Haas Grotesk for BrAp 55 Roman" w:hAnsi="Haas Grotesk for BrAp 55 Roman" w:cs="Arial"/>
                <w:noProof/>
                <w:color w:val="000000" w:themeColor="text1"/>
                <w:sz w:val="19"/>
                <w:szCs w:val="19"/>
              </w:rPr>
              <w:lastRenderedPageBreak/>
              <w:drawing>
                <wp:inline distT="0" distB="0" distL="0" distR="0" wp14:anchorId="434DB8FB" wp14:editId="7A6BF08A">
                  <wp:extent cx="1282700" cy="9144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benannt.png"/>
                          <pic:cNvPicPr/>
                        </pic:nvPicPr>
                        <pic:blipFill>
                          <a:blip r:embed="rId20"/>
                          <a:stretch>
                            <a:fillRect/>
                          </a:stretch>
                        </pic:blipFill>
                        <pic:spPr>
                          <a:xfrm>
                            <a:off x="0" y="0"/>
                            <a:ext cx="1282700" cy="914400"/>
                          </a:xfrm>
                          <a:prstGeom prst="rect">
                            <a:avLst/>
                          </a:prstGeom>
                        </pic:spPr>
                      </pic:pic>
                    </a:graphicData>
                  </a:graphic>
                </wp:inline>
              </w:drawing>
            </w:r>
          </w:p>
          <w:p w14:paraId="45175BB7" w14:textId="77777777" w:rsidR="005C6521" w:rsidRPr="00E66921" w:rsidRDefault="005C6521" w:rsidP="006C7AE9">
            <w:pPr>
              <w:spacing w:line="276" w:lineRule="auto"/>
              <w:ind w:right="480"/>
              <w:rPr>
                <w:rFonts w:ascii="Haas Grotesk for BrAp 55 Roman" w:hAnsi="Haas Grotesk for BrAp 55 Roman" w:cs="Arial"/>
                <w:color w:val="000000" w:themeColor="text1"/>
                <w:sz w:val="19"/>
                <w:szCs w:val="19"/>
                <w:highlight w:val="yellow"/>
              </w:rPr>
            </w:pPr>
          </w:p>
          <w:p w14:paraId="45C9A016" w14:textId="4F76E93D" w:rsidR="005C6521" w:rsidRPr="00E66921" w:rsidRDefault="003A5AC3" w:rsidP="006C7AE9">
            <w:pPr>
              <w:spacing w:line="276" w:lineRule="auto"/>
              <w:ind w:right="480"/>
              <w:rPr>
                <w:rFonts w:ascii="Haas Grotesk for BrAp 55 Roman" w:hAnsi="Haas Grotesk for BrAp 55 Roman" w:cs="Arial"/>
                <w:color w:val="000000" w:themeColor="text1"/>
                <w:sz w:val="19"/>
                <w:szCs w:val="19"/>
                <w:highlight w:val="yellow"/>
              </w:rPr>
            </w:pPr>
            <w:r w:rsidRPr="00E66921">
              <w:rPr>
                <w:rFonts w:ascii="Haas Grotesk for BrAp 55 Roman" w:hAnsi="Haas Grotesk for BrAp 55 Roman" w:cs="Arial"/>
                <w:noProof/>
                <w:color w:val="000000" w:themeColor="text1"/>
                <w:sz w:val="19"/>
                <w:szCs w:val="19"/>
              </w:rPr>
              <w:drawing>
                <wp:inline distT="0" distB="0" distL="0" distR="0" wp14:anchorId="1FDEA1A7" wp14:editId="160615D8">
                  <wp:extent cx="1282700" cy="15875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benannt.png"/>
                          <pic:cNvPicPr/>
                        </pic:nvPicPr>
                        <pic:blipFill>
                          <a:blip r:embed="rId21"/>
                          <a:stretch>
                            <a:fillRect/>
                          </a:stretch>
                        </pic:blipFill>
                        <pic:spPr>
                          <a:xfrm>
                            <a:off x="0" y="0"/>
                            <a:ext cx="1282700" cy="1587500"/>
                          </a:xfrm>
                          <a:prstGeom prst="rect">
                            <a:avLst/>
                          </a:prstGeom>
                        </pic:spPr>
                      </pic:pic>
                    </a:graphicData>
                  </a:graphic>
                </wp:inline>
              </w:drawing>
            </w:r>
          </w:p>
          <w:p w14:paraId="29A34F27" w14:textId="77777777" w:rsidR="00C84895" w:rsidRPr="00E66921" w:rsidRDefault="00C84895" w:rsidP="006C7AE9">
            <w:pPr>
              <w:spacing w:line="276" w:lineRule="auto"/>
              <w:ind w:right="480"/>
              <w:rPr>
                <w:rFonts w:ascii="Haas Grotesk for BrAp 55 Roman" w:hAnsi="Haas Grotesk for BrAp 55 Roman" w:cs="Arial"/>
                <w:color w:val="000000" w:themeColor="text1"/>
                <w:sz w:val="19"/>
                <w:szCs w:val="19"/>
                <w:highlight w:val="yellow"/>
              </w:rPr>
            </w:pPr>
          </w:p>
          <w:p w14:paraId="6B1D6BE8" w14:textId="378F852B" w:rsidR="00F74F48" w:rsidRPr="00E66921" w:rsidRDefault="00894BFE" w:rsidP="006C7AE9">
            <w:pPr>
              <w:spacing w:line="276" w:lineRule="auto"/>
              <w:ind w:right="480"/>
              <w:rPr>
                <w:rFonts w:ascii="Haas Grotesk for BrAp 55 Roman" w:hAnsi="Haas Grotesk for BrAp 55 Roman" w:cs="Arial"/>
                <w:color w:val="000000" w:themeColor="text1"/>
                <w:sz w:val="19"/>
                <w:szCs w:val="19"/>
                <w:highlight w:val="yellow"/>
              </w:rPr>
            </w:pPr>
            <w:r w:rsidRPr="00E66921">
              <w:rPr>
                <w:rFonts w:ascii="Haas Grotesk for BrAp 55 Roman" w:hAnsi="Haas Grotesk for BrAp 55 Roman" w:cs="Arial"/>
                <w:noProof/>
                <w:color w:val="000000" w:themeColor="text1"/>
                <w:sz w:val="19"/>
                <w:szCs w:val="19"/>
              </w:rPr>
              <w:drawing>
                <wp:inline distT="0" distB="0" distL="0" distR="0" wp14:anchorId="17F49246" wp14:editId="7D1D79E9">
                  <wp:extent cx="1282700" cy="829220"/>
                  <wp:effectExtent l="0" t="0" r="0" b="0"/>
                  <wp:docPr id="2" name="Grafik 2" descr="Ein Bild, das Gr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benannt.png"/>
                          <pic:cNvPicPr/>
                        </pic:nvPicPr>
                        <pic:blipFill>
                          <a:blip r:embed="rId22"/>
                          <a:stretch>
                            <a:fillRect/>
                          </a:stretch>
                        </pic:blipFill>
                        <pic:spPr>
                          <a:xfrm>
                            <a:off x="0" y="0"/>
                            <a:ext cx="1284387" cy="830311"/>
                          </a:xfrm>
                          <a:prstGeom prst="rect">
                            <a:avLst/>
                          </a:prstGeom>
                        </pic:spPr>
                      </pic:pic>
                    </a:graphicData>
                  </a:graphic>
                </wp:inline>
              </w:drawing>
            </w:r>
          </w:p>
          <w:p w14:paraId="53B51EED" w14:textId="22F537DF" w:rsidR="00B7767F" w:rsidRPr="00E66921" w:rsidRDefault="00B7767F" w:rsidP="006C7AE9">
            <w:pPr>
              <w:spacing w:line="276" w:lineRule="auto"/>
              <w:ind w:right="480"/>
              <w:rPr>
                <w:rFonts w:ascii="Haas Grotesk for BrAp 55 Roman" w:hAnsi="Haas Grotesk for BrAp 55 Roman" w:cs="Arial"/>
                <w:color w:val="000000" w:themeColor="text1"/>
                <w:sz w:val="19"/>
                <w:szCs w:val="19"/>
                <w:highlight w:val="yellow"/>
              </w:rPr>
            </w:pPr>
          </w:p>
          <w:p w14:paraId="6B26F078" w14:textId="2D5881F6" w:rsidR="00236BD2" w:rsidRPr="00E66921" w:rsidRDefault="003A5AC3" w:rsidP="006C7AE9">
            <w:pPr>
              <w:spacing w:line="276" w:lineRule="auto"/>
              <w:ind w:right="480"/>
              <w:rPr>
                <w:rFonts w:ascii="Haas Grotesk for BrAp 55 Roman" w:hAnsi="Haas Grotesk for BrAp 55 Roman" w:cs="Arial"/>
                <w:color w:val="000000" w:themeColor="text1"/>
                <w:sz w:val="19"/>
                <w:szCs w:val="19"/>
                <w:highlight w:val="yellow"/>
              </w:rPr>
            </w:pPr>
            <w:r w:rsidRPr="00E66921">
              <w:rPr>
                <w:rFonts w:ascii="Haas Grotesk for BrAp 55 Roman" w:hAnsi="Haas Grotesk for BrAp 55 Roman" w:cs="Arial"/>
                <w:noProof/>
                <w:color w:val="000000" w:themeColor="text1"/>
                <w:sz w:val="19"/>
                <w:szCs w:val="19"/>
              </w:rPr>
              <w:drawing>
                <wp:inline distT="0" distB="0" distL="0" distR="0" wp14:anchorId="377E7F4D" wp14:editId="496FA3FE">
                  <wp:extent cx="1282700" cy="1016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benannt.png"/>
                          <pic:cNvPicPr/>
                        </pic:nvPicPr>
                        <pic:blipFill>
                          <a:blip r:embed="rId23"/>
                          <a:stretch>
                            <a:fillRect/>
                          </a:stretch>
                        </pic:blipFill>
                        <pic:spPr>
                          <a:xfrm>
                            <a:off x="0" y="0"/>
                            <a:ext cx="1282700" cy="1016000"/>
                          </a:xfrm>
                          <a:prstGeom prst="rect">
                            <a:avLst/>
                          </a:prstGeom>
                        </pic:spPr>
                      </pic:pic>
                    </a:graphicData>
                  </a:graphic>
                </wp:inline>
              </w:drawing>
            </w:r>
          </w:p>
          <w:p w14:paraId="4FE41877" w14:textId="77777777" w:rsidR="00236BD2" w:rsidRPr="00E66921" w:rsidRDefault="00236BD2" w:rsidP="006C7AE9">
            <w:pPr>
              <w:spacing w:line="276" w:lineRule="auto"/>
              <w:ind w:right="480"/>
              <w:rPr>
                <w:rFonts w:ascii="Haas Grotesk for BrAp 55 Roman" w:hAnsi="Haas Grotesk for BrAp 55 Roman" w:cs="Arial"/>
                <w:color w:val="000000" w:themeColor="text1"/>
                <w:sz w:val="19"/>
                <w:szCs w:val="19"/>
              </w:rPr>
            </w:pPr>
          </w:p>
          <w:p w14:paraId="7C8B6438" w14:textId="77777777" w:rsidR="00236BD2" w:rsidRPr="00E66921" w:rsidRDefault="00236BD2" w:rsidP="006C7AE9">
            <w:pPr>
              <w:spacing w:line="276" w:lineRule="auto"/>
              <w:ind w:right="480"/>
              <w:rPr>
                <w:rFonts w:ascii="Haas Grotesk for BrAp 55 Roman" w:hAnsi="Haas Grotesk for BrAp 55 Roman" w:cs="Arial"/>
                <w:color w:val="000000" w:themeColor="text1"/>
                <w:sz w:val="19"/>
                <w:szCs w:val="19"/>
                <w:highlight w:val="yellow"/>
              </w:rPr>
            </w:pPr>
          </w:p>
        </w:tc>
        <w:tc>
          <w:tcPr>
            <w:tcW w:w="3613" w:type="dxa"/>
          </w:tcPr>
          <w:p w14:paraId="4B35C98A" w14:textId="77777777" w:rsidR="007F54E4" w:rsidRPr="00E66921" w:rsidRDefault="000943E0" w:rsidP="006C7AE9">
            <w:pPr>
              <w:spacing w:line="276" w:lineRule="auto"/>
              <w:rPr>
                <w:rFonts w:ascii="Haas Grotesk for BrAp 55 Roman" w:hAnsi="Haas Grotesk for BrAp 55 Roman" w:cs="Arial"/>
                <w:b/>
                <w:bCs/>
                <w:color w:val="000000" w:themeColor="text1"/>
                <w:sz w:val="19"/>
                <w:szCs w:val="19"/>
                <w:shd w:val="clear" w:color="auto" w:fill="FFFFFE"/>
              </w:rPr>
            </w:pPr>
            <w:r w:rsidRPr="00E66921">
              <w:rPr>
                <w:rFonts w:ascii="Haas Grotesk for BrAp 55 Roman" w:hAnsi="Haas Grotesk for BrAp 55 Roman" w:cs="Arial"/>
                <w:b/>
                <w:bCs/>
                <w:color w:val="000000" w:themeColor="text1"/>
                <w:sz w:val="19"/>
                <w:szCs w:val="19"/>
                <w:shd w:val="clear" w:color="auto" w:fill="FFFFFE"/>
              </w:rPr>
              <w:lastRenderedPageBreak/>
              <w:t xml:space="preserve">Claude Monet: </w:t>
            </w:r>
          </w:p>
          <w:p w14:paraId="685AA7C2" w14:textId="05AFFAD1" w:rsidR="000943E0" w:rsidRPr="00E66921" w:rsidRDefault="000943E0" w:rsidP="006C7AE9">
            <w:pPr>
              <w:spacing w:line="276" w:lineRule="auto"/>
              <w:rPr>
                <w:rFonts w:ascii="Haas Grotesk for BrAp 55 Roman" w:hAnsi="Haas Grotesk for BrAp 55 Roman" w:cs="Arial"/>
                <w:b/>
                <w:bCs/>
                <w:color w:val="000000" w:themeColor="text1"/>
                <w:sz w:val="19"/>
                <w:szCs w:val="19"/>
                <w:shd w:val="clear" w:color="auto" w:fill="FFFFFE"/>
              </w:rPr>
            </w:pPr>
            <w:r w:rsidRPr="00E66921">
              <w:rPr>
                <w:rFonts w:ascii="Haas Grotesk for BrAp 55 Roman" w:hAnsi="Haas Grotesk for BrAp 55 Roman" w:cs="Arial"/>
                <w:i/>
                <w:iCs/>
                <w:color w:val="000000" w:themeColor="text1"/>
                <w:sz w:val="19"/>
                <w:szCs w:val="19"/>
                <w:shd w:val="clear" w:color="auto" w:fill="FFFFFE"/>
              </w:rPr>
              <w:t>Steilküste von Aval,</w:t>
            </w:r>
            <w:r w:rsidRPr="00E66921">
              <w:rPr>
                <w:rFonts w:ascii="Haas Grotesk for BrAp 55 Roman" w:hAnsi="Haas Grotesk for BrAp 55 Roman" w:cs="Arial"/>
                <w:color w:val="000000" w:themeColor="text1"/>
                <w:sz w:val="19"/>
                <w:szCs w:val="19"/>
                <w:shd w:val="clear" w:color="auto" w:fill="FFFFFE"/>
              </w:rPr>
              <w:t xml:space="preserve"> 1885</w:t>
            </w:r>
          </w:p>
          <w:p w14:paraId="48B4FF29" w14:textId="7F25CDF2" w:rsidR="00B7767F" w:rsidRPr="00E66921" w:rsidRDefault="000943E0"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s="Arial"/>
                <w:color w:val="000000" w:themeColor="text1"/>
                <w:sz w:val="19"/>
                <w:szCs w:val="19"/>
                <w:shd w:val="clear" w:color="auto" w:fill="FFFFFE"/>
              </w:rPr>
              <w:t>Öl auf Leinwand, 65 x 81 cm, Privatsammlung</w:t>
            </w:r>
          </w:p>
          <w:p w14:paraId="511CBA8E" w14:textId="77777777" w:rsidR="00F74F48" w:rsidRPr="00E66921" w:rsidRDefault="00F74F48" w:rsidP="006C7AE9">
            <w:pPr>
              <w:spacing w:line="276" w:lineRule="auto"/>
              <w:rPr>
                <w:rFonts w:ascii="Haas Grotesk for BrAp 55 Roman" w:eastAsiaTheme="minorEastAsia" w:hAnsi="Haas Grotesk for BrAp 55 Roman" w:cs="Helvetica"/>
                <w:i/>
                <w:iCs/>
                <w:color w:val="000000" w:themeColor="text1"/>
                <w:sz w:val="19"/>
                <w:szCs w:val="19"/>
                <w:lang w:eastAsia="ja-JP"/>
              </w:rPr>
            </w:pPr>
          </w:p>
          <w:p w14:paraId="3362E199" w14:textId="77777777" w:rsidR="00F74F48" w:rsidRPr="00E66921" w:rsidRDefault="00F74F48" w:rsidP="006C7AE9">
            <w:pPr>
              <w:spacing w:line="276" w:lineRule="auto"/>
              <w:rPr>
                <w:rFonts w:ascii="Haas Grotesk for BrAp 55 Roman" w:eastAsiaTheme="minorEastAsia" w:hAnsi="Haas Grotesk for BrAp 55 Roman" w:cs="Helvetica"/>
                <w:i/>
                <w:iCs/>
                <w:color w:val="000000" w:themeColor="text1"/>
                <w:sz w:val="19"/>
                <w:szCs w:val="19"/>
                <w:lang w:eastAsia="ja-JP"/>
              </w:rPr>
            </w:pPr>
          </w:p>
          <w:p w14:paraId="2D8F5378" w14:textId="77777777" w:rsidR="005C6521" w:rsidRPr="00E66921" w:rsidRDefault="005C6521" w:rsidP="006C7AE9">
            <w:pPr>
              <w:spacing w:line="276" w:lineRule="auto"/>
              <w:rPr>
                <w:rFonts w:ascii="Haas Grotesk for BrAp 55 Roman" w:hAnsi="Haas Grotesk for BrAp 55 Roman" w:cs="Arial"/>
                <w:i/>
                <w:iCs/>
                <w:color w:val="000000" w:themeColor="text1"/>
                <w:sz w:val="19"/>
                <w:szCs w:val="19"/>
                <w:shd w:val="clear" w:color="auto" w:fill="FFFFFE"/>
              </w:rPr>
            </w:pPr>
          </w:p>
          <w:p w14:paraId="4A642680" w14:textId="63F7F45C" w:rsidR="000943E0" w:rsidRPr="00E66921" w:rsidRDefault="000943E0" w:rsidP="006C7AE9">
            <w:pPr>
              <w:spacing w:line="276" w:lineRule="auto"/>
              <w:rPr>
                <w:rFonts w:ascii="Haas Grotesk for BrAp 55 Roman" w:hAnsi="Haas Grotesk for BrAp 55 Roman" w:cs="Arial"/>
                <w:color w:val="000000" w:themeColor="text1"/>
                <w:sz w:val="19"/>
                <w:szCs w:val="19"/>
                <w:shd w:val="clear" w:color="auto" w:fill="FFFFFE"/>
                <w:lang w:val="en-US"/>
              </w:rPr>
            </w:pPr>
            <w:r w:rsidRPr="00E66921">
              <w:rPr>
                <w:rFonts w:ascii="Haas Grotesk for BrAp 55 Roman" w:hAnsi="Haas Grotesk for BrAp 55 Roman" w:cs="Arial"/>
                <w:i/>
                <w:iCs/>
                <w:color w:val="000000" w:themeColor="text1"/>
                <w:sz w:val="19"/>
                <w:szCs w:val="19"/>
                <w:shd w:val="clear" w:color="auto" w:fill="FFFFFE"/>
                <w:lang w:val="en-US"/>
              </w:rPr>
              <w:t>Der Bahnhof Saint-Lazare,</w:t>
            </w:r>
            <w:r w:rsidRPr="00E66921">
              <w:rPr>
                <w:rFonts w:ascii="Haas Grotesk for BrAp 55 Roman" w:hAnsi="Haas Grotesk for BrAp 55 Roman" w:cs="Arial"/>
                <w:color w:val="000000" w:themeColor="text1"/>
                <w:sz w:val="19"/>
                <w:szCs w:val="19"/>
                <w:shd w:val="clear" w:color="auto" w:fill="FFFFFE"/>
                <w:lang w:val="en-US"/>
              </w:rPr>
              <w:t xml:space="preserve"> 1877</w:t>
            </w:r>
          </w:p>
          <w:p w14:paraId="049F4AF0" w14:textId="77777777" w:rsidR="0082477B" w:rsidRDefault="000943E0" w:rsidP="006C7AE9">
            <w:pPr>
              <w:spacing w:line="276" w:lineRule="auto"/>
              <w:rPr>
                <w:rFonts w:ascii="Haas Grotesk for BrAp 55 Roman" w:hAnsi="Haas Grotesk for BrAp 55 Roman" w:cs="Arial"/>
                <w:color w:val="000000" w:themeColor="text1"/>
                <w:sz w:val="19"/>
                <w:szCs w:val="19"/>
                <w:shd w:val="clear" w:color="auto" w:fill="FFFFFE"/>
                <w:lang w:val="en-US"/>
              </w:rPr>
            </w:pPr>
            <w:r w:rsidRPr="00E66921">
              <w:rPr>
                <w:rFonts w:ascii="Haas Grotesk for BrAp 55 Roman" w:hAnsi="Haas Grotesk for BrAp 55 Roman" w:cs="Arial"/>
                <w:color w:val="000000" w:themeColor="text1"/>
                <w:sz w:val="19"/>
                <w:szCs w:val="19"/>
                <w:shd w:val="clear" w:color="auto" w:fill="FFFFFE"/>
                <w:lang w:val="en-US"/>
              </w:rPr>
              <w:t xml:space="preserve">Öl auf Leinwand, 54,3 x 73,6 cm, The National Gallery, London, Photo: </w:t>
            </w:r>
          </w:p>
          <w:p w14:paraId="60FB69BD" w14:textId="40868B6A" w:rsidR="000943E0" w:rsidRPr="00E66921" w:rsidRDefault="000943E0" w:rsidP="006C7AE9">
            <w:pPr>
              <w:spacing w:line="276" w:lineRule="auto"/>
              <w:rPr>
                <w:rFonts w:ascii="Haas Grotesk for BrAp 55 Roman" w:hAnsi="Haas Grotesk for BrAp 55 Roman"/>
                <w:color w:val="000000" w:themeColor="text1"/>
                <w:sz w:val="19"/>
                <w:szCs w:val="19"/>
                <w:lang w:val="en-US"/>
              </w:rPr>
            </w:pPr>
            <w:r w:rsidRPr="00E66921">
              <w:rPr>
                <w:rFonts w:ascii="Haas Grotesk for BrAp 55 Roman" w:hAnsi="Haas Grotesk for BrAp 55 Roman" w:cs="Arial"/>
                <w:color w:val="000000" w:themeColor="text1"/>
                <w:sz w:val="19"/>
                <w:szCs w:val="19"/>
                <w:shd w:val="clear" w:color="auto" w:fill="FFFFFE"/>
                <w:lang w:val="en-US"/>
              </w:rPr>
              <w:t>© The National Gallery, London</w:t>
            </w:r>
            <w:r w:rsidRPr="00E66921">
              <w:rPr>
                <w:rStyle w:val="apple-converted-space"/>
                <w:rFonts w:ascii="Haas Grotesk for BrAp 55 Roman" w:hAnsi="Haas Grotesk for BrAp 55 Roman" w:cs="Arial"/>
                <w:color w:val="000000" w:themeColor="text1"/>
                <w:sz w:val="19"/>
                <w:szCs w:val="19"/>
                <w:shd w:val="clear" w:color="auto" w:fill="FFFFFE"/>
                <w:lang w:val="en-US"/>
              </w:rPr>
              <w:t> </w:t>
            </w:r>
          </w:p>
          <w:p w14:paraId="4FA1C8EA" w14:textId="77777777" w:rsidR="00236BD2" w:rsidRPr="00E66921" w:rsidRDefault="00236BD2" w:rsidP="006C7AE9">
            <w:pPr>
              <w:spacing w:line="276" w:lineRule="auto"/>
              <w:rPr>
                <w:rFonts w:ascii="Haas Grotesk for BrAp 55 Roman" w:hAnsi="Haas Grotesk for BrAp 55 Roman" w:cs="Arial"/>
                <w:color w:val="000000" w:themeColor="text1"/>
                <w:sz w:val="19"/>
                <w:szCs w:val="19"/>
                <w:highlight w:val="yellow"/>
                <w:lang w:val="en-US"/>
              </w:rPr>
            </w:pPr>
          </w:p>
          <w:p w14:paraId="0CA59E04" w14:textId="77777777" w:rsidR="00236BD2" w:rsidRPr="00E66921" w:rsidRDefault="00236BD2" w:rsidP="006C7AE9">
            <w:pPr>
              <w:spacing w:line="276" w:lineRule="auto"/>
              <w:rPr>
                <w:rFonts w:ascii="Haas Grotesk for BrAp 55 Roman" w:hAnsi="Haas Grotesk for BrAp 55 Roman" w:cs="Arial"/>
                <w:color w:val="000000" w:themeColor="text1"/>
                <w:sz w:val="19"/>
                <w:szCs w:val="19"/>
                <w:highlight w:val="yellow"/>
                <w:lang w:val="en-US"/>
              </w:rPr>
            </w:pPr>
          </w:p>
          <w:p w14:paraId="7FF4CF61" w14:textId="77777777" w:rsidR="005D349D" w:rsidRPr="00E66921" w:rsidRDefault="005D349D" w:rsidP="006C7AE9">
            <w:pPr>
              <w:spacing w:line="276" w:lineRule="auto"/>
              <w:rPr>
                <w:rFonts w:ascii="Haas Grotesk for BrAp 55 Roman" w:hAnsi="Haas Grotesk for BrAp 55 Roman" w:cs="Arial"/>
                <w:i/>
                <w:iCs/>
                <w:color w:val="000000" w:themeColor="text1"/>
                <w:sz w:val="19"/>
                <w:szCs w:val="19"/>
                <w:shd w:val="clear" w:color="auto" w:fill="FFFFFE"/>
                <w:lang w:val="en-US"/>
              </w:rPr>
            </w:pPr>
          </w:p>
          <w:p w14:paraId="75E17975" w14:textId="0F81C1CF" w:rsidR="000943E0" w:rsidRPr="003629F5" w:rsidRDefault="000943E0" w:rsidP="006C7AE9">
            <w:pPr>
              <w:spacing w:line="276" w:lineRule="auto"/>
              <w:rPr>
                <w:rFonts w:ascii="Haas Grotesk for BrAp 55 Roman" w:hAnsi="Haas Grotesk for BrAp 55 Roman" w:cs="Arial"/>
                <w:color w:val="000000" w:themeColor="text1"/>
                <w:sz w:val="19"/>
                <w:szCs w:val="19"/>
                <w:shd w:val="clear" w:color="auto" w:fill="FFFFFE"/>
                <w:lang w:val="en-US"/>
              </w:rPr>
            </w:pPr>
            <w:r w:rsidRPr="003629F5">
              <w:rPr>
                <w:rFonts w:ascii="Haas Grotesk for BrAp 55 Roman" w:hAnsi="Haas Grotesk for BrAp 55 Roman" w:cs="Arial"/>
                <w:i/>
                <w:iCs/>
                <w:color w:val="000000" w:themeColor="text1"/>
                <w:sz w:val="19"/>
                <w:szCs w:val="19"/>
                <w:shd w:val="clear" w:color="auto" w:fill="FFFFFE"/>
                <w:lang w:val="en-US"/>
              </w:rPr>
              <w:t>Blick auf Bordighera,</w:t>
            </w:r>
            <w:r w:rsidRPr="003629F5">
              <w:rPr>
                <w:rFonts w:ascii="Haas Grotesk for BrAp 55 Roman" w:hAnsi="Haas Grotesk for BrAp 55 Roman" w:cs="Arial"/>
                <w:color w:val="000000" w:themeColor="text1"/>
                <w:sz w:val="19"/>
                <w:szCs w:val="19"/>
                <w:shd w:val="clear" w:color="auto" w:fill="FFFFFE"/>
                <w:lang w:val="en-US"/>
              </w:rPr>
              <w:t xml:space="preserve"> 1884</w:t>
            </w:r>
          </w:p>
          <w:p w14:paraId="34C3F239" w14:textId="39B87EB3" w:rsidR="000943E0" w:rsidRPr="00E66921" w:rsidRDefault="000943E0"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s="Arial"/>
                <w:color w:val="000000" w:themeColor="text1"/>
                <w:sz w:val="19"/>
                <w:szCs w:val="19"/>
                <w:shd w:val="clear" w:color="auto" w:fill="FFFFFE"/>
              </w:rPr>
              <w:t>Öl auf Leinwand, 66 x 81,8 cm, Hammer Museum, Los Angeles, Sammlung Armand Hammer</w:t>
            </w:r>
          </w:p>
          <w:p w14:paraId="43D808C8" w14:textId="77777777" w:rsidR="007A6BE5" w:rsidRPr="00E66921" w:rsidRDefault="007A6BE5" w:rsidP="006C7AE9">
            <w:pPr>
              <w:spacing w:line="276" w:lineRule="auto"/>
              <w:rPr>
                <w:rFonts w:ascii="Haas Grotesk for BrAp 55 Roman" w:hAnsi="Haas Grotesk for BrAp 55 Roman" w:cs="Arial"/>
                <w:b/>
                <w:bCs/>
                <w:color w:val="000000" w:themeColor="text1"/>
                <w:sz w:val="19"/>
                <w:szCs w:val="19"/>
              </w:rPr>
            </w:pPr>
          </w:p>
          <w:p w14:paraId="2E8F4286" w14:textId="77777777" w:rsidR="00A5001F" w:rsidRPr="00E66921" w:rsidRDefault="00A5001F" w:rsidP="006C7AE9">
            <w:pPr>
              <w:spacing w:line="276" w:lineRule="auto"/>
              <w:rPr>
                <w:rFonts w:ascii="Haas Grotesk for BrAp 55 Roman" w:hAnsi="Haas Grotesk for BrAp 55 Roman" w:cs="Arial"/>
                <w:i/>
                <w:iCs/>
                <w:color w:val="000000" w:themeColor="text1"/>
                <w:sz w:val="19"/>
                <w:szCs w:val="19"/>
              </w:rPr>
            </w:pPr>
          </w:p>
          <w:p w14:paraId="3752A4A9" w14:textId="77777777" w:rsidR="00721BB6" w:rsidRPr="00E66921" w:rsidRDefault="00721BB6" w:rsidP="006C7AE9">
            <w:pPr>
              <w:spacing w:line="276" w:lineRule="auto"/>
              <w:rPr>
                <w:rFonts w:ascii="Haas Grotesk for BrAp 55 Roman" w:hAnsi="Haas Grotesk for BrAp 55 Roman" w:cs="Arial"/>
                <w:i/>
                <w:iCs/>
                <w:color w:val="000000" w:themeColor="text1"/>
                <w:sz w:val="19"/>
                <w:szCs w:val="19"/>
                <w:shd w:val="clear" w:color="auto" w:fill="FFFFFE"/>
              </w:rPr>
            </w:pPr>
          </w:p>
          <w:p w14:paraId="51314431" w14:textId="5CC97321" w:rsidR="000943E0" w:rsidRPr="00E66921" w:rsidRDefault="000943E0" w:rsidP="006C7AE9">
            <w:pPr>
              <w:spacing w:line="276" w:lineRule="auto"/>
              <w:rPr>
                <w:rFonts w:ascii="Haas Grotesk for BrAp 55 Roman" w:hAnsi="Haas Grotesk for BrAp 55 Roman" w:cs="Arial"/>
                <w:color w:val="000000" w:themeColor="text1"/>
                <w:sz w:val="19"/>
                <w:szCs w:val="19"/>
                <w:shd w:val="clear" w:color="auto" w:fill="FFFFFE"/>
              </w:rPr>
            </w:pPr>
            <w:r w:rsidRPr="00E66921">
              <w:rPr>
                <w:rFonts w:ascii="Haas Grotesk for BrAp 55 Roman" w:hAnsi="Haas Grotesk for BrAp 55 Roman" w:cs="Arial"/>
                <w:i/>
                <w:iCs/>
                <w:color w:val="000000" w:themeColor="text1"/>
                <w:sz w:val="19"/>
                <w:szCs w:val="19"/>
                <w:shd w:val="clear" w:color="auto" w:fill="FFFFFE"/>
              </w:rPr>
              <w:t>Unter den Pappeln,</w:t>
            </w:r>
            <w:r w:rsidRPr="00E66921">
              <w:rPr>
                <w:rFonts w:ascii="Haas Grotesk for BrAp 55 Roman" w:hAnsi="Haas Grotesk for BrAp 55 Roman" w:cs="Arial"/>
                <w:color w:val="000000" w:themeColor="text1"/>
                <w:sz w:val="19"/>
                <w:szCs w:val="19"/>
                <w:shd w:val="clear" w:color="auto" w:fill="FFFFFE"/>
              </w:rPr>
              <w:t xml:space="preserve"> 1887</w:t>
            </w:r>
          </w:p>
          <w:p w14:paraId="0232D739" w14:textId="7C8D3B84" w:rsidR="000943E0" w:rsidRPr="00E66921" w:rsidRDefault="000943E0"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s="Arial"/>
                <w:color w:val="000000" w:themeColor="text1"/>
                <w:sz w:val="19"/>
                <w:szCs w:val="19"/>
                <w:shd w:val="clear" w:color="auto" w:fill="FFFFFE"/>
              </w:rPr>
              <w:t>Öl auf Leinwand, 73 x 92 cm, Privatsammlung</w:t>
            </w:r>
          </w:p>
          <w:p w14:paraId="278285FD" w14:textId="44EFEE63" w:rsidR="00236BD2" w:rsidRPr="00E66921" w:rsidRDefault="00236BD2" w:rsidP="006C7AE9">
            <w:pPr>
              <w:spacing w:line="276" w:lineRule="auto"/>
              <w:rPr>
                <w:rFonts w:ascii="Haas Grotesk for BrAp 55 Roman" w:hAnsi="Haas Grotesk for BrAp 55 Roman" w:cs="Arial"/>
                <w:iCs/>
                <w:color w:val="000000" w:themeColor="text1"/>
                <w:sz w:val="19"/>
                <w:szCs w:val="19"/>
              </w:rPr>
            </w:pPr>
          </w:p>
          <w:p w14:paraId="43991E03" w14:textId="64212EF5" w:rsidR="000943E0" w:rsidRPr="00E66921" w:rsidRDefault="000943E0" w:rsidP="006C7AE9">
            <w:pPr>
              <w:spacing w:line="276" w:lineRule="auto"/>
              <w:rPr>
                <w:rFonts w:ascii="Haas Grotesk for BrAp 55 Roman" w:hAnsi="Haas Grotesk for BrAp 55 Roman" w:cs="Arial"/>
                <w:iCs/>
                <w:color w:val="000000" w:themeColor="text1"/>
                <w:sz w:val="19"/>
                <w:szCs w:val="19"/>
              </w:rPr>
            </w:pPr>
          </w:p>
          <w:p w14:paraId="6A93CB70" w14:textId="77777777" w:rsidR="005C6521" w:rsidRPr="00E66921" w:rsidRDefault="005C6521" w:rsidP="006C7AE9">
            <w:pPr>
              <w:spacing w:line="276" w:lineRule="auto"/>
              <w:rPr>
                <w:rFonts w:ascii="Haas Grotesk for BrAp 55 Roman" w:hAnsi="Haas Grotesk for BrAp 55 Roman" w:cs="Arial"/>
                <w:i/>
                <w:iCs/>
                <w:color w:val="000000" w:themeColor="text1"/>
                <w:sz w:val="19"/>
                <w:szCs w:val="19"/>
                <w:shd w:val="clear" w:color="auto" w:fill="FFFFFE"/>
              </w:rPr>
            </w:pPr>
          </w:p>
          <w:p w14:paraId="1C24DAD8" w14:textId="77777777" w:rsidR="005C6521" w:rsidRPr="00E66921" w:rsidRDefault="005C6521" w:rsidP="006C7AE9">
            <w:pPr>
              <w:spacing w:line="276" w:lineRule="auto"/>
              <w:rPr>
                <w:rFonts w:ascii="Haas Grotesk for BrAp 55 Roman" w:hAnsi="Haas Grotesk for BrAp 55 Roman" w:cs="Arial"/>
                <w:i/>
                <w:iCs/>
                <w:color w:val="000000" w:themeColor="text1"/>
                <w:sz w:val="19"/>
                <w:szCs w:val="19"/>
                <w:shd w:val="clear" w:color="auto" w:fill="FFFFFE"/>
              </w:rPr>
            </w:pPr>
          </w:p>
          <w:p w14:paraId="2347E403" w14:textId="77777777" w:rsidR="0082477B" w:rsidRDefault="000943E0" w:rsidP="006C7AE9">
            <w:pPr>
              <w:spacing w:line="276" w:lineRule="auto"/>
              <w:rPr>
                <w:rFonts w:ascii="Haas Grotesk for BrAp 55 Roman" w:hAnsi="Haas Grotesk for BrAp 55 Roman" w:cs="Arial"/>
                <w:color w:val="000000" w:themeColor="text1"/>
                <w:sz w:val="19"/>
                <w:szCs w:val="19"/>
                <w:shd w:val="clear" w:color="auto" w:fill="FFFFFE"/>
              </w:rPr>
            </w:pPr>
            <w:r w:rsidRPr="00E66921">
              <w:rPr>
                <w:rFonts w:ascii="Haas Grotesk for BrAp 55 Roman" w:hAnsi="Haas Grotesk for BrAp 55 Roman" w:cs="Arial"/>
                <w:i/>
                <w:iCs/>
                <w:color w:val="000000" w:themeColor="text1"/>
                <w:sz w:val="19"/>
                <w:szCs w:val="19"/>
                <w:shd w:val="clear" w:color="auto" w:fill="FFFFFE"/>
              </w:rPr>
              <w:t>Verschneiter Getreideschober in der Sonne,</w:t>
            </w:r>
            <w:r w:rsidRPr="00E66921">
              <w:rPr>
                <w:rFonts w:ascii="Haas Grotesk for BrAp 55 Roman" w:hAnsi="Haas Grotesk for BrAp 55 Roman" w:cs="Arial"/>
                <w:color w:val="000000" w:themeColor="text1"/>
                <w:sz w:val="19"/>
                <w:szCs w:val="19"/>
                <w:shd w:val="clear" w:color="auto" w:fill="FFFFFE"/>
              </w:rPr>
              <w:t xml:space="preserve"> 1891</w:t>
            </w:r>
            <w:r w:rsidR="00182595" w:rsidRPr="00E66921">
              <w:rPr>
                <w:rFonts w:ascii="Haas Grotesk for BrAp 55 Roman" w:hAnsi="Haas Grotesk for BrAp 55 Roman" w:cs="Arial"/>
                <w:color w:val="000000" w:themeColor="text1"/>
                <w:sz w:val="19"/>
                <w:szCs w:val="19"/>
                <w:shd w:val="clear" w:color="auto" w:fill="FFFFFE"/>
              </w:rPr>
              <w:t xml:space="preserve">, </w:t>
            </w:r>
            <w:r w:rsidRPr="00E66921">
              <w:rPr>
                <w:rFonts w:ascii="Haas Grotesk for BrAp 55 Roman" w:hAnsi="Haas Grotesk for BrAp 55 Roman" w:cs="Arial"/>
                <w:color w:val="000000" w:themeColor="text1"/>
                <w:sz w:val="19"/>
                <w:szCs w:val="19"/>
                <w:shd w:val="clear" w:color="auto" w:fill="FFFFFE"/>
              </w:rPr>
              <w:t xml:space="preserve">Öl auf Leinwand, </w:t>
            </w:r>
          </w:p>
          <w:p w14:paraId="5F66C248" w14:textId="6E0A7C1A" w:rsidR="000943E0" w:rsidRPr="00E66921" w:rsidRDefault="000943E0" w:rsidP="006C7AE9">
            <w:pPr>
              <w:spacing w:line="276" w:lineRule="auto"/>
              <w:rPr>
                <w:rFonts w:ascii="Haas Grotesk for BrAp 55 Roman" w:hAnsi="Haas Grotesk for BrAp 55 Roman" w:cs="Arial"/>
                <w:color w:val="000000" w:themeColor="text1"/>
                <w:sz w:val="19"/>
                <w:szCs w:val="19"/>
                <w:shd w:val="clear" w:color="auto" w:fill="FFFFFE"/>
              </w:rPr>
            </w:pPr>
            <w:r w:rsidRPr="00E66921">
              <w:rPr>
                <w:rFonts w:ascii="Haas Grotesk for BrAp 55 Roman" w:hAnsi="Haas Grotesk for BrAp 55 Roman" w:cs="Arial"/>
                <w:color w:val="000000" w:themeColor="text1"/>
                <w:sz w:val="19"/>
                <w:szCs w:val="19"/>
                <w:shd w:val="clear" w:color="auto" w:fill="FFFFFE"/>
              </w:rPr>
              <w:t>65 x 100 cm, Privatsammlung</w:t>
            </w:r>
          </w:p>
          <w:p w14:paraId="1D5171B0" w14:textId="5290073D" w:rsidR="00236BD2" w:rsidRPr="00E66921" w:rsidRDefault="00236BD2" w:rsidP="006C7AE9">
            <w:pPr>
              <w:spacing w:line="276" w:lineRule="auto"/>
              <w:rPr>
                <w:rFonts w:ascii="Haas Grotesk for BrAp 55 Roman" w:eastAsiaTheme="minorEastAsia" w:hAnsi="Haas Grotesk for BrAp 55 Roman" w:cs="Helvetica"/>
                <w:i/>
                <w:iCs/>
                <w:color w:val="000000" w:themeColor="text1"/>
                <w:sz w:val="19"/>
                <w:szCs w:val="19"/>
                <w:lang w:eastAsia="ja-JP"/>
              </w:rPr>
            </w:pPr>
          </w:p>
          <w:p w14:paraId="7A728B65" w14:textId="77777777" w:rsidR="00182595" w:rsidRPr="00E66921" w:rsidRDefault="00182595" w:rsidP="006C7AE9">
            <w:pPr>
              <w:spacing w:line="276" w:lineRule="auto"/>
              <w:rPr>
                <w:rFonts w:ascii="Haas Grotesk for BrAp 55 Roman" w:eastAsiaTheme="minorEastAsia" w:hAnsi="Haas Grotesk for BrAp 55 Roman" w:cs="Helvetica"/>
                <w:i/>
                <w:iCs/>
                <w:color w:val="000000" w:themeColor="text1"/>
                <w:sz w:val="19"/>
                <w:szCs w:val="19"/>
                <w:lang w:eastAsia="ja-JP"/>
              </w:rPr>
            </w:pPr>
          </w:p>
          <w:p w14:paraId="2CC94C0B" w14:textId="77777777" w:rsidR="005D349D" w:rsidRPr="00E66921" w:rsidRDefault="005D349D" w:rsidP="006C7AE9">
            <w:pPr>
              <w:spacing w:line="276" w:lineRule="auto"/>
              <w:rPr>
                <w:rFonts w:ascii="Haas Grotesk for BrAp 55 Roman" w:hAnsi="Haas Grotesk for BrAp 55 Roman" w:cs="Arial"/>
                <w:i/>
                <w:iCs/>
                <w:color w:val="000000" w:themeColor="text1"/>
                <w:sz w:val="19"/>
                <w:szCs w:val="19"/>
                <w:shd w:val="clear" w:color="auto" w:fill="FFFFFE"/>
              </w:rPr>
            </w:pPr>
          </w:p>
          <w:p w14:paraId="2EBE3455" w14:textId="6DC4AA61" w:rsidR="000943E0" w:rsidRPr="00E66921" w:rsidRDefault="000943E0" w:rsidP="006C7AE9">
            <w:pPr>
              <w:spacing w:line="276" w:lineRule="auto"/>
              <w:rPr>
                <w:rFonts w:ascii="Haas Grotesk for BrAp 55 Roman" w:hAnsi="Haas Grotesk for BrAp 55 Roman" w:cs="Arial"/>
                <w:color w:val="000000" w:themeColor="text1"/>
                <w:sz w:val="19"/>
                <w:szCs w:val="19"/>
                <w:shd w:val="clear" w:color="auto" w:fill="FFFFFE"/>
              </w:rPr>
            </w:pPr>
            <w:r w:rsidRPr="00E66921">
              <w:rPr>
                <w:rFonts w:ascii="Haas Grotesk for BrAp 55 Roman" w:hAnsi="Haas Grotesk for BrAp 55 Roman" w:cs="Arial"/>
                <w:i/>
                <w:iCs/>
                <w:color w:val="000000" w:themeColor="text1"/>
                <w:sz w:val="19"/>
                <w:szCs w:val="19"/>
                <w:shd w:val="clear" w:color="auto" w:fill="FFFFFE"/>
              </w:rPr>
              <w:t>Seerosen,</w:t>
            </w:r>
            <w:r w:rsidRPr="00E66921">
              <w:rPr>
                <w:rFonts w:ascii="Haas Grotesk for BrAp 55 Roman" w:hAnsi="Haas Grotesk for BrAp 55 Roman" w:cs="Arial"/>
                <w:color w:val="000000" w:themeColor="text1"/>
                <w:sz w:val="19"/>
                <w:szCs w:val="19"/>
                <w:shd w:val="clear" w:color="auto" w:fill="FFFFFE"/>
              </w:rPr>
              <w:t xml:space="preserve"> 1903</w:t>
            </w:r>
          </w:p>
          <w:p w14:paraId="08510529" w14:textId="77777777" w:rsidR="000943E0" w:rsidRPr="00E66921" w:rsidRDefault="000943E0" w:rsidP="006C7AE9">
            <w:pPr>
              <w:spacing w:line="276" w:lineRule="auto"/>
              <w:rPr>
                <w:rFonts w:ascii="Haas Grotesk for BrAp 55 Roman" w:hAnsi="Haas Grotesk for BrAp 55 Roman" w:cs="Arial"/>
                <w:color w:val="000000" w:themeColor="text1"/>
                <w:sz w:val="19"/>
                <w:szCs w:val="19"/>
                <w:shd w:val="clear" w:color="auto" w:fill="FFFFFE"/>
              </w:rPr>
            </w:pPr>
            <w:r w:rsidRPr="00E66921">
              <w:rPr>
                <w:rFonts w:ascii="Haas Grotesk for BrAp 55 Roman" w:hAnsi="Haas Grotesk for BrAp 55 Roman" w:cs="Arial"/>
                <w:color w:val="000000" w:themeColor="text1"/>
                <w:sz w:val="19"/>
                <w:szCs w:val="19"/>
                <w:shd w:val="clear" w:color="auto" w:fill="FFFFFE"/>
              </w:rPr>
              <w:t xml:space="preserve">Öl auf Leinwand, 81 x 100 cm, </w:t>
            </w:r>
          </w:p>
          <w:p w14:paraId="6EE500F6" w14:textId="2BAC33EE" w:rsidR="000943E0" w:rsidRPr="00E66921" w:rsidRDefault="000943E0"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s="Arial"/>
                <w:color w:val="000000" w:themeColor="text1"/>
                <w:sz w:val="19"/>
                <w:szCs w:val="19"/>
                <w:shd w:val="clear" w:color="auto" w:fill="FFFFFE"/>
              </w:rPr>
              <w:t>The Dayton Art Institute, Ohio</w:t>
            </w:r>
          </w:p>
          <w:p w14:paraId="75536CEF" w14:textId="77777777" w:rsidR="003F74CB" w:rsidRPr="00E66921" w:rsidRDefault="003F74CB" w:rsidP="006C7AE9">
            <w:pPr>
              <w:spacing w:line="276" w:lineRule="auto"/>
              <w:rPr>
                <w:rFonts w:ascii="Haas Grotesk for BrAp 55 Roman" w:eastAsiaTheme="minorEastAsia" w:hAnsi="Haas Grotesk for BrAp 55 Roman" w:cs="Helvetica"/>
                <w:i/>
                <w:iCs/>
                <w:color w:val="000000" w:themeColor="text1"/>
                <w:sz w:val="19"/>
                <w:szCs w:val="19"/>
                <w:lang w:eastAsia="ja-JP"/>
              </w:rPr>
            </w:pPr>
          </w:p>
          <w:p w14:paraId="7C63DA6D" w14:textId="77777777" w:rsidR="00B7767F" w:rsidRPr="00E66921" w:rsidRDefault="00B7767F" w:rsidP="006C7AE9">
            <w:pPr>
              <w:spacing w:line="276" w:lineRule="auto"/>
              <w:rPr>
                <w:rFonts w:ascii="Haas Grotesk for BrAp 55 Roman" w:eastAsiaTheme="minorEastAsia" w:hAnsi="Haas Grotesk for BrAp 55 Roman" w:cs="Helvetica"/>
                <w:i/>
                <w:iCs/>
                <w:color w:val="000000" w:themeColor="text1"/>
                <w:sz w:val="19"/>
                <w:szCs w:val="19"/>
                <w:lang w:eastAsia="ja-JP"/>
              </w:rPr>
            </w:pPr>
          </w:p>
          <w:p w14:paraId="4C7DA701" w14:textId="03E6D24B" w:rsidR="00236BD2" w:rsidRPr="00E66921" w:rsidRDefault="00236BD2" w:rsidP="006C7AE9">
            <w:pPr>
              <w:spacing w:line="276" w:lineRule="auto"/>
              <w:rPr>
                <w:rFonts w:ascii="Haas Grotesk for BrAp 55 Roman" w:eastAsiaTheme="minorEastAsia" w:hAnsi="Haas Grotesk for BrAp 55 Roman" w:cs="Helvetica"/>
                <w:i/>
                <w:iCs/>
                <w:color w:val="000000" w:themeColor="text1"/>
                <w:sz w:val="19"/>
                <w:szCs w:val="19"/>
                <w:lang w:eastAsia="ja-JP"/>
              </w:rPr>
            </w:pPr>
          </w:p>
          <w:p w14:paraId="72933FB7" w14:textId="77777777" w:rsidR="00FD7113" w:rsidRPr="00E66921" w:rsidRDefault="00FD7113" w:rsidP="006C7AE9">
            <w:pPr>
              <w:spacing w:line="276" w:lineRule="auto"/>
              <w:rPr>
                <w:rFonts w:ascii="Haas Grotesk for BrAp 55 Roman" w:hAnsi="Haas Grotesk for BrAp 55 Roman" w:cs="Arial"/>
                <w:i/>
                <w:iCs/>
                <w:color w:val="000000" w:themeColor="text1"/>
                <w:sz w:val="19"/>
                <w:szCs w:val="19"/>
                <w:shd w:val="clear" w:color="auto" w:fill="FFFFFE"/>
              </w:rPr>
            </w:pPr>
          </w:p>
          <w:p w14:paraId="2EA5874E" w14:textId="63594404" w:rsidR="000943E0" w:rsidRPr="00E66921" w:rsidRDefault="000943E0" w:rsidP="006C7AE9">
            <w:pPr>
              <w:spacing w:line="276" w:lineRule="auto"/>
              <w:rPr>
                <w:rFonts w:ascii="Haas Grotesk for BrAp 55 Roman" w:hAnsi="Haas Grotesk for BrAp 55 Roman" w:cs="Arial"/>
                <w:color w:val="000000" w:themeColor="text1"/>
                <w:sz w:val="19"/>
                <w:szCs w:val="19"/>
                <w:shd w:val="clear" w:color="auto" w:fill="FFFFFE"/>
              </w:rPr>
            </w:pPr>
            <w:r w:rsidRPr="00E66921">
              <w:rPr>
                <w:rFonts w:ascii="Haas Grotesk for BrAp 55 Roman" w:hAnsi="Haas Grotesk for BrAp 55 Roman" w:cs="Arial"/>
                <w:i/>
                <w:iCs/>
                <w:color w:val="000000" w:themeColor="text1"/>
                <w:sz w:val="19"/>
                <w:szCs w:val="19"/>
                <w:shd w:val="clear" w:color="auto" w:fill="FFFFFE"/>
              </w:rPr>
              <w:t>Die Tuilerien,</w:t>
            </w:r>
            <w:r w:rsidRPr="00E66921">
              <w:rPr>
                <w:rFonts w:ascii="Haas Grotesk for BrAp 55 Roman" w:hAnsi="Haas Grotesk for BrAp 55 Roman" w:cs="Arial"/>
                <w:color w:val="000000" w:themeColor="text1"/>
                <w:sz w:val="19"/>
                <w:szCs w:val="19"/>
                <w:shd w:val="clear" w:color="auto" w:fill="FFFFFE"/>
              </w:rPr>
              <w:t xml:space="preserve"> 1876</w:t>
            </w:r>
          </w:p>
          <w:p w14:paraId="7B270F1F" w14:textId="2E9BEB7B" w:rsidR="000943E0" w:rsidRPr="00E66921" w:rsidRDefault="000943E0"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s="Arial"/>
                <w:color w:val="000000" w:themeColor="text1"/>
                <w:sz w:val="19"/>
                <w:szCs w:val="19"/>
                <w:shd w:val="clear" w:color="auto" w:fill="FFFFFE"/>
              </w:rPr>
              <w:t>Öl auf Leinwand, 54 x 73 cm, Musée Marmottan Monet, Paris, Photo: Bridgeman Images, Berlin</w:t>
            </w:r>
          </w:p>
          <w:p w14:paraId="676ADEE3" w14:textId="77777777" w:rsidR="000943E0" w:rsidRPr="00E66921" w:rsidRDefault="000943E0" w:rsidP="006C7AE9">
            <w:pPr>
              <w:spacing w:line="276" w:lineRule="auto"/>
              <w:rPr>
                <w:rFonts w:ascii="Haas Grotesk for BrAp 55 Roman" w:eastAsiaTheme="minorEastAsia" w:hAnsi="Haas Grotesk for BrAp 55 Roman" w:cs="Helvetica"/>
                <w:iCs/>
                <w:color w:val="000000" w:themeColor="text1"/>
                <w:sz w:val="19"/>
                <w:szCs w:val="19"/>
                <w:lang w:eastAsia="ja-JP"/>
              </w:rPr>
            </w:pPr>
          </w:p>
          <w:p w14:paraId="0B7CB58C" w14:textId="77777777" w:rsidR="00236BD2" w:rsidRPr="00E66921" w:rsidRDefault="00236BD2" w:rsidP="006C7AE9">
            <w:pPr>
              <w:spacing w:line="276" w:lineRule="auto"/>
              <w:rPr>
                <w:rFonts w:ascii="Haas Grotesk for BrAp 55 Roman" w:eastAsiaTheme="minorEastAsia" w:hAnsi="Haas Grotesk for BrAp 55 Roman" w:cs="Helvetica"/>
                <w:iCs/>
                <w:color w:val="000000" w:themeColor="text1"/>
                <w:sz w:val="19"/>
                <w:szCs w:val="19"/>
                <w:lang w:eastAsia="ja-JP"/>
              </w:rPr>
            </w:pPr>
          </w:p>
          <w:p w14:paraId="0D186499" w14:textId="77777777" w:rsidR="005D349D" w:rsidRPr="00E66921" w:rsidRDefault="005D349D" w:rsidP="006C7AE9">
            <w:pPr>
              <w:spacing w:line="276" w:lineRule="auto"/>
              <w:rPr>
                <w:rFonts w:ascii="Haas Grotesk for BrAp 55 Roman" w:hAnsi="Haas Grotesk for BrAp 55 Roman" w:cs="Arial"/>
                <w:i/>
                <w:iCs/>
                <w:color w:val="000000" w:themeColor="text1"/>
                <w:sz w:val="19"/>
                <w:szCs w:val="19"/>
                <w:shd w:val="clear" w:color="auto" w:fill="FFFFFE"/>
              </w:rPr>
            </w:pPr>
          </w:p>
          <w:p w14:paraId="1DB77504" w14:textId="4176FEC3" w:rsidR="000943E0" w:rsidRPr="00E66921" w:rsidRDefault="000943E0" w:rsidP="006C7AE9">
            <w:pPr>
              <w:spacing w:line="276" w:lineRule="auto"/>
              <w:rPr>
                <w:rFonts w:ascii="Haas Grotesk for BrAp 55 Roman" w:hAnsi="Haas Grotesk for BrAp 55 Roman" w:cs="Arial"/>
                <w:color w:val="000000" w:themeColor="text1"/>
                <w:sz w:val="19"/>
                <w:szCs w:val="19"/>
                <w:shd w:val="clear" w:color="auto" w:fill="FFFFFE"/>
              </w:rPr>
            </w:pPr>
            <w:r w:rsidRPr="00E66921">
              <w:rPr>
                <w:rFonts w:ascii="Haas Grotesk for BrAp 55 Roman" w:hAnsi="Haas Grotesk for BrAp 55 Roman" w:cs="Arial"/>
                <w:i/>
                <w:iCs/>
                <w:color w:val="000000" w:themeColor="text1"/>
                <w:sz w:val="19"/>
                <w:szCs w:val="19"/>
                <w:shd w:val="clear" w:color="auto" w:fill="FFFFFE"/>
              </w:rPr>
              <w:lastRenderedPageBreak/>
              <w:t>Landschaft auf der Insel Saint-Martin,</w:t>
            </w:r>
            <w:r w:rsidRPr="00E66921">
              <w:rPr>
                <w:rFonts w:ascii="Haas Grotesk for BrAp 55 Roman" w:hAnsi="Haas Grotesk for BrAp 55 Roman" w:cs="Arial"/>
                <w:color w:val="000000" w:themeColor="text1"/>
                <w:sz w:val="19"/>
                <w:szCs w:val="19"/>
                <w:shd w:val="clear" w:color="auto" w:fill="FFFFFE"/>
              </w:rPr>
              <w:t xml:space="preserve"> 1881</w:t>
            </w:r>
            <w:r w:rsidR="00894BFE" w:rsidRPr="00E66921">
              <w:rPr>
                <w:rFonts w:ascii="Haas Grotesk for BrAp 55 Roman" w:hAnsi="Haas Grotesk for BrAp 55 Roman" w:cs="Arial"/>
                <w:color w:val="000000" w:themeColor="text1"/>
                <w:sz w:val="19"/>
                <w:szCs w:val="19"/>
                <w:shd w:val="clear" w:color="auto" w:fill="FFFFFE"/>
              </w:rPr>
              <w:t xml:space="preserve">, </w:t>
            </w:r>
            <w:r w:rsidRPr="00E66921">
              <w:rPr>
                <w:rFonts w:ascii="Haas Grotesk for BrAp 55 Roman" w:hAnsi="Haas Grotesk for BrAp 55 Roman" w:cs="Arial"/>
                <w:color w:val="000000" w:themeColor="text1"/>
                <w:sz w:val="19"/>
                <w:szCs w:val="19"/>
                <w:shd w:val="clear" w:color="auto" w:fill="FFFFFE"/>
              </w:rPr>
              <w:t>Öl auf Leinwand, 73 x 59,7 cm, Privatsammlung</w:t>
            </w:r>
          </w:p>
          <w:p w14:paraId="5699D90A" w14:textId="67282614" w:rsidR="000943E0" w:rsidRPr="00E66921" w:rsidRDefault="000943E0" w:rsidP="006C7AE9">
            <w:pPr>
              <w:spacing w:line="276" w:lineRule="auto"/>
              <w:rPr>
                <w:rFonts w:ascii="Haas Grotesk for BrAp 55 Roman" w:hAnsi="Haas Grotesk for BrAp 55 Roman" w:cs="Arial"/>
                <w:color w:val="000000" w:themeColor="text1"/>
                <w:sz w:val="19"/>
                <w:szCs w:val="19"/>
                <w:shd w:val="clear" w:color="auto" w:fill="FFFFFE"/>
              </w:rPr>
            </w:pPr>
          </w:p>
          <w:p w14:paraId="0A49B81E" w14:textId="49290B20" w:rsidR="000943E0" w:rsidRPr="00E66921" w:rsidRDefault="000943E0" w:rsidP="006C7AE9">
            <w:pPr>
              <w:spacing w:line="276" w:lineRule="auto"/>
              <w:rPr>
                <w:rFonts w:ascii="Haas Grotesk for BrAp 55 Roman" w:hAnsi="Haas Grotesk for BrAp 55 Roman" w:cs="Arial"/>
                <w:color w:val="000000" w:themeColor="text1"/>
                <w:sz w:val="19"/>
                <w:szCs w:val="19"/>
                <w:shd w:val="clear" w:color="auto" w:fill="FFFFFE"/>
              </w:rPr>
            </w:pPr>
          </w:p>
          <w:p w14:paraId="6CE1C988" w14:textId="77777777" w:rsidR="005C6521" w:rsidRPr="00E66921" w:rsidRDefault="005C6521" w:rsidP="006C7AE9">
            <w:pPr>
              <w:spacing w:line="276" w:lineRule="auto"/>
              <w:rPr>
                <w:rFonts w:ascii="Haas Grotesk for BrAp 55 Roman" w:hAnsi="Haas Grotesk for BrAp 55 Roman" w:cs="Arial"/>
                <w:i/>
                <w:iCs/>
                <w:color w:val="000000" w:themeColor="text1"/>
                <w:sz w:val="19"/>
                <w:szCs w:val="19"/>
                <w:shd w:val="clear" w:color="auto" w:fill="FFFFFE"/>
              </w:rPr>
            </w:pPr>
          </w:p>
          <w:p w14:paraId="0C4B6EFB" w14:textId="77777777" w:rsidR="005C6521" w:rsidRPr="00E66921" w:rsidRDefault="005C6521" w:rsidP="006C7AE9">
            <w:pPr>
              <w:spacing w:line="276" w:lineRule="auto"/>
              <w:rPr>
                <w:rFonts w:ascii="Haas Grotesk for BrAp 55 Roman" w:hAnsi="Haas Grotesk for BrAp 55 Roman" w:cs="Arial"/>
                <w:i/>
                <w:iCs/>
                <w:color w:val="000000" w:themeColor="text1"/>
                <w:sz w:val="19"/>
                <w:szCs w:val="19"/>
                <w:shd w:val="clear" w:color="auto" w:fill="FFFFFE"/>
              </w:rPr>
            </w:pPr>
          </w:p>
          <w:p w14:paraId="6E09060B" w14:textId="77777777" w:rsidR="002E08FA" w:rsidRPr="00E66921" w:rsidRDefault="002E08FA" w:rsidP="006C7AE9">
            <w:pPr>
              <w:spacing w:line="276" w:lineRule="auto"/>
              <w:rPr>
                <w:rFonts w:ascii="Haas Grotesk for BrAp 55 Roman" w:hAnsi="Haas Grotesk for BrAp 55 Roman" w:cs="Arial"/>
                <w:i/>
                <w:iCs/>
                <w:color w:val="000000" w:themeColor="text1"/>
                <w:sz w:val="19"/>
                <w:szCs w:val="19"/>
                <w:shd w:val="clear" w:color="auto" w:fill="FFFFFE"/>
              </w:rPr>
            </w:pPr>
          </w:p>
          <w:p w14:paraId="744E6D3B" w14:textId="77777777" w:rsidR="002E08FA" w:rsidRPr="00E66921" w:rsidRDefault="002E08FA" w:rsidP="006C7AE9">
            <w:pPr>
              <w:spacing w:line="276" w:lineRule="auto"/>
              <w:rPr>
                <w:rFonts w:ascii="Haas Grotesk for BrAp 55 Roman" w:hAnsi="Haas Grotesk for BrAp 55 Roman" w:cs="Arial"/>
                <w:i/>
                <w:iCs/>
                <w:color w:val="000000" w:themeColor="text1"/>
                <w:sz w:val="19"/>
                <w:szCs w:val="19"/>
                <w:shd w:val="clear" w:color="auto" w:fill="FFFFFE"/>
              </w:rPr>
            </w:pPr>
          </w:p>
          <w:p w14:paraId="5EA2D4D4" w14:textId="77777777" w:rsidR="00C70202" w:rsidRPr="00E66921" w:rsidRDefault="00C70202" w:rsidP="006C7AE9">
            <w:pPr>
              <w:spacing w:line="276" w:lineRule="auto"/>
              <w:rPr>
                <w:rFonts w:ascii="Haas Grotesk for BrAp 55 Roman" w:hAnsi="Haas Grotesk for BrAp 55 Roman" w:cs="Arial"/>
                <w:i/>
                <w:iCs/>
                <w:color w:val="000000" w:themeColor="text1"/>
                <w:sz w:val="19"/>
                <w:szCs w:val="19"/>
                <w:shd w:val="clear" w:color="auto" w:fill="FFFFFE"/>
              </w:rPr>
            </w:pPr>
          </w:p>
          <w:p w14:paraId="5C3B6D57" w14:textId="6EDACA0A" w:rsidR="000943E0" w:rsidRPr="00E66921" w:rsidRDefault="00894BFE" w:rsidP="006C7AE9">
            <w:pPr>
              <w:spacing w:line="276" w:lineRule="auto"/>
              <w:rPr>
                <w:rFonts w:ascii="Haas Grotesk for BrAp 55 Roman" w:hAnsi="Haas Grotesk for BrAp 55 Roman" w:cs="Arial"/>
                <w:color w:val="000000" w:themeColor="text1"/>
                <w:sz w:val="19"/>
                <w:szCs w:val="19"/>
                <w:shd w:val="clear" w:color="auto" w:fill="FFFFFE"/>
              </w:rPr>
            </w:pPr>
            <w:r w:rsidRPr="00E66921">
              <w:rPr>
                <w:rFonts w:ascii="Haas Grotesk for BrAp 55 Roman" w:hAnsi="Haas Grotesk for BrAp 55 Roman" w:cs="Arial"/>
                <w:i/>
                <w:iCs/>
                <w:color w:val="000000" w:themeColor="text1"/>
                <w:sz w:val="19"/>
                <w:szCs w:val="19"/>
                <w:shd w:val="clear" w:color="auto" w:fill="FFFFFE"/>
              </w:rPr>
              <w:t xml:space="preserve">Waterloo Bridge, Sonne, </w:t>
            </w:r>
            <w:r w:rsidRPr="00E66921">
              <w:rPr>
                <w:rFonts w:ascii="Haas Grotesk for BrAp 55 Roman" w:hAnsi="Haas Grotesk for BrAp 55 Roman" w:cs="Arial"/>
                <w:color w:val="000000" w:themeColor="text1"/>
                <w:sz w:val="19"/>
                <w:szCs w:val="19"/>
                <w:shd w:val="clear" w:color="auto" w:fill="FFFFFE"/>
              </w:rPr>
              <w:t xml:space="preserve">1903, Öl auf Leinwand, 63,5 x 98,4 cm, Denver Art Museum </w:t>
            </w:r>
          </w:p>
          <w:p w14:paraId="519BDC24" w14:textId="77777777" w:rsidR="00FD7113" w:rsidRPr="00E66921" w:rsidRDefault="00FD7113" w:rsidP="006C7AE9">
            <w:pPr>
              <w:spacing w:line="276" w:lineRule="auto"/>
              <w:rPr>
                <w:rFonts w:ascii="Haas Grotesk for BrAp 55 Roman" w:hAnsi="Haas Grotesk for BrAp 55 Roman" w:cs="Arial"/>
                <w:i/>
                <w:iCs/>
                <w:color w:val="000000" w:themeColor="text1"/>
                <w:sz w:val="19"/>
                <w:szCs w:val="19"/>
                <w:shd w:val="clear" w:color="auto" w:fill="FFFFFE"/>
              </w:rPr>
            </w:pPr>
          </w:p>
          <w:p w14:paraId="6B73D7B4" w14:textId="77777777" w:rsidR="00894BFE" w:rsidRPr="00E66921" w:rsidRDefault="00894BFE" w:rsidP="006C7AE9">
            <w:pPr>
              <w:spacing w:line="276" w:lineRule="auto"/>
              <w:rPr>
                <w:rFonts w:ascii="Haas Grotesk for BrAp 55 Roman" w:hAnsi="Haas Grotesk for BrAp 55 Roman" w:cs="Arial"/>
                <w:i/>
                <w:iCs/>
                <w:color w:val="000000" w:themeColor="text1"/>
                <w:sz w:val="19"/>
                <w:szCs w:val="19"/>
                <w:shd w:val="clear" w:color="auto" w:fill="FFFFFE"/>
              </w:rPr>
            </w:pPr>
          </w:p>
          <w:p w14:paraId="2FECCF67" w14:textId="77777777" w:rsidR="00894BFE" w:rsidRPr="00E66921" w:rsidRDefault="00894BFE" w:rsidP="006C7AE9">
            <w:pPr>
              <w:spacing w:line="276" w:lineRule="auto"/>
              <w:rPr>
                <w:rFonts w:ascii="Haas Grotesk for BrAp 55 Roman" w:hAnsi="Haas Grotesk for BrAp 55 Roman" w:cs="Arial"/>
                <w:i/>
                <w:iCs/>
                <w:color w:val="000000" w:themeColor="text1"/>
                <w:sz w:val="19"/>
                <w:szCs w:val="19"/>
                <w:shd w:val="clear" w:color="auto" w:fill="FFFFFE"/>
              </w:rPr>
            </w:pPr>
          </w:p>
          <w:p w14:paraId="66E51332" w14:textId="5626F75F" w:rsidR="000943E0" w:rsidRPr="00E66921" w:rsidRDefault="000943E0" w:rsidP="006C7AE9">
            <w:pPr>
              <w:spacing w:line="276" w:lineRule="auto"/>
              <w:rPr>
                <w:rFonts w:ascii="Haas Grotesk for BrAp 55 Roman" w:hAnsi="Haas Grotesk for BrAp 55 Roman" w:cs="Arial"/>
                <w:color w:val="000000" w:themeColor="text1"/>
                <w:sz w:val="19"/>
                <w:szCs w:val="19"/>
                <w:shd w:val="clear" w:color="auto" w:fill="FFFFFE"/>
              </w:rPr>
            </w:pPr>
            <w:r w:rsidRPr="00E66921">
              <w:rPr>
                <w:rFonts w:ascii="Haas Grotesk for BrAp 55 Roman" w:hAnsi="Haas Grotesk for BrAp 55 Roman" w:cs="Arial"/>
                <w:i/>
                <w:iCs/>
                <w:color w:val="000000" w:themeColor="text1"/>
                <w:sz w:val="19"/>
                <w:szCs w:val="19"/>
                <w:shd w:val="clear" w:color="auto" w:fill="FFFFFE"/>
              </w:rPr>
              <w:t>Der Palazzo Contarini,</w:t>
            </w:r>
            <w:r w:rsidRPr="00E66921">
              <w:rPr>
                <w:rFonts w:ascii="Haas Grotesk for BrAp 55 Roman" w:hAnsi="Haas Grotesk for BrAp 55 Roman" w:cs="Arial"/>
                <w:color w:val="000000" w:themeColor="text1"/>
                <w:sz w:val="19"/>
                <w:szCs w:val="19"/>
                <w:shd w:val="clear" w:color="auto" w:fill="FFFFFE"/>
              </w:rPr>
              <w:t xml:space="preserve"> 1908</w:t>
            </w:r>
          </w:p>
          <w:p w14:paraId="2451133F" w14:textId="5B805FB9" w:rsidR="000943E0" w:rsidRPr="00E66921" w:rsidRDefault="000943E0" w:rsidP="006C7AE9">
            <w:pPr>
              <w:spacing w:line="276" w:lineRule="auto"/>
              <w:rPr>
                <w:rFonts w:ascii="Haas Grotesk for BrAp 55 Roman" w:hAnsi="Haas Grotesk for BrAp 55 Roman"/>
                <w:color w:val="000000" w:themeColor="text1"/>
                <w:sz w:val="19"/>
                <w:szCs w:val="19"/>
              </w:rPr>
            </w:pPr>
            <w:r w:rsidRPr="00E66921">
              <w:rPr>
                <w:rFonts w:ascii="Haas Grotesk for BrAp 55 Roman" w:hAnsi="Haas Grotesk for BrAp 55 Roman" w:cs="Arial"/>
                <w:color w:val="000000" w:themeColor="text1"/>
                <w:sz w:val="19"/>
                <w:szCs w:val="19"/>
                <w:shd w:val="clear" w:color="auto" w:fill="FFFFFE"/>
              </w:rPr>
              <w:t>Öl auf Leinwand, 73 x 92 cm, Privatsammlung</w:t>
            </w:r>
          </w:p>
          <w:p w14:paraId="5C8A62EE" w14:textId="77777777" w:rsidR="000943E0" w:rsidRPr="00E66921" w:rsidRDefault="000943E0" w:rsidP="006C7AE9">
            <w:pPr>
              <w:spacing w:line="276" w:lineRule="auto"/>
              <w:rPr>
                <w:rFonts w:ascii="Haas Grotesk for BrAp 55 Roman" w:hAnsi="Haas Grotesk for BrAp 55 Roman"/>
                <w:color w:val="000000" w:themeColor="text1"/>
                <w:sz w:val="19"/>
                <w:szCs w:val="19"/>
              </w:rPr>
            </w:pPr>
          </w:p>
          <w:p w14:paraId="02309182" w14:textId="77777777" w:rsidR="000943E0" w:rsidRPr="00E66921" w:rsidRDefault="000943E0" w:rsidP="006C7AE9">
            <w:pPr>
              <w:spacing w:line="276" w:lineRule="auto"/>
              <w:rPr>
                <w:rFonts w:ascii="Haas Grotesk for BrAp 55 Roman" w:hAnsi="Haas Grotesk for BrAp 55 Roman"/>
                <w:color w:val="000000" w:themeColor="text1"/>
                <w:sz w:val="19"/>
                <w:szCs w:val="19"/>
              </w:rPr>
            </w:pPr>
          </w:p>
          <w:p w14:paraId="0B1A72F8" w14:textId="77777777" w:rsidR="00236BD2" w:rsidRPr="00E66921" w:rsidRDefault="00236BD2" w:rsidP="006C7AE9">
            <w:pPr>
              <w:spacing w:line="276" w:lineRule="auto"/>
              <w:rPr>
                <w:rFonts w:ascii="Haas Grotesk for BrAp 55 Roman" w:eastAsiaTheme="minorEastAsia" w:hAnsi="Haas Grotesk for BrAp 55 Roman" w:cs="Helvetica"/>
                <w:b/>
                <w:bCs/>
                <w:color w:val="000000" w:themeColor="text1"/>
                <w:sz w:val="19"/>
                <w:szCs w:val="19"/>
                <w:lang w:eastAsia="ja-JP"/>
              </w:rPr>
            </w:pPr>
          </w:p>
          <w:p w14:paraId="3FBB1729" w14:textId="77777777" w:rsidR="00236BD2" w:rsidRPr="00E66921" w:rsidRDefault="00236BD2" w:rsidP="006C7AE9">
            <w:pPr>
              <w:spacing w:line="276" w:lineRule="auto"/>
              <w:rPr>
                <w:rFonts w:ascii="Haas Grotesk for BrAp 55 Roman" w:hAnsi="Haas Grotesk for BrAp 55 Roman" w:cs="Arial"/>
                <w:color w:val="000000" w:themeColor="text1"/>
                <w:sz w:val="19"/>
                <w:szCs w:val="19"/>
              </w:rPr>
            </w:pPr>
          </w:p>
        </w:tc>
      </w:tr>
    </w:tbl>
    <w:p w14:paraId="1065D970" w14:textId="77777777" w:rsidR="00FD7113" w:rsidRPr="00E66921" w:rsidRDefault="00FD7113" w:rsidP="006C7AE9">
      <w:pPr>
        <w:spacing w:line="276" w:lineRule="auto"/>
        <w:rPr>
          <w:rFonts w:ascii="Haas Grotesk for BrAp 55 Roman" w:hAnsi="Haas Grotesk for BrAp 55 Roman"/>
          <w:b/>
          <w:bCs/>
          <w:color w:val="000000" w:themeColor="text1"/>
          <w:sz w:val="19"/>
          <w:szCs w:val="19"/>
        </w:rPr>
      </w:pPr>
    </w:p>
    <w:p w14:paraId="50D8A1D7" w14:textId="77777777" w:rsidR="00FD7113" w:rsidRPr="00E66921" w:rsidRDefault="00FD7113" w:rsidP="006C7AE9">
      <w:pPr>
        <w:spacing w:line="276" w:lineRule="auto"/>
        <w:rPr>
          <w:rFonts w:ascii="Haas Grotesk for BrAp 55 Roman" w:hAnsi="Haas Grotesk for BrAp 55 Roman"/>
          <w:b/>
          <w:bCs/>
          <w:color w:val="000000" w:themeColor="text1"/>
          <w:sz w:val="19"/>
          <w:szCs w:val="19"/>
        </w:rPr>
      </w:pPr>
    </w:p>
    <w:p w14:paraId="313DC047" w14:textId="77777777" w:rsidR="00FD7113" w:rsidRPr="00E66921" w:rsidRDefault="00FD7113" w:rsidP="006C7AE9">
      <w:pPr>
        <w:spacing w:line="276" w:lineRule="auto"/>
        <w:rPr>
          <w:rFonts w:ascii="Haas Grotesk for BrAp 55 Roman" w:hAnsi="Haas Grotesk for BrAp 55 Roman"/>
          <w:b/>
          <w:bCs/>
          <w:color w:val="000000" w:themeColor="text1"/>
          <w:sz w:val="19"/>
          <w:szCs w:val="19"/>
        </w:rPr>
      </w:pPr>
    </w:p>
    <w:p w14:paraId="7079F5E2" w14:textId="77777777" w:rsidR="00FD7113" w:rsidRPr="00E66921" w:rsidRDefault="00FD7113" w:rsidP="006C7AE9">
      <w:pPr>
        <w:spacing w:line="276" w:lineRule="auto"/>
        <w:rPr>
          <w:rFonts w:ascii="Haas Grotesk for BrAp 55 Roman" w:hAnsi="Haas Grotesk for BrAp 55 Roman"/>
          <w:b/>
          <w:bCs/>
          <w:color w:val="000000" w:themeColor="text1"/>
          <w:sz w:val="19"/>
          <w:szCs w:val="19"/>
        </w:rPr>
      </w:pPr>
    </w:p>
    <w:p w14:paraId="10CD3217" w14:textId="77777777" w:rsidR="00FD7113" w:rsidRPr="00E66921" w:rsidRDefault="00FD7113" w:rsidP="006C7AE9">
      <w:pPr>
        <w:spacing w:line="276" w:lineRule="auto"/>
        <w:rPr>
          <w:rFonts w:ascii="Haas Grotesk for BrAp 55 Roman" w:hAnsi="Haas Grotesk for BrAp 55 Roman"/>
          <w:b/>
          <w:bCs/>
          <w:color w:val="000000" w:themeColor="text1"/>
          <w:sz w:val="19"/>
          <w:szCs w:val="19"/>
        </w:rPr>
      </w:pPr>
    </w:p>
    <w:p w14:paraId="55BBEB73" w14:textId="77777777" w:rsidR="00FD7113" w:rsidRPr="00E66921" w:rsidRDefault="00FD7113" w:rsidP="006C7AE9">
      <w:pPr>
        <w:spacing w:line="276" w:lineRule="auto"/>
        <w:rPr>
          <w:rFonts w:ascii="Haas Grotesk for BrAp 55 Roman" w:hAnsi="Haas Grotesk for BrAp 55 Roman"/>
          <w:b/>
          <w:bCs/>
          <w:color w:val="000000" w:themeColor="text1"/>
          <w:sz w:val="19"/>
          <w:szCs w:val="19"/>
        </w:rPr>
      </w:pPr>
    </w:p>
    <w:p w14:paraId="7C94CB5C" w14:textId="2B07650A" w:rsidR="00236BD2" w:rsidRPr="00E66921" w:rsidRDefault="00236BD2" w:rsidP="006C7AE9">
      <w:pPr>
        <w:spacing w:line="276" w:lineRule="auto"/>
        <w:rPr>
          <w:rFonts w:ascii="Haas Grotesk for BrAp 55 Roman" w:hAnsi="Haas Grotesk for BrAp 55 Roman"/>
          <w:b/>
          <w:bCs/>
          <w:color w:val="000000" w:themeColor="text1"/>
          <w:sz w:val="19"/>
          <w:szCs w:val="19"/>
        </w:rPr>
      </w:pPr>
      <w:r w:rsidRPr="00E66921">
        <w:rPr>
          <w:rFonts w:ascii="Haas Grotesk for BrAp 55 Roman" w:hAnsi="Haas Grotesk for BrAp 55 Roman"/>
          <w:b/>
          <w:bCs/>
          <w:color w:val="000000" w:themeColor="text1"/>
          <w:sz w:val="19"/>
          <w:szCs w:val="19"/>
        </w:rPr>
        <w:t xml:space="preserve">Presseinformation </w:t>
      </w:r>
    </w:p>
    <w:p w14:paraId="481D2B9F" w14:textId="77777777" w:rsidR="00353B6E" w:rsidRPr="00E66921" w:rsidRDefault="00353B6E" w:rsidP="006C7AE9">
      <w:pPr>
        <w:spacing w:line="276" w:lineRule="auto"/>
        <w:rPr>
          <w:rFonts w:ascii="Haas Grotesk for BrAp 55 Roman" w:hAnsi="Haas Grotesk for BrAp 55 Roman" w:cs="Calibri"/>
          <w:b/>
          <w:bCs/>
          <w:i/>
          <w:iCs/>
          <w:color w:val="000000" w:themeColor="text1"/>
          <w:sz w:val="19"/>
          <w:szCs w:val="19"/>
        </w:rPr>
      </w:pPr>
    </w:p>
    <w:p w14:paraId="1CC330F6" w14:textId="4341A329" w:rsidR="00353B6E" w:rsidRPr="00E66921" w:rsidRDefault="00353B6E" w:rsidP="006C7AE9">
      <w:pPr>
        <w:spacing w:line="276" w:lineRule="auto"/>
        <w:rPr>
          <w:rFonts w:ascii="Haas Grotesk for BrAp 55 Roman" w:hAnsi="Haas Grotesk for BrAp 55 Roman" w:cs="Calibri"/>
          <w:b/>
          <w:bCs/>
          <w:color w:val="000000" w:themeColor="text1"/>
          <w:sz w:val="19"/>
          <w:szCs w:val="19"/>
        </w:rPr>
      </w:pPr>
      <w:r w:rsidRPr="00E66921">
        <w:rPr>
          <w:rFonts w:ascii="Haas Grotesk for BrAp 55 Roman" w:hAnsi="Haas Grotesk for BrAp 55 Roman" w:cs="Calibri"/>
          <w:b/>
          <w:bCs/>
          <w:color w:val="000000" w:themeColor="text1"/>
          <w:sz w:val="19"/>
          <w:szCs w:val="19"/>
        </w:rPr>
        <w:t>Jasper Johns. The 100 Monotypes</w:t>
      </w:r>
    </w:p>
    <w:p w14:paraId="073A1407" w14:textId="77777777" w:rsidR="00353B6E" w:rsidRPr="00E66921" w:rsidRDefault="00353B6E" w:rsidP="006C7AE9">
      <w:pPr>
        <w:spacing w:line="276" w:lineRule="auto"/>
        <w:rPr>
          <w:rFonts w:ascii="Haas Grotesk for BrAp 55 Roman" w:hAnsi="Haas Grotesk for BrAp 55 Roman" w:cs="Calibri"/>
          <w:color w:val="000000" w:themeColor="text1"/>
          <w:sz w:val="19"/>
          <w:szCs w:val="19"/>
        </w:rPr>
      </w:pPr>
      <w:r w:rsidRPr="00E66921">
        <w:rPr>
          <w:rFonts w:ascii="Haas Grotesk for BrAp 55 Roman" w:hAnsi="Haas Grotesk for BrAp 55 Roman" w:cs="Calibri"/>
          <w:color w:val="000000" w:themeColor="text1"/>
          <w:sz w:val="19"/>
          <w:szCs w:val="19"/>
        </w:rPr>
        <w:t>29. Februar bis 1. Juni 2020</w:t>
      </w:r>
    </w:p>
    <w:p w14:paraId="5A1F0F08" w14:textId="77777777" w:rsidR="00353B6E" w:rsidRPr="00E66921" w:rsidRDefault="00353B6E" w:rsidP="006C7AE9">
      <w:pPr>
        <w:spacing w:line="276" w:lineRule="auto"/>
        <w:rPr>
          <w:rFonts w:ascii="Haas Grotesk for BrAp 55 Roman" w:hAnsi="Haas Grotesk for BrAp 55 Roman" w:cs="Calibri"/>
          <w:color w:val="000000" w:themeColor="text1"/>
          <w:sz w:val="19"/>
          <w:szCs w:val="19"/>
        </w:rPr>
      </w:pPr>
    </w:p>
    <w:p w14:paraId="74909279" w14:textId="77777777" w:rsidR="00353B6E" w:rsidRPr="00E66921" w:rsidRDefault="00353B6E" w:rsidP="006C7AE9">
      <w:pPr>
        <w:spacing w:line="276" w:lineRule="auto"/>
        <w:rPr>
          <w:rFonts w:ascii="Haas Grotesk for BrAp 55 Roman" w:hAnsi="Haas Grotesk for BrAp 55 Roman" w:cs="Calibri"/>
          <w:b/>
          <w:bCs/>
          <w:color w:val="000000" w:themeColor="text1"/>
          <w:sz w:val="19"/>
          <w:szCs w:val="19"/>
        </w:rPr>
      </w:pPr>
      <w:r w:rsidRPr="00E66921">
        <w:rPr>
          <w:rFonts w:ascii="Haas Grotesk for BrAp 55 Roman" w:hAnsi="Haas Grotesk for BrAp 55 Roman" w:cs="Calibri"/>
          <w:b/>
          <w:bCs/>
          <w:color w:val="000000" w:themeColor="text1"/>
          <w:sz w:val="19"/>
          <w:szCs w:val="19"/>
        </w:rPr>
        <w:t xml:space="preserve">Jasper Johns (*1930) gehört zu den wichtigsten Vertretern der amerikanischen Pop Art. Neben farbstarken, großformatigen Gemälden entstand im Lauf seines Lebens ein druckgraphisches Werk, das den Künstler als Peintre-Graveur in eine Reihe mit Goya und Picasso stellt. Anlässlich seines 90. Geburtstags am 15. Mai </w:t>
      </w:r>
      <w:r w:rsidRPr="00E66921">
        <w:rPr>
          <w:rFonts w:ascii="Haas Grotesk for BrAp 55 Roman" w:hAnsi="Haas Grotesk for BrAp 55 Roman" w:cs="Calibri"/>
          <w:b/>
          <w:bCs/>
          <w:color w:val="000000" w:themeColor="text1"/>
          <w:sz w:val="19"/>
          <w:szCs w:val="19"/>
        </w:rPr>
        <w:lastRenderedPageBreak/>
        <w:t xml:space="preserve">2020 würdigt ihn das Museum Barberini mit der Präsentation seiner jüngsten Serie </w:t>
      </w:r>
      <w:r w:rsidRPr="00E66921">
        <w:rPr>
          <w:rFonts w:ascii="Haas Grotesk for BrAp 55 Roman" w:hAnsi="Haas Grotesk for BrAp 55 Roman" w:cs="Calibri"/>
          <w:b/>
          <w:bCs/>
          <w:i/>
          <w:iCs/>
          <w:color w:val="000000" w:themeColor="text1"/>
          <w:sz w:val="19"/>
          <w:szCs w:val="19"/>
        </w:rPr>
        <w:t>The 100 Monotypes</w:t>
      </w:r>
      <w:r w:rsidRPr="00E66921">
        <w:rPr>
          <w:rFonts w:ascii="Haas Grotesk for BrAp 55 Roman" w:hAnsi="Haas Grotesk for BrAp 55 Roman" w:cs="Calibri"/>
          <w:b/>
          <w:bCs/>
          <w:color w:val="000000" w:themeColor="text1"/>
          <w:sz w:val="19"/>
          <w:szCs w:val="19"/>
        </w:rPr>
        <w:t xml:space="preserve">, die begleitend zu seinem Werkverzeichnis (Wildenstein-Plattner Institut, 2017) entstanden ist. </w:t>
      </w:r>
    </w:p>
    <w:p w14:paraId="695033BA" w14:textId="77777777" w:rsidR="00353B6E" w:rsidRPr="00E66921" w:rsidRDefault="00353B6E" w:rsidP="006C7AE9">
      <w:pPr>
        <w:spacing w:line="276" w:lineRule="auto"/>
        <w:rPr>
          <w:rFonts w:ascii="Haas Grotesk for BrAp 55 Roman" w:hAnsi="Haas Grotesk for BrAp 55 Roman" w:cs="Calibri"/>
          <w:color w:val="000000" w:themeColor="text1"/>
          <w:sz w:val="19"/>
          <w:szCs w:val="19"/>
        </w:rPr>
      </w:pPr>
    </w:p>
    <w:p w14:paraId="44DD4581" w14:textId="77777777" w:rsidR="00353B6E" w:rsidRPr="00E66921" w:rsidRDefault="00353B6E" w:rsidP="006C7AE9">
      <w:pPr>
        <w:spacing w:line="276" w:lineRule="auto"/>
        <w:rPr>
          <w:rFonts w:ascii="Haas Grotesk for BrAp 55 Roman" w:hAnsi="Haas Grotesk for BrAp 55 Roman" w:cs="Calibri"/>
          <w:color w:val="000000" w:themeColor="text1"/>
          <w:sz w:val="19"/>
          <w:szCs w:val="19"/>
        </w:rPr>
      </w:pPr>
      <w:r w:rsidRPr="00E66921">
        <w:rPr>
          <w:rFonts w:ascii="Haas Grotesk for BrAp 55 Roman" w:hAnsi="Haas Grotesk for BrAp 55 Roman" w:cs="Calibri"/>
          <w:color w:val="000000" w:themeColor="text1"/>
          <w:sz w:val="19"/>
          <w:szCs w:val="19"/>
        </w:rPr>
        <w:t xml:space="preserve">Als Jasper Johns in den 1950er Jahren begann, den Abstrakten Expressionismus zurück zum Gegenständlichen zu führen, indem er Flaggen, Zahlen, Zielscheiben, Landkarten und Buchstaben malte, stellte der Musiker John Cage die Frage: „Is it a flag, or is it a painting“? Mit dieser Bemerkung zielte er auf Johns Vexierspiel von Wirklichkeit und Abbild. Immer wieder hat Johns mithilfe des Collageverfahrens und Wiederholungen auch Reproduzierbarkeit thematisiert. </w:t>
      </w:r>
    </w:p>
    <w:p w14:paraId="77C04505" w14:textId="77777777" w:rsidR="00353B6E" w:rsidRPr="00E66921" w:rsidRDefault="00353B6E" w:rsidP="006C7AE9">
      <w:pPr>
        <w:spacing w:before="100" w:beforeAutospacing="1" w:after="100" w:afterAutospacing="1" w:line="276" w:lineRule="auto"/>
        <w:rPr>
          <w:rFonts w:ascii="Haas Grotesk for BrAp 55 Roman" w:hAnsi="Haas Grotesk for BrAp 55 Roman" w:cs="Calibri"/>
          <w:color w:val="000000" w:themeColor="text1"/>
          <w:sz w:val="19"/>
          <w:szCs w:val="19"/>
        </w:rPr>
      </w:pPr>
      <w:r w:rsidRPr="00E66921">
        <w:rPr>
          <w:rFonts w:ascii="Haas Grotesk for BrAp 55 Roman" w:hAnsi="Haas Grotesk for BrAp 55 Roman" w:cs="Calibri"/>
          <w:color w:val="000000" w:themeColor="text1"/>
          <w:sz w:val="19"/>
          <w:szCs w:val="19"/>
        </w:rPr>
        <w:t xml:space="preserve">Monotypien sind Originale und stehen der Malerei somit näher als der Druckgraphik. Für </w:t>
      </w:r>
      <w:r w:rsidRPr="00E66921">
        <w:rPr>
          <w:rFonts w:ascii="Haas Grotesk for BrAp 55 Roman" w:hAnsi="Haas Grotesk for BrAp 55 Roman" w:cs="Calibri"/>
          <w:i/>
          <w:iCs/>
          <w:color w:val="000000" w:themeColor="text1"/>
          <w:sz w:val="19"/>
          <w:szCs w:val="19"/>
        </w:rPr>
        <w:t>The 100 Monotypes</w:t>
      </w:r>
      <w:r w:rsidRPr="00E66921">
        <w:rPr>
          <w:rFonts w:ascii="Haas Grotesk for BrAp 55 Roman" w:hAnsi="Haas Grotesk for BrAp 55 Roman" w:cs="Calibri"/>
          <w:color w:val="000000" w:themeColor="text1"/>
          <w:sz w:val="19"/>
          <w:szCs w:val="19"/>
        </w:rPr>
        <w:t xml:space="preserve"> arbeitete Johns mit dem Abdruck seiner Hand und Symbolen der amerikanischen Gebärdensprache und verwandte dieselbe Platte für 100 unterschiedliche Drucke, bei denen er für ihn wichtige Motive wie Schnüre, Schablonen und Blätter und Verweise auf eigene Gemälde und Skulpturen hinzufügte. Über diese Wechselbeziehungen äußerte sich der Künstler in einem Interview: „Ich wiederhole gerne ein Bild in einem anderen Medium, um das Spiel zwischen den beiden zu beobachten: das Bild und das Medium. In gewisser Weise macht man dasselbe auf zwei Arten und beobachtet Unterschiede und Gleichheit – die Belastungsprobe, die das Bild in verschiedenen Medien auf sich nimmt.“ Jede Monotypie ist Ausgangpunkt für die nächste und somit Teil einer Erzählkette, die den Prozess von Johns künstlerischem Schaffen ebenso wie sein Lebenswerk widerspiegelt. </w:t>
      </w:r>
    </w:p>
    <w:p w14:paraId="2624C4E2" w14:textId="242D20E1" w:rsidR="00353B6E" w:rsidRPr="00E66921" w:rsidRDefault="00353B6E" w:rsidP="006C7AE9">
      <w:pPr>
        <w:spacing w:line="276" w:lineRule="auto"/>
        <w:rPr>
          <w:rFonts w:ascii="Haas Grotesk for BrAp 55 Roman" w:hAnsi="Haas Grotesk for BrAp 55 Roman" w:cs="Calibri"/>
          <w:i/>
          <w:iCs/>
          <w:color w:val="000000" w:themeColor="text1"/>
          <w:sz w:val="19"/>
          <w:szCs w:val="19"/>
        </w:rPr>
      </w:pPr>
      <w:r w:rsidRPr="00E66921">
        <w:rPr>
          <w:rFonts w:ascii="Haas Grotesk for BrAp 55 Roman" w:hAnsi="Haas Grotesk for BrAp 55 Roman" w:cs="Calibri"/>
          <w:color w:val="000000" w:themeColor="text1"/>
          <w:sz w:val="19"/>
          <w:szCs w:val="19"/>
        </w:rPr>
        <w:t xml:space="preserve">Am 3. Mai 2020, 16 Uhr, im Rahmen des Berlin Gallery Weekends, spricht Roberta Bernstein, Bearbeiterin des Werkverzeichnisses, über Jasper Johns Zyklus </w:t>
      </w:r>
      <w:r w:rsidRPr="00E66921">
        <w:rPr>
          <w:rFonts w:ascii="Haas Grotesk for BrAp 55 Roman" w:hAnsi="Haas Grotesk for BrAp 55 Roman" w:cs="Calibri"/>
          <w:i/>
          <w:iCs/>
          <w:color w:val="000000" w:themeColor="text1"/>
          <w:sz w:val="19"/>
          <w:szCs w:val="19"/>
        </w:rPr>
        <w:t>The 100 Monotypes</w:t>
      </w:r>
      <w:r w:rsidRPr="00E66921">
        <w:rPr>
          <w:rFonts w:ascii="Haas Grotesk for BrAp 55 Roman" w:hAnsi="Haas Grotesk for BrAp 55 Roman" w:cs="Calibri"/>
          <w:color w:val="000000" w:themeColor="text1"/>
          <w:sz w:val="19"/>
          <w:szCs w:val="19"/>
        </w:rPr>
        <w:t>. Am 15. Mai feiert das Museum Barberini in Kooperation mit der American Academy den 90. Geburtstag von Jasper Johns</w:t>
      </w:r>
      <w:r w:rsidR="00044F32" w:rsidRPr="00E66921">
        <w:rPr>
          <w:rFonts w:ascii="Haas Grotesk for BrAp 55 Roman" w:hAnsi="Haas Grotesk for BrAp 55 Roman" w:cs="Calibri"/>
          <w:color w:val="000000" w:themeColor="text1"/>
          <w:sz w:val="19"/>
          <w:szCs w:val="19"/>
        </w:rPr>
        <w:t>‘</w:t>
      </w:r>
      <w:r w:rsidRPr="00E66921">
        <w:rPr>
          <w:rFonts w:ascii="Haas Grotesk for BrAp 55 Roman" w:hAnsi="Haas Grotesk for BrAp 55 Roman" w:cs="Calibri"/>
          <w:color w:val="000000" w:themeColor="text1"/>
          <w:sz w:val="19"/>
          <w:szCs w:val="19"/>
        </w:rPr>
        <w:t xml:space="preserve"> mit einem Vortrag von Adam Weinberg, dem Direktor des Whitney Museums of American Art in New York. Unter dem Titel </w:t>
      </w:r>
      <w:r w:rsidRPr="00E66921">
        <w:rPr>
          <w:rFonts w:ascii="Haas Grotesk for BrAp 55 Roman" w:hAnsi="Haas Grotesk for BrAp 55 Roman" w:cs="Calibri"/>
          <w:i/>
          <w:iCs/>
          <w:color w:val="000000" w:themeColor="text1"/>
          <w:sz w:val="19"/>
          <w:szCs w:val="19"/>
        </w:rPr>
        <w:t xml:space="preserve">Jasper Johns and Beyond: Re-Viewing American Art in the 21st Century </w:t>
      </w:r>
      <w:r w:rsidRPr="00E66921">
        <w:rPr>
          <w:rFonts w:ascii="Haas Grotesk for BrAp 55 Roman" w:hAnsi="Haas Grotesk for BrAp 55 Roman" w:cs="Calibri"/>
          <w:color w:val="000000" w:themeColor="text1"/>
          <w:sz w:val="19"/>
          <w:szCs w:val="19"/>
        </w:rPr>
        <w:t>wird Weinberg einen aktuellen Blick auf die amerikanische Kunstgeschichte werfen.</w:t>
      </w:r>
    </w:p>
    <w:p w14:paraId="6BA1D383" w14:textId="77777777" w:rsidR="00353B6E" w:rsidRPr="00E66921" w:rsidRDefault="00353B6E" w:rsidP="006C7AE9">
      <w:pPr>
        <w:spacing w:line="276" w:lineRule="auto"/>
        <w:rPr>
          <w:rFonts w:ascii="Haas Grotesk for BrAp 55 Roman" w:hAnsi="Haas Grotesk for BrAp 55 Roman" w:cs="Calibri"/>
          <w:color w:val="000000" w:themeColor="text1"/>
          <w:sz w:val="19"/>
          <w:szCs w:val="19"/>
        </w:rPr>
      </w:pPr>
    </w:p>
    <w:p w14:paraId="77887A6B" w14:textId="77777777" w:rsidR="005D349D" w:rsidRPr="00E66921" w:rsidRDefault="005D349D" w:rsidP="006C7AE9">
      <w:pPr>
        <w:spacing w:line="276" w:lineRule="auto"/>
        <w:rPr>
          <w:rFonts w:ascii="Haas Grotesk for BrAp 55 Roman" w:hAnsi="Haas Grotesk for BrAp 55 Roman" w:cs="Calibri"/>
          <w:color w:val="000000" w:themeColor="text1"/>
          <w:sz w:val="19"/>
          <w:szCs w:val="19"/>
        </w:rPr>
      </w:pPr>
    </w:p>
    <w:p w14:paraId="678A69DF" w14:textId="77777777" w:rsidR="005D349D" w:rsidRPr="00E66921" w:rsidRDefault="005D349D" w:rsidP="006C7AE9">
      <w:pPr>
        <w:spacing w:line="276" w:lineRule="auto"/>
        <w:rPr>
          <w:rFonts w:ascii="Haas Grotesk for BrAp 55 Roman" w:hAnsi="Haas Grotesk for BrAp 55 Roman" w:cs="Calibri"/>
          <w:color w:val="000000" w:themeColor="text1"/>
          <w:sz w:val="19"/>
          <w:szCs w:val="19"/>
        </w:rPr>
      </w:pPr>
    </w:p>
    <w:p w14:paraId="3A3C3862" w14:textId="440C6C53" w:rsidR="00353B6E" w:rsidRPr="00E66921" w:rsidRDefault="00353B6E" w:rsidP="006C7AE9">
      <w:pPr>
        <w:spacing w:line="276" w:lineRule="auto"/>
        <w:rPr>
          <w:rFonts w:ascii="Haas Grotesk for BrAp 55 Roman" w:hAnsi="Haas Grotesk for BrAp 55 Roman" w:cs="Calibri"/>
          <w:color w:val="000000" w:themeColor="text1"/>
          <w:sz w:val="19"/>
          <w:szCs w:val="19"/>
        </w:rPr>
      </w:pPr>
      <w:r w:rsidRPr="00E66921">
        <w:rPr>
          <w:rFonts w:ascii="Haas Grotesk for BrAp 55 Roman" w:hAnsi="Haas Grotesk for BrAp 55 Roman" w:cs="Calibri"/>
          <w:color w:val="000000" w:themeColor="text1"/>
          <w:sz w:val="19"/>
          <w:szCs w:val="19"/>
        </w:rPr>
        <w:t xml:space="preserve">Zur Präsentation erscheint in der Reihe der Barberini Studien </w:t>
      </w:r>
      <w:r w:rsidRPr="00E66921">
        <w:rPr>
          <w:rFonts w:ascii="Haas Grotesk for BrAp 55 Roman" w:hAnsi="Haas Grotesk for BrAp 55 Roman" w:cs="Calibri"/>
          <w:i/>
          <w:iCs/>
          <w:color w:val="000000" w:themeColor="text1"/>
          <w:sz w:val="19"/>
          <w:szCs w:val="19"/>
        </w:rPr>
        <w:t>Jasper Johns. The 100 Monotypes</w:t>
      </w:r>
      <w:r w:rsidRPr="00E66921">
        <w:rPr>
          <w:rFonts w:ascii="Haas Grotesk for BrAp 55 Roman" w:hAnsi="Haas Grotesk for BrAp 55 Roman" w:cs="Calibri"/>
          <w:color w:val="000000" w:themeColor="text1"/>
          <w:sz w:val="19"/>
          <w:szCs w:val="19"/>
        </w:rPr>
        <w:t xml:space="preserve"> im Prestel Verlag. Neben großformatigen Abbildungen aller 100 Monotypien beinhaltet der Katalog einen Essay von Judith Goldman, der die Werkreihe im druckgraphischen Œuvre des Künstlers verortet. </w:t>
      </w:r>
    </w:p>
    <w:p w14:paraId="57BB6C39" w14:textId="7AE0CA70" w:rsidR="0083229C" w:rsidRPr="00E66921" w:rsidRDefault="00A21A9E" w:rsidP="006C7AE9">
      <w:pPr>
        <w:spacing w:before="160" w:line="276" w:lineRule="auto"/>
        <w:rPr>
          <w:rFonts w:ascii="Haas Grotesk for BrAp 55 Roman" w:hAnsi="Haas Grotesk for BrAp 55 Roman" w:cs="Arial"/>
          <w:b/>
          <w:bCs/>
          <w:color w:val="000000" w:themeColor="text1"/>
          <w:sz w:val="19"/>
          <w:szCs w:val="19"/>
        </w:rPr>
      </w:pPr>
      <w:r w:rsidRPr="00E66921">
        <w:rPr>
          <w:rFonts w:ascii="Haas Grotesk for BrAp 55 Roman" w:hAnsi="Haas Grotesk for BrAp 55 Roman" w:cs="Arial"/>
          <w:b/>
          <w:bCs/>
          <w:color w:val="000000" w:themeColor="text1"/>
          <w:sz w:val="19"/>
          <w:szCs w:val="19"/>
        </w:rPr>
        <w:t xml:space="preserve"> </w:t>
      </w:r>
    </w:p>
    <w:sectPr w:rsidR="0083229C" w:rsidRPr="00E66921" w:rsidSect="004C0023">
      <w:headerReference w:type="default" r:id="rId24"/>
      <w:footerReference w:type="default" r:id="rId25"/>
      <w:headerReference w:type="first" r:id="rId26"/>
      <w:footerReference w:type="first" r:id="rId27"/>
      <w:pgSz w:w="11900" w:h="16840"/>
      <w:pgMar w:top="2835" w:right="1128" w:bottom="1418" w:left="3402" w:header="510" w:footer="34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49168C" w14:textId="77777777" w:rsidR="009E1AA9" w:rsidRDefault="009E1AA9" w:rsidP="000B5007">
      <w:r>
        <w:separator/>
      </w:r>
    </w:p>
  </w:endnote>
  <w:endnote w:type="continuationSeparator" w:id="0">
    <w:p w14:paraId="4E8C77B3" w14:textId="77777777" w:rsidR="009E1AA9" w:rsidRDefault="009E1AA9" w:rsidP="000B5007">
      <w:r>
        <w:continuationSeparator/>
      </w:r>
    </w:p>
  </w:endnote>
  <w:endnote w:type="continuationNotice" w:id="1">
    <w:p w14:paraId="05F9192D" w14:textId="77777777" w:rsidR="009E1AA9" w:rsidRDefault="009E1A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NeueHaasGroteskText Pro">
    <w:altName w:val="Calibri"/>
    <w:charset w:val="4D"/>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aas Grotesk for BrAp 55 Roman">
    <w:altName w:val="Arial"/>
    <w:panose1 w:val="00000000000000000000"/>
    <w:charset w:val="4D"/>
    <w:family w:val="swiss"/>
    <w:notTrueType/>
    <w:pitch w:val="variable"/>
    <w:sig w:usb0="00000003" w:usb1="00000001" w:usb2="00000000" w:usb3="00000000" w:csb0="00000001" w:csb1="00000000"/>
  </w:font>
  <w:font w:name="Helvetica">
    <w:panose1 w:val="020B06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aas Grotesk for BrAp 55 Roman" w:eastAsiaTheme="minorEastAsia" w:hAnsi="Haas Grotesk for BrAp 55 Roman"/>
        <w:color w:val="7F7F7F" w:themeColor="text1" w:themeTint="80"/>
        <w:sz w:val="14"/>
        <w:szCs w:val="14"/>
      </w:rPr>
      <w:id w:val="1230040126"/>
      <w:docPartObj>
        <w:docPartGallery w:val="Page Numbers (Bottom of Page)"/>
        <w:docPartUnique/>
      </w:docPartObj>
    </w:sdtPr>
    <w:sdtEndPr/>
    <w:sdtContent>
      <w:p w14:paraId="26E969B1" w14:textId="77777777" w:rsidR="00312A6F" w:rsidRPr="001355A8" w:rsidRDefault="00312A6F" w:rsidP="0091668A">
        <w:pPr>
          <w:spacing w:line="200" w:lineRule="exact"/>
          <w:rPr>
            <w:rFonts w:ascii="Haas Grotesk for BrAp 55 Roman" w:hAnsi="Haas Grotesk for BrAp 55 Roman"/>
            <w:color w:val="7F7F7F" w:themeColor="text1" w:themeTint="80"/>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7"/>
          <w:gridCol w:w="2090"/>
          <w:gridCol w:w="2543"/>
        </w:tblGrid>
        <w:tr w:rsidR="00312A6F" w:rsidRPr="001355A8" w14:paraId="6AA8F82B" w14:textId="77777777" w:rsidTr="001355A8">
          <w:tc>
            <w:tcPr>
              <w:tcW w:w="2737" w:type="dxa"/>
            </w:tcPr>
            <w:p w14:paraId="63887627" w14:textId="37794682" w:rsidR="00312A6F" w:rsidRPr="008D14CD" w:rsidRDefault="00312A6F" w:rsidP="001355A8">
              <w:pPr>
                <w:spacing w:line="200" w:lineRule="exact"/>
                <w:rPr>
                  <w:rFonts w:ascii="Haas Grotesk for BrAp 55 Roman" w:hAnsi="Haas Grotesk for BrAp 55 Roman"/>
                  <w:sz w:val="14"/>
                  <w:szCs w:val="14"/>
                </w:rPr>
              </w:pPr>
              <w:r>
                <w:rPr>
                  <w:rFonts w:ascii="Haas Grotesk for BrAp 55 Roman" w:hAnsi="Haas Grotesk for BrAp 55 Roman"/>
                  <w:sz w:val="14"/>
                  <w:szCs w:val="14"/>
                </w:rPr>
                <w:t>Kommunikation</w:t>
              </w:r>
            </w:p>
            <w:p w14:paraId="0529A19E" w14:textId="77777777" w:rsidR="00312A6F" w:rsidRPr="008D14CD" w:rsidRDefault="00312A6F" w:rsidP="001355A8">
              <w:pPr>
                <w:spacing w:line="200" w:lineRule="exact"/>
                <w:rPr>
                  <w:rFonts w:ascii="Haas Grotesk for BrAp 55 Roman" w:hAnsi="Haas Grotesk for BrAp 55 Roman"/>
                  <w:color w:val="7F7F7F" w:themeColor="text1" w:themeTint="80"/>
                  <w:sz w:val="14"/>
                  <w:szCs w:val="14"/>
                </w:rPr>
              </w:pPr>
              <w:r w:rsidRPr="008D14CD">
                <w:rPr>
                  <w:rFonts w:ascii="Haas Grotesk for BrAp 55 Roman" w:hAnsi="Haas Grotesk for BrAp 55 Roman"/>
                  <w:sz w:val="14"/>
                  <w:szCs w:val="14"/>
                </w:rPr>
                <w:t>Achim Klapp, Marte Kräher</w:t>
              </w:r>
            </w:p>
          </w:tc>
          <w:tc>
            <w:tcPr>
              <w:tcW w:w="2090" w:type="dxa"/>
            </w:tcPr>
            <w:p w14:paraId="2929F002" w14:textId="77777777" w:rsidR="00312A6F" w:rsidRPr="00BC3368" w:rsidRDefault="00312A6F" w:rsidP="001355A8">
              <w:pPr>
                <w:spacing w:line="200" w:lineRule="exact"/>
                <w:rPr>
                  <w:rFonts w:ascii="Haas Grotesk for BrAp 55 Roman" w:hAnsi="Haas Grotesk for BrAp 55 Roman"/>
                  <w:sz w:val="14"/>
                  <w:szCs w:val="14"/>
                </w:rPr>
              </w:pPr>
              <w:r w:rsidRPr="00BC3368">
                <w:rPr>
                  <w:rFonts w:ascii="Haas Grotesk for BrAp 55 Roman" w:hAnsi="Haas Grotesk for BrAp 55 Roman"/>
                  <w:sz w:val="14"/>
                  <w:szCs w:val="14"/>
                </w:rPr>
                <w:t xml:space="preserve">Museum Barberini </w:t>
              </w:r>
            </w:p>
            <w:p w14:paraId="48E94CC0" w14:textId="77777777" w:rsidR="00312A6F" w:rsidRPr="00BC3368" w:rsidRDefault="00312A6F" w:rsidP="001355A8">
              <w:pPr>
                <w:rPr>
                  <w:rFonts w:ascii="Haas Grotesk for BrAp 55 Roman" w:hAnsi="Haas Grotesk for BrAp 55 Roman"/>
                </w:rPr>
              </w:pPr>
              <w:r w:rsidRPr="00BC3368">
                <w:rPr>
                  <w:rFonts w:ascii="Haas Grotesk for BrAp 55 Roman" w:hAnsi="Haas Grotesk for BrAp 55 Roman"/>
                  <w:sz w:val="14"/>
                  <w:szCs w:val="14"/>
                </w:rPr>
                <w:t>Humboldtstr. 5-6</w:t>
              </w:r>
              <w:r w:rsidRPr="00BC3368">
                <w:rPr>
                  <w:rFonts w:ascii="Haas Grotesk for BrAp 55 Roman" w:hAnsi="Haas Grotesk for BrAp 55 Roman"/>
                  <w:sz w:val="14"/>
                  <w:szCs w:val="14"/>
                </w:rPr>
                <w:br/>
                <w:t>14467 Potsdam, Germany</w:t>
              </w:r>
            </w:p>
            <w:p w14:paraId="39323B4A" w14:textId="77777777" w:rsidR="00312A6F" w:rsidRPr="001355A8" w:rsidRDefault="00312A6F" w:rsidP="001355A8">
              <w:pPr>
                <w:spacing w:line="200" w:lineRule="exact"/>
                <w:rPr>
                  <w:rFonts w:ascii="Haas Grotesk for BrAp 55 Roman" w:hAnsi="Haas Grotesk for BrAp 55 Roman"/>
                  <w:color w:val="7F7F7F" w:themeColor="text1" w:themeTint="80"/>
                  <w:sz w:val="14"/>
                  <w:szCs w:val="14"/>
                </w:rPr>
              </w:pPr>
            </w:p>
          </w:tc>
          <w:tc>
            <w:tcPr>
              <w:tcW w:w="2543" w:type="dxa"/>
            </w:tcPr>
            <w:p w14:paraId="5719620B" w14:textId="064AA053" w:rsidR="00312A6F" w:rsidRPr="00BC3368" w:rsidRDefault="00312A6F" w:rsidP="001355A8">
              <w:pPr>
                <w:spacing w:line="200" w:lineRule="exact"/>
                <w:rPr>
                  <w:rFonts w:ascii="Haas Grotesk for BrAp 55 Roman" w:hAnsi="Haas Grotesk for BrAp 55 Roman"/>
                  <w:sz w:val="14"/>
                  <w:szCs w:val="14"/>
                </w:rPr>
              </w:pPr>
              <w:r w:rsidRPr="00BC3368">
                <w:rPr>
                  <w:rFonts w:ascii="Haas Grotesk for BrAp 55 Roman" w:hAnsi="Haas Grotesk for BrAp 55 Roman"/>
                  <w:sz w:val="14"/>
                  <w:szCs w:val="14"/>
                </w:rPr>
                <w:t>T +49 331 236014 305</w:t>
              </w:r>
              <w:r>
                <w:rPr>
                  <w:rFonts w:ascii="Haas Grotesk for BrAp 55 Roman" w:hAnsi="Haas Grotesk for BrAp 55 Roman"/>
                  <w:sz w:val="14"/>
                  <w:szCs w:val="14"/>
                </w:rPr>
                <w:t xml:space="preserve"> </w:t>
              </w:r>
              <w:bookmarkStart w:id="1" w:name="OLE_LINK1"/>
              <w:bookmarkStart w:id="2" w:name="OLE_LINK2"/>
              <w:r>
                <w:rPr>
                  <w:rFonts w:ascii="Haas Grotesk for BrAp 55 Roman" w:hAnsi="Haas Grotesk for BrAp 55 Roman"/>
                  <w:sz w:val="14"/>
                  <w:szCs w:val="14"/>
                </w:rPr>
                <w:t>/ 308</w:t>
              </w:r>
              <w:bookmarkEnd w:id="1"/>
              <w:bookmarkEnd w:id="2"/>
            </w:p>
            <w:p w14:paraId="03D329E0" w14:textId="77777777" w:rsidR="00312A6F" w:rsidRPr="00BC3368" w:rsidRDefault="00312A6F" w:rsidP="001355A8">
              <w:pPr>
                <w:spacing w:line="200" w:lineRule="exact"/>
                <w:rPr>
                  <w:rFonts w:ascii="Haas Grotesk for BrAp 55 Roman" w:hAnsi="Haas Grotesk for BrAp 55 Roman"/>
                  <w:sz w:val="14"/>
                  <w:szCs w:val="14"/>
                </w:rPr>
              </w:pPr>
              <w:r w:rsidRPr="00BC3368">
                <w:rPr>
                  <w:rFonts w:ascii="Haas Grotesk for BrAp 55 Roman" w:hAnsi="Haas Grotesk for BrAp 55 Roman"/>
                  <w:sz w:val="14"/>
                  <w:szCs w:val="14"/>
                </w:rPr>
                <w:t>presse@museum-barberini.com</w:t>
              </w:r>
            </w:p>
            <w:p w14:paraId="56FA1CBD" w14:textId="77777777" w:rsidR="00312A6F" w:rsidRPr="00BC3368" w:rsidRDefault="00312A6F" w:rsidP="001355A8">
              <w:pPr>
                <w:spacing w:line="200" w:lineRule="exact"/>
                <w:rPr>
                  <w:rFonts w:ascii="Haas Grotesk for BrAp 55 Roman" w:hAnsi="Haas Grotesk for BrAp 55 Roman"/>
                  <w:sz w:val="14"/>
                  <w:szCs w:val="14"/>
                </w:rPr>
              </w:pPr>
              <w:r w:rsidRPr="00BC3368">
                <w:rPr>
                  <w:rFonts w:ascii="Haas Grotesk for BrAp 55 Roman" w:hAnsi="Haas Grotesk for BrAp 55 Roman"/>
                  <w:sz w:val="14"/>
                  <w:szCs w:val="14"/>
                </w:rPr>
                <w:t>www.museum-barberini.com</w:t>
              </w:r>
            </w:p>
            <w:p w14:paraId="542D5880" w14:textId="77777777" w:rsidR="00312A6F" w:rsidRPr="001355A8" w:rsidRDefault="00312A6F" w:rsidP="001355A8">
              <w:pPr>
                <w:spacing w:line="200" w:lineRule="exact"/>
                <w:rPr>
                  <w:rFonts w:ascii="Haas Grotesk for BrAp 55 Roman" w:hAnsi="Haas Grotesk for BrAp 55 Roman"/>
                  <w:color w:val="7F7F7F" w:themeColor="text1" w:themeTint="80"/>
                  <w:sz w:val="14"/>
                  <w:szCs w:val="14"/>
                </w:rPr>
              </w:pPr>
            </w:p>
          </w:tc>
        </w:tr>
      </w:tbl>
      <w:p w14:paraId="6F45895F" w14:textId="77777777" w:rsidR="00312A6F" w:rsidRPr="001355A8" w:rsidRDefault="00312A6F" w:rsidP="0091668A">
        <w:pPr>
          <w:spacing w:line="200" w:lineRule="exact"/>
          <w:rPr>
            <w:rFonts w:ascii="Haas Grotesk for BrAp 55 Roman" w:hAnsi="Haas Grotesk for BrAp 55 Roman"/>
            <w:color w:val="7F7F7F" w:themeColor="text1" w:themeTint="80"/>
            <w:sz w:val="14"/>
            <w:szCs w:val="14"/>
          </w:rPr>
        </w:pPr>
      </w:p>
      <w:p w14:paraId="59B3F619" w14:textId="18687552" w:rsidR="00312A6F" w:rsidRPr="001355A8" w:rsidRDefault="00312A6F" w:rsidP="009E6ED4">
        <w:pPr>
          <w:pStyle w:val="Fuzeile"/>
          <w:jc w:val="right"/>
          <w:rPr>
            <w:rFonts w:ascii="Haas Grotesk for BrAp 55 Roman" w:hAnsi="Haas Grotesk for BrAp 55 Roman"/>
            <w:color w:val="7F7F7F" w:themeColor="text1" w:themeTint="80"/>
            <w:sz w:val="14"/>
            <w:szCs w:val="14"/>
          </w:rPr>
        </w:pPr>
        <w:r w:rsidRPr="001355A8">
          <w:rPr>
            <w:rFonts w:ascii="Haas Grotesk for BrAp 55 Roman" w:hAnsi="Haas Grotesk for BrAp 55 Roman"/>
            <w:color w:val="7F7F7F" w:themeColor="text1" w:themeTint="80"/>
            <w:sz w:val="14"/>
            <w:szCs w:val="14"/>
          </w:rPr>
          <w:fldChar w:fldCharType="begin"/>
        </w:r>
        <w:r w:rsidRPr="001355A8">
          <w:rPr>
            <w:rFonts w:ascii="Haas Grotesk for BrAp 55 Roman" w:hAnsi="Haas Grotesk for BrAp 55 Roman"/>
            <w:color w:val="7F7F7F" w:themeColor="text1" w:themeTint="80"/>
            <w:sz w:val="14"/>
            <w:szCs w:val="14"/>
          </w:rPr>
          <w:instrText xml:space="preserve"> PAGE   \* MERGEFORMAT </w:instrText>
        </w:r>
        <w:r w:rsidRPr="001355A8">
          <w:rPr>
            <w:rFonts w:ascii="Haas Grotesk for BrAp 55 Roman" w:hAnsi="Haas Grotesk for BrAp 55 Roman"/>
            <w:color w:val="7F7F7F" w:themeColor="text1" w:themeTint="80"/>
            <w:sz w:val="14"/>
            <w:szCs w:val="14"/>
          </w:rPr>
          <w:fldChar w:fldCharType="separate"/>
        </w:r>
        <w:r w:rsidR="00E32BC3">
          <w:rPr>
            <w:rFonts w:ascii="Haas Grotesk for BrAp 55 Roman" w:hAnsi="Haas Grotesk for BrAp 55 Roman"/>
            <w:noProof/>
            <w:color w:val="7F7F7F" w:themeColor="text1" w:themeTint="80"/>
            <w:sz w:val="14"/>
            <w:szCs w:val="14"/>
          </w:rPr>
          <w:t>2</w:t>
        </w:r>
        <w:r w:rsidRPr="001355A8">
          <w:rPr>
            <w:rFonts w:ascii="Haas Grotesk for BrAp 55 Roman" w:hAnsi="Haas Grotesk for BrAp 55 Roman"/>
            <w:color w:val="7F7F7F" w:themeColor="text1" w:themeTint="80"/>
            <w:sz w:val="14"/>
            <w:szCs w:val="14"/>
          </w:rPr>
          <w:fldChar w:fldCharType="end"/>
        </w:r>
      </w:p>
    </w:sdtContent>
  </w:sdt>
  <w:p w14:paraId="67F50F32" w14:textId="77777777" w:rsidR="00312A6F" w:rsidRPr="001355A8" w:rsidRDefault="00312A6F">
    <w:pPr>
      <w:pStyle w:val="Fuzeile"/>
      <w:rPr>
        <w:rFonts w:ascii="Haas Grotesk for BrAp 55 Roman" w:hAnsi="Haas Grotesk for BrAp 55 Roman"/>
        <w:color w:val="7F7F7F" w:themeColor="text1" w:themeTint="80"/>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B6CEC" w14:textId="77777777" w:rsidR="00312A6F" w:rsidRPr="00E86656" w:rsidRDefault="00312A6F" w:rsidP="004F2ED0">
    <w:pPr>
      <w:spacing w:line="200" w:lineRule="exact"/>
      <w:rPr>
        <w:rFonts w:ascii="Haas Grotesk for BrAp 55 Roman" w:hAnsi="Haas Grotesk for BrAp 55 Roman"/>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4"/>
      <w:gridCol w:w="2086"/>
      <w:gridCol w:w="2540"/>
    </w:tblGrid>
    <w:tr w:rsidR="00312A6F" w:rsidRPr="001355A8" w14:paraId="620231D6" w14:textId="77777777" w:rsidTr="002E5B94">
      <w:tc>
        <w:tcPr>
          <w:tcW w:w="2802" w:type="dxa"/>
        </w:tcPr>
        <w:p w14:paraId="624E8B40" w14:textId="21E2126D" w:rsidR="00312A6F" w:rsidRPr="008D14CD" w:rsidRDefault="00312A6F" w:rsidP="002E5B94">
          <w:pPr>
            <w:spacing w:line="200" w:lineRule="exact"/>
            <w:rPr>
              <w:rFonts w:ascii="Haas Grotesk for BrAp 55 Roman" w:hAnsi="Haas Grotesk for BrAp 55 Roman"/>
              <w:sz w:val="14"/>
              <w:szCs w:val="14"/>
            </w:rPr>
          </w:pPr>
          <w:r>
            <w:rPr>
              <w:rFonts w:ascii="Haas Grotesk for BrAp 55 Roman" w:hAnsi="Haas Grotesk for BrAp 55 Roman"/>
              <w:sz w:val="14"/>
              <w:szCs w:val="14"/>
            </w:rPr>
            <w:t>Kommunikation</w:t>
          </w:r>
        </w:p>
        <w:p w14:paraId="7A40F734" w14:textId="77777777" w:rsidR="00312A6F" w:rsidRPr="008D14CD" w:rsidRDefault="00312A6F" w:rsidP="002E5B94">
          <w:pPr>
            <w:spacing w:line="200" w:lineRule="exact"/>
            <w:rPr>
              <w:rFonts w:ascii="Haas Grotesk for BrAp 55 Roman" w:hAnsi="Haas Grotesk for BrAp 55 Roman"/>
              <w:sz w:val="14"/>
              <w:szCs w:val="14"/>
            </w:rPr>
          </w:pPr>
          <w:r w:rsidRPr="008D14CD">
            <w:rPr>
              <w:rFonts w:ascii="Haas Grotesk for BrAp 55 Roman" w:hAnsi="Haas Grotesk for BrAp 55 Roman"/>
              <w:sz w:val="14"/>
              <w:szCs w:val="14"/>
            </w:rPr>
            <w:t>Achim Klapp, Marte Kräher</w:t>
          </w:r>
        </w:p>
      </w:tc>
      <w:tc>
        <w:tcPr>
          <w:tcW w:w="2126" w:type="dxa"/>
        </w:tcPr>
        <w:p w14:paraId="295887BE" w14:textId="77777777" w:rsidR="00312A6F" w:rsidRPr="00E86656" w:rsidRDefault="00312A6F" w:rsidP="002E5B94">
          <w:pPr>
            <w:spacing w:line="200" w:lineRule="exact"/>
            <w:rPr>
              <w:rFonts w:ascii="Haas Grotesk for BrAp 55 Roman" w:hAnsi="Haas Grotesk for BrAp 55 Roman"/>
              <w:sz w:val="14"/>
              <w:szCs w:val="14"/>
            </w:rPr>
          </w:pPr>
          <w:r w:rsidRPr="00E86656">
            <w:rPr>
              <w:rFonts w:ascii="Haas Grotesk for BrAp 55 Roman" w:hAnsi="Haas Grotesk for BrAp 55 Roman"/>
              <w:sz w:val="14"/>
              <w:szCs w:val="14"/>
            </w:rPr>
            <w:t xml:space="preserve">Museum Barberini </w:t>
          </w:r>
        </w:p>
        <w:p w14:paraId="445C559F" w14:textId="77777777" w:rsidR="00312A6F" w:rsidRPr="00E86656" w:rsidRDefault="00312A6F" w:rsidP="00E90E82">
          <w:pPr>
            <w:rPr>
              <w:rFonts w:ascii="Haas Grotesk for BrAp 55 Roman" w:hAnsi="Haas Grotesk for BrAp 55 Roman"/>
            </w:rPr>
          </w:pPr>
          <w:r w:rsidRPr="00E86656">
            <w:rPr>
              <w:rFonts w:ascii="Haas Grotesk for BrAp 55 Roman" w:hAnsi="Haas Grotesk for BrAp 55 Roman"/>
              <w:sz w:val="14"/>
              <w:szCs w:val="14"/>
            </w:rPr>
            <w:t>Humboldtstr. 5-6</w:t>
          </w:r>
          <w:r w:rsidRPr="00E86656">
            <w:rPr>
              <w:rFonts w:ascii="Haas Grotesk for BrAp 55 Roman" w:hAnsi="Haas Grotesk for BrAp 55 Roman"/>
              <w:sz w:val="14"/>
              <w:szCs w:val="14"/>
            </w:rPr>
            <w:br/>
            <w:t>14467 Potsdam, Germany</w:t>
          </w:r>
        </w:p>
        <w:p w14:paraId="254D872F" w14:textId="77777777" w:rsidR="00312A6F" w:rsidRPr="00E86656" w:rsidRDefault="00312A6F" w:rsidP="002E5B94">
          <w:pPr>
            <w:spacing w:line="200" w:lineRule="exact"/>
            <w:rPr>
              <w:rFonts w:ascii="Haas Grotesk for BrAp 55 Roman" w:hAnsi="Haas Grotesk for BrAp 55 Roman"/>
              <w:sz w:val="14"/>
              <w:szCs w:val="14"/>
            </w:rPr>
          </w:pPr>
        </w:p>
      </w:tc>
      <w:tc>
        <w:tcPr>
          <w:tcW w:w="2583" w:type="dxa"/>
        </w:tcPr>
        <w:p w14:paraId="2A47E86C" w14:textId="49B335CC" w:rsidR="00312A6F" w:rsidRPr="00E86656" w:rsidRDefault="00312A6F" w:rsidP="002E5B94">
          <w:pPr>
            <w:spacing w:line="200" w:lineRule="exact"/>
            <w:rPr>
              <w:rFonts w:ascii="Haas Grotesk for BrAp 55 Roman" w:hAnsi="Haas Grotesk for BrAp 55 Roman"/>
              <w:sz w:val="14"/>
              <w:szCs w:val="14"/>
            </w:rPr>
          </w:pPr>
          <w:r w:rsidRPr="00E86656">
            <w:rPr>
              <w:rFonts w:ascii="Haas Grotesk for BrAp 55 Roman" w:hAnsi="Haas Grotesk for BrAp 55 Roman"/>
              <w:sz w:val="14"/>
              <w:szCs w:val="14"/>
            </w:rPr>
            <w:t>T +49 331 236014 305</w:t>
          </w:r>
          <w:r>
            <w:rPr>
              <w:rFonts w:ascii="Haas Grotesk for BrAp 55 Roman" w:hAnsi="Haas Grotesk for BrAp 55 Roman"/>
              <w:sz w:val="14"/>
              <w:szCs w:val="14"/>
            </w:rPr>
            <w:t xml:space="preserve"> / 308</w:t>
          </w:r>
        </w:p>
        <w:p w14:paraId="23AC429D" w14:textId="77777777" w:rsidR="00312A6F" w:rsidRPr="00E86656" w:rsidRDefault="00312A6F" w:rsidP="002E5B94">
          <w:pPr>
            <w:spacing w:line="200" w:lineRule="exact"/>
            <w:rPr>
              <w:rFonts w:ascii="Haas Grotesk for BrAp 55 Roman" w:hAnsi="Haas Grotesk for BrAp 55 Roman"/>
              <w:sz w:val="14"/>
              <w:szCs w:val="14"/>
            </w:rPr>
          </w:pPr>
          <w:r w:rsidRPr="00E86656">
            <w:rPr>
              <w:rFonts w:ascii="Haas Grotesk for BrAp 55 Roman" w:hAnsi="Haas Grotesk for BrAp 55 Roman"/>
              <w:sz w:val="14"/>
              <w:szCs w:val="14"/>
            </w:rPr>
            <w:t>presse@museum-barberini.com</w:t>
          </w:r>
        </w:p>
        <w:p w14:paraId="22845089" w14:textId="77777777" w:rsidR="00312A6F" w:rsidRPr="00E86656" w:rsidRDefault="00312A6F" w:rsidP="002E5B94">
          <w:pPr>
            <w:spacing w:line="200" w:lineRule="exact"/>
            <w:rPr>
              <w:rFonts w:ascii="Haas Grotesk for BrAp 55 Roman" w:hAnsi="Haas Grotesk for BrAp 55 Roman"/>
              <w:sz w:val="14"/>
              <w:szCs w:val="14"/>
            </w:rPr>
          </w:pPr>
          <w:r w:rsidRPr="00E86656">
            <w:rPr>
              <w:rFonts w:ascii="Haas Grotesk for BrAp 55 Roman" w:hAnsi="Haas Grotesk for BrAp 55 Roman"/>
              <w:sz w:val="14"/>
              <w:szCs w:val="14"/>
            </w:rPr>
            <w:t>www.museum-barberini.com</w:t>
          </w:r>
        </w:p>
        <w:p w14:paraId="491266E5" w14:textId="77777777" w:rsidR="00312A6F" w:rsidRPr="00E86656" w:rsidRDefault="00312A6F" w:rsidP="002E5B94">
          <w:pPr>
            <w:spacing w:line="200" w:lineRule="exact"/>
            <w:rPr>
              <w:rFonts w:ascii="Haas Grotesk for BrAp 55 Roman" w:hAnsi="Haas Grotesk for BrAp 55 Roman"/>
              <w:sz w:val="14"/>
              <w:szCs w:val="14"/>
            </w:rPr>
          </w:pPr>
        </w:p>
      </w:tc>
    </w:tr>
  </w:tbl>
  <w:p w14:paraId="093EC5FF" w14:textId="77777777" w:rsidR="00312A6F" w:rsidRPr="008D14CD" w:rsidRDefault="00312A6F" w:rsidP="004F2ED0">
    <w:pPr>
      <w:spacing w:line="200" w:lineRule="exact"/>
      <w:rPr>
        <w:rFonts w:ascii="Haas Grotesk for BrAp 55 Roman" w:hAnsi="Haas Grotesk for BrAp 55 Roman"/>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27EC4" w14:textId="77777777" w:rsidR="009E1AA9" w:rsidRDefault="009E1AA9" w:rsidP="000B5007">
      <w:r>
        <w:separator/>
      </w:r>
    </w:p>
  </w:footnote>
  <w:footnote w:type="continuationSeparator" w:id="0">
    <w:p w14:paraId="40594542" w14:textId="77777777" w:rsidR="009E1AA9" w:rsidRDefault="009E1AA9" w:rsidP="000B5007">
      <w:r>
        <w:continuationSeparator/>
      </w:r>
    </w:p>
  </w:footnote>
  <w:footnote w:type="continuationNotice" w:id="1">
    <w:p w14:paraId="395A328F" w14:textId="77777777" w:rsidR="009E1AA9" w:rsidRDefault="009E1AA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7F9CE" w14:textId="77777777" w:rsidR="00312A6F" w:rsidRDefault="00312A6F" w:rsidP="0080112A">
    <w:pPr>
      <w:pStyle w:val="Kopfzeile"/>
    </w:pPr>
  </w:p>
  <w:p w14:paraId="29272D01" w14:textId="77777777" w:rsidR="00312A6F" w:rsidRPr="0080112A" w:rsidRDefault="00312A6F" w:rsidP="00626CC6">
    <w:pPr>
      <w:pStyle w:val="Kopfzeile"/>
    </w:pPr>
    <w:r>
      <w:rPr>
        <w:rFonts w:ascii="Helvetica" w:hAnsi="Helvetica"/>
        <w:noProof/>
        <w:szCs w:val="18"/>
      </w:rPr>
      <w:drawing>
        <wp:anchor distT="0" distB="0" distL="114300" distR="114300" simplePos="0" relativeHeight="251658241" behindDoc="0" locked="0" layoutInCell="1" allowOverlap="1" wp14:anchorId="71C652CE" wp14:editId="60638A64">
          <wp:simplePos x="0" y="0"/>
          <wp:positionH relativeFrom="column">
            <wp:posOffset>-1490345</wp:posOffset>
          </wp:positionH>
          <wp:positionV relativeFrom="margin">
            <wp:posOffset>-1134110</wp:posOffset>
          </wp:positionV>
          <wp:extent cx="2051685" cy="457200"/>
          <wp:effectExtent l="0" t="0" r="5715" b="0"/>
          <wp:wrapNone/>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P Master.jpg"/>
                  <pic:cNvPicPr/>
                </pic:nvPicPr>
                <pic:blipFill>
                  <a:blip r:embed="rId1">
                    <a:extLst>
                      <a:ext uri="{28A0092B-C50C-407E-A947-70E740481C1C}">
                        <a14:useLocalDpi xmlns:a14="http://schemas.microsoft.com/office/drawing/2010/main" val="0"/>
                      </a:ext>
                    </a:extLst>
                  </a:blip>
                  <a:stretch>
                    <a:fillRect/>
                  </a:stretch>
                </pic:blipFill>
                <pic:spPr>
                  <a:xfrm>
                    <a:off x="0" y="0"/>
                    <a:ext cx="2051685" cy="4572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8ACBF" w14:textId="77777777" w:rsidR="00312A6F" w:rsidRPr="000401BE" w:rsidRDefault="00312A6F" w:rsidP="000401BE">
    <w:pPr>
      <w:pStyle w:val="Kopfzeile"/>
    </w:pPr>
    <w:r>
      <w:rPr>
        <w:rFonts w:ascii="Helvetica" w:hAnsi="Helvetica"/>
        <w:noProof/>
        <w:szCs w:val="18"/>
      </w:rPr>
      <w:drawing>
        <wp:anchor distT="0" distB="0" distL="114300" distR="114300" simplePos="0" relativeHeight="251658240" behindDoc="0" locked="0" layoutInCell="1" allowOverlap="1" wp14:anchorId="65C10B59" wp14:editId="39DD3A30">
          <wp:simplePos x="0" y="0"/>
          <wp:positionH relativeFrom="column">
            <wp:posOffset>-1490557</wp:posOffset>
          </wp:positionH>
          <wp:positionV relativeFrom="margin">
            <wp:posOffset>-1133475</wp:posOffset>
          </wp:positionV>
          <wp:extent cx="2051685" cy="457200"/>
          <wp:effectExtent l="0" t="0" r="5715" b="0"/>
          <wp:wrapNone/>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P Master.jpg"/>
                  <pic:cNvPicPr/>
                </pic:nvPicPr>
                <pic:blipFill>
                  <a:blip r:embed="rId1">
                    <a:extLst>
                      <a:ext uri="{28A0092B-C50C-407E-A947-70E740481C1C}">
                        <a14:useLocalDpi xmlns:a14="http://schemas.microsoft.com/office/drawing/2010/main" val="0"/>
                      </a:ext>
                    </a:extLst>
                  </a:blip>
                  <a:stretch>
                    <a:fillRect/>
                  </a:stretch>
                </pic:blipFill>
                <pic:spPr>
                  <a:xfrm>
                    <a:off x="0" y="0"/>
                    <a:ext cx="2051685" cy="457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3012E"/>
    <w:multiLevelType w:val="hybridMultilevel"/>
    <w:tmpl w:val="6FC665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51213A"/>
    <w:multiLevelType w:val="hybridMultilevel"/>
    <w:tmpl w:val="A6CA30B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801EA1"/>
    <w:multiLevelType w:val="hybridMultilevel"/>
    <w:tmpl w:val="71D452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9EA3F4C"/>
    <w:multiLevelType w:val="hybridMultilevel"/>
    <w:tmpl w:val="F1BC69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1F2E69"/>
    <w:multiLevelType w:val="hybridMultilevel"/>
    <w:tmpl w:val="36FA8E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F675ED2"/>
    <w:multiLevelType w:val="hybridMultilevel"/>
    <w:tmpl w:val="AD6A5A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6EE47F7"/>
    <w:multiLevelType w:val="hybridMultilevel"/>
    <w:tmpl w:val="45D8EC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88013D0"/>
    <w:multiLevelType w:val="hybridMultilevel"/>
    <w:tmpl w:val="89E233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A4F7A74"/>
    <w:multiLevelType w:val="hybridMultilevel"/>
    <w:tmpl w:val="03727F5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1"/>
  </w:num>
  <w:num w:numId="3">
    <w:abstractNumId w:val="7"/>
  </w:num>
  <w:num w:numId="4">
    <w:abstractNumId w:val="2"/>
  </w:num>
  <w:num w:numId="5">
    <w:abstractNumId w:val="4"/>
  </w:num>
  <w:num w:numId="6">
    <w:abstractNumId w:val="0"/>
  </w:num>
  <w:num w:numId="7">
    <w:abstractNumId w:val="5"/>
  </w:num>
  <w:num w:numId="8">
    <w:abstractNumId w:val="3"/>
  </w:num>
  <w:num w:numId="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9"/>
  <w:consecutiveHyphenLimit w:val="3"/>
  <w:hyphenationZone w:val="425"/>
  <w:doNotHyphenateCaps/>
  <w:drawingGridHorizontalSpacing w:val="90"/>
  <w:drawingGridVerticalSpacing w:val="181"/>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007"/>
    <w:rsid w:val="0000187A"/>
    <w:rsid w:val="000027A7"/>
    <w:rsid w:val="00003163"/>
    <w:rsid w:val="000031B3"/>
    <w:rsid w:val="0000431C"/>
    <w:rsid w:val="00004C97"/>
    <w:rsid w:val="00011C8F"/>
    <w:rsid w:val="0001275C"/>
    <w:rsid w:val="000138CD"/>
    <w:rsid w:val="00013B11"/>
    <w:rsid w:val="00014136"/>
    <w:rsid w:val="00014A13"/>
    <w:rsid w:val="00014CD3"/>
    <w:rsid w:val="00014F89"/>
    <w:rsid w:val="000156B8"/>
    <w:rsid w:val="000207E5"/>
    <w:rsid w:val="0002137D"/>
    <w:rsid w:val="00021627"/>
    <w:rsid w:val="00022671"/>
    <w:rsid w:val="000242CD"/>
    <w:rsid w:val="000245C5"/>
    <w:rsid w:val="0002468B"/>
    <w:rsid w:val="00024A82"/>
    <w:rsid w:val="000261DD"/>
    <w:rsid w:val="000307D6"/>
    <w:rsid w:val="0003084B"/>
    <w:rsid w:val="00031C60"/>
    <w:rsid w:val="00032FD7"/>
    <w:rsid w:val="000342EF"/>
    <w:rsid w:val="00034437"/>
    <w:rsid w:val="00034BEA"/>
    <w:rsid w:val="00035440"/>
    <w:rsid w:val="00036296"/>
    <w:rsid w:val="00036A74"/>
    <w:rsid w:val="00037BEF"/>
    <w:rsid w:val="000401BE"/>
    <w:rsid w:val="00040DE5"/>
    <w:rsid w:val="00043562"/>
    <w:rsid w:val="000438F1"/>
    <w:rsid w:val="00044CD7"/>
    <w:rsid w:val="00044F32"/>
    <w:rsid w:val="00046EB0"/>
    <w:rsid w:val="00052785"/>
    <w:rsid w:val="00055C73"/>
    <w:rsid w:val="0005782E"/>
    <w:rsid w:val="00057A62"/>
    <w:rsid w:val="00057D37"/>
    <w:rsid w:val="0006197F"/>
    <w:rsid w:val="00061B8C"/>
    <w:rsid w:val="00062527"/>
    <w:rsid w:val="00064959"/>
    <w:rsid w:val="0006633C"/>
    <w:rsid w:val="0006741B"/>
    <w:rsid w:val="0007275E"/>
    <w:rsid w:val="00074054"/>
    <w:rsid w:val="000752C3"/>
    <w:rsid w:val="0007625B"/>
    <w:rsid w:val="00077980"/>
    <w:rsid w:val="00080B35"/>
    <w:rsid w:val="00080B6C"/>
    <w:rsid w:val="00081670"/>
    <w:rsid w:val="00082C07"/>
    <w:rsid w:val="00085070"/>
    <w:rsid w:val="00085C45"/>
    <w:rsid w:val="00086094"/>
    <w:rsid w:val="00087D1C"/>
    <w:rsid w:val="00091920"/>
    <w:rsid w:val="00093467"/>
    <w:rsid w:val="000943E0"/>
    <w:rsid w:val="00094420"/>
    <w:rsid w:val="00097325"/>
    <w:rsid w:val="00097C67"/>
    <w:rsid w:val="000A140A"/>
    <w:rsid w:val="000A239C"/>
    <w:rsid w:val="000A31E6"/>
    <w:rsid w:val="000A54B4"/>
    <w:rsid w:val="000A6E34"/>
    <w:rsid w:val="000B127E"/>
    <w:rsid w:val="000B223B"/>
    <w:rsid w:val="000B23EE"/>
    <w:rsid w:val="000B2B45"/>
    <w:rsid w:val="000B2D5F"/>
    <w:rsid w:val="000B2F33"/>
    <w:rsid w:val="000B33C9"/>
    <w:rsid w:val="000B4E75"/>
    <w:rsid w:val="000B5007"/>
    <w:rsid w:val="000B55AA"/>
    <w:rsid w:val="000B6422"/>
    <w:rsid w:val="000B6F4B"/>
    <w:rsid w:val="000C0386"/>
    <w:rsid w:val="000C1612"/>
    <w:rsid w:val="000C25AA"/>
    <w:rsid w:val="000C2863"/>
    <w:rsid w:val="000C3C80"/>
    <w:rsid w:val="000C4A26"/>
    <w:rsid w:val="000D0D42"/>
    <w:rsid w:val="000D11B3"/>
    <w:rsid w:val="000D4296"/>
    <w:rsid w:val="000D43F8"/>
    <w:rsid w:val="000D486B"/>
    <w:rsid w:val="000D5818"/>
    <w:rsid w:val="000D67D9"/>
    <w:rsid w:val="000D67F6"/>
    <w:rsid w:val="000E0DFF"/>
    <w:rsid w:val="000E0FCA"/>
    <w:rsid w:val="000E11A3"/>
    <w:rsid w:val="000E2E52"/>
    <w:rsid w:val="000E4D85"/>
    <w:rsid w:val="000E57E4"/>
    <w:rsid w:val="000E59A6"/>
    <w:rsid w:val="000E5EA5"/>
    <w:rsid w:val="000E5F6A"/>
    <w:rsid w:val="000E63FE"/>
    <w:rsid w:val="000E64AE"/>
    <w:rsid w:val="000E6E39"/>
    <w:rsid w:val="000E7EF6"/>
    <w:rsid w:val="000E7FDE"/>
    <w:rsid w:val="000F01DF"/>
    <w:rsid w:val="000F0966"/>
    <w:rsid w:val="000F19EC"/>
    <w:rsid w:val="000F2B69"/>
    <w:rsid w:val="000F31E5"/>
    <w:rsid w:val="000F37A5"/>
    <w:rsid w:val="000F3AB7"/>
    <w:rsid w:val="000F3F86"/>
    <w:rsid w:val="000F4E14"/>
    <w:rsid w:val="000F58B4"/>
    <w:rsid w:val="00100168"/>
    <w:rsid w:val="00100749"/>
    <w:rsid w:val="0010149B"/>
    <w:rsid w:val="00103E45"/>
    <w:rsid w:val="00107847"/>
    <w:rsid w:val="00110401"/>
    <w:rsid w:val="001116C8"/>
    <w:rsid w:val="00112993"/>
    <w:rsid w:val="001136C7"/>
    <w:rsid w:val="00116488"/>
    <w:rsid w:val="001172A4"/>
    <w:rsid w:val="00120573"/>
    <w:rsid w:val="00120A53"/>
    <w:rsid w:val="00120B0C"/>
    <w:rsid w:val="00120D07"/>
    <w:rsid w:val="00120DD6"/>
    <w:rsid w:val="00121586"/>
    <w:rsid w:val="00124D22"/>
    <w:rsid w:val="00125E5E"/>
    <w:rsid w:val="001265B9"/>
    <w:rsid w:val="0013000A"/>
    <w:rsid w:val="00130293"/>
    <w:rsid w:val="00130595"/>
    <w:rsid w:val="0013060B"/>
    <w:rsid w:val="00130D8A"/>
    <w:rsid w:val="00131574"/>
    <w:rsid w:val="00132218"/>
    <w:rsid w:val="00134962"/>
    <w:rsid w:val="001355A8"/>
    <w:rsid w:val="00135C8E"/>
    <w:rsid w:val="0014163B"/>
    <w:rsid w:val="00144043"/>
    <w:rsid w:val="001445A2"/>
    <w:rsid w:val="001448E1"/>
    <w:rsid w:val="001450B5"/>
    <w:rsid w:val="00145289"/>
    <w:rsid w:val="00147D7F"/>
    <w:rsid w:val="00151C4B"/>
    <w:rsid w:val="0015335F"/>
    <w:rsid w:val="0015545F"/>
    <w:rsid w:val="00157EC8"/>
    <w:rsid w:val="001607A5"/>
    <w:rsid w:val="00162907"/>
    <w:rsid w:val="00164C1C"/>
    <w:rsid w:val="0016623F"/>
    <w:rsid w:val="00170E8B"/>
    <w:rsid w:val="001729A3"/>
    <w:rsid w:val="0017444A"/>
    <w:rsid w:val="00174E77"/>
    <w:rsid w:val="0017683B"/>
    <w:rsid w:val="0017753A"/>
    <w:rsid w:val="0017759A"/>
    <w:rsid w:val="00180E99"/>
    <w:rsid w:val="00181244"/>
    <w:rsid w:val="00182595"/>
    <w:rsid w:val="001840FB"/>
    <w:rsid w:val="0018770B"/>
    <w:rsid w:val="00190030"/>
    <w:rsid w:val="00193E90"/>
    <w:rsid w:val="00195AA9"/>
    <w:rsid w:val="00195EDD"/>
    <w:rsid w:val="001A0D77"/>
    <w:rsid w:val="001A1556"/>
    <w:rsid w:val="001A1E5B"/>
    <w:rsid w:val="001A2CC3"/>
    <w:rsid w:val="001A2EA4"/>
    <w:rsid w:val="001A56D8"/>
    <w:rsid w:val="001A614F"/>
    <w:rsid w:val="001A7A42"/>
    <w:rsid w:val="001B020A"/>
    <w:rsid w:val="001B32FE"/>
    <w:rsid w:val="001B355A"/>
    <w:rsid w:val="001B3F49"/>
    <w:rsid w:val="001B543C"/>
    <w:rsid w:val="001B6A94"/>
    <w:rsid w:val="001B6D1F"/>
    <w:rsid w:val="001B7E66"/>
    <w:rsid w:val="001C1F8E"/>
    <w:rsid w:val="001C214E"/>
    <w:rsid w:val="001C3A28"/>
    <w:rsid w:val="001C7E82"/>
    <w:rsid w:val="001D4A54"/>
    <w:rsid w:val="001D5BBB"/>
    <w:rsid w:val="001E07FC"/>
    <w:rsid w:val="001E2986"/>
    <w:rsid w:val="001E33F6"/>
    <w:rsid w:val="001E3E77"/>
    <w:rsid w:val="001E451A"/>
    <w:rsid w:val="001E4F93"/>
    <w:rsid w:val="001E510A"/>
    <w:rsid w:val="001E5290"/>
    <w:rsid w:val="001E6671"/>
    <w:rsid w:val="001E6CC6"/>
    <w:rsid w:val="001E6EA9"/>
    <w:rsid w:val="001E7137"/>
    <w:rsid w:val="001E7652"/>
    <w:rsid w:val="001F17BF"/>
    <w:rsid w:val="001F2CA8"/>
    <w:rsid w:val="001F76D2"/>
    <w:rsid w:val="001F7A39"/>
    <w:rsid w:val="002001AC"/>
    <w:rsid w:val="00201E78"/>
    <w:rsid w:val="002026FD"/>
    <w:rsid w:val="00203DED"/>
    <w:rsid w:val="002050CD"/>
    <w:rsid w:val="002066A1"/>
    <w:rsid w:val="00210A82"/>
    <w:rsid w:val="00210F7D"/>
    <w:rsid w:val="00211550"/>
    <w:rsid w:val="00211640"/>
    <w:rsid w:val="00213AB7"/>
    <w:rsid w:val="002146C8"/>
    <w:rsid w:val="00220447"/>
    <w:rsid w:val="00221165"/>
    <w:rsid w:val="00221363"/>
    <w:rsid w:val="0022147F"/>
    <w:rsid w:val="00221FBB"/>
    <w:rsid w:val="00223081"/>
    <w:rsid w:val="00223D44"/>
    <w:rsid w:val="002244F7"/>
    <w:rsid w:val="002258D0"/>
    <w:rsid w:val="002314A8"/>
    <w:rsid w:val="002334F1"/>
    <w:rsid w:val="00236BD2"/>
    <w:rsid w:val="002372D0"/>
    <w:rsid w:val="0024132F"/>
    <w:rsid w:val="0024185C"/>
    <w:rsid w:val="00243048"/>
    <w:rsid w:val="0024321E"/>
    <w:rsid w:val="002433E5"/>
    <w:rsid w:val="002438EF"/>
    <w:rsid w:val="00246588"/>
    <w:rsid w:val="00250418"/>
    <w:rsid w:val="00252419"/>
    <w:rsid w:val="0025257E"/>
    <w:rsid w:val="00252EE0"/>
    <w:rsid w:val="00253EB7"/>
    <w:rsid w:val="002574DA"/>
    <w:rsid w:val="00257A69"/>
    <w:rsid w:val="002607DE"/>
    <w:rsid w:val="00260FFC"/>
    <w:rsid w:val="002614CC"/>
    <w:rsid w:val="00261504"/>
    <w:rsid w:val="0026221A"/>
    <w:rsid w:val="00263931"/>
    <w:rsid w:val="00263F7F"/>
    <w:rsid w:val="00264728"/>
    <w:rsid w:val="00265B38"/>
    <w:rsid w:val="00267AAA"/>
    <w:rsid w:val="00267FA2"/>
    <w:rsid w:val="00271310"/>
    <w:rsid w:val="00272764"/>
    <w:rsid w:val="00274749"/>
    <w:rsid w:val="002757B7"/>
    <w:rsid w:val="00275AA8"/>
    <w:rsid w:val="002761F1"/>
    <w:rsid w:val="002769F3"/>
    <w:rsid w:val="0028235D"/>
    <w:rsid w:val="0028350B"/>
    <w:rsid w:val="002837EB"/>
    <w:rsid w:val="00283993"/>
    <w:rsid w:val="00283BFC"/>
    <w:rsid w:val="002877F4"/>
    <w:rsid w:val="0029367F"/>
    <w:rsid w:val="00293AEF"/>
    <w:rsid w:val="00294428"/>
    <w:rsid w:val="00295304"/>
    <w:rsid w:val="0029787C"/>
    <w:rsid w:val="002A0647"/>
    <w:rsid w:val="002A097D"/>
    <w:rsid w:val="002A11F3"/>
    <w:rsid w:val="002A19B9"/>
    <w:rsid w:val="002A334A"/>
    <w:rsid w:val="002A3469"/>
    <w:rsid w:val="002A3897"/>
    <w:rsid w:val="002A7CF9"/>
    <w:rsid w:val="002B11D0"/>
    <w:rsid w:val="002B1217"/>
    <w:rsid w:val="002B3C0D"/>
    <w:rsid w:val="002B483B"/>
    <w:rsid w:val="002B54F8"/>
    <w:rsid w:val="002B622D"/>
    <w:rsid w:val="002B7CBB"/>
    <w:rsid w:val="002B7DC6"/>
    <w:rsid w:val="002C2907"/>
    <w:rsid w:val="002C32BA"/>
    <w:rsid w:val="002C4EFD"/>
    <w:rsid w:val="002C550E"/>
    <w:rsid w:val="002C599E"/>
    <w:rsid w:val="002C686E"/>
    <w:rsid w:val="002D2D13"/>
    <w:rsid w:val="002D3BB4"/>
    <w:rsid w:val="002D4031"/>
    <w:rsid w:val="002D4A9D"/>
    <w:rsid w:val="002D5E2B"/>
    <w:rsid w:val="002D60C4"/>
    <w:rsid w:val="002D638E"/>
    <w:rsid w:val="002D7EDF"/>
    <w:rsid w:val="002E08FA"/>
    <w:rsid w:val="002E2130"/>
    <w:rsid w:val="002E52F8"/>
    <w:rsid w:val="002E5B94"/>
    <w:rsid w:val="002E739B"/>
    <w:rsid w:val="002F1C54"/>
    <w:rsid w:val="002F1D11"/>
    <w:rsid w:val="002F2506"/>
    <w:rsid w:val="002F3E2F"/>
    <w:rsid w:val="002F5089"/>
    <w:rsid w:val="002F6CB6"/>
    <w:rsid w:val="003023FD"/>
    <w:rsid w:val="003035A0"/>
    <w:rsid w:val="0031074E"/>
    <w:rsid w:val="00312A6F"/>
    <w:rsid w:val="003151DC"/>
    <w:rsid w:val="003218C1"/>
    <w:rsid w:val="00323ED5"/>
    <w:rsid w:val="00324A7E"/>
    <w:rsid w:val="0032681F"/>
    <w:rsid w:val="00326AED"/>
    <w:rsid w:val="00326B28"/>
    <w:rsid w:val="00327569"/>
    <w:rsid w:val="00327AD7"/>
    <w:rsid w:val="00332F68"/>
    <w:rsid w:val="00334735"/>
    <w:rsid w:val="00334B4F"/>
    <w:rsid w:val="0033679A"/>
    <w:rsid w:val="00336B4A"/>
    <w:rsid w:val="003405D1"/>
    <w:rsid w:val="00340612"/>
    <w:rsid w:val="00341800"/>
    <w:rsid w:val="00341B65"/>
    <w:rsid w:val="00342306"/>
    <w:rsid w:val="00342D64"/>
    <w:rsid w:val="00342DC5"/>
    <w:rsid w:val="003444A2"/>
    <w:rsid w:val="00344E0B"/>
    <w:rsid w:val="0034514C"/>
    <w:rsid w:val="00345DFA"/>
    <w:rsid w:val="00347213"/>
    <w:rsid w:val="003506DD"/>
    <w:rsid w:val="00350D67"/>
    <w:rsid w:val="0035114B"/>
    <w:rsid w:val="003529DA"/>
    <w:rsid w:val="003529E1"/>
    <w:rsid w:val="00353B6E"/>
    <w:rsid w:val="0035425B"/>
    <w:rsid w:val="003547A4"/>
    <w:rsid w:val="003548B2"/>
    <w:rsid w:val="003551FB"/>
    <w:rsid w:val="00355485"/>
    <w:rsid w:val="00356894"/>
    <w:rsid w:val="00360660"/>
    <w:rsid w:val="00360FF8"/>
    <w:rsid w:val="003629F5"/>
    <w:rsid w:val="00363E87"/>
    <w:rsid w:val="00367DF9"/>
    <w:rsid w:val="00370352"/>
    <w:rsid w:val="0037046E"/>
    <w:rsid w:val="00371C47"/>
    <w:rsid w:val="00373351"/>
    <w:rsid w:val="00374288"/>
    <w:rsid w:val="00374B9A"/>
    <w:rsid w:val="003769A6"/>
    <w:rsid w:val="00376BD8"/>
    <w:rsid w:val="00381D1E"/>
    <w:rsid w:val="00384EBE"/>
    <w:rsid w:val="00385351"/>
    <w:rsid w:val="003855F1"/>
    <w:rsid w:val="0038593A"/>
    <w:rsid w:val="003866DD"/>
    <w:rsid w:val="00387527"/>
    <w:rsid w:val="00387CCB"/>
    <w:rsid w:val="003900DF"/>
    <w:rsid w:val="0039024B"/>
    <w:rsid w:val="0039145F"/>
    <w:rsid w:val="0039687E"/>
    <w:rsid w:val="00396A4B"/>
    <w:rsid w:val="00396F11"/>
    <w:rsid w:val="003A1150"/>
    <w:rsid w:val="003A15BB"/>
    <w:rsid w:val="003A5AC3"/>
    <w:rsid w:val="003A5DE1"/>
    <w:rsid w:val="003A6CC6"/>
    <w:rsid w:val="003A6D24"/>
    <w:rsid w:val="003A7FC5"/>
    <w:rsid w:val="003B1026"/>
    <w:rsid w:val="003B3014"/>
    <w:rsid w:val="003B4D5D"/>
    <w:rsid w:val="003B5F28"/>
    <w:rsid w:val="003B6C00"/>
    <w:rsid w:val="003C064D"/>
    <w:rsid w:val="003C18DE"/>
    <w:rsid w:val="003C2054"/>
    <w:rsid w:val="003C5477"/>
    <w:rsid w:val="003C565D"/>
    <w:rsid w:val="003C652B"/>
    <w:rsid w:val="003C7747"/>
    <w:rsid w:val="003D0F2D"/>
    <w:rsid w:val="003D5ACA"/>
    <w:rsid w:val="003D5D7C"/>
    <w:rsid w:val="003D6190"/>
    <w:rsid w:val="003D7301"/>
    <w:rsid w:val="003D79FA"/>
    <w:rsid w:val="003E1EB0"/>
    <w:rsid w:val="003E1F3F"/>
    <w:rsid w:val="003E245F"/>
    <w:rsid w:val="003E3A51"/>
    <w:rsid w:val="003E46BD"/>
    <w:rsid w:val="003E5E06"/>
    <w:rsid w:val="003E6611"/>
    <w:rsid w:val="003F1739"/>
    <w:rsid w:val="003F69A7"/>
    <w:rsid w:val="003F74CB"/>
    <w:rsid w:val="00400B96"/>
    <w:rsid w:val="0040205D"/>
    <w:rsid w:val="00402140"/>
    <w:rsid w:val="0040375D"/>
    <w:rsid w:val="00403A64"/>
    <w:rsid w:val="00403B7A"/>
    <w:rsid w:val="00403CA8"/>
    <w:rsid w:val="00404646"/>
    <w:rsid w:val="00406A88"/>
    <w:rsid w:val="0040741E"/>
    <w:rsid w:val="0041000B"/>
    <w:rsid w:val="00412AA5"/>
    <w:rsid w:val="00413D9C"/>
    <w:rsid w:val="0041533C"/>
    <w:rsid w:val="0041632A"/>
    <w:rsid w:val="00417D05"/>
    <w:rsid w:val="004202EF"/>
    <w:rsid w:val="00420734"/>
    <w:rsid w:val="00420C94"/>
    <w:rsid w:val="00422233"/>
    <w:rsid w:val="00422464"/>
    <w:rsid w:val="00422D1D"/>
    <w:rsid w:val="00423BC2"/>
    <w:rsid w:val="004314AA"/>
    <w:rsid w:val="004314B1"/>
    <w:rsid w:val="004319B9"/>
    <w:rsid w:val="00432706"/>
    <w:rsid w:val="00432A87"/>
    <w:rsid w:val="00434FBB"/>
    <w:rsid w:val="004353C4"/>
    <w:rsid w:val="00435809"/>
    <w:rsid w:val="004364AE"/>
    <w:rsid w:val="0043745E"/>
    <w:rsid w:val="00437DE8"/>
    <w:rsid w:val="00440C2A"/>
    <w:rsid w:val="00441D6F"/>
    <w:rsid w:val="00442347"/>
    <w:rsid w:val="00443652"/>
    <w:rsid w:val="00446462"/>
    <w:rsid w:val="00446AEE"/>
    <w:rsid w:val="00446BF6"/>
    <w:rsid w:val="00447533"/>
    <w:rsid w:val="00450431"/>
    <w:rsid w:val="00450D73"/>
    <w:rsid w:val="004516F1"/>
    <w:rsid w:val="00452CE3"/>
    <w:rsid w:val="00454A5F"/>
    <w:rsid w:val="004559B4"/>
    <w:rsid w:val="004560A4"/>
    <w:rsid w:val="00461F7E"/>
    <w:rsid w:val="00463FB6"/>
    <w:rsid w:val="00464856"/>
    <w:rsid w:val="004649BD"/>
    <w:rsid w:val="0046603E"/>
    <w:rsid w:val="00470A1B"/>
    <w:rsid w:val="0047231B"/>
    <w:rsid w:val="00472F01"/>
    <w:rsid w:val="00473456"/>
    <w:rsid w:val="00476C3A"/>
    <w:rsid w:val="00481AD1"/>
    <w:rsid w:val="004831AB"/>
    <w:rsid w:val="0048439C"/>
    <w:rsid w:val="0048486B"/>
    <w:rsid w:val="00484BDB"/>
    <w:rsid w:val="004851BE"/>
    <w:rsid w:val="00490182"/>
    <w:rsid w:val="004920D9"/>
    <w:rsid w:val="00493FC1"/>
    <w:rsid w:val="0049471B"/>
    <w:rsid w:val="0049663F"/>
    <w:rsid w:val="004A1048"/>
    <w:rsid w:val="004A3D56"/>
    <w:rsid w:val="004A46C4"/>
    <w:rsid w:val="004A47F2"/>
    <w:rsid w:val="004A48A3"/>
    <w:rsid w:val="004A589A"/>
    <w:rsid w:val="004A5A77"/>
    <w:rsid w:val="004A7C64"/>
    <w:rsid w:val="004B12A2"/>
    <w:rsid w:val="004B170C"/>
    <w:rsid w:val="004B19FA"/>
    <w:rsid w:val="004B1DB9"/>
    <w:rsid w:val="004B2EB2"/>
    <w:rsid w:val="004B3808"/>
    <w:rsid w:val="004B48A5"/>
    <w:rsid w:val="004B5325"/>
    <w:rsid w:val="004C0023"/>
    <w:rsid w:val="004C04E3"/>
    <w:rsid w:val="004C4A57"/>
    <w:rsid w:val="004C7159"/>
    <w:rsid w:val="004D20AC"/>
    <w:rsid w:val="004D2CFE"/>
    <w:rsid w:val="004D32D7"/>
    <w:rsid w:val="004D59CC"/>
    <w:rsid w:val="004D609E"/>
    <w:rsid w:val="004D6895"/>
    <w:rsid w:val="004E05E6"/>
    <w:rsid w:val="004E0937"/>
    <w:rsid w:val="004E2870"/>
    <w:rsid w:val="004E2CF8"/>
    <w:rsid w:val="004E5A6E"/>
    <w:rsid w:val="004E5ED6"/>
    <w:rsid w:val="004E703F"/>
    <w:rsid w:val="004F0DA8"/>
    <w:rsid w:val="004F27AB"/>
    <w:rsid w:val="004F2ED0"/>
    <w:rsid w:val="004F316A"/>
    <w:rsid w:val="004F32DF"/>
    <w:rsid w:val="00503559"/>
    <w:rsid w:val="005059A5"/>
    <w:rsid w:val="00506E97"/>
    <w:rsid w:val="00510F01"/>
    <w:rsid w:val="00511A30"/>
    <w:rsid w:val="00512566"/>
    <w:rsid w:val="00512B96"/>
    <w:rsid w:val="00513E5D"/>
    <w:rsid w:val="00514895"/>
    <w:rsid w:val="00514F10"/>
    <w:rsid w:val="00515194"/>
    <w:rsid w:val="0051727B"/>
    <w:rsid w:val="00517C17"/>
    <w:rsid w:val="00517CF1"/>
    <w:rsid w:val="00521CDE"/>
    <w:rsid w:val="00524BEF"/>
    <w:rsid w:val="005259F2"/>
    <w:rsid w:val="005264AE"/>
    <w:rsid w:val="00527D10"/>
    <w:rsid w:val="005303D4"/>
    <w:rsid w:val="0053070B"/>
    <w:rsid w:val="005314D5"/>
    <w:rsid w:val="00532701"/>
    <w:rsid w:val="0053649A"/>
    <w:rsid w:val="00536624"/>
    <w:rsid w:val="00536C24"/>
    <w:rsid w:val="00541066"/>
    <w:rsid w:val="00541133"/>
    <w:rsid w:val="005413B8"/>
    <w:rsid w:val="005415E3"/>
    <w:rsid w:val="00542A7E"/>
    <w:rsid w:val="00542E90"/>
    <w:rsid w:val="00543159"/>
    <w:rsid w:val="005442CB"/>
    <w:rsid w:val="00545D22"/>
    <w:rsid w:val="00546AE6"/>
    <w:rsid w:val="00547903"/>
    <w:rsid w:val="0055015C"/>
    <w:rsid w:val="00550AC4"/>
    <w:rsid w:val="00550E1E"/>
    <w:rsid w:val="00550E41"/>
    <w:rsid w:val="0055131F"/>
    <w:rsid w:val="00552310"/>
    <w:rsid w:val="00553472"/>
    <w:rsid w:val="00554FB9"/>
    <w:rsid w:val="00555646"/>
    <w:rsid w:val="00555A9E"/>
    <w:rsid w:val="00555C9A"/>
    <w:rsid w:val="00561623"/>
    <w:rsid w:val="00563A0F"/>
    <w:rsid w:val="00563B23"/>
    <w:rsid w:val="00565BE6"/>
    <w:rsid w:val="00565ED6"/>
    <w:rsid w:val="00566E86"/>
    <w:rsid w:val="00570A08"/>
    <w:rsid w:val="00574051"/>
    <w:rsid w:val="005759A4"/>
    <w:rsid w:val="005766EC"/>
    <w:rsid w:val="00581154"/>
    <w:rsid w:val="00583832"/>
    <w:rsid w:val="00583C41"/>
    <w:rsid w:val="00583E9A"/>
    <w:rsid w:val="00587605"/>
    <w:rsid w:val="00590B1E"/>
    <w:rsid w:val="00591272"/>
    <w:rsid w:val="00591642"/>
    <w:rsid w:val="005927E6"/>
    <w:rsid w:val="0059291F"/>
    <w:rsid w:val="00592CD9"/>
    <w:rsid w:val="005939D1"/>
    <w:rsid w:val="00595173"/>
    <w:rsid w:val="00595D24"/>
    <w:rsid w:val="005967D8"/>
    <w:rsid w:val="005A320E"/>
    <w:rsid w:val="005A4638"/>
    <w:rsid w:val="005A50AF"/>
    <w:rsid w:val="005A6B7A"/>
    <w:rsid w:val="005A789F"/>
    <w:rsid w:val="005B094F"/>
    <w:rsid w:val="005B2123"/>
    <w:rsid w:val="005B323B"/>
    <w:rsid w:val="005B4C25"/>
    <w:rsid w:val="005B50D4"/>
    <w:rsid w:val="005B57D9"/>
    <w:rsid w:val="005C08A5"/>
    <w:rsid w:val="005C5399"/>
    <w:rsid w:val="005C5D9D"/>
    <w:rsid w:val="005C6521"/>
    <w:rsid w:val="005C7813"/>
    <w:rsid w:val="005D03B0"/>
    <w:rsid w:val="005D2ACF"/>
    <w:rsid w:val="005D3257"/>
    <w:rsid w:val="005D349D"/>
    <w:rsid w:val="005D4F6F"/>
    <w:rsid w:val="005D59C0"/>
    <w:rsid w:val="005D6323"/>
    <w:rsid w:val="005D6AEC"/>
    <w:rsid w:val="005D7F10"/>
    <w:rsid w:val="005E1697"/>
    <w:rsid w:val="005E331A"/>
    <w:rsid w:val="005E3670"/>
    <w:rsid w:val="005E3B78"/>
    <w:rsid w:val="005E3E7A"/>
    <w:rsid w:val="005E4584"/>
    <w:rsid w:val="005E6779"/>
    <w:rsid w:val="005E6848"/>
    <w:rsid w:val="005E7BF6"/>
    <w:rsid w:val="005F0319"/>
    <w:rsid w:val="005F278F"/>
    <w:rsid w:val="005F3B1C"/>
    <w:rsid w:val="005F3DA7"/>
    <w:rsid w:val="005F4EBB"/>
    <w:rsid w:val="005F6EE4"/>
    <w:rsid w:val="005F7AAF"/>
    <w:rsid w:val="005F7F96"/>
    <w:rsid w:val="00601785"/>
    <w:rsid w:val="0060578A"/>
    <w:rsid w:val="00606162"/>
    <w:rsid w:val="00606ED8"/>
    <w:rsid w:val="00607BB1"/>
    <w:rsid w:val="00610A1B"/>
    <w:rsid w:val="0061151D"/>
    <w:rsid w:val="0061166B"/>
    <w:rsid w:val="00612ECF"/>
    <w:rsid w:val="006131EE"/>
    <w:rsid w:val="0061417E"/>
    <w:rsid w:val="00615793"/>
    <w:rsid w:val="00616C47"/>
    <w:rsid w:val="00617493"/>
    <w:rsid w:val="00620158"/>
    <w:rsid w:val="006205E9"/>
    <w:rsid w:val="00620A6D"/>
    <w:rsid w:val="00620C36"/>
    <w:rsid w:val="00626CC6"/>
    <w:rsid w:val="006270A9"/>
    <w:rsid w:val="00630DEE"/>
    <w:rsid w:val="00633178"/>
    <w:rsid w:val="006350AF"/>
    <w:rsid w:val="0063532A"/>
    <w:rsid w:val="006369D1"/>
    <w:rsid w:val="00637DB3"/>
    <w:rsid w:val="00640FD1"/>
    <w:rsid w:val="00644717"/>
    <w:rsid w:val="0064502E"/>
    <w:rsid w:val="0064670A"/>
    <w:rsid w:val="00653DAE"/>
    <w:rsid w:val="00656B9B"/>
    <w:rsid w:val="00657ECA"/>
    <w:rsid w:val="00661D45"/>
    <w:rsid w:val="0066297C"/>
    <w:rsid w:val="00664D6A"/>
    <w:rsid w:val="0066551D"/>
    <w:rsid w:val="00667142"/>
    <w:rsid w:val="006679E6"/>
    <w:rsid w:val="0067011B"/>
    <w:rsid w:val="00672992"/>
    <w:rsid w:val="00674042"/>
    <w:rsid w:val="006757CB"/>
    <w:rsid w:val="0067733B"/>
    <w:rsid w:val="00680697"/>
    <w:rsid w:val="006837D8"/>
    <w:rsid w:val="00684C8B"/>
    <w:rsid w:val="0068540C"/>
    <w:rsid w:val="006862C5"/>
    <w:rsid w:val="006913E5"/>
    <w:rsid w:val="006919EF"/>
    <w:rsid w:val="006A24F4"/>
    <w:rsid w:val="006A3B67"/>
    <w:rsid w:val="006A3D99"/>
    <w:rsid w:val="006A402A"/>
    <w:rsid w:val="006A4C77"/>
    <w:rsid w:val="006A5238"/>
    <w:rsid w:val="006A5A73"/>
    <w:rsid w:val="006A5F8A"/>
    <w:rsid w:val="006B0888"/>
    <w:rsid w:val="006B2D7F"/>
    <w:rsid w:val="006B5AD8"/>
    <w:rsid w:val="006B6EB9"/>
    <w:rsid w:val="006B745E"/>
    <w:rsid w:val="006C0C07"/>
    <w:rsid w:val="006C1448"/>
    <w:rsid w:val="006C3071"/>
    <w:rsid w:val="006C3928"/>
    <w:rsid w:val="006C4D0D"/>
    <w:rsid w:val="006C50B8"/>
    <w:rsid w:val="006C54DA"/>
    <w:rsid w:val="006C5B17"/>
    <w:rsid w:val="006C5BA2"/>
    <w:rsid w:val="006C5D5F"/>
    <w:rsid w:val="006C773D"/>
    <w:rsid w:val="006C7AE9"/>
    <w:rsid w:val="006D0295"/>
    <w:rsid w:val="006D1980"/>
    <w:rsid w:val="006D1DF8"/>
    <w:rsid w:val="006D2FD6"/>
    <w:rsid w:val="006D41E7"/>
    <w:rsid w:val="006D56FF"/>
    <w:rsid w:val="006D6A10"/>
    <w:rsid w:val="006E0F69"/>
    <w:rsid w:val="006E2801"/>
    <w:rsid w:val="006E3D09"/>
    <w:rsid w:val="006E5876"/>
    <w:rsid w:val="006F0700"/>
    <w:rsid w:val="006F5927"/>
    <w:rsid w:val="006F59A7"/>
    <w:rsid w:val="006F6C3E"/>
    <w:rsid w:val="006F6E70"/>
    <w:rsid w:val="006F74A1"/>
    <w:rsid w:val="006F78A0"/>
    <w:rsid w:val="006F7C20"/>
    <w:rsid w:val="007001DA"/>
    <w:rsid w:val="00702951"/>
    <w:rsid w:val="00703812"/>
    <w:rsid w:val="00704610"/>
    <w:rsid w:val="00705FC2"/>
    <w:rsid w:val="007061CB"/>
    <w:rsid w:val="00711E39"/>
    <w:rsid w:val="00715057"/>
    <w:rsid w:val="007164D2"/>
    <w:rsid w:val="00716FB9"/>
    <w:rsid w:val="00721BB6"/>
    <w:rsid w:val="00722BE9"/>
    <w:rsid w:val="00725D3F"/>
    <w:rsid w:val="00726D6D"/>
    <w:rsid w:val="0072722A"/>
    <w:rsid w:val="00730F71"/>
    <w:rsid w:val="007317BE"/>
    <w:rsid w:val="00733167"/>
    <w:rsid w:val="007334A1"/>
    <w:rsid w:val="00733FB4"/>
    <w:rsid w:val="00734597"/>
    <w:rsid w:val="0073463B"/>
    <w:rsid w:val="00734EB6"/>
    <w:rsid w:val="00735E85"/>
    <w:rsid w:val="00736BB7"/>
    <w:rsid w:val="00737409"/>
    <w:rsid w:val="007440E2"/>
    <w:rsid w:val="00744F64"/>
    <w:rsid w:val="0075029A"/>
    <w:rsid w:val="007510B1"/>
    <w:rsid w:val="00752C06"/>
    <w:rsid w:val="00753CC7"/>
    <w:rsid w:val="00755178"/>
    <w:rsid w:val="00757496"/>
    <w:rsid w:val="00757844"/>
    <w:rsid w:val="00761774"/>
    <w:rsid w:val="00762330"/>
    <w:rsid w:val="00765B09"/>
    <w:rsid w:val="0076746A"/>
    <w:rsid w:val="00770B6F"/>
    <w:rsid w:val="0077393F"/>
    <w:rsid w:val="00775247"/>
    <w:rsid w:val="00775B04"/>
    <w:rsid w:val="00776E40"/>
    <w:rsid w:val="00777FCF"/>
    <w:rsid w:val="00780448"/>
    <w:rsid w:val="007805E6"/>
    <w:rsid w:val="00782FB4"/>
    <w:rsid w:val="00783175"/>
    <w:rsid w:val="0078590E"/>
    <w:rsid w:val="0078616C"/>
    <w:rsid w:val="007869F8"/>
    <w:rsid w:val="00786A44"/>
    <w:rsid w:val="007872B7"/>
    <w:rsid w:val="00790E2D"/>
    <w:rsid w:val="007926D1"/>
    <w:rsid w:val="00795025"/>
    <w:rsid w:val="00795CA3"/>
    <w:rsid w:val="00795EE2"/>
    <w:rsid w:val="007961B3"/>
    <w:rsid w:val="00797DE0"/>
    <w:rsid w:val="00797F47"/>
    <w:rsid w:val="007A20E2"/>
    <w:rsid w:val="007A29FB"/>
    <w:rsid w:val="007A532F"/>
    <w:rsid w:val="007A6BE5"/>
    <w:rsid w:val="007A7F8C"/>
    <w:rsid w:val="007B3A70"/>
    <w:rsid w:val="007B5201"/>
    <w:rsid w:val="007B6984"/>
    <w:rsid w:val="007B75C6"/>
    <w:rsid w:val="007B7655"/>
    <w:rsid w:val="007C0A1F"/>
    <w:rsid w:val="007C3967"/>
    <w:rsid w:val="007C43FE"/>
    <w:rsid w:val="007C4FCC"/>
    <w:rsid w:val="007C5F71"/>
    <w:rsid w:val="007D1278"/>
    <w:rsid w:val="007D19EB"/>
    <w:rsid w:val="007D1D7C"/>
    <w:rsid w:val="007D2AC0"/>
    <w:rsid w:val="007D4ED0"/>
    <w:rsid w:val="007D53BB"/>
    <w:rsid w:val="007E1140"/>
    <w:rsid w:val="007E12DD"/>
    <w:rsid w:val="007E145A"/>
    <w:rsid w:val="007E1F4A"/>
    <w:rsid w:val="007E5A83"/>
    <w:rsid w:val="007E5DD9"/>
    <w:rsid w:val="007E61C1"/>
    <w:rsid w:val="007E7371"/>
    <w:rsid w:val="007F07DD"/>
    <w:rsid w:val="007F1A19"/>
    <w:rsid w:val="007F1A6C"/>
    <w:rsid w:val="007F1B38"/>
    <w:rsid w:val="007F2B34"/>
    <w:rsid w:val="007F3213"/>
    <w:rsid w:val="007F329B"/>
    <w:rsid w:val="007F3DAA"/>
    <w:rsid w:val="007F4180"/>
    <w:rsid w:val="007F4D9C"/>
    <w:rsid w:val="007F54E4"/>
    <w:rsid w:val="007F7D9C"/>
    <w:rsid w:val="0080112A"/>
    <w:rsid w:val="008013D0"/>
    <w:rsid w:val="00802992"/>
    <w:rsid w:val="00803A7D"/>
    <w:rsid w:val="00805981"/>
    <w:rsid w:val="008064B5"/>
    <w:rsid w:val="00807893"/>
    <w:rsid w:val="00807D06"/>
    <w:rsid w:val="00810B1E"/>
    <w:rsid w:val="00810CC6"/>
    <w:rsid w:val="00811AE7"/>
    <w:rsid w:val="008125EB"/>
    <w:rsid w:val="008133AF"/>
    <w:rsid w:val="00813ECB"/>
    <w:rsid w:val="0081555C"/>
    <w:rsid w:val="00817181"/>
    <w:rsid w:val="00817643"/>
    <w:rsid w:val="00821E57"/>
    <w:rsid w:val="008222AE"/>
    <w:rsid w:val="00822479"/>
    <w:rsid w:val="0082477B"/>
    <w:rsid w:val="008257C0"/>
    <w:rsid w:val="00827466"/>
    <w:rsid w:val="0083016D"/>
    <w:rsid w:val="00830924"/>
    <w:rsid w:val="00831941"/>
    <w:rsid w:val="0083229C"/>
    <w:rsid w:val="00832CF4"/>
    <w:rsid w:val="0083675F"/>
    <w:rsid w:val="00840C25"/>
    <w:rsid w:val="00842264"/>
    <w:rsid w:val="00842404"/>
    <w:rsid w:val="008425DA"/>
    <w:rsid w:val="008432B6"/>
    <w:rsid w:val="00851021"/>
    <w:rsid w:val="00853A6F"/>
    <w:rsid w:val="00854783"/>
    <w:rsid w:val="0085662F"/>
    <w:rsid w:val="0085670C"/>
    <w:rsid w:val="008567A0"/>
    <w:rsid w:val="008569ED"/>
    <w:rsid w:val="00864939"/>
    <w:rsid w:val="008663D9"/>
    <w:rsid w:val="00873DC8"/>
    <w:rsid w:val="008745A9"/>
    <w:rsid w:val="008747FB"/>
    <w:rsid w:val="00876E42"/>
    <w:rsid w:val="00882E39"/>
    <w:rsid w:val="00883086"/>
    <w:rsid w:val="0088326B"/>
    <w:rsid w:val="008832D5"/>
    <w:rsid w:val="008841C2"/>
    <w:rsid w:val="00884FDA"/>
    <w:rsid w:val="008903DB"/>
    <w:rsid w:val="008926A5"/>
    <w:rsid w:val="00893330"/>
    <w:rsid w:val="00894BFE"/>
    <w:rsid w:val="00896BF6"/>
    <w:rsid w:val="008A03BF"/>
    <w:rsid w:val="008A1134"/>
    <w:rsid w:val="008A187D"/>
    <w:rsid w:val="008A5343"/>
    <w:rsid w:val="008B18A1"/>
    <w:rsid w:val="008B2470"/>
    <w:rsid w:val="008B3E88"/>
    <w:rsid w:val="008B46B6"/>
    <w:rsid w:val="008C2B70"/>
    <w:rsid w:val="008C2E71"/>
    <w:rsid w:val="008C3A04"/>
    <w:rsid w:val="008C46E7"/>
    <w:rsid w:val="008C4E24"/>
    <w:rsid w:val="008C586B"/>
    <w:rsid w:val="008C6437"/>
    <w:rsid w:val="008D06A9"/>
    <w:rsid w:val="008D14CD"/>
    <w:rsid w:val="008D1FBE"/>
    <w:rsid w:val="008D4C36"/>
    <w:rsid w:val="008D6480"/>
    <w:rsid w:val="008D75C7"/>
    <w:rsid w:val="008E0E13"/>
    <w:rsid w:val="008E2B99"/>
    <w:rsid w:val="008E2ED0"/>
    <w:rsid w:val="008E3FAF"/>
    <w:rsid w:val="008E5139"/>
    <w:rsid w:val="008E5BB7"/>
    <w:rsid w:val="008E5BCB"/>
    <w:rsid w:val="008E6A35"/>
    <w:rsid w:val="008F3359"/>
    <w:rsid w:val="008F63C7"/>
    <w:rsid w:val="009005C7"/>
    <w:rsid w:val="00902494"/>
    <w:rsid w:val="00905EA7"/>
    <w:rsid w:val="0090676D"/>
    <w:rsid w:val="009069C0"/>
    <w:rsid w:val="00907929"/>
    <w:rsid w:val="00912AD6"/>
    <w:rsid w:val="009131A9"/>
    <w:rsid w:val="0091668A"/>
    <w:rsid w:val="00917568"/>
    <w:rsid w:val="00921085"/>
    <w:rsid w:val="00926A98"/>
    <w:rsid w:val="00927197"/>
    <w:rsid w:val="00934648"/>
    <w:rsid w:val="00936272"/>
    <w:rsid w:val="00936710"/>
    <w:rsid w:val="009372E1"/>
    <w:rsid w:val="0094066C"/>
    <w:rsid w:val="0094084B"/>
    <w:rsid w:val="00940D94"/>
    <w:rsid w:val="00946439"/>
    <w:rsid w:val="00947259"/>
    <w:rsid w:val="009475DA"/>
    <w:rsid w:val="0094797B"/>
    <w:rsid w:val="0095235B"/>
    <w:rsid w:val="009532D2"/>
    <w:rsid w:val="00953F3B"/>
    <w:rsid w:val="0095539C"/>
    <w:rsid w:val="00955DD4"/>
    <w:rsid w:val="0095674E"/>
    <w:rsid w:val="00961868"/>
    <w:rsid w:val="00962E3F"/>
    <w:rsid w:val="009630C0"/>
    <w:rsid w:val="00964AA4"/>
    <w:rsid w:val="009655D7"/>
    <w:rsid w:val="00965F94"/>
    <w:rsid w:val="0096613D"/>
    <w:rsid w:val="00972A80"/>
    <w:rsid w:val="00972B26"/>
    <w:rsid w:val="009748E4"/>
    <w:rsid w:val="00975D8A"/>
    <w:rsid w:val="00976FEE"/>
    <w:rsid w:val="009772F6"/>
    <w:rsid w:val="00981354"/>
    <w:rsid w:val="009827C4"/>
    <w:rsid w:val="0098315D"/>
    <w:rsid w:val="009834D3"/>
    <w:rsid w:val="00985205"/>
    <w:rsid w:val="009854AC"/>
    <w:rsid w:val="00985BBB"/>
    <w:rsid w:val="0098671A"/>
    <w:rsid w:val="00986744"/>
    <w:rsid w:val="009873E0"/>
    <w:rsid w:val="00987A30"/>
    <w:rsid w:val="00987B30"/>
    <w:rsid w:val="00990721"/>
    <w:rsid w:val="00991A82"/>
    <w:rsid w:val="00992B77"/>
    <w:rsid w:val="00993A35"/>
    <w:rsid w:val="00993D0E"/>
    <w:rsid w:val="009945A5"/>
    <w:rsid w:val="009970AE"/>
    <w:rsid w:val="009A16A6"/>
    <w:rsid w:val="009A17D7"/>
    <w:rsid w:val="009A1AF4"/>
    <w:rsid w:val="009A227B"/>
    <w:rsid w:val="009A431F"/>
    <w:rsid w:val="009A4AAD"/>
    <w:rsid w:val="009A5254"/>
    <w:rsid w:val="009A693C"/>
    <w:rsid w:val="009B02BE"/>
    <w:rsid w:val="009B13EB"/>
    <w:rsid w:val="009B1757"/>
    <w:rsid w:val="009B1F43"/>
    <w:rsid w:val="009B2266"/>
    <w:rsid w:val="009B5F93"/>
    <w:rsid w:val="009B63AD"/>
    <w:rsid w:val="009C4237"/>
    <w:rsid w:val="009C4F59"/>
    <w:rsid w:val="009C5647"/>
    <w:rsid w:val="009C5900"/>
    <w:rsid w:val="009C6BCF"/>
    <w:rsid w:val="009D1BB8"/>
    <w:rsid w:val="009D1E37"/>
    <w:rsid w:val="009D23D3"/>
    <w:rsid w:val="009D4407"/>
    <w:rsid w:val="009E04B3"/>
    <w:rsid w:val="009E0CD8"/>
    <w:rsid w:val="009E1AA9"/>
    <w:rsid w:val="009E2B1A"/>
    <w:rsid w:val="009E5959"/>
    <w:rsid w:val="009E6ED4"/>
    <w:rsid w:val="009E73FF"/>
    <w:rsid w:val="009F15F9"/>
    <w:rsid w:val="009F1699"/>
    <w:rsid w:val="009F347E"/>
    <w:rsid w:val="009F414D"/>
    <w:rsid w:val="009F60D6"/>
    <w:rsid w:val="009F6C07"/>
    <w:rsid w:val="009F7663"/>
    <w:rsid w:val="00A0319F"/>
    <w:rsid w:val="00A032DB"/>
    <w:rsid w:val="00A040EA"/>
    <w:rsid w:val="00A046B1"/>
    <w:rsid w:val="00A046F6"/>
    <w:rsid w:val="00A04FC1"/>
    <w:rsid w:val="00A06625"/>
    <w:rsid w:val="00A072DF"/>
    <w:rsid w:val="00A073A2"/>
    <w:rsid w:val="00A1057E"/>
    <w:rsid w:val="00A11746"/>
    <w:rsid w:val="00A11E3C"/>
    <w:rsid w:val="00A12209"/>
    <w:rsid w:val="00A155CB"/>
    <w:rsid w:val="00A17236"/>
    <w:rsid w:val="00A20E93"/>
    <w:rsid w:val="00A21438"/>
    <w:rsid w:val="00A21A9E"/>
    <w:rsid w:val="00A246FD"/>
    <w:rsid w:val="00A24FC5"/>
    <w:rsid w:val="00A266E4"/>
    <w:rsid w:val="00A26AFE"/>
    <w:rsid w:val="00A26FCF"/>
    <w:rsid w:val="00A3272D"/>
    <w:rsid w:val="00A339B0"/>
    <w:rsid w:val="00A3467B"/>
    <w:rsid w:val="00A346D9"/>
    <w:rsid w:val="00A4121F"/>
    <w:rsid w:val="00A41979"/>
    <w:rsid w:val="00A42077"/>
    <w:rsid w:val="00A43974"/>
    <w:rsid w:val="00A43986"/>
    <w:rsid w:val="00A447B4"/>
    <w:rsid w:val="00A45B98"/>
    <w:rsid w:val="00A45C43"/>
    <w:rsid w:val="00A4777B"/>
    <w:rsid w:val="00A5001F"/>
    <w:rsid w:val="00A50812"/>
    <w:rsid w:val="00A513D4"/>
    <w:rsid w:val="00A56274"/>
    <w:rsid w:val="00A5635E"/>
    <w:rsid w:val="00A56581"/>
    <w:rsid w:val="00A565D5"/>
    <w:rsid w:val="00A568DD"/>
    <w:rsid w:val="00A61177"/>
    <w:rsid w:val="00A6144B"/>
    <w:rsid w:val="00A61CA1"/>
    <w:rsid w:val="00A62CE9"/>
    <w:rsid w:val="00A63F80"/>
    <w:rsid w:val="00A660BB"/>
    <w:rsid w:val="00A67D91"/>
    <w:rsid w:val="00A70D91"/>
    <w:rsid w:val="00A70DED"/>
    <w:rsid w:val="00A713D4"/>
    <w:rsid w:val="00A717BA"/>
    <w:rsid w:val="00A7282B"/>
    <w:rsid w:val="00A74EC0"/>
    <w:rsid w:val="00A76575"/>
    <w:rsid w:val="00A76649"/>
    <w:rsid w:val="00A80CAE"/>
    <w:rsid w:val="00A80FD5"/>
    <w:rsid w:val="00A81758"/>
    <w:rsid w:val="00A81D9B"/>
    <w:rsid w:val="00A82D64"/>
    <w:rsid w:val="00A83861"/>
    <w:rsid w:val="00A84F84"/>
    <w:rsid w:val="00A85E77"/>
    <w:rsid w:val="00A9094D"/>
    <w:rsid w:val="00A912A1"/>
    <w:rsid w:val="00A93E98"/>
    <w:rsid w:val="00A95ECF"/>
    <w:rsid w:val="00A96BAA"/>
    <w:rsid w:val="00AA059E"/>
    <w:rsid w:val="00AA476E"/>
    <w:rsid w:val="00AA5A1A"/>
    <w:rsid w:val="00AA6A9C"/>
    <w:rsid w:val="00AA6BC2"/>
    <w:rsid w:val="00AB093A"/>
    <w:rsid w:val="00AB27F2"/>
    <w:rsid w:val="00AB3BBD"/>
    <w:rsid w:val="00AB539D"/>
    <w:rsid w:val="00AB76B4"/>
    <w:rsid w:val="00AB7B9D"/>
    <w:rsid w:val="00AB7E72"/>
    <w:rsid w:val="00AC0095"/>
    <w:rsid w:val="00AC0558"/>
    <w:rsid w:val="00AC07B8"/>
    <w:rsid w:val="00AC59C4"/>
    <w:rsid w:val="00AC6E84"/>
    <w:rsid w:val="00AC7AE8"/>
    <w:rsid w:val="00AD5471"/>
    <w:rsid w:val="00AD5E25"/>
    <w:rsid w:val="00AD725E"/>
    <w:rsid w:val="00AE0A7F"/>
    <w:rsid w:val="00AE1396"/>
    <w:rsid w:val="00AE23E8"/>
    <w:rsid w:val="00AE3999"/>
    <w:rsid w:val="00AE5CAB"/>
    <w:rsid w:val="00AE5F25"/>
    <w:rsid w:val="00AF171F"/>
    <w:rsid w:val="00AF2AFF"/>
    <w:rsid w:val="00AF2F84"/>
    <w:rsid w:val="00AF3310"/>
    <w:rsid w:val="00AF47D8"/>
    <w:rsid w:val="00AF4D6C"/>
    <w:rsid w:val="00AF7E0E"/>
    <w:rsid w:val="00B01565"/>
    <w:rsid w:val="00B01A2A"/>
    <w:rsid w:val="00B020E8"/>
    <w:rsid w:val="00B02332"/>
    <w:rsid w:val="00B028F1"/>
    <w:rsid w:val="00B02EF7"/>
    <w:rsid w:val="00B0492B"/>
    <w:rsid w:val="00B05CAF"/>
    <w:rsid w:val="00B078BE"/>
    <w:rsid w:val="00B11A51"/>
    <w:rsid w:val="00B13A8C"/>
    <w:rsid w:val="00B14DC7"/>
    <w:rsid w:val="00B162C8"/>
    <w:rsid w:val="00B16384"/>
    <w:rsid w:val="00B20114"/>
    <w:rsid w:val="00B23892"/>
    <w:rsid w:val="00B23EAF"/>
    <w:rsid w:val="00B24A00"/>
    <w:rsid w:val="00B24DFD"/>
    <w:rsid w:val="00B25F52"/>
    <w:rsid w:val="00B27D0E"/>
    <w:rsid w:val="00B30367"/>
    <w:rsid w:val="00B3139E"/>
    <w:rsid w:val="00B31BFE"/>
    <w:rsid w:val="00B32F5C"/>
    <w:rsid w:val="00B343DD"/>
    <w:rsid w:val="00B3495B"/>
    <w:rsid w:val="00B35E0A"/>
    <w:rsid w:val="00B3681B"/>
    <w:rsid w:val="00B374F4"/>
    <w:rsid w:val="00B3779F"/>
    <w:rsid w:val="00B40C87"/>
    <w:rsid w:val="00B43388"/>
    <w:rsid w:val="00B44EB4"/>
    <w:rsid w:val="00B45538"/>
    <w:rsid w:val="00B459D1"/>
    <w:rsid w:val="00B4611D"/>
    <w:rsid w:val="00B471A7"/>
    <w:rsid w:val="00B47259"/>
    <w:rsid w:val="00B47F90"/>
    <w:rsid w:val="00B52403"/>
    <w:rsid w:val="00B54989"/>
    <w:rsid w:val="00B577FB"/>
    <w:rsid w:val="00B6088F"/>
    <w:rsid w:val="00B620D9"/>
    <w:rsid w:val="00B622AE"/>
    <w:rsid w:val="00B6307E"/>
    <w:rsid w:val="00B64C47"/>
    <w:rsid w:val="00B6615C"/>
    <w:rsid w:val="00B67A5A"/>
    <w:rsid w:val="00B7209A"/>
    <w:rsid w:val="00B72CC8"/>
    <w:rsid w:val="00B75CEC"/>
    <w:rsid w:val="00B75F95"/>
    <w:rsid w:val="00B75FCB"/>
    <w:rsid w:val="00B76197"/>
    <w:rsid w:val="00B76199"/>
    <w:rsid w:val="00B76D51"/>
    <w:rsid w:val="00B77025"/>
    <w:rsid w:val="00B7767F"/>
    <w:rsid w:val="00B81751"/>
    <w:rsid w:val="00B83139"/>
    <w:rsid w:val="00B84971"/>
    <w:rsid w:val="00B8627E"/>
    <w:rsid w:val="00B86A3A"/>
    <w:rsid w:val="00B86A7F"/>
    <w:rsid w:val="00B86BF5"/>
    <w:rsid w:val="00B87A7B"/>
    <w:rsid w:val="00B90097"/>
    <w:rsid w:val="00B902C0"/>
    <w:rsid w:val="00B9036A"/>
    <w:rsid w:val="00B90AFF"/>
    <w:rsid w:val="00B90F43"/>
    <w:rsid w:val="00B9405E"/>
    <w:rsid w:val="00B9447C"/>
    <w:rsid w:val="00B95078"/>
    <w:rsid w:val="00B9773D"/>
    <w:rsid w:val="00BA09C5"/>
    <w:rsid w:val="00BA1B14"/>
    <w:rsid w:val="00BA2B14"/>
    <w:rsid w:val="00BA4F0E"/>
    <w:rsid w:val="00BA655E"/>
    <w:rsid w:val="00BB0AF5"/>
    <w:rsid w:val="00BB1EA9"/>
    <w:rsid w:val="00BB26A4"/>
    <w:rsid w:val="00BB2941"/>
    <w:rsid w:val="00BB4425"/>
    <w:rsid w:val="00BB6367"/>
    <w:rsid w:val="00BB7DAA"/>
    <w:rsid w:val="00BC0C9C"/>
    <w:rsid w:val="00BC10F7"/>
    <w:rsid w:val="00BC381B"/>
    <w:rsid w:val="00BC4C5F"/>
    <w:rsid w:val="00BC61DE"/>
    <w:rsid w:val="00BC723B"/>
    <w:rsid w:val="00BD1391"/>
    <w:rsid w:val="00BD30C5"/>
    <w:rsid w:val="00BD67F8"/>
    <w:rsid w:val="00BE08F1"/>
    <w:rsid w:val="00BE094A"/>
    <w:rsid w:val="00BE0D1C"/>
    <w:rsid w:val="00BE119B"/>
    <w:rsid w:val="00BE220A"/>
    <w:rsid w:val="00BE436D"/>
    <w:rsid w:val="00BE4577"/>
    <w:rsid w:val="00BE48A7"/>
    <w:rsid w:val="00BE48CB"/>
    <w:rsid w:val="00BE6A98"/>
    <w:rsid w:val="00BF10A2"/>
    <w:rsid w:val="00BF3694"/>
    <w:rsid w:val="00BF42A6"/>
    <w:rsid w:val="00BF5156"/>
    <w:rsid w:val="00BF7EA3"/>
    <w:rsid w:val="00C02AAF"/>
    <w:rsid w:val="00C044E6"/>
    <w:rsid w:val="00C064F7"/>
    <w:rsid w:val="00C06BA1"/>
    <w:rsid w:val="00C10F9B"/>
    <w:rsid w:val="00C12210"/>
    <w:rsid w:val="00C13DD5"/>
    <w:rsid w:val="00C150F4"/>
    <w:rsid w:val="00C15835"/>
    <w:rsid w:val="00C16656"/>
    <w:rsid w:val="00C16DC1"/>
    <w:rsid w:val="00C17212"/>
    <w:rsid w:val="00C20EA0"/>
    <w:rsid w:val="00C2342E"/>
    <w:rsid w:val="00C23EA0"/>
    <w:rsid w:val="00C33F2E"/>
    <w:rsid w:val="00C34A45"/>
    <w:rsid w:val="00C35818"/>
    <w:rsid w:val="00C36E56"/>
    <w:rsid w:val="00C36F21"/>
    <w:rsid w:val="00C37D75"/>
    <w:rsid w:val="00C441FE"/>
    <w:rsid w:val="00C45719"/>
    <w:rsid w:val="00C469E2"/>
    <w:rsid w:val="00C47EC6"/>
    <w:rsid w:val="00C51253"/>
    <w:rsid w:val="00C53A3A"/>
    <w:rsid w:val="00C55DDF"/>
    <w:rsid w:val="00C5602C"/>
    <w:rsid w:val="00C569B1"/>
    <w:rsid w:val="00C57493"/>
    <w:rsid w:val="00C6045A"/>
    <w:rsid w:val="00C6159E"/>
    <w:rsid w:val="00C61B02"/>
    <w:rsid w:val="00C61C7B"/>
    <w:rsid w:val="00C649B3"/>
    <w:rsid w:val="00C661A9"/>
    <w:rsid w:val="00C66BB8"/>
    <w:rsid w:val="00C67933"/>
    <w:rsid w:val="00C70202"/>
    <w:rsid w:val="00C70D9F"/>
    <w:rsid w:val="00C72185"/>
    <w:rsid w:val="00C73CE2"/>
    <w:rsid w:val="00C7769E"/>
    <w:rsid w:val="00C777A4"/>
    <w:rsid w:val="00C77CB0"/>
    <w:rsid w:val="00C80D88"/>
    <w:rsid w:val="00C80F12"/>
    <w:rsid w:val="00C81EAD"/>
    <w:rsid w:val="00C84895"/>
    <w:rsid w:val="00C850F9"/>
    <w:rsid w:val="00C86269"/>
    <w:rsid w:val="00C911A4"/>
    <w:rsid w:val="00C91473"/>
    <w:rsid w:val="00C914C2"/>
    <w:rsid w:val="00C92AC5"/>
    <w:rsid w:val="00C93C26"/>
    <w:rsid w:val="00C95ADF"/>
    <w:rsid w:val="00C975A0"/>
    <w:rsid w:val="00C976BA"/>
    <w:rsid w:val="00C976F3"/>
    <w:rsid w:val="00CA160F"/>
    <w:rsid w:val="00CA1A1E"/>
    <w:rsid w:val="00CA6721"/>
    <w:rsid w:val="00CB04CC"/>
    <w:rsid w:val="00CB132A"/>
    <w:rsid w:val="00CB143E"/>
    <w:rsid w:val="00CB3F64"/>
    <w:rsid w:val="00CB41ED"/>
    <w:rsid w:val="00CB6C81"/>
    <w:rsid w:val="00CC0D77"/>
    <w:rsid w:val="00CC1D74"/>
    <w:rsid w:val="00CC49F0"/>
    <w:rsid w:val="00CC56A2"/>
    <w:rsid w:val="00CC57A6"/>
    <w:rsid w:val="00CC5A47"/>
    <w:rsid w:val="00CC6330"/>
    <w:rsid w:val="00CD030D"/>
    <w:rsid w:val="00CD0F69"/>
    <w:rsid w:val="00CD1655"/>
    <w:rsid w:val="00CD3807"/>
    <w:rsid w:val="00CD789C"/>
    <w:rsid w:val="00CE2661"/>
    <w:rsid w:val="00CE346B"/>
    <w:rsid w:val="00CE4B45"/>
    <w:rsid w:val="00CE4C08"/>
    <w:rsid w:val="00CE6691"/>
    <w:rsid w:val="00CE6F9D"/>
    <w:rsid w:val="00CE7291"/>
    <w:rsid w:val="00CF1DAB"/>
    <w:rsid w:val="00CF23C5"/>
    <w:rsid w:val="00CF25AD"/>
    <w:rsid w:val="00CF2787"/>
    <w:rsid w:val="00CF3549"/>
    <w:rsid w:val="00CF409C"/>
    <w:rsid w:val="00CF58ED"/>
    <w:rsid w:val="00D014E9"/>
    <w:rsid w:val="00D102B9"/>
    <w:rsid w:val="00D10312"/>
    <w:rsid w:val="00D11D2C"/>
    <w:rsid w:val="00D12A57"/>
    <w:rsid w:val="00D13912"/>
    <w:rsid w:val="00D14110"/>
    <w:rsid w:val="00D2131E"/>
    <w:rsid w:val="00D2288B"/>
    <w:rsid w:val="00D22DB1"/>
    <w:rsid w:val="00D2326F"/>
    <w:rsid w:val="00D23930"/>
    <w:rsid w:val="00D24B90"/>
    <w:rsid w:val="00D26B89"/>
    <w:rsid w:val="00D26ED7"/>
    <w:rsid w:val="00D273B9"/>
    <w:rsid w:val="00D27FD9"/>
    <w:rsid w:val="00D3027D"/>
    <w:rsid w:val="00D3158A"/>
    <w:rsid w:val="00D317CB"/>
    <w:rsid w:val="00D31F54"/>
    <w:rsid w:val="00D34912"/>
    <w:rsid w:val="00D353DA"/>
    <w:rsid w:val="00D35655"/>
    <w:rsid w:val="00D35CCF"/>
    <w:rsid w:val="00D36176"/>
    <w:rsid w:val="00D37109"/>
    <w:rsid w:val="00D415F6"/>
    <w:rsid w:val="00D41E98"/>
    <w:rsid w:val="00D42846"/>
    <w:rsid w:val="00D42F0B"/>
    <w:rsid w:val="00D470B5"/>
    <w:rsid w:val="00D5168E"/>
    <w:rsid w:val="00D528FA"/>
    <w:rsid w:val="00D53AAA"/>
    <w:rsid w:val="00D54B93"/>
    <w:rsid w:val="00D54EFB"/>
    <w:rsid w:val="00D56421"/>
    <w:rsid w:val="00D56A08"/>
    <w:rsid w:val="00D57E5C"/>
    <w:rsid w:val="00D62415"/>
    <w:rsid w:val="00D6289A"/>
    <w:rsid w:val="00D62AEF"/>
    <w:rsid w:val="00D6427F"/>
    <w:rsid w:val="00D664FB"/>
    <w:rsid w:val="00D670BA"/>
    <w:rsid w:val="00D67431"/>
    <w:rsid w:val="00D717F9"/>
    <w:rsid w:val="00D7247A"/>
    <w:rsid w:val="00D72836"/>
    <w:rsid w:val="00D749FE"/>
    <w:rsid w:val="00D751B9"/>
    <w:rsid w:val="00D768B3"/>
    <w:rsid w:val="00D81015"/>
    <w:rsid w:val="00D82452"/>
    <w:rsid w:val="00D839ED"/>
    <w:rsid w:val="00D90F5F"/>
    <w:rsid w:val="00D91F65"/>
    <w:rsid w:val="00D9304C"/>
    <w:rsid w:val="00D95839"/>
    <w:rsid w:val="00D95EE1"/>
    <w:rsid w:val="00D96D41"/>
    <w:rsid w:val="00DA193F"/>
    <w:rsid w:val="00DA1AC6"/>
    <w:rsid w:val="00DA2A1F"/>
    <w:rsid w:val="00DA3410"/>
    <w:rsid w:val="00DA3B23"/>
    <w:rsid w:val="00DA4995"/>
    <w:rsid w:val="00DA49B1"/>
    <w:rsid w:val="00DA5670"/>
    <w:rsid w:val="00DA79C1"/>
    <w:rsid w:val="00DA7FBE"/>
    <w:rsid w:val="00DB00F5"/>
    <w:rsid w:val="00DB7107"/>
    <w:rsid w:val="00DC081F"/>
    <w:rsid w:val="00DC1287"/>
    <w:rsid w:val="00DC1A63"/>
    <w:rsid w:val="00DC2416"/>
    <w:rsid w:val="00DC4845"/>
    <w:rsid w:val="00DC51D8"/>
    <w:rsid w:val="00DC666A"/>
    <w:rsid w:val="00DC78EE"/>
    <w:rsid w:val="00DD0853"/>
    <w:rsid w:val="00DD18E3"/>
    <w:rsid w:val="00DD3233"/>
    <w:rsid w:val="00DD38AC"/>
    <w:rsid w:val="00DD3D97"/>
    <w:rsid w:val="00DD6833"/>
    <w:rsid w:val="00DD7BDF"/>
    <w:rsid w:val="00DE0A0D"/>
    <w:rsid w:val="00DE0D08"/>
    <w:rsid w:val="00DE1B62"/>
    <w:rsid w:val="00DE3084"/>
    <w:rsid w:val="00DE3F1A"/>
    <w:rsid w:val="00DE4EC1"/>
    <w:rsid w:val="00DE517D"/>
    <w:rsid w:val="00DE5F27"/>
    <w:rsid w:val="00DE7DB0"/>
    <w:rsid w:val="00DF2381"/>
    <w:rsid w:val="00DF3A4E"/>
    <w:rsid w:val="00DF4E14"/>
    <w:rsid w:val="00DF62BE"/>
    <w:rsid w:val="00DF69FA"/>
    <w:rsid w:val="00DF7099"/>
    <w:rsid w:val="00DF7B78"/>
    <w:rsid w:val="00DF7C37"/>
    <w:rsid w:val="00DF7CC3"/>
    <w:rsid w:val="00E0039D"/>
    <w:rsid w:val="00E012FD"/>
    <w:rsid w:val="00E01D3C"/>
    <w:rsid w:val="00E0385C"/>
    <w:rsid w:val="00E044DD"/>
    <w:rsid w:val="00E05421"/>
    <w:rsid w:val="00E05989"/>
    <w:rsid w:val="00E073CA"/>
    <w:rsid w:val="00E104CF"/>
    <w:rsid w:val="00E132C8"/>
    <w:rsid w:val="00E135B1"/>
    <w:rsid w:val="00E17C0A"/>
    <w:rsid w:val="00E17F14"/>
    <w:rsid w:val="00E20C57"/>
    <w:rsid w:val="00E21692"/>
    <w:rsid w:val="00E22E20"/>
    <w:rsid w:val="00E25A1C"/>
    <w:rsid w:val="00E27E32"/>
    <w:rsid w:val="00E30944"/>
    <w:rsid w:val="00E32BC3"/>
    <w:rsid w:val="00E32EFC"/>
    <w:rsid w:val="00E363F5"/>
    <w:rsid w:val="00E37340"/>
    <w:rsid w:val="00E37739"/>
    <w:rsid w:val="00E3784A"/>
    <w:rsid w:val="00E40166"/>
    <w:rsid w:val="00E40F0E"/>
    <w:rsid w:val="00E43EA3"/>
    <w:rsid w:val="00E44673"/>
    <w:rsid w:val="00E459FA"/>
    <w:rsid w:val="00E45E5D"/>
    <w:rsid w:val="00E46B47"/>
    <w:rsid w:val="00E509A6"/>
    <w:rsid w:val="00E50B6A"/>
    <w:rsid w:val="00E521C1"/>
    <w:rsid w:val="00E5227B"/>
    <w:rsid w:val="00E52C92"/>
    <w:rsid w:val="00E541C0"/>
    <w:rsid w:val="00E544A3"/>
    <w:rsid w:val="00E55E14"/>
    <w:rsid w:val="00E5617E"/>
    <w:rsid w:val="00E56778"/>
    <w:rsid w:val="00E56925"/>
    <w:rsid w:val="00E577BB"/>
    <w:rsid w:val="00E57A01"/>
    <w:rsid w:val="00E57E40"/>
    <w:rsid w:val="00E57FD6"/>
    <w:rsid w:val="00E62C41"/>
    <w:rsid w:val="00E63625"/>
    <w:rsid w:val="00E63DBF"/>
    <w:rsid w:val="00E64407"/>
    <w:rsid w:val="00E64792"/>
    <w:rsid w:val="00E65C23"/>
    <w:rsid w:val="00E66921"/>
    <w:rsid w:val="00E67CD5"/>
    <w:rsid w:val="00E717C8"/>
    <w:rsid w:val="00E725E1"/>
    <w:rsid w:val="00E73A4D"/>
    <w:rsid w:val="00E80954"/>
    <w:rsid w:val="00E81C4B"/>
    <w:rsid w:val="00E83BD9"/>
    <w:rsid w:val="00E844E0"/>
    <w:rsid w:val="00E84650"/>
    <w:rsid w:val="00E85222"/>
    <w:rsid w:val="00E85BEE"/>
    <w:rsid w:val="00E86656"/>
    <w:rsid w:val="00E90E82"/>
    <w:rsid w:val="00E928E8"/>
    <w:rsid w:val="00E933E8"/>
    <w:rsid w:val="00E939FD"/>
    <w:rsid w:val="00EA0176"/>
    <w:rsid w:val="00EA49C1"/>
    <w:rsid w:val="00EA6CFB"/>
    <w:rsid w:val="00EA73BE"/>
    <w:rsid w:val="00EA7C8F"/>
    <w:rsid w:val="00EB0BF5"/>
    <w:rsid w:val="00EB125E"/>
    <w:rsid w:val="00EB138D"/>
    <w:rsid w:val="00EB1BB5"/>
    <w:rsid w:val="00EB1C7B"/>
    <w:rsid w:val="00EB218A"/>
    <w:rsid w:val="00EB2367"/>
    <w:rsid w:val="00EB67A8"/>
    <w:rsid w:val="00EB6EFD"/>
    <w:rsid w:val="00EB7313"/>
    <w:rsid w:val="00EC027D"/>
    <w:rsid w:val="00EC104A"/>
    <w:rsid w:val="00EC1C11"/>
    <w:rsid w:val="00EC2880"/>
    <w:rsid w:val="00EC2F03"/>
    <w:rsid w:val="00EC4E4F"/>
    <w:rsid w:val="00EC5D4D"/>
    <w:rsid w:val="00EC6EB6"/>
    <w:rsid w:val="00EC714C"/>
    <w:rsid w:val="00EC75E5"/>
    <w:rsid w:val="00ED002F"/>
    <w:rsid w:val="00ED1764"/>
    <w:rsid w:val="00ED354D"/>
    <w:rsid w:val="00ED3CBC"/>
    <w:rsid w:val="00ED6E88"/>
    <w:rsid w:val="00ED70AF"/>
    <w:rsid w:val="00ED7AD5"/>
    <w:rsid w:val="00EE02AD"/>
    <w:rsid w:val="00EE17E7"/>
    <w:rsid w:val="00EE1B61"/>
    <w:rsid w:val="00EE1D51"/>
    <w:rsid w:val="00EE2001"/>
    <w:rsid w:val="00EE3548"/>
    <w:rsid w:val="00EE5808"/>
    <w:rsid w:val="00EE5FCA"/>
    <w:rsid w:val="00EE5FCB"/>
    <w:rsid w:val="00EF0B9D"/>
    <w:rsid w:val="00EF2666"/>
    <w:rsid w:val="00EF2991"/>
    <w:rsid w:val="00EF5B00"/>
    <w:rsid w:val="00F0126D"/>
    <w:rsid w:val="00F016C0"/>
    <w:rsid w:val="00F0234E"/>
    <w:rsid w:val="00F052B6"/>
    <w:rsid w:val="00F05A01"/>
    <w:rsid w:val="00F1061F"/>
    <w:rsid w:val="00F10CBC"/>
    <w:rsid w:val="00F15575"/>
    <w:rsid w:val="00F165D8"/>
    <w:rsid w:val="00F17887"/>
    <w:rsid w:val="00F22F28"/>
    <w:rsid w:val="00F2371F"/>
    <w:rsid w:val="00F237C2"/>
    <w:rsid w:val="00F25649"/>
    <w:rsid w:val="00F25742"/>
    <w:rsid w:val="00F25A0E"/>
    <w:rsid w:val="00F26668"/>
    <w:rsid w:val="00F319C8"/>
    <w:rsid w:val="00F322B2"/>
    <w:rsid w:val="00F324E7"/>
    <w:rsid w:val="00F3366C"/>
    <w:rsid w:val="00F34203"/>
    <w:rsid w:val="00F3440B"/>
    <w:rsid w:val="00F3453F"/>
    <w:rsid w:val="00F3676E"/>
    <w:rsid w:val="00F377DD"/>
    <w:rsid w:val="00F42D3D"/>
    <w:rsid w:val="00F454E8"/>
    <w:rsid w:val="00F46160"/>
    <w:rsid w:val="00F50939"/>
    <w:rsid w:val="00F50C60"/>
    <w:rsid w:val="00F5284A"/>
    <w:rsid w:val="00F529CF"/>
    <w:rsid w:val="00F538A1"/>
    <w:rsid w:val="00F53D2C"/>
    <w:rsid w:val="00F54A1D"/>
    <w:rsid w:val="00F5758E"/>
    <w:rsid w:val="00F57B3C"/>
    <w:rsid w:val="00F61E96"/>
    <w:rsid w:val="00F62CC1"/>
    <w:rsid w:val="00F634BA"/>
    <w:rsid w:val="00F64B31"/>
    <w:rsid w:val="00F65316"/>
    <w:rsid w:val="00F67CDA"/>
    <w:rsid w:val="00F7087D"/>
    <w:rsid w:val="00F70F95"/>
    <w:rsid w:val="00F716FC"/>
    <w:rsid w:val="00F74F48"/>
    <w:rsid w:val="00F74FCD"/>
    <w:rsid w:val="00F75F12"/>
    <w:rsid w:val="00F76398"/>
    <w:rsid w:val="00F82A18"/>
    <w:rsid w:val="00F82A5E"/>
    <w:rsid w:val="00F85280"/>
    <w:rsid w:val="00F86337"/>
    <w:rsid w:val="00F86A8A"/>
    <w:rsid w:val="00F876D8"/>
    <w:rsid w:val="00F93297"/>
    <w:rsid w:val="00F934EC"/>
    <w:rsid w:val="00F955A8"/>
    <w:rsid w:val="00F95F18"/>
    <w:rsid w:val="00F97E62"/>
    <w:rsid w:val="00FA29E5"/>
    <w:rsid w:val="00FA3135"/>
    <w:rsid w:val="00FA397F"/>
    <w:rsid w:val="00FA4495"/>
    <w:rsid w:val="00FB1AE9"/>
    <w:rsid w:val="00FB2480"/>
    <w:rsid w:val="00FB2A57"/>
    <w:rsid w:val="00FB56D4"/>
    <w:rsid w:val="00FB646A"/>
    <w:rsid w:val="00FC1210"/>
    <w:rsid w:val="00FC2CEE"/>
    <w:rsid w:val="00FC450B"/>
    <w:rsid w:val="00FC53DD"/>
    <w:rsid w:val="00FC6189"/>
    <w:rsid w:val="00FC6529"/>
    <w:rsid w:val="00FD0185"/>
    <w:rsid w:val="00FD0CD6"/>
    <w:rsid w:val="00FD17B2"/>
    <w:rsid w:val="00FD1841"/>
    <w:rsid w:val="00FD5BB7"/>
    <w:rsid w:val="00FD5DC4"/>
    <w:rsid w:val="00FD5E1F"/>
    <w:rsid w:val="00FD7113"/>
    <w:rsid w:val="00FE20A5"/>
    <w:rsid w:val="00FE28B8"/>
    <w:rsid w:val="00FE2DCA"/>
    <w:rsid w:val="00FE3342"/>
    <w:rsid w:val="00FE4088"/>
    <w:rsid w:val="00FE5FFE"/>
    <w:rsid w:val="00FE78E7"/>
    <w:rsid w:val="00FF3775"/>
    <w:rsid w:val="00FF3B82"/>
    <w:rsid w:val="00FF4A88"/>
    <w:rsid w:val="00FF5240"/>
    <w:rsid w:val="00FF6559"/>
    <w:rsid w:val="145AAB8B"/>
    <w:rsid w:val="30C3DED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094E058"/>
  <w15:docId w15:val="{7A97FE24-5D14-4280-816B-15D48FDAC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6"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943E0"/>
    <w:rPr>
      <w:rFonts w:eastAsia="Times New Roman"/>
      <w:sz w:val="24"/>
      <w:szCs w:val="24"/>
      <w:lang w:eastAsia="de-DE"/>
    </w:rPr>
  </w:style>
  <w:style w:type="paragraph" w:styleId="berschrift2">
    <w:name w:val="heading 2"/>
    <w:basedOn w:val="Standard"/>
    <w:next w:val="Standard"/>
    <w:link w:val="berschrift2Zchn"/>
    <w:uiPriority w:val="6"/>
    <w:qFormat/>
    <w:rsid w:val="00464856"/>
    <w:pPr>
      <w:keepNext/>
      <w:keepLines/>
      <w:spacing w:before="140" w:after="120" w:line="264" w:lineRule="auto"/>
      <w:outlineLvl w:val="1"/>
    </w:pPr>
    <w:rPr>
      <w:rFonts w:asciiTheme="majorHAnsi" w:eastAsiaTheme="majorEastAsia" w:hAnsiTheme="majorHAnsi" w:cstheme="majorBidi"/>
      <w:b/>
      <w:caps/>
      <w:color w:val="4F81BD" w:themeColor="accent1"/>
      <w:szCs w:val="26"/>
      <w:lang w:eastAsia="ja-JP" w:bidi="de-DE"/>
    </w:rPr>
  </w:style>
  <w:style w:type="paragraph" w:styleId="berschrift3">
    <w:name w:val="heading 3"/>
    <w:basedOn w:val="Standard"/>
    <w:link w:val="berschrift3Zchn"/>
    <w:uiPriority w:val="9"/>
    <w:qFormat/>
    <w:rsid w:val="00A61177"/>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0B5007"/>
    <w:pPr>
      <w:tabs>
        <w:tab w:val="center" w:pos="4536"/>
        <w:tab w:val="right" w:pos="9072"/>
      </w:tabs>
    </w:pPr>
    <w:rPr>
      <w:rFonts w:eastAsiaTheme="minorEastAsia"/>
      <w:sz w:val="18"/>
    </w:rPr>
  </w:style>
  <w:style w:type="character" w:customStyle="1" w:styleId="KopfzeileZchn">
    <w:name w:val="Kopfzeile Zchn"/>
    <w:basedOn w:val="Absatz-Standardschriftart"/>
    <w:link w:val="Kopfzeile"/>
    <w:uiPriority w:val="99"/>
    <w:rsid w:val="000B5007"/>
    <w:rPr>
      <w:sz w:val="24"/>
      <w:szCs w:val="24"/>
      <w:lang w:eastAsia="de-DE"/>
    </w:rPr>
  </w:style>
  <w:style w:type="paragraph" w:styleId="Fuzeile">
    <w:name w:val="footer"/>
    <w:basedOn w:val="Standard"/>
    <w:link w:val="FuzeileZchn"/>
    <w:uiPriority w:val="99"/>
    <w:unhideWhenUsed/>
    <w:rsid w:val="000B5007"/>
    <w:pPr>
      <w:tabs>
        <w:tab w:val="center" w:pos="4536"/>
        <w:tab w:val="right" w:pos="9072"/>
      </w:tabs>
    </w:pPr>
    <w:rPr>
      <w:rFonts w:eastAsiaTheme="minorEastAsia"/>
      <w:sz w:val="18"/>
    </w:rPr>
  </w:style>
  <w:style w:type="character" w:customStyle="1" w:styleId="FuzeileZchn">
    <w:name w:val="Fußzeile Zchn"/>
    <w:basedOn w:val="Absatz-Standardschriftart"/>
    <w:link w:val="Fuzeile"/>
    <w:uiPriority w:val="99"/>
    <w:rsid w:val="000B5007"/>
    <w:rPr>
      <w:sz w:val="24"/>
      <w:szCs w:val="24"/>
      <w:lang w:eastAsia="de-DE"/>
    </w:rPr>
  </w:style>
  <w:style w:type="paragraph" w:styleId="Sprechblasentext">
    <w:name w:val="Balloon Text"/>
    <w:basedOn w:val="Standard"/>
    <w:link w:val="SprechblasentextZchn"/>
    <w:semiHidden/>
    <w:unhideWhenUsed/>
    <w:rsid w:val="000B5007"/>
    <w:rPr>
      <w:rFonts w:ascii="Lucida Grande" w:hAnsi="Lucida Grande" w:cs="Lucida Grande"/>
      <w:szCs w:val="18"/>
    </w:rPr>
  </w:style>
  <w:style w:type="character" w:customStyle="1" w:styleId="SprechblasentextZchn">
    <w:name w:val="Sprechblasentext Zchn"/>
    <w:basedOn w:val="Absatz-Standardschriftart"/>
    <w:link w:val="Sprechblasentext"/>
    <w:semiHidden/>
    <w:rsid w:val="000B5007"/>
    <w:rPr>
      <w:rFonts w:ascii="Lucida Grande" w:hAnsi="Lucida Grande" w:cs="Lucida Grande"/>
      <w:sz w:val="18"/>
      <w:szCs w:val="18"/>
      <w:lang w:eastAsia="de-DE"/>
    </w:rPr>
  </w:style>
  <w:style w:type="character" w:styleId="Hyperlink">
    <w:name w:val="Hyperlink"/>
    <w:basedOn w:val="Absatz-Standardschriftart"/>
    <w:uiPriority w:val="99"/>
    <w:unhideWhenUsed/>
    <w:rsid w:val="000E6E39"/>
    <w:rPr>
      <w:color w:val="0000FF" w:themeColor="hyperlink"/>
      <w:u w:val="single"/>
    </w:rPr>
  </w:style>
  <w:style w:type="table" w:styleId="Tabellenraster">
    <w:name w:val="Table Grid"/>
    <w:basedOn w:val="NormaleTabelle"/>
    <w:uiPriority w:val="39"/>
    <w:rsid w:val="00AE2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D7EDF"/>
    <w:pPr>
      <w:ind w:left="720"/>
      <w:contextualSpacing/>
    </w:pPr>
    <w:rPr>
      <w:rFonts w:ascii="NeueHaasGroteskText Pro" w:eastAsiaTheme="minorEastAsia" w:hAnsi="NeueHaasGroteskText Pro" w:cstheme="minorBidi"/>
      <w:sz w:val="18"/>
    </w:rPr>
  </w:style>
  <w:style w:type="character" w:customStyle="1" w:styleId="copy">
    <w:name w:val="copy"/>
    <w:basedOn w:val="Absatz-Standardschriftart"/>
    <w:rsid w:val="004B19FA"/>
  </w:style>
  <w:style w:type="character" w:customStyle="1" w:styleId="berschrift2Zchn">
    <w:name w:val="Überschrift 2 Zchn"/>
    <w:basedOn w:val="Absatz-Standardschriftart"/>
    <w:link w:val="berschrift2"/>
    <w:uiPriority w:val="6"/>
    <w:rsid w:val="00464856"/>
    <w:rPr>
      <w:rFonts w:asciiTheme="majorHAnsi" w:eastAsiaTheme="majorEastAsia" w:hAnsiTheme="majorHAnsi" w:cstheme="majorBidi"/>
      <w:b/>
      <w:caps/>
      <w:color w:val="4F81BD" w:themeColor="accent1"/>
      <w:sz w:val="24"/>
      <w:szCs w:val="26"/>
      <w:lang w:bidi="de-DE"/>
    </w:rPr>
  </w:style>
  <w:style w:type="paragraph" w:styleId="StandardWeb">
    <w:name w:val="Normal (Web)"/>
    <w:basedOn w:val="Standard"/>
    <w:uiPriority w:val="99"/>
    <w:unhideWhenUsed/>
    <w:rsid w:val="0094066C"/>
    <w:pPr>
      <w:spacing w:before="100" w:beforeAutospacing="1" w:after="100" w:afterAutospacing="1"/>
    </w:pPr>
  </w:style>
  <w:style w:type="character" w:styleId="Hervorhebung">
    <w:name w:val="Emphasis"/>
    <w:basedOn w:val="Absatz-Standardschriftart"/>
    <w:uiPriority w:val="20"/>
    <w:qFormat/>
    <w:rsid w:val="0094066C"/>
    <w:rPr>
      <w:i/>
      <w:iCs/>
    </w:rPr>
  </w:style>
  <w:style w:type="character" w:styleId="Fett">
    <w:name w:val="Strong"/>
    <w:basedOn w:val="Absatz-Standardschriftart"/>
    <w:uiPriority w:val="22"/>
    <w:qFormat/>
    <w:rsid w:val="0094066C"/>
    <w:rPr>
      <w:b/>
      <w:bCs/>
    </w:rPr>
  </w:style>
  <w:style w:type="character" w:customStyle="1" w:styleId="copyheadlinebold">
    <w:name w:val="copyheadlinebold"/>
    <w:basedOn w:val="Absatz-Standardschriftart"/>
    <w:rsid w:val="0094066C"/>
  </w:style>
  <w:style w:type="character" w:customStyle="1" w:styleId="subline">
    <w:name w:val="subline"/>
    <w:basedOn w:val="Absatz-Standardschriftart"/>
    <w:rsid w:val="0094066C"/>
  </w:style>
  <w:style w:type="character" w:styleId="Seitenzahl">
    <w:name w:val="page number"/>
    <w:basedOn w:val="Absatz-Standardschriftart"/>
    <w:unhideWhenUsed/>
    <w:rsid w:val="00350D67"/>
  </w:style>
  <w:style w:type="paragraph" w:styleId="Textkrper">
    <w:name w:val="Body Text"/>
    <w:basedOn w:val="Standard"/>
    <w:link w:val="TextkrperZchn"/>
    <w:uiPriority w:val="1"/>
    <w:qFormat/>
    <w:rsid w:val="006A3B67"/>
    <w:pPr>
      <w:widowControl w:val="0"/>
      <w:ind w:left="2965"/>
    </w:pPr>
    <w:rPr>
      <w:rFonts w:ascii="NeueHaasGroteskText Pro" w:eastAsia="NeueHaasGroteskText Pro" w:hAnsi="NeueHaasGroteskText Pro" w:cstheme="minorBidi"/>
      <w:sz w:val="17"/>
      <w:szCs w:val="17"/>
      <w:lang w:val="en-US" w:eastAsia="en-US"/>
    </w:rPr>
  </w:style>
  <w:style w:type="character" w:customStyle="1" w:styleId="TextkrperZchn">
    <w:name w:val="Textkörper Zchn"/>
    <w:basedOn w:val="Absatz-Standardschriftart"/>
    <w:link w:val="Textkrper"/>
    <w:uiPriority w:val="1"/>
    <w:rsid w:val="006A3B67"/>
    <w:rPr>
      <w:rFonts w:ascii="NeueHaasGroteskText Pro" w:eastAsia="NeueHaasGroteskText Pro" w:hAnsi="NeueHaasGroteskText Pro" w:cstheme="minorBidi"/>
      <w:sz w:val="17"/>
      <w:szCs w:val="17"/>
      <w:lang w:val="en-US" w:eastAsia="en-US"/>
    </w:rPr>
  </w:style>
  <w:style w:type="character" w:styleId="Kommentarzeichen">
    <w:name w:val="annotation reference"/>
    <w:basedOn w:val="Absatz-Standardschriftart"/>
    <w:uiPriority w:val="99"/>
    <w:semiHidden/>
    <w:unhideWhenUsed/>
    <w:rsid w:val="00A84F84"/>
    <w:rPr>
      <w:sz w:val="18"/>
      <w:szCs w:val="18"/>
    </w:rPr>
  </w:style>
  <w:style w:type="paragraph" w:styleId="Kommentartext">
    <w:name w:val="annotation text"/>
    <w:basedOn w:val="Standard"/>
    <w:link w:val="KommentartextZchn"/>
    <w:uiPriority w:val="99"/>
    <w:semiHidden/>
    <w:unhideWhenUsed/>
    <w:rsid w:val="00A84F84"/>
    <w:rPr>
      <w:rFonts w:ascii="NeueHaasGroteskText Pro" w:eastAsiaTheme="minorEastAsia" w:hAnsi="NeueHaasGroteskText Pro" w:cstheme="minorBidi"/>
    </w:rPr>
  </w:style>
  <w:style w:type="character" w:customStyle="1" w:styleId="KommentartextZchn">
    <w:name w:val="Kommentartext Zchn"/>
    <w:basedOn w:val="Absatz-Standardschriftart"/>
    <w:link w:val="Kommentartext"/>
    <w:uiPriority w:val="99"/>
    <w:semiHidden/>
    <w:rsid w:val="00A84F84"/>
    <w:rPr>
      <w:rFonts w:ascii="NeueHaasGroteskText Pro" w:hAnsi="NeueHaasGroteskText Pro" w:cstheme="minorBidi"/>
      <w:sz w:val="24"/>
      <w:szCs w:val="24"/>
      <w:lang w:eastAsia="de-DE"/>
    </w:rPr>
  </w:style>
  <w:style w:type="paragraph" w:styleId="Kommentarthema">
    <w:name w:val="annotation subject"/>
    <w:basedOn w:val="Kommentartext"/>
    <w:next w:val="Kommentartext"/>
    <w:link w:val="KommentarthemaZchn"/>
    <w:uiPriority w:val="99"/>
    <w:semiHidden/>
    <w:unhideWhenUsed/>
    <w:rsid w:val="00A84F84"/>
    <w:rPr>
      <w:b/>
      <w:bCs/>
      <w:sz w:val="20"/>
      <w:szCs w:val="20"/>
    </w:rPr>
  </w:style>
  <w:style w:type="character" w:customStyle="1" w:styleId="KommentarthemaZchn">
    <w:name w:val="Kommentarthema Zchn"/>
    <w:basedOn w:val="KommentartextZchn"/>
    <w:link w:val="Kommentarthema"/>
    <w:uiPriority w:val="99"/>
    <w:semiHidden/>
    <w:rsid w:val="00A84F84"/>
    <w:rPr>
      <w:rFonts w:ascii="NeueHaasGroteskText Pro" w:hAnsi="NeueHaasGroteskText Pro" w:cstheme="minorBidi"/>
      <w:b/>
      <w:bCs/>
      <w:sz w:val="24"/>
      <w:szCs w:val="24"/>
      <w:lang w:eastAsia="de-DE"/>
    </w:rPr>
  </w:style>
  <w:style w:type="character" w:customStyle="1" w:styleId="berschrift3Zchn">
    <w:name w:val="Überschrift 3 Zchn"/>
    <w:basedOn w:val="Absatz-Standardschriftart"/>
    <w:link w:val="berschrift3"/>
    <w:uiPriority w:val="9"/>
    <w:rsid w:val="00A61177"/>
    <w:rPr>
      <w:rFonts w:eastAsia="Times New Roman"/>
      <w:b/>
      <w:bCs/>
      <w:sz w:val="27"/>
      <w:szCs w:val="27"/>
      <w:lang w:eastAsia="de-DE"/>
    </w:rPr>
  </w:style>
  <w:style w:type="character" w:customStyle="1" w:styleId="None">
    <w:name w:val="None"/>
    <w:rsid w:val="00A61177"/>
  </w:style>
  <w:style w:type="character" w:customStyle="1" w:styleId="Hyperlink1">
    <w:name w:val="Hyperlink.1"/>
    <w:basedOn w:val="None"/>
    <w:rsid w:val="00A61177"/>
  </w:style>
  <w:style w:type="table" w:customStyle="1" w:styleId="EinfacheTabelle41">
    <w:name w:val="Einfache Tabelle 41"/>
    <w:basedOn w:val="NormaleTabelle"/>
    <w:uiPriority w:val="44"/>
    <w:rsid w:val="000F3AB7"/>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Absatz-Standardschriftart"/>
    <w:rsid w:val="006D1DF8"/>
  </w:style>
  <w:style w:type="paragraph" w:customStyle="1" w:styleId="Default">
    <w:name w:val="Default"/>
    <w:rsid w:val="00C51253"/>
    <w:pPr>
      <w:autoSpaceDE w:val="0"/>
      <w:autoSpaceDN w:val="0"/>
      <w:adjustRightInd w:val="0"/>
    </w:pPr>
    <w:rPr>
      <w:rFonts w:ascii="Arial" w:hAnsi="Arial" w:cs="Arial"/>
      <w:color w:val="000000"/>
      <w:sz w:val="24"/>
      <w:szCs w:val="24"/>
    </w:rPr>
  </w:style>
  <w:style w:type="paragraph" w:styleId="berarbeitung">
    <w:name w:val="Revision"/>
    <w:hidden/>
    <w:uiPriority w:val="99"/>
    <w:semiHidden/>
    <w:rsid w:val="0088326B"/>
    <w:rPr>
      <w:rFonts w:ascii="NeueHaasGroteskText Pro" w:hAnsi="NeueHaasGroteskText Pro" w:cstheme="minorBidi"/>
      <w:sz w:val="18"/>
      <w:szCs w:val="24"/>
      <w:lang w:eastAsia="de-DE"/>
    </w:rPr>
  </w:style>
  <w:style w:type="character" w:customStyle="1" w:styleId="st">
    <w:name w:val="st"/>
    <w:basedOn w:val="Absatz-Standardschriftart"/>
    <w:rsid w:val="00340612"/>
  </w:style>
  <w:style w:type="table" w:customStyle="1" w:styleId="NormalTable0">
    <w:name w:val="Normal Table0"/>
    <w:uiPriority w:val="2"/>
    <w:semiHidden/>
    <w:unhideWhenUsed/>
    <w:qFormat/>
    <w:rsid w:val="000D429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0D4296"/>
    <w:pPr>
      <w:widowControl w:val="0"/>
    </w:pPr>
    <w:rPr>
      <w:rFonts w:asciiTheme="minorHAnsi" w:eastAsiaTheme="minorHAnsi" w:hAnsiTheme="minorHAnsi" w:cstheme="minorBidi"/>
      <w:sz w:val="22"/>
      <w:szCs w:val="22"/>
      <w:lang w:val="en-US" w:eastAsia="en-US"/>
    </w:rPr>
  </w:style>
  <w:style w:type="character" w:styleId="BesuchterLink">
    <w:name w:val="FollowedHyperlink"/>
    <w:basedOn w:val="Absatz-Standardschriftart"/>
    <w:uiPriority w:val="99"/>
    <w:semiHidden/>
    <w:unhideWhenUsed/>
    <w:rsid w:val="00BF42A6"/>
    <w:rPr>
      <w:color w:val="800080" w:themeColor="followedHyperlink"/>
      <w:u w:val="single"/>
    </w:rPr>
  </w:style>
  <w:style w:type="paragraph" w:styleId="KeinLeerraum">
    <w:name w:val="No Spacing"/>
    <w:uiPriority w:val="1"/>
    <w:qFormat/>
    <w:rsid w:val="00795CA3"/>
    <w:rPr>
      <w:rFonts w:ascii="NeueHaasGroteskText Pro" w:hAnsi="NeueHaasGroteskText Pro" w:cstheme="minorBidi"/>
      <w:sz w:val="18"/>
      <w:szCs w:val="24"/>
      <w:lang w:eastAsia="de-DE"/>
    </w:rPr>
  </w:style>
  <w:style w:type="character" w:customStyle="1" w:styleId="UnresolvedMention">
    <w:name w:val="Unresolved Mention"/>
    <w:basedOn w:val="Absatz-Standardschriftart"/>
    <w:uiPriority w:val="99"/>
    <w:semiHidden/>
    <w:unhideWhenUsed/>
    <w:rsid w:val="00367DF9"/>
    <w:rPr>
      <w:color w:val="605E5C"/>
      <w:shd w:val="clear" w:color="auto" w:fill="E1DFDD"/>
    </w:rPr>
  </w:style>
  <w:style w:type="paragraph" w:styleId="NurText">
    <w:name w:val="Plain Text"/>
    <w:basedOn w:val="Standard"/>
    <w:link w:val="NurTextZchn"/>
    <w:uiPriority w:val="99"/>
    <w:unhideWhenUsed/>
    <w:rsid w:val="00F052B6"/>
    <w:pPr>
      <w:spacing w:before="100" w:beforeAutospacing="1" w:after="100" w:afterAutospacing="1"/>
    </w:pPr>
  </w:style>
  <w:style w:type="character" w:customStyle="1" w:styleId="NurTextZchn">
    <w:name w:val="Nur Text Zchn"/>
    <w:basedOn w:val="Absatz-Standardschriftart"/>
    <w:link w:val="NurText"/>
    <w:uiPriority w:val="99"/>
    <w:rsid w:val="00F052B6"/>
    <w:rPr>
      <w:rFonts w:eastAsia="Times New Roman"/>
      <w:sz w:val="24"/>
      <w:szCs w:val="24"/>
      <w:lang w:eastAsia="de-DE"/>
    </w:rPr>
  </w:style>
  <w:style w:type="paragraph" w:customStyle="1" w:styleId="paragraph">
    <w:name w:val="paragraph"/>
    <w:basedOn w:val="Standard"/>
    <w:rsid w:val="005C7813"/>
    <w:pPr>
      <w:spacing w:before="100" w:beforeAutospacing="1" w:after="100" w:afterAutospacing="1"/>
    </w:pPr>
  </w:style>
  <w:style w:type="character" w:customStyle="1" w:styleId="spellingerror">
    <w:name w:val="spellingerror"/>
    <w:basedOn w:val="Absatz-Standardschriftart"/>
    <w:rsid w:val="005C7813"/>
  </w:style>
  <w:style w:type="character" w:customStyle="1" w:styleId="normaltextrun">
    <w:name w:val="normaltextrun"/>
    <w:basedOn w:val="Absatz-Standardschriftart"/>
    <w:rsid w:val="005C7813"/>
  </w:style>
  <w:style w:type="character" w:customStyle="1" w:styleId="scxw219379665">
    <w:name w:val="scxw219379665"/>
    <w:basedOn w:val="Absatz-Standardschriftart"/>
    <w:rsid w:val="005C7813"/>
  </w:style>
  <w:style w:type="character" w:customStyle="1" w:styleId="eop">
    <w:name w:val="eop"/>
    <w:basedOn w:val="Absatz-Standardschriftart"/>
    <w:rsid w:val="005C7813"/>
  </w:style>
  <w:style w:type="paragraph" w:customStyle="1" w:styleId="LayoutManuskript">
    <w:name w:val="Layout Manuskript"/>
    <w:basedOn w:val="Standard"/>
    <w:qFormat/>
    <w:rsid w:val="00236BD2"/>
    <w:rPr>
      <w:iCs/>
    </w:rPr>
  </w:style>
  <w:style w:type="character" w:customStyle="1" w:styleId="scxw76411065">
    <w:name w:val="scxw76411065"/>
    <w:basedOn w:val="Absatz-Standardschriftart"/>
    <w:rsid w:val="00236BD2"/>
  </w:style>
  <w:style w:type="paragraph" w:customStyle="1" w:styleId="Body">
    <w:name w:val="Body"/>
    <w:rsid w:val="007B75C6"/>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5047">
      <w:bodyDiv w:val="1"/>
      <w:marLeft w:val="0"/>
      <w:marRight w:val="0"/>
      <w:marTop w:val="0"/>
      <w:marBottom w:val="0"/>
      <w:divBdr>
        <w:top w:val="none" w:sz="0" w:space="0" w:color="auto"/>
        <w:left w:val="none" w:sz="0" w:space="0" w:color="auto"/>
        <w:bottom w:val="none" w:sz="0" w:space="0" w:color="auto"/>
        <w:right w:val="none" w:sz="0" w:space="0" w:color="auto"/>
      </w:divBdr>
    </w:div>
    <w:div w:id="27416001">
      <w:bodyDiv w:val="1"/>
      <w:marLeft w:val="0"/>
      <w:marRight w:val="0"/>
      <w:marTop w:val="0"/>
      <w:marBottom w:val="0"/>
      <w:divBdr>
        <w:top w:val="none" w:sz="0" w:space="0" w:color="auto"/>
        <w:left w:val="none" w:sz="0" w:space="0" w:color="auto"/>
        <w:bottom w:val="none" w:sz="0" w:space="0" w:color="auto"/>
        <w:right w:val="none" w:sz="0" w:space="0" w:color="auto"/>
      </w:divBdr>
    </w:div>
    <w:div w:id="48069443">
      <w:bodyDiv w:val="1"/>
      <w:marLeft w:val="0"/>
      <w:marRight w:val="0"/>
      <w:marTop w:val="0"/>
      <w:marBottom w:val="0"/>
      <w:divBdr>
        <w:top w:val="none" w:sz="0" w:space="0" w:color="auto"/>
        <w:left w:val="none" w:sz="0" w:space="0" w:color="auto"/>
        <w:bottom w:val="none" w:sz="0" w:space="0" w:color="auto"/>
        <w:right w:val="none" w:sz="0" w:space="0" w:color="auto"/>
      </w:divBdr>
    </w:div>
    <w:div w:id="71317506">
      <w:bodyDiv w:val="1"/>
      <w:marLeft w:val="0"/>
      <w:marRight w:val="0"/>
      <w:marTop w:val="0"/>
      <w:marBottom w:val="0"/>
      <w:divBdr>
        <w:top w:val="none" w:sz="0" w:space="0" w:color="auto"/>
        <w:left w:val="none" w:sz="0" w:space="0" w:color="auto"/>
        <w:bottom w:val="none" w:sz="0" w:space="0" w:color="auto"/>
        <w:right w:val="none" w:sz="0" w:space="0" w:color="auto"/>
      </w:divBdr>
    </w:div>
    <w:div w:id="80297888">
      <w:bodyDiv w:val="1"/>
      <w:marLeft w:val="0"/>
      <w:marRight w:val="0"/>
      <w:marTop w:val="0"/>
      <w:marBottom w:val="0"/>
      <w:divBdr>
        <w:top w:val="none" w:sz="0" w:space="0" w:color="auto"/>
        <w:left w:val="none" w:sz="0" w:space="0" w:color="auto"/>
        <w:bottom w:val="none" w:sz="0" w:space="0" w:color="auto"/>
        <w:right w:val="none" w:sz="0" w:space="0" w:color="auto"/>
      </w:divBdr>
    </w:div>
    <w:div w:id="117376930">
      <w:bodyDiv w:val="1"/>
      <w:marLeft w:val="0"/>
      <w:marRight w:val="0"/>
      <w:marTop w:val="0"/>
      <w:marBottom w:val="0"/>
      <w:divBdr>
        <w:top w:val="none" w:sz="0" w:space="0" w:color="auto"/>
        <w:left w:val="none" w:sz="0" w:space="0" w:color="auto"/>
        <w:bottom w:val="none" w:sz="0" w:space="0" w:color="auto"/>
        <w:right w:val="none" w:sz="0" w:space="0" w:color="auto"/>
      </w:divBdr>
    </w:div>
    <w:div w:id="117602966">
      <w:bodyDiv w:val="1"/>
      <w:marLeft w:val="0"/>
      <w:marRight w:val="0"/>
      <w:marTop w:val="0"/>
      <w:marBottom w:val="0"/>
      <w:divBdr>
        <w:top w:val="none" w:sz="0" w:space="0" w:color="auto"/>
        <w:left w:val="none" w:sz="0" w:space="0" w:color="auto"/>
        <w:bottom w:val="none" w:sz="0" w:space="0" w:color="auto"/>
        <w:right w:val="none" w:sz="0" w:space="0" w:color="auto"/>
      </w:divBdr>
    </w:div>
    <w:div w:id="126045562">
      <w:bodyDiv w:val="1"/>
      <w:marLeft w:val="0"/>
      <w:marRight w:val="0"/>
      <w:marTop w:val="0"/>
      <w:marBottom w:val="0"/>
      <w:divBdr>
        <w:top w:val="none" w:sz="0" w:space="0" w:color="auto"/>
        <w:left w:val="none" w:sz="0" w:space="0" w:color="auto"/>
        <w:bottom w:val="none" w:sz="0" w:space="0" w:color="auto"/>
        <w:right w:val="none" w:sz="0" w:space="0" w:color="auto"/>
      </w:divBdr>
    </w:div>
    <w:div w:id="129637979">
      <w:bodyDiv w:val="1"/>
      <w:marLeft w:val="0"/>
      <w:marRight w:val="0"/>
      <w:marTop w:val="0"/>
      <w:marBottom w:val="0"/>
      <w:divBdr>
        <w:top w:val="none" w:sz="0" w:space="0" w:color="auto"/>
        <w:left w:val="none" w:sz="0" w:space="0" w:color="auto"/>
        <w:bottom w:val="none" w:sz="0" w:space="0" w:color="auto"/>
        <w:right w:val="none" w:sz="0" w:space="0" w:color="auto"/>
      </w:divBdr>
    </w:div>
    <w:div w:id="141889113">
      <w:bodyDiv w:val="1"/>
      <w:marLeft w:val="0"/>
      <w:marRight w:val="0"/>
      <w:marTop w:val="0"/>
      <w:marBottom w:val="0"/>
      <w:divBdr>
        <w:top w:val="none" w:sz="0" w:space="0" w:color="auto"/>
        <w:left w:val="none" w:sz="0" w:space="0" w:color="auto"/>
        <w:bottom w:val="none" w:sz="0" w:space="0" w:color="auto"/>
        <w:right w:val="none" w:sz="0" w:space="0" w:color="auto"/>
      </w:divBdr>
    </w:div>
    <w:div w:id="205604648">
      <w:bodyDiv w:val="1"/>
      <w:marLeft w:val="0"/>
      <w:marRight w:val="0"/>
      <w:marTop w:val="0"/>
      <w:marBottom w:val="0"/>
      <w:divBdr>
        <w:top w:val="none" w:sz="0" w:space="0" w:color="auto"/>
        <w:left w:val="none" w:sz="0" w:space="0" w:color="auto"/>
        <w:bottom w:val="none" w:sz="0" w:space="0" w:color="auto"/>
        <w:right w:val="none" w:sz="0" w:space="0" w:color="auto"/>
      </w:divBdr>
      <w:divsChild>
        <w:div w:id="35132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373768">
              <w:marLeft w:val="0"/>
              <w:marRight w:val="0"/>
              <w:marTop w:val="0"/>
              <w:marBottom w:val="0"/>
              <w:divBdr>
                <w:top w:val="none" w:sz="0" w:space="0" w:color="auto"/>
                <w:left w:val="none" w:sz="0" w:space="0" w:color="auto"/>
                <w:bottom w:val="none" w:sz="0" w:space="0" w:color="auto"/>
                <w:right w:val="none" w:sz="0" w:space="0" w:color="auto"/>
              </w:divBdr>
              <w:divsChild>
                <w:div w:id="1824543159">
                  <w:marLeft w:val="0"/>
                  <w:marRight w:val="0"/>
                  <w:marTop w:val="0"/>
                  <w:marBottom w:val="0"/>
                  <w:divBdr>
                    <w:top w:val="none" w:sz="0" w:space="0" w:color="auto"/>
                    <w:left w:val="none" w:sz="0" w:space="0" w:color="auto"/>
                    <w:bottom w:val="none" w:sz="0" w:space="0" w:color="auto"/>
                    <w:right w:val="none" w:sz="0" w:space="0" w:color="auto"/>
                  </w:divBdr>
                  <w:divsChild>
                    <w:div w:id="2145004109">
                      <w:marLeft w:val="0"/>
                      <w:marRight w:val="0"/>
                      <w:marTop w:val="0"/>
                      <w:marBottom w:val="0"/>
                      <w:divBdr>
                        <w:top w:val="none" w:sz="0" w:space="0" w:color="auto"/>
                        <w:left w:val="none" w:sz="0" w:space="0" w:color="auto"/>
                        <w:bottom w:val="none" w:sz="0" w:space="0" w:color="auto"/>
                        <w:right w:val="none" w:sz="0" w:space="0" w:color="auto"/>
                      </w:divBdr>
                      <w:divsChild>
                        <w:div w:id="1520122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784085">
                              <w:marLeft w:val="0"/>
                              <w:marRight w:val="0"/>
                              <w:marTop w:val="0"/>
                              <w:marBottom w:val="0"/>
                              <w:divBdr>
                                <w:top w:val="none" w:sz="0" w:space="0" w:color="auto"/>
                                <w:left w:val="none" w:sz="0" w:space="0" w:color="auto"/>
                                <w:bottom w:val="none" w:sz="0" w:space="0" w:color="auto"/>
                                <w:right w:val="none" w:sz="0" w:space="0" w:color="auto"/>
                              </w:divBdr>
                              <w:divsChild>
                                <w:div w:id="288315918">
                                  <w:marLeft w:val="0"/>
                                  <w:marRight w:val="0"/>
                                  <w:marTop w:val="0"/>
                                  <w:marBottom w:val="0"/>
                                  <w:divBdr>
                                    <w:top w:val="none" w:sz="0" w:space="0" w:color="auto"/>
                                    <w:left w:val="none" w:sz="0" w:space="0" w:color="auto"/>
                                    <w:bottom w:val="none" w:sz="0" w:space="0" w:color="auto"/>
                                    <w:right w:val="none" w:sz="0" w:space="0" w:color="auto"/>
                                  </w:divBdr>
                                  <w:divsChild>
                                    <w:div w:id="123431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680128">
      <w:bodyDiv w:val="1"/>
      <w:marLeft w:val="0"/>
      <w:marRight w:val="0"/>
      <w:marTop w:val="0"/>
      <w:marBottom w:val="0"/>
      <w:divBdr>
        <w:top w:val="none" w:sz="0" w:space="0" w:color="auto"/>
        <w:left w:val="none" w:sz="0" w:space="0" w:color="auto"/>
        <w:bottom w:val="none" w:sz="0" w:space="0" w:color="auto"/>
        <w:right w:val="none" w:sz="0" w:space="0" w:color="auto"/>
      </w:divBdr>
    </w:div>
    <w:div w:id="248273442">
      <w:bodyDiv w:val="1"/>
      <w:marLeft w:val="0"/>
      <w:marRight w:val="0"/>
      <w:marTop w:val="0"/>
      <w:marBottom w:val="0"/>
      <w:divBdr>
        <w:top w:val="none" w:sz="0" w:space="0" w:color="auto"/>
        <w:left w:val="none" w:sz="0" w:space="0" w:color="auto"/>
        <w:bottom w:val="none" w:sz="0" w:space="0" w:color="auto"/>
        <w:right w:val="none" w:sz="0" w:space="0" w:color="auto"/>
      </w:divBdr>
    </w:div>
    <w:div w:id="265890521">
      <w:bodyDiv w:val="1"/>
      <w:marLeft w:val="0"/>
      <w:marRight w:val="0"/>
      <w:marTop w:val="0"/>
      <w:marBottom w:val="0"/>
      <w:divBdr>
        <w:top w:val="none" w:sz="0" w:space="0" w:color="auto"/>
        <w:left w:val="none" w:sz="0" w:space="0" w:color="auto"/>
        <w:bottom w:val="none" w:sz="0" w:space="0" w:color="auto"/>
        <w:right w:val="none" w:sz="0" w:space="0" w:color="auto"/>
      </w:divBdr>
    </w:div>
    <w:div w:id="357000854">
      <w:bodyDiv w:val="1"/>
      <w:marLeft w:val="0"/>
      <w:marRight w:val="0"/>
      <w:marTop w:val="0"/>
      <w:marBottom w:val="0"/>
      <w:divBdr>
        <w:top w:val="none" w:sz="0" w:space="0" w:color="auto"/>
        <w:left w:val="none" w:sz="0" w:space="0" w:color="auto"/>
        <w:bottom w:val="none" w:sz="0" w:space="0" w:color="auto"/>
        <w:right w:val="none" w:sz="0" w:space="0" w:color="auto"/>
      </w:divBdr>
    </w:div>
    <w:div w:id="414593897">
      <w:bodyDiv w:val="1"/>
      <w:marLeft w:val="0"/>
      <w:marRight w:val="0"/>
      <w:marTop w:val="0"/>
      <w:marBottom w:val="0"/>
      <w:divBdr>
        <w:top w:val="none" w:sz="0" w:space="0" w:color="auto"/>
        <w:left w:val="none" w:sz="0" w:space="0" w:color="auto"/>
        <w:bottom w:val="none" w:sz="0" w:space="0" w:color="auto"/>
        <w:right w:val="none" w:sz="0" w:space="0" w:color="auto"/>
      </w:divBdr>
    </w:div>
    <w:div w:id="414977465">
      <w:bodyDiv w:val="1"/>
      <w:marLeft w:val="0"/>
      <w:marRight w:val="0"/>
      <w:marTop w:val="0"/>
      <w:marBottom w:val="0"/>
      <w:divBdr>
        <w:top w:val="none" w:sz="0" w:space="0" w:color="auto"/>
        <w:left w:val="none" w:sz="0" w:space="0" w:color="auto"/>
        <w:bottom w:val="none" w:sz="0" w:space="0" w:color="auto"/>
        <w:right w:val="none" w:sz="0" w:space="0" w:color="auto"/>
      </w:divBdr>
    </w:div>
    <w:div w:id="421414239">
      <w:bodyDiv w:val="1"/>
      <w:marLeft w:val="0"/>
      <w:marRight w:val="0"/>
      <w:marTop w:val="0"/>
      <w:marBottom w:val="0"/>
      <w:divBdr>
        <w:top w:val="none" w:sz="0" w:space="0" w:color="auto"/>
        <w:left w:val="none" w:sz="0" w:space="0" w:color="auto"/>
        <w:bottom w:val="none" w:sz="0" w:space="0" w:color="auto"/>
        <w:right w:val="none" w:sz="0" w:space="0" w:color="auto"/>
      </w:divBdr>
    </w:div>
    <w:div w:id="442111684">
      <w:bodyDiv w:val="1"/>
      <w:marLeft w:val="0"/>
      <w:marRight w:val="0"/>
      <w:marTop w:val="0"/>
      <w:marBottom w:val="0"/>
      <w:divBdr>
        <w:top w:val="none" w:sz="0" w:space="0" w:color="auto"/>
        <w:left w:val="none" w:sz="0" w:space="0" w:color="auto"/>
        <w:bottom w:val="none" w:sz="0" w:space="0" w:color="auto"/>
        <w:right w:val="none" w:sz="0" w:space="0" w:color="auto"/>
      </w:divBdr>
    </w:div>
    <w:div w:id="444887595">
      <w:bodyDiv w:val="1"/>
      <w:marLeft w:val="0"/>
      <w:marRight w:val="0"/>
      <w:marTop w:val="0"/>
      <w:marBottom w:val="0"/>
      <w:divBdr>
        <w:top w:val="none" w:sz="0" w:space="0" w:color="auto"/>
        <w:left w:val="none" w:sz="0" w:space="0" w:color="auto"/>
        <w:bottom w:val="none" w:sz="0" w:space="0" w:color="auto"/>
        <w:right w:val="none" w:sz="0" w:space="0" w:color="auto"/>
      </w:divBdr>
    </w:div>
    <w:div w:id="461315273">
      <w:bodyDiv w:val="1"/>
      <w:marLeft w:val="0"/>
      <w:marRight w:val="0"/>
      <w:marTop w:val="0"/>
      <w:marBottom w:val="0"/>
      <w:divBdr>
        <w:top w:val="none" w:sz="0" w:space="0" w:color="auto"/>
        <w:left w:val="none" w:sz="0" w:space="0" w:color="auto"/>
        <w:bottom w:val="none" w:sz="0" w:space="0" w:color="auto"/>
        <w:right w:val="none" w:sz="0" w:space="0" w:color="auto"/>
      </w:divBdr>
    </w:div>
    <w:div w:id="515195708">
      <w:bodyDiv w:val="1"/>
      <w:marLeft w:val="0"/>
      <w:marRight w:val="0"/>
      <w:marTop w:val="0"/>
      <w:marBottom w:val="0"/>
      <w:divBdr>
        <w:top w:val="none" w:sz="0" w:space="0" w:color="auto"/>
        <w:left w:val="none" w:sz="0" w:space="0" w:color="auto"/>
        <w:bottom w:val="none" w:sz="0" w:space="0" w:color="auto"/>
        <w:right w:val="none" w:sz="0" w:space="0" w:color="auto"/>
      </w:divBdr>
      <w:divsChild>
        <w:div w:id="2074233989">
          <w:marLeft w:val="0"/>
          <w:marRight w:val="0"/>
          <w:marTop w:val="0"/>
          <w:marBottom w:val="0"/>
          <w:divBdr>
            <w:top w:val="none" w:sz="0" w:space="0" w:color="auto"/>
            <w:left w:val="none" w:sz="0" w:space="0" w:color="auto"/>
            <w:bottom w:val="none" w:sz="0" w:space="0" w:color="auto"/>
            <w:right w:val="none" w:sz="0" w:space="0" w:color="auto"/>
          </w:divBdr>
          <w:divsChild>
            <w:div w:id="1318807165">
              <w:marLeft w:val="0"/>
              <w:marRight w:val="0"/>
              <w:marTop w:val="0"/>
              <w:marBottom w:val="0"/>
              <w:divBdr>
                <w:top w:val="none" w:sz="0" w:space="0" w:color="auto"/>
                <w:left w:val="none" w:sz="0" w:space="0" w:color="auto"/>
                <w:bottom w:val="none" w:sz="0" w:space="0" w:color="auto"/>
                <w:right w:val="none" w:sz="0" w:space="0" w:color="auto"/>
              </w:divBdr>
              <w:divsChild>
                <w:div w:id="734543945">
                  <w:marLeft w:val="0"/>
                  <w:marRight w:val="0"/>
                  <w:marTop w:val="0"/>
                  <w:marBottom w:val="0"/>
                  <w:divBdr>
                    <w:top w:val="none" w:sz="0" w:space="0" w:color="auto"/>
                    <w:left w:val="none" w:sz="0" w:space="0" w:color="auto"/>
                    <w:bottom w:val="none" w:sz="0" w:space="0" w:color="auto"/>
                    <w:right w:val="none" w:sz="0" w:space="0" w:color="auto"/>
                  </w:divBdr>
                  <w:divsChild>
                    <w:div w:id="21378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88397">
      <w:bodyDiv w:val="1"/>
      <w:marLeft w:val="0"/>
      <w:marRight w:val="0"/>
      <w:marTop w:val="0"/>
      <w:marBottom w:val="0"/>
      <w:divBdr>
        <w:top w:val="none" w:sz="0" w:space="0" w:color="auto"/>
        <w:left w:val="none" w:sz="0" w:space="0" w:color="auto"/>
        <w:bottom w:val="none" w:sz="0" w:space="0" w:color="auto"/>
        <w:right w:val="none" w:sz="0" w:space="0" w:color="auto"/>
      </w:divBdr>
    </w:div>
    <w:div w:id="519665830">
      <w:bodyDiv w:val="1"/>
      <w:marLeft w:val="0"/>
      <w:marRight w:val="0"/>
      <w:marTop w:val="0"/>
      <w:marBottom w:val="0"/>
      <w:divBdr>
        <w:top w:val="none" w:sz="0" w:space="0" w:color="auto"/>
        <w:left w:val="none" w:sz="0" w:space="0" w:color="auto"/>
        <w:bottom w:val="none" w:sz="0" w:space="0" w:color="auto"/>
        <w:right w:val="none" w:sz="0" w:space="0" w:color="auto"/>
      </w:divBdr>
    </w:div>
    <w:div w:id="525019665">
      <w:bodyDiv w:val="1"/>
      <w:marLeft w:val="0"/>
      <w:marRight w:val="0"/>
      <w:marTop w:val="0"/>
      <w:marBottom w:val="0"/>
      <w:divBdr>
        <w:top w:val="none" w:sz="0" w:space="0" w:color="auto"/>
        <w:left w:val="none" w:sz="0" w:space="0" w:color="auto"/>
        <w:bottom w:val="none" w:sz="0" w:space="0" w:color="auto"/>
        <w:right w:val="none" w:sz="0" w:space="0" w:color="auto"/>
      </w:divBdr>
    </w:div>
    <w:div w:id="528683434">
      <w:bodyDiv w:val="1"/>
      <w:marLeft w:val="0"/>
      <w:marRight w:val="0"/>
      <w:marTop w:val="0"/>
      <w:marBottom w:val="0"/>
      <w:divBdr>
        <w:top w:val="none" w:sz="0" w:space="0" w:color="auto"/>
        <w:left w:val="none" w:sz="0" w:space="0" w:color="auto"/>
        <w:bottom w:val="none" w:sz="0" w:space="0" w:color="auto"/>
        <w:right w:val="none" w:sz="0" w:space="0" w:color="auto"/>
      </w:divBdr>
    </w:div>
    <w:div w:id="541794096">
      <w:bodyDiv w:val="1"/>
      <w:marLeft w:val="0"/>
      <w:marRight w:val="0"/>
      <w:marTop w:val="0"/>
      <w:marBottom w:val="0"/>
      <w:divBdr>
        <w:top w:val="none" w:sz="0" w:space="0" w:color="auto"/>
        <w:left w:val="none" w:sz="0" w:space="0" w:color="auto"/>
        <w:bottom w:val="none" w:sz="0" w:space="0" w:color="auto"/>
        <w:right w:val="none" w:sz="0" w:space="0" w:color="auto"/>
      </w:divBdr>
    </w:div>
    <w:div w:id="558244782">
      <w:bodyDiv w:val="1"/>
      <w:marLeft w:val="0"/>
      <w:marRight w:val="0"/>
      <w:marTop w:val="0"/>
      <w:marBottom w:val="0"/>
      <w:divBdr>
        <w:top w:val="none" w:sz="0" w:space="0" w:color="auto"/>
        <w:left w:val="none" w:sz="0" w:space="0" w:color="auto"/>
        <w:bottom w:val="none" w:sz="0" w:space="0" w:color="auto"/>
        <w:right w:val="none" w:sz="0" w:space="0" w:color="auto"/>
      </w:divBdr>
      <w:divsChild>
        <w:div w:id="1041174984">
          <w:marLeft w:val="0"/>
          <w:marRight w:val="0"/>
          <w:marTop w:val="0"/>
          <w:marBottom w:val="0"/>
          <w:divBdr>
            <w:top w:val="none" w:sz="0" w:space="0" w:color="auto"/>
            <w:left w:val="none" w:sz="0" w:space="0" w:color="auto"/>
            <w:bottom w:val="none" w:sz="0" w:space="0" w:color="auto"/>
            <w:right w:val="none" w:sz="0" w:space="0" w:color="auto"/>
          </w:divBdr>
          <w:divsChild>
            <w:div w:id="1987932223">
              <w:marLeft w:val="0"/>
              <w:marRight w:val="0"/>
              <w:marTop w:val="0"/>
              <w:marBottom w:val="0"/>
              <w:divBdr>
                <w:top w:val="none" w:sz="0" w:space="0" w:color="auto"/>
                <w:left w:val="none" w:sz="0" w:space="0" w:color="auto"/>
                <w:bottom w:val="none" w:sz="0" w:space="0" w:color="auto"/>
                <w:right w:val="none" w:sz="0" w:space="0" w:color="auto"/>
              </w:divBdr>
              <w:divsChild>
                <w:div w:id="532504192">
                  <w:marLeft w:val="0"/>
                  <w:marRight w:val="0"/>
                  <w:marTop w:val="0"/>
                  <w:marBottom w:val="0"/>
                  <w:divBdr>
                    <w:top w:val="none" w:sz="0" w:space="0" w:color="auto"/>
                    <w:left w:val="none" w:sz="0" w:space="0" w:color="auto"/>
                    <w:bottom w:val="none" w:sz="0" w:space="0" w:color="auto"/>
                    <w:right w:val="none" w:sz="0" w:space="0" w:color="auto"/>
                  </w:divBdr>
                  <w:divsChild>
                    <w:div w:id="145798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350665">
      <w:bodyDiv w:val="1"/>
      <w:marLeft w:val="0"/>
      <w:marRight w:val="0"/>
      <w:marTop w:val="0"/>
      <w:marBottom w:val="0"/>
      <w:divBdr>
        <w:top w:val="none" w:sz="0" w:space="0" w:color="auto"/>
        <w:left w:val="none" w:sz="0" w:space="0" w:color="auto"/>
        <w:bottom w:val="none" w:sz="0" w:space="0" w:color="auto"/>
        <w:right w:val="none" w:sz="0" w:space="0" w:color="auto"/>
      </w:divBdr>
    </w:div>
    <w:div w:id="568612122">
      <w:bodyDiv w:val="1"/>
      <w:marLeft w:val="0"/>
      <w:marRight w:val="0"/>
      <w:marTop w:val="0"/>
      <w:marBottom w:val="0"/>
      <w:divBdr>
        <w:top w:val="none" w:sz="0" w:space="0" w:color="auto"/>
        <w:left w:val="none" w:sz="0" w:space="0" w:color="auto"/>
        <w:bottom w:val="none" w:sz="0" w:space="0" w:color="auto"/>
        <w:right w:val="none" w:sz="0" w:space="0" w:color="auto"/>
      </w:divBdr>
    </w:div>
    <w:div w:id="589436433">
      <w:bodyDiv w:val="1"/>
      <w:marLeft w:val="0"/>
      <w:marRight w:val="0"/>
      <w:marTop w:val="0"/>
      <w:marBottom w:val="0"/>
      <w:divBdr>
        <w:top w:val="none" w:sz="0" w:space="0" w:color="auto"/>
        <w:left w:val="none" w:sz="0" w:space="0" w:color="auto"/>
        <w:bottom w:val="none" w:sz="0" w:space="0" w:color="auto"/>
        <w:right w:val="none" w:sz="0" w:space="0" w:color="auto"/>
      </w:divBdr>
    </w:div>
    <w:div w:id="591472676">
      <w:bodyDiv w:val="1"/>
      <w:marLeft w:val="0"/>
      <w:marRight w:val="0"/>
      <w:marTop w:val="0"/>
      <w:marBottom w:val="0"/>
      <w:divBdr>
        <w:top w:val="none" w:sz="0" w:space="0" w:color="auto"/>
        <w:left w:val="none" w:sz="0" w:space="0" w:color="auto"/>
        <w:bottom w:val="none" w:sz="0" w:space="0" w:color="auto"/>
        <w:right w:val="none" w:sz="0" w:space="0" w:color="auto"/>
      </w:divBdr>
    </w:div>
    <w:div w:id="594871963">
      <w:bodyDiv w:val="1"/>
      <w:marLeft w:val="0"/>
      <w:marRight w:val="0"/>
      <w:marTop w:val="0"/>
      <w:marBottom w:val="0"/>
      <w:divBdr>
        <w:top w:val="none" w:sz="0" w:space="0" w:color="auto"/>
        <w:left w:val="none" w:sz="0" w:space="0" w:color="auto"/>
        <w:bottom w:val="none" w:sz="0" w:space="0" w:color="auto"/>
        <w:right w:val="none" w:sz="0" w:space="0" w:color="auto"/>
      </w:divBdr>
      <w:divsChild>
        <w:div w:id="119766453">
          <w:marLeft w:val="0"/>
          <w:marRight w:val="0"/>
          <w:marTop w:val="0"/>
          <w:marBottom w:val="0"/>
          <w:divBdr>
            <w:top w:val="none" w:sz="0" w:space="0" w:color="auto"/>
            <w:left w:val="none" w:sz="0" w:space="0" w:color="auto"/>
            <w:bottom w:val="none" w:sz="0" w:space="0" w:color="auto"/>
            <w:right w:val="none" w:sz="0" w:space="0" w:color="auto"/>
          </w:divBdr>
          <w:divsChild>
            <w:div w:id="444886344">
              <w:marLeft w:val="0"/>
              <w:marRight w:val="0"/>
              <w:marTop w:val="0"/>
              <w:marBottom w:val="0"/>
              <w:divBdr>
                <w:top w:val="none" w:sz="0" w:space="0" w:color="auto"/>
                <w:left w:val="none" w:sz="0" w:space="0" w:color="auto"/>
                <w:bottom w:val="none" w:sz="0" w:space="0" w:color="auto"/>
                <w:right w:val="none" w:sz="0" w:space="0" w:color="auto"/>
              </w:divBdr>
              <w:divsChild>
                <w:div w:id="88706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2096">
      <w:bodyDiv w:val="1"/>
      <w:marLeft w:val="0"/>
      <w:marRight w:val="0"/>
      <w:marTop w:val="0"/>
      <w:marBottom w:val="0"/>
      <w:divBdr>
        <w:top w:val="none" w:sz="0" w:space="0" w:color="auto"/>
        <w:left w:val="none" w:sz="0" w:space="0" w:color="auto"/>
        <w:bottom w:val="none" w:sz="0" w:space="0" w:color="auto"/>
        <w:right w:val="none" w:sz="0" w:space="0" w:color="auto"/>
      </w:divBdr>
    </w:div>
    <w:div w:id="612202429">
      <w:bodyDiv w:val="1"/>
      <w:marLeft w:val="0"/>
      <w:marRight w:val="0"/>
      <w:marTop w:val="0"/>
      <w:marBottom w:val="0"/>
      <w:divBdr>
        <w:top w:val="none" w:sz="0" w:space="0" w:color="auto"/>
        <w:left w:val="none" w:sz="0" w:space="0" w:color="auto"/>
        <w:bottom w:val="none" w:sz="0" w:space="0" w:color="auto"/>
        <w:right w:val="none" w:sz="0" w:space="0" w:color="auto"/>
      </w:divBdr>
      <w:divsChild>
        <w:div w:id="71198191">
          <w:marLeft w:val="0"/>
          <w:marRight w:val="0"/>
          <w:marTop w:val="0"/>
          <w:marBottom w:val="0"/>
          <w:divBdr>
            <w:top w:val="none" w:sz="0" w:space="0" w:color="auto"/>
            <w:left w:val="none" w:sz="0" w:space="0" w:color="auto"/>
            <w:bottom w:val="none" w:sz="0" w:space="0" w:color="auto"/>
            <w:right w:val="none" w:sz="0" w:space="0" w:color="auto"/>
          </w:divBdr>
          <w:divsChild>
            <w:div w:id="1422410266">
              <w:marLeft w:val="0"/>
              <w:marRight w:val="0"/>
              <w:marTop w:val="0"/>
              <w:marBottom w:val="0"/>
              <w:divBdr>
                <w:top w:val="none" w:sz="0" w:space="0" w:color="auto"/>
                <w:left w:val="none" w:sz="0" w:space="0" w:color="auto"/>
                <w:bottom w:val="none" w:sz="0" w:space="0" w:color="auto"/>
                <w:right w:val="none" w:sz="0" w:space="0" w:color="auto"/>
              </w:divBdr>
              <w:divsChild>
                <w:div w:id="18854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59480">
      <w:bodyDiv w:val="1"/>
      <w:marLeft w:val="0"/>
      <w:marRight w:val="0"/>
      <w:marTop w:val="0"/>
      <w:marBottom w:val="0"/>
      <w:divBdr>
        <w:top w:val="none" w:sz="0" w:space="0" w:color="auto"/>
        <w:left w:val="none" w:sz="0" w:space="0" w:color="auto"/>
        <w:bottom w:val="none" w:sz="0" w:space="0" w:color="auto"/>
        <w:right w:val="none" w:sz="0" w:space="0" w:color="auto"/>
      </w:divBdr>
    </w:div>
    <w:div w:id="620576409">
      <w:bodyDiv w:val="1"/>
      <w:marLeft w:val="0"/>
      <w:marRight w:val="0"/>
      <w:marTop w:val="0"/>
      <w:marBottom w:val="0"/>
      <w:divBdr>
        <w:top w:val="none" w:sz="0" w:space="0" w:color="auto"/>
        <w:left w:val="none" w:sz="0" w:space="0" w:color="auto"/>
        <w:bottom w:val="none" w:sz="0" w:space="0" w:color="auto"/>
        <w:right w:val="none" w:sz="0" w:space="0" w:color="auto"/>
      </w:divBdr>
    </w:div>
    <w:div w:id="635961537">
      <w:bodyDiv w:val="1"/>
      <w:marLeft w:val="0"/>
      <w:marRight w:val="0"/>
      <w:marTop w:val="0"/>
      <w:marBottom w:val="0"/>
      <w:divBdr>
        <w:top w:val="none" w:sz="0" w:space="0" w:color="auto"/>
        <w:left w:val="none" w:sz="0" w:space="0" w:color="auto"/>
        <w:bottom w:val="none" w:sz="0" w:space="0" w:color="auto"/>
        <w:right w:val="none" w:sz="0" w:space="0" w:color="auto"/>
      </w:divBdr>
      <w:divsChild>
        <w:div w:id="2011791126">
          <w:marLeft w:val="0"/>
          <w:marRight w:val="0"/>
          <w:marTop w:val="0"/>
          <w:marBottom w:val="0"/>
          <w:divBdr>
            <w:top w:val="none" w:sz="0" w:space="0" w:color="auto"/>
            <w:left w:val="none" w:sz="0" w:space="0" w:color="auto"/>
            <w:bottom w:val="none" w:sz="0" w:space="0" w:color="auto"/>
            <w:right w:val="none" w:sz="0" w:space="0" w:color="auto"/>
          </w:divBdr>
        </w:div>
      </w:divsChild>
    </w:div>
    <w:div w:id="652760512">
      <w:bodyDiv w:val="1"/>
      <w:marLeft w:val="0"/>
      <w:marRight w:val="0"/>
      <w:marTop w:val="0"/>
      <w:marBottom w:val="0"/>
      <w:divBdr>
        <w:top w:val="none" w:sz="0" w:space="0" w:color="auto"/>
        <w:left w:val="none" w:sz="0" w:space="0" w:color="auto"/>
        <w:bottom w:val="none" w:sz="0" w:space="0" w:color="auto"/>
        <w:right w:val="none" w:sz="0" w:space="0" w:color="auto"/>
      </w:divBdr>
      <w:divsChild>
        <w:div w:id="978657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63507">
              <w:marLeft w:val="0"/>
              <w:marRight w:val="0"/>
              <w:marTop w:val="0"/>
              <w:marBottom w:val="0"/>
              <w:divBdr>
                <w:top w:val="none" w:sz="0" w:space="0" w:color="auto"/>
                <w:left w:val="none" w:sz="0" w:space="0" w:color="auto"/>
                <w:bottom w:val="none" w:sz="0" w:space="0" w:color="auto"/>
                <w:right w:val="none" w:sz="0" w:space="0" w:color="auto"/>
              </w:divBdr>
              <w:divsChild>
                <w:div w:id="506755367">
                  <w:marLeft w:val="0"/>
                  <w:marRight w:val="0"/>
                  <w:marTop w:val="0"/>
                  <w:marBottom w:val="0"/>
                  <w:divBdr>
                    <w:top w:val="none" w:sz="0" w:space="0" w:color="auto"/>
                    <w:left w:val="none" w:sz="0" w:space="0" w:color="auto"/>
                    <w:bottom w:val="none" w:sz="0" w:space="0" w:color="auto"/>
                    <w:right w:val="none" w:sz="0" w:space="0" w:color="auto"/>
                  </w:divBdr>
                  <w:divsChild>
                    <w:div w:id="836772937">
                      <w:marLeft w:val="0"/>
                      <w:marRight w:val="0"/>
                      <w:marTop w:val="0"/>
                      <w:marBottom w:val="0"/>
                      <w:divBdr>
                        <w:top w:val="none" w:sz="0" w:space="0" w:color="auto"/>
                        <w:left w:val="none" w:sz="0" w:space="0" w:color="auto"/>
                        <w:bottom w:val="none" w:sz="0" w:space="0" w:color="auto"/>
                        <w:right w:val="none" w:sz="0" w:space="0" w:color="auto"/>
                      </w:divBdr>
                      <w:divsChild>
                        <w:div w:id="2131900748">
                          <w:marLeft w:val="0"/>
                          <w:marRight w:val="0"/>
                          <w:marTop w:val="0"/>
                          <w:marBottom w:val="0"/>
                          <w:divBdr>
                            <w:top w:val="none" w:sz="0" w:space="0" w:color="auto"/>
                            <w:left w:val="none" w:sz="0" w:space="0" w:color="auto"/>
                            <w:bottom w:val="none" w:sz="0" w:space="0" w:color="auto"/>
                            <w:right w:val="none" w:sz="0" w:space="0" w:color="auto"/>
                          </w:divBdr>
                          <w:divsChild>
                            <w:div w:id="306402777">
                              <w:marLeft w:val="0"/>
                              <w:marRight w:val="0"/>
                              <w:marTop w:val="0"/>
                              <w:marBottom w:val="0"/>
                              <w:divBdr>
                                <w:top w:val="none" w:sz="0" w:space="0" w:color="auto"/>
                                <w:left w:val="none" w:sz="0" w:space="0" w:color="auto"/>
                                <w:bottom w:val="none" w:sz="0" w:space="0" w:color="auto"/>
                                <w:right w:val="none" w:sz="0" w:space="0" w:color="auto"/>
                              </w:divBdr>
                              <w:divsChild>
                                <w:div w:id="401216957">
                                  <w:marLeft w:val="0"/>
                                  <w:marRight w:val="0"/>
                                  <w:marTop w:val="0"/>
                                  <w:marBottom w:val="0"/>
                                  <w:divBdr>
                                    <w:top w:val="none" w:sz="0" w:space="0" w:color="auto"/>
                                    <w:left w:val="none" w:sz="0" w:space="0" w:color="auto"/>
                                    <w:bottom w:val="none" w:sz="0" w:space="0" w:color="auto"/>
                                    <w:right w:val="none" w:sz="0" w:space="0" w:color="auto"/>
                                  </w:divBdr>
                                  <w:divsChild>
                                    <w:div w:id="127402825">
                                      <w:marLeft w:val="0"/>
                                      <w:marRight w:val="0"/>
                                      <w:marTop w:val="0"/>
                                      <w:marBottom w:val="0"/>
                                      <w:divBdr>
                                        <w:top w:val="none" w:sz="0" w:space="0" w:color="auto"/>
                                        <w:left w:val="none" w:sz="0" w:space="0" w:color="auto"/>
                                        <w:bottom w:val="none" w:sz="0" w:space="0" w:color="auto"/>
                                        <w:right w:val="none" w:sz="0" w:space="0" w:color="auto"/>
                                      </w:divBdr>
                                      <w:divsChild>
                                        <w:div w:id="728262907">
                                          <w:marLeft w:val="0"/>
                                          <w:marRight w:val="0"/>
                                          <w:marTop w:val="0"/>
                                          <w:marBottom w:val="0"/>
                                          <w:divBdr>
                                            <w:top w:val="none" w:sz="0" w:space="0" w:color="auto"/>
                                            <w:left w:val="none" w:sz="0" w:space="0" w:color="auto"/>
                                            <w:bottom w:val="none" w:sz="0" w:space="0" w:color="auto"/>
                                            <w:right w:val="none" w:sz="0" w:space="0" w:color="auto"/>
                                          </w:divBdr>
                                          <w:divsChild>
                                            <w:div w:id="949166040">
                                              <w:marLeft w:val="0"/>
                                              <w:marRight w:val="0"/>
                                              <w:marTop w:val="0"/>
                                              <w:marBottom w:val="0"/>
                                              <w:divBdr>
                                                <w:top w:val="none" w:sz="0" w:space="0" w:color="auto"/>
                                                <w:left w:val="none" w:sz="0" w:space="0" w:color="auto"/>
                                                <w:bottom w:val="none" w:sz="0" w:space="0" w:color="auto"/>
                                                <w:right w:val="none" w:sz="0" w:space="0" w:color="auto"/>
                                              </w:divBdr>
                                              <w:divsChild>
                                                <w:div w:id="1186019350">
                                                  <w:marLeft w:val="0"/>
                                                  <w:marRight w:val="0"/>
                                                  <w:marTop w:val="0"/>
                                                  <w:marBottom w:val="0"/>
                                                  <w:divBdr>
                                                    <w:top w:val="none" w:sz="0" w:space="0" w:color="auto"/>
                                                    <w:left w:val="none" w:sz="0" w:space="0" w:color="auto"/>
                                                    <w:bottom w:val="none" w:sz="0" w:space="0" w:color="auto"/>
                                                    <w:right w:val="none" w:sz="0" w:space="0" w:color="auto"/>
                                                  </w:divBdr>
                                                  <w:divsChild>
                                                    <w:div w:id="1039009941">
                                                      <w:marLeft w:val="0"/>
                                                      <w:marRight w:val="0"/>
                                                      <w:marTop w:val="0"/>
                                                      <w:marBottom w:val="0"/>
                                                      <w:divBdr>
                                                        <w:top w:val="none" w:sz="0" w:space="0" w:color="auto"/>
                                                        <w:left w:val="none" w:sz="0" w:space="0" w:color="auto"/>
                                                        <w:bottom w:val="none" w:sz="0" w:space="0" w:color="auto"/>
                                                        <w:right w:val="none" w:sz="0" w:space="0" w:color="auto"/>
                                                      </w:divBdr>
                                                      <w:divsChild>
                                                        <w:div w:id="820079836">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525968">
      <w:bodyDiv w:val="1"/>
      <w:marLeft w:val="0"/>
      <w:marRight w:val="0"/>
      <w:marTop w:val="0"/>
      <w:marBottom w:val="0"/>
      <w:divBdr>
        <w:top w:val="none" w:sz="0" w:space="0" w:color="auto"/>
        <w:left w:val="none" w:sz="0" w:space="0" w:color="auto"/>
        <w:bottom w:val="none" w:sz="0" w:space="0" w:color="auto"/>
        <w:right w:val="none" w:sz="0" w:space="0" w:color="auto"/>
      </w:divBdr>
    </w:div>
    <w:div w:id="735475401">
      <w:bodyDiv w:val="1"/>
      <w:marLeft w:val="0"/>
      <w:marRight w:val="0"/>
      <w:marTop w:val="0"/>
      <w:marBottom w:val="0"/>
      <w:divBdr>
        <w:top w:val="none" w:sz="0" w:space="0" w:color="auto"/>
        <w:left w:val="none" w:sz="0" w:space="0" w:color="auto"/>
        <w:bottom w:val="none" w:sz="0" w:space="0" w:color="auto"/>
        <w:right w:val="none" w:sz="0" w:space="0" w:color="auto"/>
      </w:divBdr>
    </w:div>
    <w:div w:id="737483701">
      <w:bodyDiv w:val="1"/>
      <w:marLeft w:val="0"/>
      <w:marRight w:val="0"/>
      <w:marTop w:val="0"/>
      <w:marBottom w:val="0"/>
      <w:divBdr>
        <w:top w:val="none" w:sz="0" w:space="0" w:color="auto"/>
        <w:left w:val="none" w:sz="0" w:space="0" w:color="auto"/>
        <w:bottom w:val="none" w:sz="0" w:space="0" w:color="auto"/>
        <w:right w:val="none" w:sz="0" w:space="0" w:color="auto"/>
      </w:divBdr>
    </w:div>
    <w:div w:id="764109798">
      <w:bodyDiv w:val="1"/>
      <w:marLeft w:val="0"/>
      <w:marRight w:val="0"/>
      <w:marTop w:val="0"/>
      <w:marBottom w:val="0"/>
      <w:divBdr>
        <w:top w:val="none" w:sz="0" w:space="0" w:color="auto"/>
        <w:left w:val="none" w:sz="0" w:space="0" w:color="auto"/>
        <w:bottom w:val="none" w:sz="0" w:space="0" w:color="auto"/>
        <w:right w:val="none" w:sz="0" w:space="0" w:color="auto"/>
      </w:divBdr>
    </w:div>
    <w:div w:id="784471393">
      <w:bodyDiv w:val="1"/>
      <w:marLeft w:val="0"/>
      <w:marRight w:val="0"/>
      <w:marTop w:val="0"/>
      <w:marBottom w:val="0"/>
      <w:divBdr>
        <w:top w:val="none" w:sz="0" w:space="0" w:color="auto"/>
        <w:left w:val="none" w:sz="0" w:space="0" w:color="auto"/>
        <w:bottom w:val="none" w:sz="0" w:space="0" w:color="auto"/>
        <w:right w:val="none" w:sz="0" w:space="0" w:color="auto"/>
      </w:divBdr>
    </w:div>
    <w:div w:id="810948749">
      <w:bodyDiv w:val="1"/>
      <w:marLeft w:val="0"/>
      <w:marRight w:val="0"/>
      <w:marTop w:val="0"/>
      <w:marBottom w:val="0"/>
      <w:divBdr>
        <w:top w:val="none" w:sz="0" w:space="0" w:color="auto"/>
        <w:left w:val="none" w:sz="0" w:space="0" w:color="auto"/>
        <w:bottom w:val="none" w:sz="0" w:space="0" w:color="auto"/>
        <w:right w:val="none" w:sz="0" w:space="0" w:color="auto"/>
      </w:divBdr>
      <w:divsChild>
        <w:div w:id="1726639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2787280">
              <w:marLeft w:val="0"/>
              <w:marRight w:val="0"/>
              <w:marTop w:val="0"/>
              <w:marBottom w:val="0"/>
              <w:divBdr>
                <w:top w:val="none" w:sz="0" w:space="0" w:color="auto"/>
                <w:left w:val="none" w:sz="0" w:space="0" w:color="auto"/>
                <w:bottom w:val="none" w:sz="0" w:space="0" w:color="auto"/>
                <w:right w:val="none" w:sz="0" w:space="0" w:color="auto"/>
              </w:divBdr>
              <w:divsChild>
                <w:div w:id="184751788">
                  <w:marLeft w:val="0"/>
                  <w:marRight w:val="0"/>
                  <w:marTop w:val="0"/>
                  <w:marBottom w:val="0"/>
                  <w:divBdr>
                    <w:top w:val="none" w:sz="0" w:space="0" w:color="auto"/>
                    <w:left w:val="none" w:sz="0" w:space="0" w:color="auto"/>
                    <w:bottom w:val="none" w:sz="0" w:space="0" w:color="auto"/>
                    <w:right w:val="none" w:sz="0" w:space="0" w:color="auto"/>
                  </w:divBdr>
                  <w:divsChild>
                    <w:div w:id="59599202">
                      <w:marLeft w:val="0"/>
                      <w:marRight w:val="0"/>
                      <w:marTop w:val="0"/>
                      <w:marBottom w:val="0"/>
                      <w:divBdr>
                        <w:top w:val="none" w:sz="0" w:space="0" w:color="auto"/>
                        <w:left w:val="none" w:sz="0" w:space="0" w:color="auto"/>
                        <w:bottom w:val="none" w:sz="0" w:space="0" w:color="auto"/>
                        <w:right w:val="none" w:sz="0" w:space="0" w:color="auto"/>
                      </w:divBdr>
                      <w:divsChild>
                        <w:div w:id="303777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360102">
                              <w:marLeft w:val="0"/>
                              <w:marRight w:val="0"/>
                              <w:marTop w:val="0"/>
                              <w:marBottom w:val="0"/>
                              <w:divBdr>
                                <w:top w:val="none" w:sz="0" w:space="0" w:color="auto"/>
                                <w:left w:val="none" w:sz="0" w:space="0" w:color="auto"/>
                                <w:bottom w:val="none" w:sz="0" w:space="0" w:color="auto"/>
                                <w:right w:val="none" w:sz="0" w:space="0" w:color="auto"/>
                              </w:divBdr>
                              <w:divsChild>
                                <w:div w:id="1465736960">
                                  <w:marLeft w:val="0"/>
                                  <w:marRight w:val="0"/>
                                  <w:marTop w:val="0"/>
                                  <w:marBottom w:val="0"/>
                                  <w:divBdr>
                                    <w:top w:val="none" w:sz="0" w:space="0" w:color="auto"/>
                                    <w:left w:val="none" w:sz="0" w:space="0" w:color="auto"/>
                                    <w:bottom w:val="none" w:sz="0" w:space="0" w:color="auto"/>
                                    <w:right w:val="none" w:sz="0" w:space="0" w:color="auto"/>
                                  </w:divBdr>
                                  <w:divsChild>
                                    <w:div w:id="132782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335445">
      <w:bodyDiv w:val="1"/>
      <w:marLeft w:val="0"/>
      <w:marRight w:val="0"/>
      <w:marTop w:val="0"/>
      <w:marBottom w:val="0"/>
      <w:divBdr>
        <w:top w:val="none" w:sz="0" w:space="0" w:color="auto"/>
        <w:left w:val="none" w:sz="0" w:space="0" w:color="auto"/>
        <w:bottom w:val="none" w:sz="0" w:space="0" w:color="auto"/>
        <w:right w:val="none" w:sz="0" w:space="0" w:color="auto"/>
      </w:divBdr>
    </w:div>
    <w:div w:id="836113849">
      <w:bodyDiv w:val="1"/>
      <w:marLeft w:val="0"/>
      <w:marRight w:val="0"/>
      <w:marTop w:val="0"/>
      <w:marBottom w:val="0"/>
      <w:divBdr>
        <w:top w:val="none" w:sz="0" w:space="0" w:color="auto"/>
        <w:left w:val="none" w:sz="0" w:space="0" w:color="auto"/>
        <w:bottom w:val="none" w:sz="0" w:space="0" w:color="auto"/>
        <w:right w:val="none" w:sz="0" w:space="0" w:color="auto"/>
      </w:divBdr>
      <w:divsChild>
        <w:div w:id="530800721">
          <w:marLeft w:val="0"/>
          <w:marRight w:val="0"/>
          <w:marTop w:val="0"/>
          <w:marBottom w:val="0"/>
          <w:divBdr>
            <w:top w:val="none" w:sz="0" w:space="0" w:color="auto"/>
            <w:left w:val="none" w:sz="0" w:space="0" w:color="auto"/>
            <w:bottom w:val="none" w:sz="0" w:space="0" w:color="auto"/>
            <w:right w:val="none" w:sz="0" w:space="0" w:color="auto"/>
          </w:divBdr>
          <w:divsChild>
            <w:div w:id="1183321370">
              <w:marLeft w:val="0"/>
              <w:marRight w:val="0"/>
              <w:marTop w:val="0"/>
              <w:marBottom w:val="0"/>
              <w:divBdr>
                <w:top w:val="none" w:sz="0" w:space="0" w:color="auto"/>
                <w:left w:val="none" w:sz="0" w:space="0" w:color="auto"/>
                <w:bottom w:val="none" w:sz="0" w:space="0" w:color="auto"/>
                <w:right w:val="none" w:sz="0" w:space="0" w:color="auto"/>
              </w:divBdr>
              <w:divsChild>
                <w:div w:id="60183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796700">
      <w:bodyDiv w:val="1"/>
      <w:marLeft w:val="0"/>
      <w:marRight w:val="0"/>
      <w:marTop w:val="0"/>
      <w:marBottom w:val="0"/>
      <w:divBdr>
        <w:top w:val="none" w:sz="0" w:space="0" w:color="auto"/>
        <w:left w:val="none" w:sz="0" w:space="0" w:color="auto"/>
        <w:bottom w:val="none" w:sz="0" w:space="0" w:color="auto"/>
        <w:right w:val="none" w:sz="0" w:space="0" w:color="auto"/>
      </w:divBdr>
      <w:divsChild>
        <w:div w:id="300036607">
          <w:marLeft w:val="0"/>
          <w:marRight w:val="0"/>
          <w:marTop w:val="0"/>
          <w:marBottom w:val="0"/>
          <w:divBdr>
            <w:top w:val="none" w:sz="0" w:space="0" w:color="auto"/>
            <w:left w:val="none" w:sz="0" w:space="0" w:color="auto"/>
            <w:bottom w:val="none" w:sz="0" w:space="0" w:color="auto"/>
            <w:right w:val="none" w:sz="0" w:space="0" w:color="auto"/>
          </w:divBdr>
        </w:div>
        <w:div w:id="596255676">
          <w:marLeft w:val="0"/>
          <w:marRight w:val="0"/>
          <w:marTop w:val="0"/>
          <w:marBottom w:val="0"/>
          <w:divBdr>
            <w:top w:val="none" w:sz="0" w:space="0" w:color="auto"/>
            <w:left w:val="none" w:sz="0" w:space="0" w:color="auto"/>
            <w:bottom w:val="none" w:sz="0" w:space="0" w:color="auto"/>
            <w:right w:val="none" w:sz="0" w:space="0" w:color="auto"/>
          </w:divBdr>
        </w:div>
        <w:div w:id="1629622861">
          <w:marLeft w:val="0"/>
          <w:marRight w:val="0"/>
          <w:marTop w:val="0"/>
          <w:marBottom w:val="0"/>
          <w:divBdr>
            <w:top w:val="none" w:sz="0" w:space="0" w:color="auto"/>
            <w:left w:val="none" w:sz="0" w:space="0" w:color="auto"/>
            <w:bottom w:val="none" w:sz="0" w:space="0" w:color="auto"/>
            <w:right w:val="none" w:sz="0" w:space="0" w:color="auto"/>
          </w:divBdr>
        </w:div>
        <w:div w:id="1928074834">
          <w:marLeft w:val="0"/>
          <w:marRight w:val="0"/>
          <w:marTop w:val="0"/>
          <w:marBottom w:val="0"/>
          <w:divBdr>
            <w:top w:val="none" w:sz="0" w:space="0" w:color="auto"/>
            <w:left w:val="none" w:sz="0" w:space="0" w:color="auto"/>
            <w:bottom w:val="none" w:sz="0" w:space="0" w:color="auto"/>
            <w:right w:val="none" w:sz="0" w:space="0" w:color="auto"/>
          </w:divBdr>
        </w:div>
      </w:divsChild>
    </w:div>
    <w:div w:id="860902602">
      <w:bodyDiv w:val="1"/>
      <w:marLeft w:val="0"/>
      <w:marRight w:val="0"/>
      <w:marTop w:val="0"/>
      <w:marBottom w:val="0"/>
      <w:divBdr>
        <w:top w:val="none" w:sz="0" w:space="0" w:color="auto"/>
        <w:left w:val="none" w:sz="0" w:space="0" w:color="auto"/>
        <w:bottom w:val="none" w:sz="0" w:space="0" w:color="auto"/>
        <w:right w:val="none" w:sz="0" w:space="0" w:color="auto"/>
      </w:divBdr>
    </w:div>
    <w:div w:id="861020026">
      <w:bodyDiv w:val="1"/>
      <w:marLeft w:val="0"/>
      <w:marRight w:val="0"/>
      <w:marTop w:val="0"/>
      <w:marBottom w:val="0"/>
      <w:divBdr>
        <w:top w:val="none" w:sz="0" w:space="0" w:color="auto"/>
        <w:left w:val="none" w:sz="0" w:space="0" w:color="auto"/>
        <w:bottom w:val="none" w:sz="0" w:space="0" w:color="auto"/>
        <w:right w:val="none" w:sz="0" w:space="0" w:color="auto"/>
      </w:divBdr>
    </w:div>
    <w:div w:id="868953671">
      <w:bodyDiv w:val="1"/>
      <w:marLeft w:val="0"/>
      <w:marRight w:val="0"/>
      <w:marTop w:val="0"/>
      <w:marBottom w:val="0"/>
      <w:divBdr>
        <w:top w:val="none" w:sz="0" w:space="0" w:color="auto"/>
        <w:left w:val="none" w:sz="0" w:space="0" w:color="auto"/>
        <w:bottom w:val="none" w:sz="0" w:space="0" w:color="auto"/>
        <w:right w:val="none" w:sz="0" w:space="0" w:color="auto"/>
      </w:divBdr>
    </w:div>
    <w:div w:id="883522236">
      <w:bodyDiv w:val="1"/>
      <w:marLeft w:val="0"/>
      <w:marRight w:val="0"/>
      <w:marTop w:val="0"/>
      <w:marBottom w:val="0"/>
      <w:divBdr>
        <w:top w:val="none" w:sz="0" w:space="0" w:color="auto"/>
        <w:left w:val="none" w:sz="0" w:space="0" w:color="auto"/>
        <w:bottom w:val="none" w:sz="0" w:space="0" w:color="auto"/>
        <w:right w:val="none" w:sz="0" w:space="0" w:color="auto"/>
      </w:divBdr>
    </w:div>
    <w:div w:id="894854307">
      <w:bodyDiv w:val="1"/>
      <w:marLeft w:val="0"/>
      <w:marRight w:val="0"/>
      <w:marTop w:val="0"/>
      <w:marBottom w:val="0"/>
      <w:divBdr>
        <w:top w:val="none" w:sz="0" w:space="0" w:color="auto"/>
        <w:left w:val="none" w:sz="0" w:space="0" w:color="auto"/>
        <w:bottom w:val="none" w:sz="0" w:space="0" w:color="auto"/>
        <w:right w:val="none" w:sz="0" w:space="0" w:color="auto"/>
      </w:divBdr>
    </w:div>
    <w:div w:id="925654741">
      <w:bodyDiv w:val="1"/>
      <w:marLeft w:val="0"/>
      <w:marRight w:val="0"/>
      <w:marTop w:val="0"/>
      <w:marBottom w:val="0"/>
      <w:divBdr>
        <w:top w:val="none" w:sz="0" w:space="0" w:color="auto"/>
        <w:left w:val="none" w:sz="0" w:space="0" w:color="auto"/>
        <w:bottom w:val="none" w:sz="0" w:space="0" w:color="auto"/>
        <w:right w:val="none" w:sz="0" w:space="0" w:color="auto"/>
      </w:divBdr>
      <w:divsChild>
        <w:div w:id="105542138">
          <w:marLeft w:val="0"/>
          <w:marRight w:val="0"/>
          <w:marTop w:val="0"/>
          <w:marBottom w:val="0"/>
          <w:divBdr>
            <w:top w:val="none" w:sz="0" w:space="0" w:color="auto"/>
            <w:left w:val="none" w:sz="0" w:space="0" w:color="auto"/>
            <w:bottom w:val="none" w:sz="0" w:space="0" w:color="auto"/>
            <w:right w:val="none" w:sz="0" w:space="0" w:color="auto"/>
          </w:divBdr>
          <w:divsChild>
            <w:div w:id="1812597798">
              <w:marLeft w:val="0"/>
              <w:marRight w:val="0"/>
              <w:marTop w:val="0"/>
              <w:marBottom w:val="0"/>
              <w:divBdr>
                <w:top w:val="none" w:sz="0" w:space="0" w:color="auto"/>
                <w:left w:val="none" w:sz="0" w:space="0" w:color="auto"/>
                <w:bottom w:val="none" w:sz="0" w:space="0" w:color="auto"/>
                <w:right w:val="none" w:sz="0" w:space="0" w:color="auto"/>
              </w:divBdr>
              <w:divsChild>
                <w:div w:id="167680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3124">
      <w:bodyDiv w:val="1"/>
      <w:marLeft w:val="0"/>
      <w:marRight w:val="0"/>
      <w:marTop w:val="0"/>
      <w:marBottom w:val="0"/>
      <w:divBdr>
        <w:top w:val="none" w:sz="0" w:space="0" w:color="auto"/>
        <w:left w:val="none" w:sz="0" w:space="0" w:color="auto"/>
        <w:bottom w:val="none" w:sz="0" w:space="0" w:color="auto"/>
        <w:right w:val="none" w:sz="0" w:space="0" w:color="auto"/>
      </w:divBdr>
    </w:div>
    <w:div w:id="970089502">
      <w:bodyDiv w:val="1"/>
      <w:marLeft w:val="0"/>
      <w:marRight w:val="0"/>
      <w:marTop w:val="0"/>
      <w:marBottom w:val="0"/>
      <w:divBdr>
        <w:top w:val="none" w:sz="0" w:space="0" w:color="auto"/>
        <w:left w:val="none" w:sz="0" w:space="0" w:color="auto"/>
        <w:bottom w:val="none" w:sz="0" w:space="0" w:color="auto"/>
        <w:right w:val="none" w:sz="0" w:space="0" w:color="auto"/>
      </w:divBdr>
    </w:div>
    <w:div w:id="1012344731">
      <w:bodyDiv w:val="1"/>
      <w:marLeft w:val="0"/>
      <w:marRight w:val="0"/>
      <w:marTop w:val="0"/>
      <w:marBottom w:val="0"/>
      <w:divBdr>
        <w:top w:val="none" w:sz="0" w:space="0" w:color="auto"/>
        <w:left w:val="none" w:sz="0" w:space="0" w:color="auto"/>
        <w:bottom w:val="none" w:sz="0" w:space="0" w:color="auto"/>
        <w:right w:val="none" w:sz="0" w:space="0" w:color="auto"/>
      </w:divBdr>
      <w:divsChild>
        <w:div w:id="1325157520">
          <w:marLeft w:val="0"/>
          <w:marRight w:val="0"/>
          <w:marTop w:val="0"/>
          <w:marBottom w:val="0"/>
          <w:divBdr>
            <w:top w:val="none" w:sz="0" w:space="0" w:color="auto"/>
            <w:left w:val="none" w:sz="0" w:space="0" w:color="auto"/>
            <w:bottom w:val="none" w:sz="0" w:space="0" w:color="auto"/>
            <w:right w:val="none" w:sz="0" w:space="0" w:color="auto"/>
          </w:divBdr>
          <w:divsChild>
            <w:div w:id="957370506">
              <w:marLeft w:val="0"/>
              <w:marRight w:val="0"/>
              <w:marTop w:val="0"/>
              <w:marBottom w:val="0"/>
              <w:divBdr>
                <w:top w:val="none" w:sz="0" w:space="0" w:color="auto"/>
                <w:left w:val="none" w:sz="0" w:space="0" w:color="auto"/>
                <w:bottom w:val="none" w:sz="0" w:space="0" w:color="auto"/>
                <w:right w:val="none" w:sz="0" w:space="0" w:color="auto"/>
              </w:divBdr>
              <w:divsChild>
                <w:div w:id="2068262116">
                  <w:marLeft w:val="0"/>
                  <w:marRight w:val="0"/>
                  <w:marTop w:val="0"/>
                  <w:marBottom w:val="0"/>
                  <w:divBdr>
                    <w:top w:val="none" w:sz="0" w:space="0" w:color="auto"/>
                    <w:left w:val="none" w:sz="0" w:space="0" w:color="auto"/>
                    <w:bottom w:val="none" w:sz="0" w:space="0" w:color="auto"/>
                    <w:right w:val="none" w:sz="0" w:space="0" w:color="auto"/>
                  </w:divBdr>
                  <w:divsChild>
                    <w:div w:id="7599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01539">
      <w:bodyDiv w:val="1"/>
      <w:marLeft w:val="0"/>
      <w:marRight w:val="0"/>
      <w:marTop w:val="0"/>
      <w:marBottom w:val="0"/>
      <w:divBdr>
        <w:top w:val="none" w:sz="0" w:space="0" w:color="auto"/>
        <w:left w:val="none" w:sz="0" w:space="0" w:color="auto"/>
        <w:bottom w:val="none" w:sz="0" w:space="0" w:color="auto"/>
        <w:right w:val="none" w:sz="0" w:space="0" w:color="auto"/>
      </w:divBdr>
    </w:div>
    <w:div w:id="1119567283">
      <w:bodyDiv w:val="1"/>
      <w:marLeft w:val="0"/>
      <w:marRight w:val="0"/>
      <w:marTop w:val="0"/>
      <w:marBottom w:val="0"/>
      <w:divBdr>
        <w:top w:val="none" w:sz="0" w:space="0" w:color="auto"/>
        <w:left w:val="none" w:sz="0" w:space="0" w:color="auto"/>
        <w:bottom w:val="none" w:sz="0" w:space="0" w:color="auto"/>
        <w:right w:val="none" w:sz="0" w:space="0" w:color="auto"/>
      </w:divBdr>
      <w:divsChild>
        <w:div w:id="1197622051">
          <w:marLeft w:val="0"/>
          <w:marRight w:val="0"/>
          <w:marTop w:val="0"/>
          <w:marBottom w:val="0"/>
          <w:divBdr>
            <w:top w:val="none" w:sz="0" w:space="0" w:color="auto"/>
            <w:left w:val="none" w:sz="0" w:space="0" w:color="auto"/>
            <w:bottom w:val="none" w:sz="0" w:space="0" w:color="auto"/>
            <w:right w:val="none" w:sz="0" w:space="0" w:color="auto"/>
          </w:divBdr>
          <w:divsChild>
            <w:div w:id="65733150">
              <w:marLeft w:val="0"/>
              <w:marRight w:val="0"/>
              <w:marTop w:val="0"/>
              <w:marBottom w:val="0"/>
              <w:divBdr>
                <w:top w:val="none" w:sz="0" w:space="0" w:color="auto"/>
                <w:left w:val="none" w:sz="0" w:space="0" w:color="auto"/>
                <w:bottom w:val="none" w:sz="0" w:space="0" w:color="auto"/>
                <w:right w:val="none" w:sz="0" w:space="0" w:color="auto"/>
              </w:divBdr>
              <w:divsChild>
                <w:div w:id="9134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268579">
      <w:bodyDiv w:val="1"/>
      <w:marLeft w:val="0"/>
      <w:marRight w:val="0"/>
      <w:marTop w:val="0"/>
      <w:marBottom w:val="0"/>
      <w:divBdr>
        <w:top w:val="none" w:sz="0" w:space="0" w:color="auto"/>
        <w:left w:val="none" w:sz="0" w:space="0" w:color="auto"/>
        <w:bottom w:val="none" w:sz="0" w:space="0" w:color="auto"/>
        <w:right w:val="none" w:sz="0" w:space="0" w:color="auto"/>
      </w:divBdr>
      <w:divsChild>
        <w:div w:id="532810485">
          <w:marLeft w:val="0"/>
          <w:marRight w:val="0"/>
          <w:marTop w:val="0"/>
          <w:marBottom w:val="0"/>
          <w:divBdr>
            <w:top w:val="none" w:sz="0" w:space="0" w:color="auto"/>
            <w:left w:val="none" w:sz="0" w:space="0" w:color="auto"/>
            <w:bottom w:val="none" w:sz="0" w:space="0" w:color="auto"/>
            <w:right w:val="none" w:sz="0" w:space="0" w:color="auto"/>
          </w:divBdr>
        </w:div>
        <w:div w:id="578709011">
          <w:marLeft w:val="0"/>
          <w:marRight w:val="0"/>
          <w:marTop w:val="0"/>
          <w:marBottom w:val="0"/>
          <w:divBdr>
            <w:top w:val="none" w:sz="0" w:space="0" w:color="auto"/>
            <w:left w:val="none" w:sz="0" w:space="0" w:color="auto"/>
            <w:bottom w:val="none" w:sz="0" w:space="0" w:color="auto"/>
            <w:right w:val="none" w:sz="0" w:space="0" w:color="auto"/>
          </w:divBdr>
        </w:div>
        <w:div w:id="1249267323">
          <w:marLeft w:val="0"/>
          <w:marRight w:val="0"/>
          <w:marTop w:val="0"/>
          <w:marBottom w:val="0"/>
          <w:divBdr>
            <w:top w:val="none" w:sz="0" w:space="0" w:color="auto"/>
            <w:left w:val="none" w:sz="0" w:space="0" w:color="auto"/>
            <w:bottom w:val="none" w:sz="0" w:space="0" w:color="auto"/>
            <w:right w:val="none" w:sz="0" w:space="0" w:color="auto"/>
          </w:divBdr>
        </w:div>
        <w:div w:id="1544443565">
          <w:marLeft w:val="0"/>
          <w:marRight w:val="0"/>
          <w:marTop w:val="0"/>
          <w:marBottom w:val="0"/>
          <w:divBdr>
            <w:top w:val="none" w:sz="0" w:space="0" w:color="auto"/>
            <w:left w:val="none" w:sz="0" w:space="0" w:color="auto"/>
            <w:bottom w:val="none" w:sz="0" w:space="0" w:color="auto"/>
            <w:right w:val="none" w:sz="0" w:space="0" w:color="auto"/>
          </w:divBdr>
        </w:div>
        <w:div w:id="1678340978">
          <w:marLeft w:val="0"/>
          <w:marRight w:val="0"/>
          <w:marTop w:val="0"/>
          <w:marBottom w:val="0"/>
          <w:divBdr>
            <w:top w:val="none" w:sz="0" w:space="0" w:color="auto"/>
            <w:left w:val="none" w:sz="0" w:space="0" w:color="auto"/>
            <w:bottom w:val="none" w:sz="0" w:space="0" w:color="auto"/>
            <w:right w:val="none" w:sz="0" w:space="0" w:color="auto"/>
          </w:divBdr>
        </w:div>
        <w:div w:id="1991012565">
          <w:marLeft w:val="0"/>
          <w:marRight w:val="0"/>
          <w:marTop w:val="0"/>
          <w:marBottom w:val="0"/>
          <w:divBdr>
            <w:top w:val="none" w:sz="0" w:space="0" w:color="auto"/>
            <w:left w:val="none" w:sz="0" w:space="0" w:color="auto"/>
            <w:bottom w:val="none" w:sz="0" w:space="0" w:color="auto"/>
            <w:right w:val="none" w:sz="0" w:space="0" w:color="auto"/>
          </w:divBdr>
        </w:div>
        <w:div w:id="2075201041">
          <w:marLeft w:val="0"/>
          <w:marRight w:val="0"/>
          <w:marTop w:val="0"/>
          <w:marBottom w:val="0"/>
          <w:divBdr>
            <w:top w:val="none" w:sz="0" w:space="0" w:color="auto"/>
            <w:left w:val="none" w:sz="0" w:space="0" w:color="auto"/>
            <w:bottom w:val="none" w:sz="0" w:space="0" w:color="auto"/>
            <w:right w:val="none" w:sz="0" w:space="0" w:color="auto"/>
          </w:divBdr>
        </w:div>
      </w:divsChild>
    </w:div>
    <w:div w:id="1133602144">
      <w:bodyDiv w:val="1"/>
      <w:marLeft w:val="0"/>
      <w:marRight w:val="0"/>
      <w:marTop w:val="0"/>
      <w:marBottom w:val="0"/>
      <w:divBdr>
        <w:top w:val="none" w:sz="0" w:space="0" w:color="auto"/>
        <w:left w:val="none" w:sz="0" w:space="0" w:color="auto"/>
        <w:bottom w:val="none" w:sz="0" w:space="0" w:color="auto"/>
        <w:right w:val="none" w:sz="0" w:space="0" w:color="auto"/>
      </w:divBdr>
      <w:divsChild>
        <w:div w:id="294411525">
          <w:marLeft w:val="0"/>
          <w:marRight w:val="0"/>
          <w:marTop w:val="0"/>
          <w:marBottom w:val="0"/>
          <w:divBdr>
            <w:top w:val="none" w:sz="0" w:space="0" w:color="auto"/>
            <w:left w:val="none" w:sz="0" w:space="0" w:color="auto"/>
            <w:bottom w:val="none" w:sz="0" w:space="0" w:color="auto"/>
            <w:right w:val="none" w:sz="0" w:space="0" w:color="auto"/>
          </w:divBdr>
        </w:div>
        <w:div w:id="505557404">
          <w:marLeft w:val="0"/>
          <w:marRight w:val="0"/>
          <w:marTop w:val="0"/>
          <w:marBottom w:val="0"/>
          <w:divBdr>
            <w:top w:val="none" w:sz="0" w:space="0" w:color="auto"/>
            <w:left w:val="none" w:sz="0" w:space="0" w:color="auto"/>
            <w:bottom w:val="none" w:sz="0" w:space="0" w:color="auto"/>
            <w:right w:val="none" w:sz="0" w:space="0" w:color="auto"/>
          </w:divBdr>
        </w:div>
        <w:div w:id="659892841">
          <w:marLeft w:val="0"/>
          <w:marRight w:val="0"/>
          <w:marTop w:val="0"/>
          <w:marBottom w:val="0"/>
          <w:divBdr>
            <w:top w:val="none" w:sz="0" w:space="0" w:color="auto"/>
            <w:left w:val="none" w:sz="0" w:space="0" w:color="auto"/>
            <w:bottom w:val="none" w:sz="0" w:space="0" w:color="auto"/>
            <w:right w:val="none" w:sz="0" w:space="0" w:color="auto"/>
          </w:divBdr>
        </w:div>
        <w:div w:id="967122171">
          <w:marLeft w:val="0"/>
          <w:marRight w:val="0"/>
          <w:marTop w:val="0"/>
          <w:marBottom w:val="0"/>
          <w:divBdr>
            <w:top w:val="none" w:sz="0" w:space="0" w:color="auto"/>
            <w:left w:val="none" w:sz="0" w:space="0" w:color="auto"/>
            <w:bottom w:val="none" w:sz="0" w:space="0" w:color="auto"/>
            <w:right w:val="none" w:sz="0" w:space="0" w:color="auto"/>
          </w:divBdr>
        </w:div>
        <w:div w:id="1784690064">
          <w:marLeft w:val="0"/>
          <w:marRight w:val="0"/>
          <w:marTop w:val="0"/>
          <w:marBottom w:val="0"/>
          <w:divBdr>
            <w:top w:val="none" w:sz="0" w:space="0" w:color="auto"/>
            <w:left w:val="none" w:sz="0" w:space="0" w:color="auto"/>
            <w:bottom w:val="none" w:sz="0" w:space="0" w:color="auto"/>
            <w:right w:val="none" w:sz="0" w:space="0" w:color="auto"/>
          </w:divBdr>
        </w:div>
        <w:div w:id="2004162849">
          <w:marLeft w:val="0"/>
          <w:marRight w:val="0"/>
          <w:marTop w:val="0"/>
          <w:marBottom w:val="0"/>
          <w:divBdr>
            <w:top w:val="none" w:sz="0" w:space="0" w:color="auto"/>
            <w:left w:val="none" w:sz="0" w:space="0" w:color="auto"/>
            <w:bottom w:val="none" w:sz="0" w:space="0" w:color="auto"/>
            <w:right w:val="none" w:sz="0" w:space="0" w:color="auto"/>
          </w:divBdr>
        </w:div>
        <w:div w:id="2020355046">
          <w:marLeft w:val="0"/>
          <w:marRight w:val="0"/>
          <w:marTop w:val="0"/>
          <w:marBottom w:val="0"/>
          <w:divBdr>
            <w:top w:val="none" w:sz="0" w:space="0" w:color="auto"/>
            <w:left w:val="none" w:sz="0" w:space="0" w:color="auto"/>
            <w:bottom w:val="none" w:sz="0" w:space="0" w:color="auto"/>
            <w:right w:val="none" w:sz="0" w:space="0" w:color="auto"/>
          </w:divBdr>
        </w:div>
      </w:divsChild>
    </w:div>
    <w:div w:id="1137337993">
      <w:bodyDiv w:val="1"/>
      <w:marLeft w:val="0"/>
      <w:marRight w:val="0"/>
      <w:marTop w:val="0"/>
      <w:marBottom w:val="0"/>
      <w:divBdr>
        <w:top w:val="none" w:sz="0" w:space="0" w:color="auto"/>
        <w:left w:val="none" w:sz="0" w:space="0" w:color="auto"/>
        <w:bottom w:val="none" w:sz="0" w:space="0" w:color="auto"/>
        <w:right w:val="none" w:sz="0" w:space="0" w:color="auto"/>
      </w:divBdr>
    </w:div>
    <w:div w:id="1156411343">
      <w:bodyDiv w:val="1"/>
      <w:marLeft w:val="0"/>
      <w:marRight w:val="0"/>
      <w:marTop w:val="0"/>
      <w:marBottom w:val="0"/>
      <w:divBdr>
        <w:top w:val="none" w:sz="0" w:space="0" w:color="auto"/>
        <w:left w:val="none" w:sz="0" w:space="0" w:color="auto"/>
        <w:bottom w:val="none" w:sz="0" w:space="0" w:color="auto"/>
        <w:right w:val="none" w:sz="0" w:space="0" w:color="auto"/>
      </w:divBdr>
    </w:div>
    <w:div w:id="1164400258">
      <w:bodyDiv w:val="1"/>
      <w:marLeft w:val="0"/>
      <w:marRight w:val="0"/>
      <w:marTop w:val="0"/>
      <w:marBottom w:val="0"/>
      <w:divBdr>
        <w:top w:val="none" w:sz="0" w:space="0" w:color="auto"/>
        <w:left w:val="none" w:sz="0" w:space="0" w:color="auto"/>
        <w:bottom w:val="none" w:sz="0" w:space="0" w:color="auto"/>
        <w:right w:val="none" w:sz="0" w:space="0" w:color="auto"/>
      </w:divBdr>
    </w:div>
    <w:div w:id="1167282181">
      <w:bodyDiv w:val="1"/>
      <w:marLeft w:val="0"/>
      <w:marRight w:val="0"/>
      <w:marTop w:val="0"/>
      <w:marBottom w:val="0"/>
      <w:divBdr>
        <w:top w:val="none" w:sz="0" w:space="0" w:color="auto"/>
        <w:left w:val="none" w:sz="0" w:space="0" w:color="auto"/>
        <w:bottom w:val="none" w:sz="0" w:space="0" w:color="auto"/>
        <w:right w:val="none" w:sz="0" w:space="0" w:color="auto"/>
      </w:divBdr>
    </w:div>
    <w:div w:id="1170751396">
      <w:bodyDiv w:val="1"/>
      <w:marLeft w:val="0"/>
      <w:marRight w:val="0"/>
      <w:marTop w:val="0"/>
      <w:marBottom w:val="0"/>
      <w:divBdr>
        <w:top w:val="none" w:sz="0" w:space="0" w:color="auto"/>
        <w:left w:val="none" w:sz="0" w:space="0" w:color="auto"/>
        <w:bottom w:val="none" w:sz="0" w:space="0" w:color="auto"/>
        <w:right w:val="none" w:sz="0" w:space="0" w:color="auto"/>
      </w:divBdr>
      <w:divsChild>
        <w:div w:id="19093121">
          <w:marLeft w:val="0"/>
          <w:marRight w:val="0"/>
          <w:marTop w:val="0"/>
          <w:marBottom w:val="0"/>
          <w:divBdr>
            <w:top w:val="none" w:sz="0" w:space="0" w:color="auto"/>
            <w:left w:val="none" w:sz="0" w:space="0" w:color="auto"/>
            <w:bottom w:val="none" w:sz="0" w:space="0" w:color="auto"/>
            <w:right w:val="none" w:sz="0" w:space="0" w:color="auto"/>
          </w:divBdr>
          <w:divsChild>
            <w:div w:id="1786079186">
              <w:marLeft w:val="0"/>
              <w:marRight w:val="0"/>
              <w:marTop w:val="0"/>
              <w:marBottom w:val="0"/>
              <w:divBdr>
                <w:top w:val="none" w:sz="0" w:space="0" w:color="auto"/>
                <w:left w:val="none" w:sz="0" w:space="0" w:color="auto"/>
                <w:bottom w:val="none" w:sz="0" w:space="0" w:color="auto"/>
                <w:right w:val="none" w:sz="0" w:space="0" w:color="auto"/>
              </w:divBdr>
              <w:divsChild>
                <w:div w:id="439494351">
                  <w:marLeft w:val="0"/>
                  <w:marRight w:val="0"/>
                  <w:marTop w:val="0"/>
                  <w:marBottom w:val="0"/>
                  <w:divBdr>
                    <w:top w:val="none" w:sz="0" w:space="0" w:color="auto"/>
                    <w:left w:val="none" w:sz="0" w:space="0" w:color="auto"/>
                    <w:bottom w:val="none" w:sz="0" w:space="0" w:color="auto"/>
                    <w:right w:val="none" w:sz="0" w:space="0" w:color="auto"/>
                  </w:divBdr>
                  <w:divsChild>
                    <w:div w:id="166975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549152">
      <w:bodyDiv w:val="1"/>
      <w:marLeft w:val="0"/>
      <w:marRight w:val="0"/>
      <w:marTop w:val="0"/>
      <w:marBottom w:val="0"/>
      <w:divBdr>
        <w:top w:val="none" w:sz="0" w:space="0" w:color="auto"/>
        <w:left w:val="none" w:sz="0" w:space="0" w:color="auto"/>
        <w:bottom w:val="none" w:sz="0" w:space="0" w:color="auto"/>
        <w:right w:val="none" w:sz="0" w:space="0" w:color="auto"/>
      </w:divBdr>
    </w:div>
    <w:div w:id="1204948942">
      <w:bodyDiv w:val="1"/>
      <w:marLeft w:val="0"/>
      <w:marRight w:val="0"/>
      <w:marTop w:val="0"/>
      <w:marBottom w:val="0"/>
      <w:divBdr>
        <w:top w:val="none" w:sz="0" w:space="0" w:color="auto"/>
        <w:left w:val="none" w:sz="0" w:space="0" w:color="auto"/>
        <w:bottom w:val="none" w:sz="0" w:space="0" w:color="auto"/>
        <w:right w:val="none" w:sz="0" w:space="0" w:color="auto"/>
      </w:divBdr>
    </w:div>
    <w:div w:id="1272785148">
      <w:bodyDiv w:val="1"/>
      <w:marLeft w:val="0"/>
      <w:marRight w:val="0"/>
      <w:marTop w:val="0"/>
      <w:marBottom w:val="0"/>
      <w:divBdr>
        <w:top w:val="none" w:sz="0" w:space="0" w:color="auto"/>
        <w:left w:val="none" w:sz="0" w:space="0" w:color="auto"/>
        <w:bottom w:val="none" w:sz="0" w:space="0" w:color="auto"/>
        <w:right w:val="none" w:sz="0" w:space="0" w:color="auto"/>
      </w:divBdr>
    </w:div>
    <w:div w:id="1275210213">
      <w:bodyDiv w:val="1"/>
      <w:marLeft w:val="0"/>
      <w:marRight w:val="0"/>
      <w:marTop w:val="0"/>
      <w:marBottom w:val="0"/>
      <w:divBdr>
        <w:top w:val="none" w:sz="0" w:space="0" w:color="auto"/>
        <w:left w:val="none" w:sz="0" w:space="0" w:color="auto"/>
        <w:bottom w:val="none" w:sz="0" w:space="0" w:color="auto"/>
        <w:right w:val="none" w:sz="0" w:space="0" w:color="auto"/>
      </w:divBdr>
    </w:div>
    <w:div w:id="1285388410">
      <w:bodyDiv w:val="1"/>
      <w:marLeft w:val="0"/>
      <w:marRight w:val="0"/>
      <w:marTop w:val="0"/>
      <w:marBottom w:val="0"/>
      <w:divBdr>
        <w:top w:val="none" w:sz="0" w:space="0" w:color="auto"/>
        <w:left w:val="none" w:sz="0" w:space="0" w:color="auto"/>
        <w:bottom w:val="none" w:sz="0" w:space="0" w:color="auto"/>
        <w:right w:val="none" w:sz="0" w:space="0" w:color="auto"/>
      </w:divBdr>
    </w:div>
    <w:div w:id="1337730156">
      <w:bodyDiv w:val="1"/>
      <w:marLeft w:val="0"/>
      <w:marRight w:val="0"/>
      <w:marTop w:val="0"/>
      <w:marBottom w:val="0"/>
      <w:divBdr>
        <w:top w:val="none" w:sz="0" w:space="0" w:color="auto"/>
        <w:left w:val="none" w:sz="0" w:space="0" w:color="auto"/>
        <w:bottom w:val="none" w:sz="0" w:space="0" w:color="auto"/>
        <w:right w:val="none" w:sz="0" w:space="0" w:color="auto"/>
      </w:divBdr>
    </w:div>
    <w:div w:id="1339191470">
      <w:bodyDiv w:val="1"/>
      <w:marLeft w:val="0"/>
      <w:marRight w:val="0"/>
      <w:marTop w:val="0"/>
      <w:marBottom w:val="0"/>
      <w:divBdr>
        <w:top w:val="none" w:sz="0" w:space="0" w:color="auto"/>
        <w:left w:val="none" w:sz="0" w:space="0" w:color="auto"/>
        <w:bottom w:val="none" w:sz="0" w:space="0" w:color="auto"/>
        <w:right w:val="none" w:sz="0" w:space="0" w:color="auto"/>
      </w:divBdr>
      <w:divsChild>
        <w:div w:id="493766059">
          <w:marLeft w:val="0"/>
          <w:marRight w:val="0"/>
          <w:marTop w:val="0"/>
          <w:marBottom w:val="0"/>
          <w:divBdr>
            <w:top w:val="none" w:sz="0" w:space="0" w:color="auto"/>
            <w:left w:val="none" w:sz="0" w:space="0" w:color="auto"/>
            <w:bottom w:val="none" w:sz="0" w:space="0" w:color="auto"/>
            <w:right w:val="none" w:sz="0" w:space="0" w:color="auto"/>
          </w:divBdr>
        </w:div>
        <w:div w:id="1085616299">
          <w:marLeft w:val="0"/>
          <w:marRight w:val="0"/>
          <w:marTop w:val="0"/>
          <w:marBottom w:val="0"/>
          <w:divBdr>
            <w:top w:val="none" w:sz="0" w:space="0" w:color="auto"/>
            <w:left w:val="none" w:sz="0" w:space="0" w:color="auto"/>
            <w:bottom w:val="none" w:sz="0" w:space="0" w:color="auto"/>
            <w:right w:val="none" w:sz="0" w:space="0" w:color="auto"/>
          </w:divBdr>
        </w:div>
      </w:divsChild>
    </w:div>
    <w:div w:id="1349136655">
      <w:bodyDiv w:val="1"/>
      <w:marLeft w:val="0"/>
      <w:marRight w:val="0"/>
      <w:marTop w:val="0"/>
      <w:marBottom w:val="0"/>
      <w:divBdr>
        <w:top w:val="none" w:sz="0" w:space="0" w:color="auto"/>
        <w:left w:val="none" w:sz="0" w:space="0" w:color="auto"/>
        <w:bottom w:val="none" w:sz="0" w:space="0" w:color="auto"/>
        <w:right w:val="none" w:sz="0" w:space="0" w:color="auto"/>
      </w:divBdr>
    </w:div>
    <w:div w:id="1353846113">
      <w:bodyDiv w:val="1"/>
      <w:marLeft w:val="0"/>
      <w:marRight w:val="0"/>
      <w:marTop w:val="0"/>
      <w:marBottom w:val="0"/>
      <w:divBdr>
        <w:top w:val="none" w:sz="0" w:space="0" w:color="auto"/>
        <w:left w:val="none" w:sz="0" w:space="0" w:color="auto"/>
        <w:bottom w:val="none" w:sz="0" w:space="0" w:color="auto"/>
        <w:right w:val="none" w:sz="0" w:space="0" w:color="auto"/>
      </w:divBdr>
    </w:div>
    <w:div w:id="1378241602">
      <w:bodyDiv w:val="1"/>
      <w:marLeft w:val="0"/>
      <w:marRight w:val="0"/>
      <w:marTop w:val="0"/>
      <w:marBottom w:val="0"/>
      <w:divBdr>
        <w:top w:val="none" w:sz="0" w:space="0" w:color="auto"/>
        <w:left w:val="none" w:sz="0" w:space="0" w:color="auto"/>
        <w:bottom w:val="none" w:sz="0" w:space="0" w:color="auto"/>
        <w:right w:val="none" w:sz="0" w:space="0" w:color="auto"/>
      </w:divBdr>
      <w:divsChild>
        <w:div w:id="1259173825">
          <w:marLeft w:val="0"/>
          <w:marRight w:val="0"/>
          <w:marTop w:val="0"/>
          <w:marBottom w:val="0"/>
          <w:divBdr>
            <w:top w:val="none" w:sz="0" w:space="0" w:color="auto"/>
            <w:left w:val="none" w:sz="0" w:space="0" w:color="auto"/>
            <w:bottom w:val="none" w:sz="0" w:space="0" w:color="auto"/>
            <w:right w:val="none" w:sz="0" w:space="0" w:color="auto"/>
          </w:divBdr>
          <w:divsChild>
            <w:div w:id="2115517393">
              <w:marLeft w:val="0"/>
              <w:marRight w:val="0"/>
              <w:marTop w:val="0"/>
              <w:marBottom w:val="0"/>
              <w:divBdr>
                <w:top w:val="none" w:sz="0" w:space="0" w:color="auto"/>
                <w:left w:val="none" w:sz="0" w:space="0" w:color="auto"/>
                <w:bottom w:val="none" w:sz="0" w:space="0" w:color="auto"/>
                <w:right w:val="none" w:sz="0" w:space="0" w:color="auto"/>
              </w:divBdr>
              <w:divsChild>
                <w:div w:id="12550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70579">
      <w:bodyDiv w:val="1"/>
      <w:marLeft w:val="0"/>
      <w:marRight w:val="0"/>
      <w:marTop w:val="0"/>
      <w:marBottom w:val="0"/>
      <w:divBdr>
        <w:top w:val="none" w:sz="0" w:space="0" w:color="auto"/>
        <w:left w:val="none" w:sz="0" w:space="0" w:color="auto"/>
        <w:bottom w:val="none" w:sz="0" w:space="0" w:color="auto"/>
        <w:right w:val="none" w:sz="0" w:space="0" w:color="auto"/>
      </w:divBdr>
    </w:div>
    <w:div w:id="1424954334">
      <w:bodyDiv w:val="1"/>
      <w:marLeft w:val="0"/>
      <w:marRight w:val="0"/>
      <w:marTop w:val="0"/>
      <w:marBottom w:val="0"/>
      <w:divBdr>
        <w:top w:val="none" w:sz="0" w:space="0" w:color="auto"/>
        <w:left w:val="none" w:sz="0" w:space="0" w:color="auto"/>
        <w:bottom w:val="none" w:sz="0" w:space="0" w:color="auto"/>
        <w:right w:val="none" w:sz="0" w:space="0" w:color="auto"/>
      </w:divBdr>
    </w:div>
    <w:div w:id="1427996067">
      <w:bodyDiv w:val="1"/>
      <w:marLeft w:val="0"/>
      <w:marRight w:val="0"/>
      <w:marTop w:val="0"/>
      <w:marBottom w:val="0"/>
      <w:divBdr>
        <w:top w:val="none" w:sz="0" w:space="0" w:color="auto"/>
        <w:left w:val="none" w:sz="0" w:space="0" w:color="auto"/>
        <w:bottom w:val="none" w:sz="0" w:space="0" w:color="auto"/>
        <w:right w:val="none" w:sz="0" w:space="0" w:color="auto"/>
      </w:divBdr>
      <w:divsChild>
        <w:div w:id="1877231209">
          <w:marLeft w:val="0"/>
          <w:marRight w:val="0"/>
          <w:marTop w:val="0"/>
          <w:marBottom w:val="0"/>
          <w:divBdr>
            <w:top w:val="none" w:sz="0" w:space="0" w:color="auto"/>
            <w:left w:val="none" w:sz="0" w:space="0" w:color="auto"/>
            <w:bottom w:val="none" w:sz="0" w:space="0" w:color="auto"/>
            <w:right w:val="none" w:sz="0" w:space="0" w:color="auto"/>
          </w:divBdr>
          <w:divsChild>
            <w:div w:id="1996493488">
              <w:marLeft w:val="0"/>
              <w:marRight w:val="0"/>
              <w:marTop w:val="0"/>
              <w:marBottom w:val="0"/>
              <w:divBdr>
                <w:top w:val="none" w:sz="0" w:space="0" w:color="auto"/>
                <w:left w:val="none" w:sz="0" w:space="0" w:color="auto"/>
                <w:bottom w:val="none" w:sz="0" w:space="0" w:color="auto"/>
                <w:right w:val="none" w:sz="0" w:space="0" w:color="auto"/>
              </w:divBdr>
              <w:divsChild>
                <w:div w:id="13530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7842">
      <w:bodyDiv w:val="1"/>
      <w:marLeft w:val="0"/>
      <w:marRight w:val="0"/>
      <w:marTop w:val="0"/>
      <w:marBottom w:val="0"/>
      <w:divBdr>
        <w:top w:val="none" w:sz="0" w:space="0" w:color="auto"/>
        <w:left w:val="none" w:sz="0" w:space="0" w:color="auto"/>
        <w:bottom w:val="none" w:sz="0" w:space="0" w:color="auto"/>
        <w:right w:val="none" w:sz="0" w:space="0" w:color="auto"/>
      </w:divBdr>
    </w:div>
    <w:div w:id="1456290003">
      <w:bodyDiv w:val="1"/>
      <w:marLeft w:val="0"/>
      <w:marRight w:val="0"/>
      <w:marTop w:val="0"/>
      <w:marBottom w:val="0"/>
      <w:divBdr>
        <w:top w:val="none" w:sz="0" w:space="0" w:color="auto"/>
        <w:left w:val="none" w:sz="0" w:space="0" w:color="auto"/>
        <w:bottom w:val="none" w:sz="0" w:space="0" w:color="auto"/>
        <w:right w:val="none" w:sz="0" w:space="0" w:color="auto"/>
      </w:divBdr>
    </w:div>
    <w:div w:id="1526946391">
      <w:bodyDiv w:val="1"/>
      <w:marLeft w:val="0"/>
      <w:marRight w:val="0"/>
      <w:marTop w:val="0"/>
      <w:marBottom w:val="0"/>
      <w:divBdr>
        <w:top w:val="none" w:sz="0" w:space="0" w:color="auto"/>
        <w:left w:val="none" w:sz="0" w:space="0" w:color="auto"/>
        <w:bottom w:val="none" w:sz="0" w:space="0" w:color="auto"/>
        <w:right w:val="none" w:sz="0" w:space="0" w:color="auto"/>
      </w:divBdr>
    </w:div>
    <w:div w:id="1536386027">
      <w:bodyDiv w:val="1"/>
      <w:marLeft w:val="0"/>
      <w:marRight w:val="0"/>
      <w:marTop w:val="0"/>
      <w:marBottom w:val="0"/>
      <w:divBdr>
        <w:top w:val="none" w:sz="0" w:space="0" w:color="auto"/>
        <w:left w:val="none" w:sz="0" w:space="0" w:color="auto"/>
        <w:bottom w:val="none" w:sz="0" w:space="0" w:color="auto"/>
        <w:right w:val="none" w:sz="0" w:space="0" w:color="auto"/>
      </w:divBdr>
    </w:div>
    <w:div w:id="1546521247">
      <w:bodyDiv w:val="1"/>
      <w:marLeft w:val="0"/>
      <w:marRight w:val="0"/>
      <w:marTop w:val="0"/>
      <w:marBottom w:val="0"/>
      <w:divBdr>
        <w:top w:val="none" w:sz="0" w:space="0" w:color="auto"/>
        <w:left w:val="none" w:sz="0" w:space="0" w:color="auto"/>
        <w:bottom w:val="none" w:sz="0" w:space="0" w:color="auto"/>
        <w:right w:val="none" w:sz="0" w:space="0" w:color="auto"/>
      </w:divBdr>
    </w:div>
    <w:div w:id="1561747809">
      <w:bodyDiv w:val="1"/>
      <w:marLeft w:val="0"/>
      <w:marRight w:val="0"/>
      <w:marTop w:val="0"/>
      <w:marBottom w:val="0"/>
      <w:divBdr>
        <w:top w:val="none" w:sz="0" w:space="0" w:color="auto"/>
        <w:left w:val="none" w:sz="0" w:space="0" w:color="auto"/>
        <w:bottom w:val="none" w:sz="0" w:space="0" w:color="auto"/>
        <w:right w:val="none" w:sz="0" w:space="0" w:color="auto"/>
      </w:divBdr>
      <w:divsChild>
        <w:div w:id="946351546">
          <w:marLeft w:val="0"/>
          <w:marRight w:val="0"/>
          <w:marTop w:val="0"/>
          <w:marBottom w:val="0"/>
          <w:divBdr>
            <w:top w:val="none" w:sz="0" w:space="0" w:color="auto"/>
            <w:left w:val="none" w:sz="0" w:space="0" w:color="auto"/>
            <w:bottom w:val="none" w:sz="0" w:space="0" w:color="auto"/>
            <w:right w:val="none" w:sz="0" w:space="0" w:color="auto"/>
          </w:divBdr>
          <w:divsChild>
            <w:div w:id="232785011">
              <w:marLeft w:val="0"/>
              <w:marRight w:val="0"/>
              <w:marTop w:val="0"/>
              <w:marBottom w:val="0"/>
              <w:divBdr>
                <w:top w:val="none" w:sz="0" w:space="0" w:color="auto"/>
                <w:left w:val="none" w:sz="0" w:space="0" w:color="auto"/>
                <w:bottom w:val="none" w:sz="0" w:space="0" w:color="auto"/>
                <w:right w:val="none" w:sz="0" w:space="0" w:color="auto"/>
              </w:divBdr>
              <w:divsChild>
                <w:div w:id="179949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45521">
      <w:bodyDiv w:val="1"/>
      <w:marLeft w:val="0"/>
      <w:marRight w:val="0"/>
      <w:marTop w:val="0"/>
      <w:marBottom w:val="0"/>
      <w:divBdr>
        <w:top w:val="none" w:sz="0" w:space="0" w:color="auto"/>
        <w:left w:val="none" w:sz="0" w:space="0" w:color="auto"/>
        <w:bottom w:val="none" w:sz="0" w:space="0" w:color="auto"/>
        <w:right w:val="none" w:sz="0" w:space="0" w:color="auto"/>
      </w:divBdr>
    </w:div>
    <w:div w:id="1572931970">
      <w:bodyDiv w:val="1"/>
      <w:marLeft w:val="0"/>
      <w:marRight w:val="0"/>
      <w:marTop w:val="0"/>
      <w:marBottom w:val="0"/>
      <w:divBdr>
        <w:top w:val="none" w:sz="0" w:space="0" w:color="auto"/>
        <w:left w:val="none" w:sz="0" w:space="0" w:color="auto"/>
        <w:bottom w:val="none" w:sz="0" w:space="0" w:color="auto"/>
        <w:right w:val="none" w:sz="0" w:space="0" w:color="auto"/>
      </w:divBdr>
    </w:div>
    <w:div w:id="1576862911">
      <w:bodyDiv w:val="1"/>
      <w:marLeft w:val="0"/>
      <w:marRight w:val="0"/>
      <w:marTop w:val="0"/>
      <w:marBottom w:val="0"/>
      <w:divBdr>
        <w:top w:val="none" w:sz="0" w:space="0" w:color="auto"/>
        <w:left w:val="none" w:sz="0" w:space="0" w:color="auto"/>
        <w:bottom w:val="none" w:sz="0" w:space="0" w:color="auto"/>
        <w:right w:val="none" w:sz="0" w:space="0" w:color="auto"/>
      </w:divBdr>
    </w:div>
    <w:div w:id="1606380495">
      <w:bodyDiv w:val="1"/>
      <w:marLeft w:val="0"/>
      <w:marRight w:val="0"/>
      <w:marTop w:val="0"/>
      <w:marBottom w:val="0"/>
      <w:divBdr>
        <w:top w:val="none" w:sz="0" w:space="0" w:color="auto"/>
        <w:left w:val="none" w:sz="0" w:space="0" w:color="auto"/>
        <w:bottom w:val="none" w:sz="0" w:space="0" w:color="auto"/>
        <w:right w:val="none" w:sz="0" w:space="0" w:color="auto"/>
      </w:divBdr>
      <w:divsChild>
        <w:div w:id="726878292">
          <w:marLeft w:val="0"/>
          <w:marRight w:val="0"/>
          <w:marTop w:val="0"/>
          <w:marBottom w:val="0"/>
          <w:divBdr>
            <w:top w:val="none" w:sz="0" w:space="0" w:color="auto"/>
            <w:left w:val="none" w:sz="0" w:space="0" w:color="auto"/>
            <w:bottom w:val="none" w:sz="0" w:space="0" w:color="auto"/>
            <w:right w:val="none" w:sz="0" w:space="0" w:color="auto"/>
          </w:divBdr>
          <w:divsChild>
            <w:div w:id="386533311">
              <w:marLeft w:val="0"/>
              <w:marRight w:val="0"/>
              <w:marTop w:val="0"/>
              <w:marBottom w:val="0"/>
              <w:divBdr>
                <w:top w:val="none" w:sz="0" w:space="0" w:color="auto"/>
                <w:left w:val="none" w:sz="0" w:space="0" w:color="auto"/>
                <w:bottom w:val="none" w:sz="0" w:space="0" w:color="auto"/>
                <w:right w:val="none" w:sz="0" w:space="0" w:color="auto"/>
              </w:divBdr>
              <w:divsChild>
                <w:div w:id="2005431008">
                  <w:marLeft w:val="0"/>
                  <w:marRight w:val="0"/>
                  <w:marTop w:val="0"/>
                  <w:marBottom w:val="0"/>
                  <w:divBdr>
                    <w:top w:val="none" w:sz="0" w:space="0" w:color="auto"/>
                    <w:left w:val="none" w:sz="0" w:space="0" w:color="auto"/>
                    <w:bottom w:val="none" w:sz="0" w:space="0" w:color="auto"/>
                    <w:right w:val="none" w:sz="0" w:space="0" w:color="auto"/>
                  </w:divBdr>
                  <w:divsChild>
                    <w:div w:id="123497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474855">
      <w:bodyDiv w:val="1"/>
      <w:marLeft w:val="0"/>
      <w:marRight w:val="0"/>
      <w:marTop w:val="0"/>
      <w:marBottom w:val="0"/>
      <w:divBdr>
        <w:top w:val="none" w:sz="0" w:space="0" w:color="auto"/>
        <w:left w:val="none" w:sz="0" w:space="0" w:color="auto"/>
        <w:bottom w:val="none" w:sz="0" w:space="0" w:color="auto"/>
        <w:right w:val="none" w:sz="0" w:space="0" w:color="auto"/>
      </w:divBdr>
    </w:div>
    <w:div w:id="1649094238">
      <w:bodyDiv w:val="1"/>
      <w:marLeft w:val="0"/>
      <w:marRight w:val="0"/>
      <w:marTop w:val="0"/>
      <w:marBottom w:val="0"/>
      <w:divBdr>
        <w:top w:val="none" w:sz="0" w:space="0" w:color="auto"/>
        <w:left w:val="none" w:sz="0" w:space="0" w:color="auto"/>
        <w:bottom w:val="none" w:sz="0" w:space="0" w:color="auto"/>
        <w:right w:val="none" w:sz="0" w:space="0" w:color="auto"/>
      </w:divBdr>
    </w:div>
    <w:div w:id="1672561911">
      <w:bodyDiv w:val="1"/>
      <w:marLeft w:val="0"/>
      <w:marRight w:val="0"/>
      <w:marTop w:val="0"/>
      <w:marBottom w:val="0"/>
      <w:divBdr>
        <w:top w:val="none" w:sz="0" w:space="0" w:color="auto"/>
        <w:left w:val="none" w:sz="0" w:space="0" w:color="auto"/>
        <w:bottom w:val="none" w:sz="0" w:space="0" w:color="auto"/>
        <w:right w:val="none" w:sz="0" w:space="0" w:color="auto"/>
      </w:divBdr>
      <w:divsChild>
        <w:div w:id="687023873">
          <w:marLeft w:val="0"/>
          <w:marRight w:val="0"/>
          <w:marTop w:val="0"/>
          <w:marBottom w:val="0"/>
          <w:divBdr>
            <w:top w:val="none" w:sz="0" w:space="0" w:color="auto"/>
            <w:left w:val="none" w:sz="0" w:space="0" w:color="auto"/>
            <w:bottom w:val="none" w:sz="0" w:space="0" w:color="auto"/>
            <w:right w:val="none" w:sz="0" w:space="0" w:color="auto"/>
          </w:divBdr>
          <w:divsChild>
            <w:div w:id="1150094228">
              <w:marLeft w:val="0"/>
              <w:marRight w:val="0"/>
              <w:marTop w:val="0"/>
              <w:marBottom w:val="0"/>
              <w:divBdr>
                <w:top w:val="none" w:sz="0" w:space="0" w:color="auto"/>
                <w:left w:val="none" w:sz="0" w:space="0" w:color="auto"/>
                <w:bottom w:val="none" w:sz="0" w:space="0" w:color="auto"/>
                <w:right w:val="none" w:sz="0" w:space="0" w:color="auto"/>
              </w:divBdr>
              <w:divsChild>
                <w:div w:id="1400833740">
                  <w:marLeft w:val="0"/>
                  <w:marRight w:val="0"/>
                  <w:marTop w:val="0"/>
                  <w:marBottom w:val="0"/>
                  <w:divBdr>
                    <w:top w:val="none" w:sz="0" w:space="0" w:color="auto"/>
                    <w:left w:val="none" w:sz="0" w:space="0" w:color="auto"/>
                    <w:bottom w:val="none" w:sz="0" w:space="0" w:color="auto"/>
                    <w:right w:val="none" w:sz="0" w:space="0" w:color="auto"/>
                  </w:divBdr>
                  <w:divsChild>
                    <w:div w:id="12715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95082">
      <w:bodyDiv w:val="1"/>
      <w:marLeft w:val="0"/>
      <w:marRight w:val="0"/>
      <w:marTop w:val="0"/>
      <w:marBottom w:val="0"/>
      <w:divBdr>
        <w:top w:val="none" w:sz="0" w:space="0" w:color="auto"/>
        <w:left w:val="none" w:sz="0" w:space="0" w:color="auto"/>
        <w:bottom w:val="none" w:sz="0" w:space="0" w:color="auto"/>
        <w:right w:val="none" w:sz="0" w:space="0" w:color="auto"/>
      </w:divBdr>
    </w:div>
    <w:div w:id="1686053029">
      <w:bodyDiv w:val="1"/>
      <w:marLeft w:val="0"/>
      <w:marRight w:val="0"/>
      <w:marTop w:val="0"/>
      <w:marBottom w:val="0"/>
      <w:divBdr>
        <w:top w:val="none" w:sz="0" w:space="0" w:color="auto"/>
        <w:left w:val="none" w:sz="0" w:space="0" w:color="auto"/>
        <w:bottom w:val="none" w:sz="0" w:space="0" w:color="auto"/>
        <w:right w:val="none" w:sz="0" w:space="0" w:color="auto"/>
      </w:divBdr>
      <w:divsChild>
        <w:div w:id="144054540">
          <w:marLeft w:val="0"/>
          <w:marRight w:val="0"/>
          <w:marTop w:val="0"/>
          <w:marBottom w:val="0"/>
          <w:divBdr>
            <w:top w:val="none" w:sz="0" w:space="0" w:color="auto"/>
            <w:left w:val="none" w:sz="0" w:space="0" w:color="auto"/>
            <w:bottom w:val="none" w:sz="0" w:space="0" w:color="auto"/>
            <w:right w:val="none" w:sz="0" w:space="0" w:color="auto"/>
          </w:divBdr>
          <w:divsChild>
            <w:div w:id="1979795241">
              <w:marLeft w:val="0"/>
              <w:marRight w:val="0"/>
              <w:marTop w:val="0"/>
              <w:marBottom w:val="0"/>
              <w:divBdr>
                <w:top w:val="none" w:sz="0" w:space="0" w:color="auto"/>
                <w:left w:val="none" w:sz="0" w:space="0" w:color="auto"/>
                <w:bottom w:val="none" w:sz="0" w:space="0" w:color="auto"/>
                <w:right w:val="none" w:sz="0" w:space="0" w:color="auto"/>
              </w:divBdr>
            </w:div>
          </w:divsChild>
        </w:div>
        <w:div w:id="663438644">
          <w:marLeft w:val="0"/>
          <w:marRight w:val="0"/>
          <w:marTop w:val="0"/>
          <w:marBottom w:val="0"/>
          <w:divBdr>
            <w:top w:val="none" w:sz="0" w:space="0" w:color="auto"/>
            <w:left w:val="none" w:sz="0" w:space="0" w:color="auto"/>
            <w:bottom w:val="none" w:sz="0" w:space="0" w:color="auto"/>
            <w:right w:val="none" w:sz="0" w:space="0" w:color="auto"/>
          </w:divBdr>
          <w:divsChild>
            <w:div w:id="3786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9746">
      <w:bodyDiv w:val="1"/>
      <w:marLeft w:val="0"/>
      <w:marRight w:val="0"/>
      <w:marTop w:val="0"/>
      <w:marBottom w:val="0"/>
      <w:divBdr>
        <w:top w:val="none" w:sz="0" w:space="0" w:color="auto"/>
        <w:left w:val="none" w:sz="0" w:space="0" w:color="auto"/>
        <w:bottom w:val="none" w:sz="0" w:space="0" w:color="auto"/>
        <w:right w:val="none" w:sz="0" w:space="0" w:color="auto"/>
      </w:divBdr>
    </w:div>
    <w:div w:id="1705866977">
      <w:bodyDiv w:val="1"/>
      <w:marLeft w:val="0"/>
      <w:marRight w:val="0"/>
      <w:marTop w:val="0"/>
      <w:marBottom w:val="0"/>
      <w:divBdr>
        <w:top w:val="none" w:sz="0" w:space="0" w:color="auto"/>
        <w:left w:val="none" w:sz="0" w:space="0" w:color="auto"/>
        <w:bottom w:val="none" w:sz="0" w:space="0" w:color="auto"/>
        <w:right w:val="none" w:sz="0" w:space="0" w:color="auto"/>
      </w:divBdr>
    </w:div>
    <w:div w:id="1708793515">
      <w:bodyDiv w:val="1"/>
      <w:marLeft w:val="0"/>
      <w:marRight w:val="0"/>
      <w:marTop w:val="0"/>
      <w:marBottom w:val="0"/>
      <w:divBdr>
        <w:top w:val="none" w:sz="0" w:space="0" w:color="auto"/>
        <w:left w:val="none" w:sz="0" w:space="0" w:color="auto"/>
        <w:bottom w:val="none" w:sz="0" w:space="0" w:color="auto"/>
        <w:right w:val="none" w:sz="0" w:space="0" w:color="auto"/>
      </w:divBdr>
      <w:divsChild>
        <w:div w:id="1037705978">
          <w:marLeft w:val="0"/>
          <w:marRight w:val="0"/>
          <w:marTop w:val="0"/>
          <w:marBottom w:val="0"/>
          <w:divBdr>
            <w:top w:val="none" w:sz="0" w:space="0" w:color="auto"/>
            <w:left w:val="none" w:sz="0" w:space="0" w:color="auto"/>
            <w:bottom w:val="none" w:sz="0" w:space="0" w:color="auto"/>
            <w:right w:val="none" w:sz="0" w:space="0" w:color="auto"/>
          </w:divBdr>
          <w:divsChild>
            <w:div w:id="815533599">
              <w:marLeft w:val="0"/>
              <w:marRight w:val="0"/>
              <w:marTop w:val="0"/>
              <w:marBottom w:val="0"/>
              <w:divBdr>
                <w:top w:val="none" w:sz="0" w:space="0" w:color="auto"/>
                <w:left w:val="none" w:sz="0" w:space="0" w:color="auto"/>
                <w:bottom w:val="none" w:sz="0" w:space="0" w:color="auto"/>
                <w:right w:val="none" w:sz="0" w:space="0" w:color="auto"/>
              </w:divBdr>
              <w:divsChild>
                <w:div w:id="147051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9307">
      <w:bodyDiv w:val="1"/>
      <w:marLeft w:val="0"/>
      <w:marRight w:val="0"/>
      <w:marTop w:val="0"/>
      <w:marBottom w:val="0"/>
      <w:divBdr>
        <w:top w:val="none" w:sz="0" w:space="0" w:color="auto"/>
        <w:left w:val="none" w:sz="0" w:space="0" w:color="auto"/>
        <w:bottom w:val="none" w:sz="0" w:space="0" w:color="auto"/>
        <w:right w:val="none" w:sz="0" w:space="0" w:color="auto"/>
      </w:divBdr>
    </w:div>
    <w:div w:id="1727290903">
      <w:bodyDiv w:val="1"/>
      <w:marLeft w:val="0"/>
      <w:marRight w:val="0"/>
      <w:marTop w:val="0"/>
      <w:marBottom w:val="0"/>
      <w:divBdr>
        <w:top w:val="none" w:sz="0" w:space="0" w:color="auto"/>
        <w:left w:val="none" w:sz="0" w:space="0" w:color="auto"/>
        <w:bottom w:val="none" w:sz="0" w:space="0" w:color="auto"/>
        <w:right w:val="none" w:sz="0" w:space="0" w:color="auto"/>
      </w:divBdr>
      <w:divsChild>
        <w:div w:id="912156632">
          <w:marLeft w:val="0"/>
          <w:marRight w:val="0"/>
          <w:marTop w:val="0"/>
          <w:marBottom w:val="0"/>
          <w:divBdr>
            <w:top w:val="none" w:sz="0" w:space="0" w:color="auto"/>
            <w:left w:val="none" w:sz="0" w:space="0" w:color="auto"/>
            <w:bottom w:val="none" w:sz="0" w:space="0" w:color="auto"/>
            <w:right w:val="none" w:sz="0" w:space="0" w:color="auto"/>
          </w:divBdr>
          <w:divsChild>
            <w:div w:id="1347557613">
              <w:marLeft w:val="0"/>
              <w:marRight w:val="0"/>
              <w:marTop w:val="0"/>
              <w:marBottom w:val="0"/>
              <w:divBdr>
                <w:top w:val="none" w:sz="0" w:space="0" w:color="auto"/>
                <w:left w:val="none" w:sz="0" w:space="0" w:color="auto"/>
                <w:bottom w:val="none" w:sz="0" w:space="0" w:color="auto"/>
                <w:right w:val="none" w:sz="0" w:space="0" w:color="auto"/>
              </w:divBdr>
              <w:divsChild>
                <w:div w:id="665717259">
                  <w:marLeft w:val="0"/>
                  <w:marRight w:val="0"/>
                  <w:marTop w:val="0"/>
                  <w:marBottom w:val="0"/>
                  <w:divBdr>
                    <w:top w:val="none" w:sz="0" w:space="0" w:color="auto"/>
                    <w:left w:val="none" w:sz="0" w:space="0" w:color="auto"/>
                    <w:bottom w:val="none" w:sz="0" w:space="0" w:color="auto"/>
                    <w:right w:val="none" w:sz="0" w:space="0" w:color="auto"/>
                  </w:divBdr>
                  <w:divsChild>
                    <w:div w:id="6007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81339">
              <w:marLeft w:val="0"/>
              <w:marRight w:val="0"/>
              <w:marTop w:val="0"/>
              <w:marBottom w:val="0"/>
              <w:divBdr>
                <w:top w:val="none" w:sz="0" w:space="0" w:color="auto"/>
                <w:left w:val="none" w:sz="0" w:space="0" w:color="auto"/>
                <w:bottom w:val="none" w:sz="0" w:space="0" w:color="auto"/>
                <w:right w:val="none" w:sz="0" w:space="0" w:color="auto"/>
              </w:divBdr>
              <w:divsChild>
                <w:div w:id="13243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70486">
      <w:bodyDiv w:val="1"/>
      <w:marLeft w:val="0"/>
      <w:marRight w:val="0"/>
      <w:marTop w:val="0"/>
      <w:marBottom w:val="0"/>
      <w:divBdr>
        <w:top w:val="none" w:sz="0" w:space="0" w:color="auto"/>
        <w:left w:val="none" w:sz="0" w:space="0" w:color="auto"/>
        <w:bottom w:val="none" w:sz="0" w:space="0" w:color="auto"/>
        <w:right w:val="none" w:sz="0" w:space="0" w:color="auto"/>
      </w:divBdr>
    </w:div>
    <w:div w:id="1776705470">
      <w:bodyDiv w:val="1"/>
      <w:marLeft w:val="0"/>
      <w:marRight w:val="0"/>
      <w:marTop w:val="0"/>
      <w:marBottom w:val="0"/>
      <w:divBdr>
        <w:top w:val="none" w:sz="0" w:space="0" w:color="auto"/>
        <w:left w:val="none" w:sz="0" w:space="0" w:color="auto"/>
        <w:bottom w:val="none" w:sz="0" w:space="0" w:color="auto"/>
        <w:right w:val="none" w:sz="0" w:space="0" w:color="auto"/>
      </w:divBdr>
    </w:div>
    <w:div w:id="1780297730">
      <w:bodyDiv w:val="1"/>
      <w:marLeft w:val="0"/>
      <w:marRight w:val="0"/>
      <w:marTop w:val="0"/>
      <w:marBottom w:val="0"/>
      <w:divBdr>
        <w:top w:val="none" w:sz="0" w:space="0" w:color="auto"/>
        <w:left w:val="none" w:sz="0" w:space="0" w:color="auto"/>
        <w:bottom w:val="none" w:sz="0" w:space="0" w:color="auto"/>
        <w:right w:val="none" w:sz="0" w:space="0" w:color="auto"/>
      </w:divBdr>
    </w:div>
    <w:div w:id="1781222073">
      <w:bodyDiv w:val="1"/>
      <w:marLeft w:val="0"/>
      <w:marRight w:val="0"/>
      <w:marTop w:val="0"/>
      <w:marBottom w:val="0"/>
      <w:divBdr>
        <w:top w:val="none" w:sz="0" w:space="0" w:color="auto"/>
        <w:left w:val="none" w:sz="0" w:space="0" w:color="auto"/>
        <w:bottom w:val="none" w:sz="0" w:space="0" w:color="auto"/>
        <w:right w:val="none" w:sz="0" w:space="0" w:color="auto"/>
      </w:divBdr>
      <w:divsChild>
        <w:div w:id="1124932409">
          <w:marLeft w:val="0"/>
          <w:marRight w:val="0"/>
          <w:marTop w:val="0"/>
          <w:marBottom w:val="0"/>
          <w:divBdr>
            <w:top w:val="none" w:sz="0" w:space="0" w:color="auto"/>
            <w:left w:val="none" w:sz="0" w:space="0" w:color="auto"/>
            <w:bottom w:val="none" w:sz="0" w:space="0" w:color="auto"/>
            <w:right w:val="none" w:sz="0" w:space="0" w:color="auto"/>
          </w:divBdr>
          <w:divsChild>
            <w:div w:id="1337876388">
              <w:marLeft w:val="0"/>
              <w:marRight w:val="0"/>
              <w:marTop w:val="0"/>
              <w:marBottom w:val="0"/>
              <w:divBdr>
                <w:top w:val="none" w:sz="0" w:space="0" w:color="auto"/>
                <w:left w:val="none" w:sz="0" w:space="0" w:color="auto"/>
                <w:bottom w:val="none" w:sz="0" w:space="0" w:color="auto"/>
                <w:right w:val="none" w:sz="0" w:space="0" w:color="auto"/>
              </w:divBdr>
              <w:divsChild>
                <w:div w:id="582687024">
                  <w:marLeft w:val="0"/>
                  <w:marRight w:val="0"/>
                  <w:marTop w:val="0"/>
                  <w:marBottom w:val="0"/>
                  <w:divBdr>
                    <w:top w:val="none" w:sz="0" w:space="0" w:color="auto"/>
                    <w:left w:val="none" w:sz="0" w:space="0" w:color="auto"/>
                    <w:bottom w:val="none" w:sz="0" w:space="0" w:color="auto"/>
                    <w:right w:val="none" w:sz="0" w:space="0" w:color="auto"/>
                  </w:divBdr>
                  <w:divsChild>
                    <w:div w:id="126152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206476">
      <w:bodyDiv w:val="1"/>
      <w:marLeft w:val="0"/>
      <w:marRight w:val="0"/>
      <w:marTop w:val="0"/>
      <w:marBottom w:val="0"/>
      <w:divBdr>
        <w:top w:val="none" w:sz="0" w:space="0" w:color="auto"/>
        <w:left w:val="none" w:sz="0" w:space="0" w:color="auto"/>
        <w:bottom w:val="none" w:sz="0" w:space="0" w:color="auto"/>
        <w:right w:val="none" w:sz="0" w:space="0" w:color="auto"/>
      </w:divBdr>
    </w:div>
    <w:div w:id="1827166065">
      <w:bodyDiv w:val="1"/>
      <w:marLeft w:val="0"/>
      <w:marRight w:val="0"/>
      <w:marTop w:val="0"/>
      <w:marBottom w:val="0"/>
      <w:divBdr>
        <w:top w:val="none" w:sz="0" w:space="0" w:color="auto"/>
        <w:left w:val="none" w:sz="0" w:space="0" w:color="auto"/>
        <w:bottom w:val="none" w:sz="0" w:space="0" w:color="auto"/>
        <w:right w:val="none" w:sz="0" w:space="0" w:color="auto"/>
      </w:divBdr>
    </w:div>
    <w:div w:id="1844592181">
      <w:bodyDiv w:val="1"/>
      <w:marLeft w:val="0"/>
      <w:marRight w:val="0"/>
      <w:marTop w:val="0"/>
      <w:marBottom w:val="0"/>
      <w:divBdr>
        <w:top w:val="none" w:sz="0" w:space="0" w:color="auto"/>
        <w:left w:val="none" w:sz="0" w:space="0" w:color="auto"/>
        <w:bottom w:val="none" w:sz="0" w:space="0" w:color="auto"/>
        <w:right w:val="none" w:sz="0" w:space="0" w:color="auto"/>
      </w:divBdr>
    </w:div>
    <w:div w:id="1855875549">
      <w:bodyDiv w:val="1"/>
      <w:marLeft w:val="0"/>
      <w:marRight w:val="0"/>
      <w:marTop w:val="0"/>
      <w:marBottom w:val="0"/>
      <w:divBdr>
        <w:top w:val="none" w:sz="0" w:space="0" w:color="auto"/>
        <w:left w:val="none" w:sz="0" w:space="0" w:color="auto"/>
        <w:bottom w:val="none" w:sz="0" w:space="0" w:color="auto"/>
        <w:right w:val="none" w:sz="0" w:space="0" w:color="auto"/>
      </w:divBdr>
    </w:div>
    <w:div w:id="1869835059">
      <w:bodyDiv w:val="1"/>
      <w:marLeft w:val="0"/>
      <w:marRight w:val="0"/>
      <w:marTop w:val="0"/>
      <w:marBottom w:val="0"/>
      <w:divBdr>
        <w:top w:val="none" w:sz="0" w:space="0" w:color="auto"/>
        <w:left w:val="none" w:sz="0" w:space="0" w:color="auto"/>
        <w:bottom w:val="none" w:sz="0" w:space="0" w:color="auto"/>
        <w:right w:val="none" w:sz="0" w:space="0" w:color="auto"/>
      </w:divBdr>
    </w:div>
    <w:div w:id="1869878553">
      <w:bodyDiv w:val="1"/>
      <w:marLeft w:val="0"/>
      <w:marRight w:val="0"/>
      <w:marTop w:val="0"/>
      <w:marBottom w:val="0"/>
      <w:divBdr>
        <w:top w:val="none" w:sz="0" w:space="0" w:color="auto"/>
        <w:left w:val="none" w:sz="0" w:space="0" w:color="auto"/>
        <w:bottom w:val="none" w:sz="0" w:space="0" w:color="auto"/>
        <w:right w:val="none" w:sz="0" w:space="0" w:color="auto"/>
      </w:divBdr>
    </w:div>
    <w:div w:id="1870222128">
      <w:bodyDiv w:val="1"/>
      <w:marLeft w:val="0"/>
      <w:marRight w:val="0"/>
      <w:marTop w:val="0"/>
      <w:marBottom w:val="0"/>
      <w:divBdr>
        <w:top w:val="none" w:sz="0" w:space="0" w:color="auto"/>
        <w:left w:val="none" w:sz="0" w:space="0" w:color="auto"/>
        <w:bottom w:val="none" w:sz="0" w:space="0" w:color="auto"/>
        <w:right w:val="none" w:sz="0" w:space="0" w:color="auto"/>
      </w:divBdr>
    </w:div>
    <w:div w:id="1883010277">
      <w:bodyDiv w:val="1"/>
      <w:marLeft w:val="0"/>
      <w:marRight w:val="0"/>
      <w:marTop w:val="0"/>
      <w:marBottom w:val="0"/>
      <w:divBdr>
        <w:top w:val="none" w:sz="0" w:space="0" w:color="auto"/>
        <w:left w:val="none" w:sz="0" w:space="0" w:color="auto"/>
        <w:bottom w:val="none" w:sz="0" w:space="0" w:color="auto"/>
        <w:right w:val="none" w:sz="0" w:space="0" w:color="auto"/>
      </w:divBdr>
    </w:div>
    <w:div w:id="1885484004">
      <w:bodyDiv w:val="1"/>
      <w:marLeft w:val="0"/>
      <w:marRight w:val="0"/>
      <w:marTop w:val="0"/>
      <w:marBottom w:val="0"/>
      <w:divBdr>
        <w:top w:val="none" w:sz="0" w:space="0" w:color="auto"/>
        <w:left w:val="none" w:sz="0" w:space="0" w:color="auto"/>
        <w:bottom w:val="none" w:sz="0" w:space="0" w:color="auto"/>
        <w:right w:val="none" w:sz="0" w:space="0" w:color="auto"/>
      </w:divBdr>
    </w:div>
    <w:div w:id="1886678218">
      <w:bodyDiv w:val="1"/>
      <w:marLeft w:val="0"/>
      <w:marRight w:val="0"/>
      <w:marTop w:val="0"/>
      <w:marBottom w:val="0"/>
      <w:divBdr>
        <w:top w:val="none" w:sz="0" w:space="0" w:color="auto"/>
        <w:left w:val="none" w:sz="0" w:space="0" w:color="auto"/>
        <w:bottom w:val="none" w:sz="0" w:space="0" w:color="auto"/>
        <w:right w:val="none" w:sz="0" w:space="0" w:color="auto"/>
      </w:divBdr>
    </w:div>
    <w:div w:id="1888948914">
      <w:bodyDiv w:val="1"/>
      <w:marLeft w:val="0"/>
      <w:marRight w:val="0"/>
      <w:marTop w:val="0"/>
      <w:marBottom w:val="0"/>
      <w:divBdr>
        <w:top w:val="none" w:sz="0" w:space="0" w:color="auto"/>
        <w:left w:val="none" w:sz="0" w:space="0" w:color="auto"/>
        <w:bottom w:val="none" w:sz="0" w:space="0" w:color="auto"/>
        <w:right w:val="none" w:sz="0" w:space="0" w:color="auto"/>
      </w:divBdr>
    </w:div>
    <w:div w:id="1917131752">
      <w:bodyDiv w:val="1"/>
      <w:marLeft w:val="0"/>
      <w:marRight w:val="0"/>
      <w:marTop w:val="0"/>
      <w:marBottom w:val="0"/>
      <w:divBdr>
        <w:top w:val="none" w:sz="0" w:space="0" w:color="auto"/>
        <w:left w:val="none" w:sz="0" w:space="0" w:color="auto"/>
        <w:bottom w:val="none" w:sz="0" w:space="0" w:color="auto"/>
        <w:right w:val="none" w:sz="0" w:space="0" w:color="auto"/>
      </w:divBdr>
      <w:divsChild>
        <w:div w:id="493496706">
          <w:marLeft w:val="0"/>
          <w:marRight w:val="0"/>
          <w:marTop w:val="0"/>
          <w:marBottom w:val="0"/>
          <w:divBdr>
            <w:top w:val="none" w:sz="0" w:space="0" w:color="auto"/>
            <w:left w:val="none" w:sz="0" w:space="0" w:color="auto"/>
            <w:bottom w:val="none" w:sz="0" w:space="0" w:color="auto"/>
            <w:right w:val="none" w:sz="0" w:space="0" w:color="auto"/>
          </w:divBdr>
          <w:divsChild>
            <w:div w:id="2146115607">
              <w:marLeft w:val="0"/>
              <w:marRight w:val="0"/>
              <w:marTop w:val="0"/>
              <w:marBottom w:val="0"/>
              <w:divBdr>
                <w:top w:val="none" w:sz="0" w:space="0" w:color="auto"/>
                <w:left w:val="none" w:sz="0" w:space="0" w:color="auto"/>
                <w:bottom w:val="none" w:sz="0" w:space="0" w:color="auto"/>
                <w:right w:val="none" w:sz="0" w:space="0" w:color="auto"/>
              </w:divBdr>
              <w:divsChild>
                <w:div w:id="203491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17496">
      <w:bodyDiv w:val="1"/>
      <w:marLeft w:val="0"/>
      <w:marRight w:val="0"/>
      <w:marTop w:val="0"/>
      <w:marBottom w:val="0"/>
      <w:divBdr>
        <w:top w:val="none" w:sz="0" w:space="0" w:color="auto"/>
        <w:left w:val="none" w:sz="0" w:space="0" w:color="auto"/>
        <w:bottom w:val="none" w:sz="0" w:space="0" w:color="auto"/>
        <w:right w:val="none" w:sz="0" w:space="0" w:color="auto"/>
      </w:divBdr>
    </w:div>
    <w:div w:id="1935244113">
      <w:bodyDiv w:val="1"/>
      <w:marLeft w:val="0"/>
      <w:marRight w:val="0"/>
      <w:marTop w:val="0"/>
      <w:marBottom w:val="0"/>
      <w:divBdr>
        <w:top w:val="none" w:sz="0" w:space="0" w:color="auto"/>
        <w:left w:val="none" w:sz="0" w:space="0" w:color="auto"/>
        <w:bottom w:val="none" w:sz="0" w:space="0" w:color="auto"/>
        <w:right w:val="none" w:sz="0" w:space="0" w:color="auto"/>
      </w:divBdr>
    </w:div>
    <w:div w:id="1944191565">
      <w:bodyDiv w:val="1"/>
      <w:marLeft w:val="0"/>
      <w:marRight w:val="0"/>
      <w:marTop w:val="0"/>
      <w:marBottom w:val="0"/>
      <w:divBdr>
        <w:top w:val="none" w:sz="0" w:space="0" w:color="auto"/>
        <w:left w:val="none" w:sz="0" w:space="0" w:color="auto"/>
        <w:bottom w:val="none" w:sz="0" w:space="0" w:color="auto"/>
        <w:right w:val="none" w:sz="0" w:space="0" w:color="auto"/>
      </w:divBdr>
    </w:div>
    <w:div w:id="1950353299">
      <w:bodyDiv w:val="1"/>
      <w:marLeft w:val="0"/>
      <w:marRight w:val="0"/>
      <w:marTop w:val="0"/>
      <w:marBottom w:val="0"/>
      <w:divBdr>
        <w:top w:val="none" w:sz="0" w:space="0" w:color="auto"/>
        <w:left w:val="none" w:sz="0" w:space="0" w:color="auto"/>
        <w:bottom w:val="none" w:sz="0" w:space="0" w:color="auto"/>
        <w:right w:val="none" w:sz="0" w:space="0" w:color="auto"/>
      </w:divBdr>
      <w:divsChild>
        <w:div w:id="380982875">
          <w:marLeft w:val="0"/>
          <w:marRight w:val="0"/>
          <w:marTop w:val="0"/>
          <w:marBottom w:val="0"/>
          <w:divBdr>
            <w:top w:val="none" w:sz="0" w:space="0" w:color="auto"/>
            <w:left w:val="none" w:sz="0" w:space="0" w:color="auto"/>
            <w:bottom w:val="none" w:sz="0" w:space="0" w:color="auto"/>
            <w:right w:val="none" w:sz="0" w:space="0" w:color="auto"/>
          </w:divBdr>
          <w:divsChild>
            <w:div w:id="10879290">
              <w:marLeft w:val="0"/>
              <w:marRight w:val="0"/>
              <w:marTop w:val="0"/>
              <w:marBottom w:val="0"/>
              <w:divBdr>
                <w:top w:val="none" w:sz="0" w:space="0" w:color="auto"/>
                <w:left w:val="none" w:sz="0" w:space="0" w:color="auto"/>
                <w:bottom w:val="none" w:sz="0" w:space="0" w:color="auto"/>
                <w:right w:val="none" w:sz="0" w:space="0" w:color="auto"/>
              </w:divBdr>
              <w:divsChild>
                <w:div w:id="16176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346460">
      <w:bodyDiv w:val="1"/>
      <w:marLeft w:val="0"/>
      <w:marRight w:val="0"/>
      <w:marTop w:val="0"/>
      <w:marBottom w:val="0"/>
      <w:divBdr>
        <w:top w:val="none" w:sz="0" w:space="0" w:color="auto"/>
        <w:left w:val="none" w:sz="0" w:space="0" w:color="auto"/>
        <w:bottom w:val="none" w:sz="0" w:space="0" w:color="auto"/>
        <w:right w:val="none" w:sz="0" w:space="0" w:color="auto"/>
      </w:divBdr>
      <w:divsChild>
        <w:div w:id="419302474">
          <w:marLeft w:val="0"/>
          <w:marRight w:val="0"/>
          <w:marTop w:val="0"/>
          <w:marBottom w:val="0"/>
          <w:divBdr>
            <w:top w:val="none" w:sz="0" w:space="0" w:color="auto"/>
            <w:left w:val="none" w:sz="0" w:space="0" w:color="auto"/>
            <w:bottom w:val="none" w:sz="0" w:space="0" w:color="auto"/>
            <w:right w:val="none" w:sz="0" w:space="0" w:color="auto"/>
          </w:divBdr>
        </w:div>
        <w:div w:id="1189300350">
          <w:marLeft w:val="0"/>
          <w:marRight w:val="0"/>
          <w:marTop w:val="0"/>
          <w:marBottom w:val="0"/>
          <w:divBdr>
            <w:top w:val="none" w:sz="0" w:space="0" w:color="auto"/>
            <w:left w:val="none" w:sz="0" w:space="0" w:color="auto"/>
            <w:bottom w:val="none" w:sz="0" w:space="0" w:color="auto"/>
            <w:right w:val="none" w:sz="0" w:space="0" w:color="auto"/>
          </w:divBdr>
        </w:div>
      </w:divsChild>
    </w:div>
    <w:div w:id="2024085614">
      <w:bodyDiv w:val="1"/>
      <w:marLeft w:val="0"/>
      <w:marRight w:val="0"/>
      <w:marTop w:val="0"/>
      <w:marBottom w:val="0"/>
      <w:divBdr>
        <w:top w:val="none" w:sz="0" w:space="0" w:color="auto"/>
        <w:left w:val="none" w:sz="0" w:space="0" w:color="auto"/>
        <w:bottom w:val="none" w:sz="0" w:space="0" w:color="auto"/>
        <w:right w:val="none" w:sz="0" w:space="0" w:color="auto"/>
      </w:divBdr>
    </w:div>
    <w:div w:id="2024545927">
      <w:bodyDiv w:val="1"/>
      <w:marLeft w:val="0"/>
      <w:marRight w:val="0"/>
      <w:marTop w:val="0"/>
      <w:marBottom w:val="0"/>
      <w:divBdr>
        <w:top w:val="none" w:sz="0" w:space="0" w:color="auto"/>
        <w:left w:val="none" w:sz="0" w:space="0" w:color="auto"/>
        <w:bottom w:val="none" w:sz="0" w:space="0" w:color="auto"/>
        <w:right w:val="none" w:sz="0" w:space="0" w:color="auto"/>
      </w:divBdr>
    </w:div>
    <w:div w:id="2051878181">
      <w:bodyDiv w:val="1"/>
      <w:marLeft w:val="0"/>
      <w:marRight w:val="0"/>
      <w:marTop w:val="0"/>
      <w:marBottom w:val="0"/>
      <w:divBdr>
        <w:top w:val="none" w:sz="0" w:space="0" w:color="auto"/>
        <w:left w:val="none" w:sz="0" w:space="0" w:color="auto"/>
        <w:bottom w:val="none" w:sz="0" w:space="0" w:color="auto"/>
        <w:right w:val="none" w:sz="0" w:space="0" w:color="auto"/>
      </w:divBdr>
    </w:div>
    <w:div w:id="2057775609">
      <w:bodyDiv w:val="1"/>
      <w:marLeft w:val="0"/>
      <w:marRight w:val="0"/>
      <w:marTop w:val="0"/>
      <w:marBottom w:val="0"/>
      <w:divBdr>
        <w:top w:val="none" w:sz="0" w:space="0" w:color="auto"/>
        <w:left w:val="none" w:sz="0" w:space="0" w:color="auto"/>
        <w:bottom w:val="none" w:sz="0" w:space="0" w:color="auto"/>
        <w:right w:val="none" w:sz="0" w:space="0" w:color="auto"/>
      </w:divBdr>
      <w:divsChild>
        <w:div w:id="132409115">
          <w:marLeft w:val="0"/>
          <w:marRight w:val="0"/>
          <w:marTop w:val="0"/>
          <w:marBottom w:val="0"/>
          <w:divBdr>
            <w:top w:val="none" w:sz="0" w:space="0" w:color="auto"/>
            <w:left w:val="none" w:sz="0" w:space="0" w:color="auto"/>
            <w:bottom w:val="none" w:sz="0" w:space="0" w:color="auto"/>
            <w:right w:val="none" w:sz="0" w:space="0" w:color="auto"/>
          </w:divBdr>
        </w:div>
        <w:div w:id="307126952">
          <w:marLeft w:val="0"/>
          <w:marRight w:val="0"/>
          <w:marTop w:val="0"/>
          <w:marBottom w:val="0"/>
          <w:divBdr>
            <w:top w:val="none" w:sz="0" w:space="0" w:color="auto"/>
            <w:left w:val="none" w:sz="0" w:space="0" w:color="auto"/>
            <w:bottom w:val="none" w:sz="0" w:space="0" w:color="auto"/>
            <w:right w:val="none" w:sz="0" w:space="0" w:color="auto"/>
          </w:divBdr>
        </w:div>
        <w:div w:id="803431998">
          <w:marLeft w:val="0"/>
          <w:marRight w:val="0"/>
          <w:marTop w:val="0"/>
          <w:marBottom w:val="0"/>
          <w:divBdr>
            <w:top w:val="none" w:sz="0" w:space="0" w:color="auto"/>
            <w:left w:val="none" w:sz="0" w:space="0" w:color="auto"/>
            <w:bottom w:val="none" w:sz="0" w:space="0" w:color="auto"/>
            <w:right w:val="none" w:sz="0" w:space="0" w:color="auto"/>
          </w:divBdr>
        </w:div>
        <w:div w:id="988441790">
          <w:marLeft w:val="0"/>
          <w:marRight w:val="0"/>
          <w:marTop w:val="0"/>
          <w:marBottom w:val="0"/>
          <w:divBdr>
            <w:top w:val="none" w:sz="0" w:space="0" w:color="auto"/>
            <w:left w:val="none" w:sz="0" w:space="0" w:color="auto"/>
            <w:bottom w:val="none" w:sz="0" w:space="0" w:color="auto"/>
            <w:right w:val="none" w:sz="0" w:space="0" w:color="auto"/>
          </w:divBdr>
        </w:div>
        <w:div w:id="1505777812">
          <w:marLeft w:val="0"/>
          <w:marRight w:val="0"/>
          <w:marTop w:val="0"/>
          <w:marBottom w:val="0"/>
          <w:divBdr>
            <w:top w:val="none" w:sz="0" w:space="0" w:color="auto"/>
            <w:left w:val="none" w:sz="0" w:space="0" w:color="auto"/>
            <w:bottom w:val="none" w:sz="0" w:space="0" w:color="auto"/>
            <w:right w:val="none" w:sz="0" w:space="0" w:color="auto"/>
          </w:divBdr>
        </w:div>
        <w:div w:id="1659648488">
          <w:marLeft w:val="0"/>
          <w:marRight w:val="0"/>
          <w:marTop w:val="0"/>
          <w:marBottom w:val="0"/>
          <w:divBdr>
            <w:top w:val="none" w:sz="0" w:space="0" w:color="auto"/>
            <w:left w:val="none" w:sz="0" w:space="0" w:color="auto"/>
            <w:bottom w:val="none" w:sz="0" w:space="0" w:color="auto"/>
            <w:right w:val="none" w:sz="0" w:space="0" w:color="auto"/>
          </w:divBdr>
        </w:div>
      </w:divsChild>
    </w:div>
    <w:div w:id="2062092220">
      <w:bodyDiv w:val="1"/>
      <w:marLeft w:val="0"/>
      <w:marRight w:val="0"/>
      <w:marTop w:val="0"/>
      <w:marBottom w:val="0"/>
      <w:divBdr>
        <w:top w:val="none" w:sz="0" w:space="0" w:color="auto"/>
        <w:left w:val="none" w:sz="0" w:space="0" w:color="auto"/>
        <w:bottom w:val="none" w:sz="0" w:space="0" w:color="auto"/>
        <w:right w:val="none" w:sz="0" w:space="0" w:color="auto"/>
      </w:divBdr>
    </w:div>
    <w:div w:id="2063597581">
      <w:bodyDiv w:val="1"/>
      <w:marLeft w:val="0"/>
      <w:marRight w:val="0"/>
      <w:marTop w:val="0"/>
      <w:marBottom w:val="0"/>
      <w:divBdr>
        <w:top w:val="none" w:sz="0" w:space="0" w:color="auto"/>
        <w:left w:val="none" w:sz="0" w:space="0" w:color="auto"/>
        <w:bottom w:val="none" w:sz="0" w:space="0" w:color="auto"/>
        <w:right w:val="none" w:sz="0" w:space="0" w:color="auto"/>
      </w:divBdr>
      <w:divsChild>
        <w:div w:id="61872819">
          <w:marLeft w:val="0"/>
          <w:marRight w:val="0"/>
          <w:marTop w:val="0"/>
          <w:marBottom w:val="0"/>
          <w:divBdr>
            <w:top w:val="none" w:sz="0" w:space="0" w:color="auto"/>
            <w:left w:val="none" w:sz="0" w:space="0" w:color="auto"/>
            <w:bottom w:val="none" w:sz="0" w:space="0" w:color="auto"/>
            <w:right w:val="none" w:sz="0" w:space="0" w:color="auto"/>
          </w:divBdr>
          <w:divsChild>
            <w:div w:id="987442910">
              <w:marLeft w:val="0"/>
              <w:marRight w:val="0"/>
              <w:marTop w:val="0"/>
              <w:marBottom w:val="0"/>
              <w:divBdr>
                <w:top w:val="none" w:sz="0" w:space="0" w:color="auto"/>
                <w:left w:val="none" w:sz="0" w:space="0" w:color="auto"/>
                <w:bottom w:val="none" w:sz="0" w:space="0" w:color="auto"/>
                <w:right w:val="none" w:sz="0" w:space="0" w:color="auto"/>
              </w:divBdr>
            </w:div>
          </w:divsChild>
        </w:div>
        <w:div w:id="1308583656">
          <w:marLeft w:val="0"/>
          <w:marRight w:val="0"/>
          <w:marTop w:val="0"/>
          <w:marBottom w:val="0"/>
          <w:divBdr>
            <w:top w:val="none" w:sz="0" w:space="0" w:color="auto"/>
            <w:left w:val="none" w:sz="0" w:space="0" w:color="auto"/>
            <w:bottom w:val="none" w:sz="0" w:space="0" w:color="auto"/>
            <w:right w:val="none" w:sz="0" w:space="0" w:color="auto"/>
          </w:divBdr>
          <w:divsChild>
            <w:div w:id="171510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4567">
      <w:bodyDiv w:val="1"/>
      <w:marLeft w:val="0"/>
      <w:marRight w:val="0"/>
      <w:marTop w:val="0"/>
      <w:marBottom w:val="0"/>
      <w:divBdr>
        <w:top w:val="none" w:sz="0" w:space="0" w:color="auto"/>
        <w:left w:val="none" w:sz="0" w:space="0" w:color="auto"/>
        <w:bottom w:val="none" w:sz="0" w:space="0" w:color="auto"/>
        <w:right w:val="none" w:sz="0" w:space="0" w:color="auto"/>
      </w:divBdr>
    </w:div>
    <w:div w:id="2071922168">
      <w:bodyDiv w:val="1"/>
      <w:marLeft w:val="0"/>
      <w:marRight w:val="0"/>
      <w:marTop w:val="0"/>
      <w:marBottom w:val="0"/>
      <w:divBdr>
        <w:top w:val="none" w:sz="0" w:space="0" w:color="auto"/>
        <w:left w:val="none" w:sz="0" w:space="0" w:color="auto"/>
        <w:bottom w:val="none" w:sz="0" w:space="0" w:color="auto"/>
        <w:right w:val="none" w:sz="0" w:space="0" w:color="auto"/>
      </w:divBdr>
      <w:divsChild>
        <w:div w:id="553124110">
          <w:marLeft w:val="0"/>
          <w:marRight w:val="0"/>
          <w:marTop w:val="0"/>
          <w:marBottom w:val="0"/>
          <w:divBdr>
            <w:top w:val="none" w:sz="0" w:space="0" w:color="auto"/>
            <w:left w:val="none" w:sz="0" w:space="0" w:color="auto"/>
            <w:bottom w:val="none" w:sz="0" w:space="0" w:color="auto"/>
            <w:right w:val="none" w:sz="0" w:space="0" w:color="auto"/>
          </w:divBdr>
          <w:divsChild>
            <w:div w:id="1621375281">
              <w:marLeft w:val="0"/>
              <w:marRight w:val="0"/>
              <w:marTop w:val="0"/>
              <w:marBottom w:val="0"/>
              <w:divBdr>
                <w:top w:val="none" w:sz="0" w:space="0" w:color="auto"/>
                <w:left w:val="none" w:sz="0" w:space="0" w:color="auto"/>
                <w:bottom w:val="none" w:sz="0" w:space="0" w:color="auto"/>
                <w:right w:val="none" w:sz="0" w:space="0" w:color="auto"/>
              </w:divBdr>
              <w:divsChild>
                <w:div w:id="110935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30859">
      <w:bodyDiv w:val="1"/>
      <w:marLeft w:val="0"/>
      <w:marRight w:val="0"/>
      <w:marTop w:val="0"/>
      <w:marBottom w:val="0"/>
      <w:divBdr>
        <w:top w:val="none" w:sz="0" w:space="0" w:color="auto"/>
        <w:left w:val="none" w:sz="0" w:space="0" w:color="auto"/>
        <w:bottom w:val="none" w:sz="0" w:space="0" w:color="auto"/>
        <w:right w:val="none" w:sz="0" w:space="0" w:color="auto"/>
      </w:divBdr>
      <w:divsChild>
        <w:div w:id="208953274">
          <w:marLeft w:val="0"/>
          <w:marRight w:val="0"/>
          <w:marTop w:val="0"/>
          <w:marBottom w:val="0"/>
          <w:divBdr>
            <w:top w:val="none" w:sz="0" w:space="0" w:color="auto"/>
            <w:left w:val="none" w:sz="0" w:space="0" w:color="auto"/>
            <w:bottom w:val="none" w:sz="0" w:space="0" w:color="auto"/>
            <w:right w:val="none" w:sz="0" w:space="0" w:color="auto"/>
          </w:divBdr>
          <w:divsChild>
            <w:div w:id="1472211491">
              <w:marLeft w:val="0"/>
              <w:marRight w:val="0"/>
              <w:marTop w:val="0"/>
              <w:marBottom w:val="0"/>
              <w:divBdr>
                <w:top w:val="none" w:sz="0" w:space="0" w:color="auto"/>
                <w:left w:val="none" w:sz="0" w:space="0" w:color="auto"/>
                <w:bottom w:val="none" w:sz="0" w:space="0" w:color="auto"/>
                <w:right w:val="none" w:sz="0" w:space="0" w:color="auto"/>
              </w:divBdr>
            </w:div>
            <w:div w:id="1955861277">
              <w:marLeft w:val="0"/>
              <w:marRight w:val="0"/>
              <w:marTop w:val="0"/>
              <w:marBottom w:val="0"/>
              <w:divBdr>
                <w:top w:val="none" w:sz="0" w:space="0" w:color="auto"/>
                <w:left w:val="none" w:sz="0" w:space="0" w:color="auto"/>
                <w:bottom w:val="none" w:sz="0" w:space="0" w:color="auto"/>
                <w:right w:val="none" w:sz="0" w:space="0" w:color="auto"/>
              </w:divBdr>
            </w:div>
          </w:divsChild>
        </w:div>
        <w:div w:id="757218504">
          <w:marLeft w:val="0"/>
          <w:marRight w:val="0"/>
          <w:marTop w:val="0"/>
          <w:marBottom w:val="0"/>
          <w:divBdr>
            <w:top w:val="none" w:sz="0" w:space="0" w:color="auto"/>
            <w:left w:val="none" w:sz="0" w:space="0" w:color="auto"/>
            <w:bottom w:val="none" w:sz="0" w:space="0" w:color="auto"/>
            <w:right w:val="none" w:sz="0" w:space="0" w:color="auto"/>
          </w:divBdr>
        </w:div>
        <w:div w:id="904491296">
          <w:marLeft w:val="0"/>
          <w:marRight w:val="0"/>
          <w:marTop w:val="0"/>
          <w:marBottom w:val="0"/>
          <w:divBdr>
            <w:top w:val="none" w:sz="0" w:space="0" w:color="auto"/>
            <w:left w:val="none" w:sz="0" w:space="0" w:color="auto"/>
            <w:bottom w:val="none" w:sz="0" w:space="0" w:color="auto"/>
            <w:right w:val="none" w:sz="0" w:space="0" w:color="auto"/>
          </w:divBdr>
        </w:div>
        <w:div w:id="1061755458">
          <w:marLeft w:val="0"/>
          <w:marRight w:val="0"/>
          <w:marTop w:val="0"/>
          <w:marBottom w:val="0"/>
          <w:divBdr>
            <w:top w:val="none" w:sz="0" w:space="0" w:color="auto"/>
            <w:left w:val="none" w:sz="0" w:space="0" w:color="auto"/>
            <w:bottom w:val="none" w:sz="0" w:space="0" w:color="auto"/>
            <w:right w:val="none" w:sz="0" w:space="0" w:color="auto"/>
          </w:divBdr>
        </w:div>
        <w:div w:id="1110050970">
          <w:marLeft w:val="0"/>
          <w:marRight w:val="0"/>
          <w:marTop w:val="0"/>
          <w:marBottom w:val="0"/>
          <w:divBdr>
            <w:top w:val="none" w:sz="0" w:space="0" w:color="auto"/>
            <w:left w:val="none" w:sz="0" w:space="0" w:color="auto"/>
            <w:bottom w:val="none" w:sz="0" w:space="0" w:color="auto"/>
            <w:right w:val="none" w:sz="0" w:space="0" w:color="auto"/>
          </w:divBdr>
        </w:div>
        <w:div w:id="1182086653">
          <w:marLeft w:val="0"/>
          <w:marRight w:val="0"/>
          <w:marTop w:val="0"/>
          <w:marBottom w:val="0"/>
          <w:divBdr>
            <w:top w:val="none" w:sz="0" w:space="0" w:color="auto"/>
            <w:left w:val="none" w:sz="0" w:space="0" w:color="auto"/>
            <w:bottom w:val="none" w:sz="0" w:space="0" w:color="auto"/>
            <w:right w:val="none" w:sz="0" w:space="0" w:color="auto"/>
          </w:divBdr>
        </w:div>
        <w:div w:id="1506361732">
          <w:marLeft w:val="0"/>
          <w:marRight w:val="0"/>
          <w:marTop w:val="0"/>
          <w:marBottom w:val="0"/>
          <w:divBdr>
            <w:top w:val="none" w:sz="0" w:space="0" w:color="auto"/>
            <w:left w:val="none" w:sz="0" w:space="0" w:color="auto"/>
            <w:bottom w:val="none" w:sz="0" w:space="0" w:color="auto"/>
            <w:right w:val="none" w:sz="0" w:space="0" w:color="auto"/>
          </w:divBdr>
        </w:div>
        <w:div w:id="1744832749">
          <w:marLeft w:val="0"/>
          <w:marRight w:val="0"/>
          <w:marTop w:val="0"/>
          <w:marBottom w:val="0"/>
          <w:divBdr>
            <w:top w:val="none" w:sz="0" w:space="0" w:color="auto"/>
            <w:left w:val="none" w:sz="0" w:space="0" w:color="auto"/>
            <w:bottom w:val="none" w:sz="0" w:space="0" w:color="auto"/>
            <w:right w:val="none" w:sz="0" w:space="0" w:color="auto"/>
          </w:divBdr>
        </w:div>
        <w:div w:id="1752582547">
          <w:marLeft w:val="0"/>
          <w:marRight w:val="0"/>
          <w:marTop w:val="0"/>
          <w:marBottom w:val="0"/>
          <w:divBdr>
            <w:top w:val="none" w:sz="0" w:space="0" w:color="auto"/>
            <w:left w:val="none" w:sz="0" w:space="0" w:color="auto"/>
            <w:bottom w:val="none" w:sz="0" w:space="0" w:color="auto"/>
            <w:right w:val="none" w:sz="0" w:space="0" w:color="auto"/>
          </w:divBdr>
        </w:div>
        <w:div w:id="1882084106">
          <w:marLeft w:val="0"/>
          <w:marRight w:val="0"/>
          <w:marTop w:val="0"/>
          <w:marBottom w:val="0"/>
          <w:divBdr>
            <w:top w:val="none" w:sz="0" w:space="0" w:color="auto"/>
            <w:left w:val="none" w:sz="0" w:space="0" w:color="auto"/>
            <w:bottom w:val="none" w:sz="0" w:space="0" w:color="auto"/>
            <w:right w:val="none" w:sz="0" w:space="0" w:color="auto"/>
          </w:divBdr>
        </w:div>
        <w:div w:id="1949700049">
          <w:marLeft w:val="0"/>
          <w:marRight w:val="0"/>
          <w:marTop w:val="0"/>
          <w:marBottom w:val="0"/>
          <w:divBdr>
            <w:top w:val="none" w:sz="0" w:space="0" w:color="auto"/>
            <w:left w:val="none" w:sz="0" w:space="0" w:color="auto"/>
            <w:bottom w:val="none" w:sz="0" w:space="0" w:color="auto"/>
            <w:right w:val="none" w:sz="0" w:space="0" w:color="auto"/>
          </w:divBdr>
        </w:div>
        <w:div w:id="1969778964">
          <w:marLeft w:val="0"/>
          <w:marRight w:val="0"/>
          <w:marTop w:val="0"/>
          <w:marBottom w:val="0"/>
          <w:divBdr>
            <w:top w:val="none" w:sz="0" w:space="0" w:color="auto"/>
            <w:left w:val="none" w:sz="0" w:space="0" w:color="auto"/>
            <w:bottom w:val="none" w:sz="0" w:space="0" w:color="auto"/>
            <w:right w:val="none" w:sz="0" w:space="0" w:color="auto"/>
          </w:divBdr>
        </w:div>
        <w:div w:id="2029677300">
          <w:marLeft w:val="0"/>
          <w:marRight w:val="0"/>
          <w:marTop w:val="0"/>
          <w:marBottom w:val="0"/>
          <w:divBdr>
            <w:top w:val="none" w:sz="0" w:space="0" w:color="auto"/>
            <w:left w:val="none" w:sz="0" w:space="0" w:color="auto"/>
            <w:bottom w:val="none" w:sz="0" w:space="0" w:color="auto"/>
            <w:right w:val="none" w:sz="0" w:space="0" w:color="auto"/>
          </w:divBdr>
        </w:div>
        <w:div w:id="2144426617">
          <w:marLeft w:val="0"/>
          <w:marRight w:val="0"/>
          <w:marTop w:val="0"/>
          <w:marBottom w:val="0"/>
          <w:divBdr>
            <w:top w:val="none" w:sz="0" w:space="0" w:color="auto"/>
            <w:left w:val="none" w:sz="0" w:space="0" w:color="auto"/>
            <w:bottom w:val="none" w:sz="0" w:space="0" w:color="auto"/>
            <w:right w:val="none" w:sz="0" w:space="0" w:color="auto"/>
          </w:divBdr>
        </w:div>
      </w:divsChild>
    </w:div>
    <w:div w:id="2116630156">
      <w:bodyDiv w:val="1"/>
      <w:marLeft w:val="0"/>
      <w:marRight w:val="0"/>
      <w:marTop w:val="0"/>
      <w:marBottom w:val="0"/>
      <w:divBdr>
        <w:top w:val="none" w:sz="0" w:space="0" w:color="auto"/>
        <w:left w:val="none" w:sz="0" w:space="0" w:color="auto"/>
        <w:bottom w:val="none" w:sz="0" w:space="0" w:color="auto"/>
        <w:right w:val="none" w:sz="0" w:space="0" w:color="auto"/>
      </w:divBdr>
      <w:divsChild>
        <w:div w:id="360938765">
          <w:marLeft w:val="0"/>
          <w:marRight w:val="0"/>
          <w:marTop w:val="0"/>
          <w:marBottom w:val="0"/>
          <w:divBdr>
            <w:top w:val="none" w:sz="0" w:space="0" w:color="auto"/>
            <w:left w:val="none" w:sz="0" w:space="0" w:color="auto"/>
            <w:bottom w:val="none" w:sz="0" w:space="0" w:color="auto"/>
            <w:right w:val="none" w:sz="0" w:space="0" w:color="auto"/>
          </w:divBdr>
          <w:divsChild>
            <w:div w:id="193200696">
              <w:marLeft w:val="0"/>
              <w:marRight w:val="0"/>
              <w:marTop w:val="0"/>
              <w:marBottom w:val="0"/>
              <w:divBdr>
                <w:top w:val="none" w:sz="0" w:space="0" w:color="auto"/>
                <w:left w:val="none" w:sz="0" w:space="0" w:color="auto"/>
                <w:bottom w:val="none" w:sz="0" w:space="0" w:color="auto"/>
                <w:right w:val="none" w:sz="0" w:space="0" w:color="auto"/>
              </w:divBdr>
              <w:divsChild>
                <w:div w:id="15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92996">
      <w:bodyDiv w:val="1"/>
      <w:marLeft w:val="0"/>
      <w:marRight w:val="0"/>
      <w:marTop w:val="0"/>
      <w:marBottom w:val="0"/>
      <w:divBdr>
        <w:top w:val="none" w:sz="0" w:space="0" w:color="auto"/>
        <w:left w:val="none" w:sz="0" w:space="0" w:color="auto"/>
        <w:bottom w:val="none" w:sz="0" w:space="0" w:color="auto"/>
        <w:right w:val="none" w:sz="0" w:space="0" w:color="auto"/>
      </w:divBdr>
    </w:div>
    <w:div w:id="21461229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useum-barberini.com/veranstaltungen/"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www.museum-barberini.com"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useum-barberini.com/presse"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0169BD7DAA98B4EAED6C6C863760CD0" ma:contentTypeVersion="12" ma:contentTypeDescription="Ein neues Dokument erstellen." ma:contentTypeScope="" ma:versionID="de2d6f25ff1404ca686594a5aca0fa94">
  <xsd:schema xmlns:xsd="http://www.w3.org/2001/XMLSchema" xmlns:xs="http://www.w3.org/2001/XMLSchema" xmlns:p="http://schemas.microsoft.com/office/2006/metadata/properties" xmlns:ns2="1a8d13f5-5f1e-4c2d-94c7-10e84f421036" xmlns:ns3="44b3ded3-9ef8-4d17-801e-c9f8b4c6d071" targetNamespace="http://schemas.microsoft.com/office/2006/metadata/properties" ma:root="true" ma:fieldsID="453f3e594bb6b6455bff0db9737be4c5" ns2:_="" ns3:_="">
    <xsd:import namespace="1a8d13f5-5f1e-4c2d-94c7-10e84f421036"/>
    <xsd:import namespace="44b3ded3-9ef8-4d17-801e-c9f8b4c6d0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8d13f5-5f1e-4c2d-94c7-10e84f421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b3ded3-9ef8-4d17-801e-c9f8b4c6d071"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5F847-E870-4620-9E10-F3D8EDD07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8d13f5-5f1e-4c2d-94c7-10e84f421036"/>
    <ds:schemaRef ds:uri="44b3ded3-9ef8-4d17-801e-c9f8b4c6d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FEEA65-422F-4BEE-9B04-DF68427BD9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B73CA6-E580-4439-A1E6-8DFA6ECFFB90}">
  <ds:schemaRefs>
    <ds:schemaRef ds:uri="http://schemas.microsoft.com/sharepoint/v3/contenttype/forms"/>
  </ds:schemaRefs>
</ds:datastoreItem>
</file>

<file path=customXml/itemProps4.xml><?xml version="1.0" encoding="utf-8"?>
<ds:datastoreItem xmlns:ds="http://schemas.openxmlformats.org/officeDocument/2006/customXml" ds:itemID="{DAC2F5C2-3D73-44E7-9CBF-7D580D3D5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B4B36B89.dotm</Template>
  <TotalTime>0</TotalTime>
  <Pages>14</Pages>
  <Words>3733</Words>
  <Characters>23522</Characters>
  <Application>Microsoft Office Word</Application>
  <DocSecurity>0</DocSecurity>
  <Lines>196</Lines>
  <Paragraphs>54</Paragraphs>
  <ScaleCrop>false</ScaleCrop>
  <HeadingPairs>
    <vt:vector size="2" baseType="variant">
      <vt:variant>
        <vt:lpstr>Titel</vt:lpstr>
      </vt:variant>
      <vt:variant>
        <vt:i4>1</vt:i4>
      </vt:variant>
    </vt:vector>
  </HeadingPairs>
  <TitlesOfParts>
    <vt:vector size="1" baseType="lpstr">
      <vt:lpstr>Van Gogh. Stillleben – Pressemappe</vt:lpstr>
    </vt:vector>
  </TitlesOfParts>
  <Manager/>
  <Company/>
  <LinksUpToDate>false</LinksUpToDate>
  <CharactersWithSpaces>27201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 Gogh. Stillleben – Pressemappe</dc:title>
  <dc:subject/>
  <dc:creator>MK</dc:creator>
  <cp:keywords/>
  <dc:description/>
  <cp:lastModifiedBy>Kastner, Patrick</cp:lastModifiedBy>
  <cp:revision>2</cp:revision>
  <cp:lastPrinted>2020-02-12T15:20:00Z</cp:lastPrinted>
  <dcterms:created xsi:type="dcterms:W3CDTF">2020-03-06T14:05:00Z</dcterms:created>
  <dcterms:modified xsi:type="dcterms:W3CDTF">2020-03-06T14:05:00Z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0x010100C0169BD7DAA98B4EAED6C6C863760CD0</vt:lpwstr>
  </property>
</Properties>
</file>