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FF6D3" w14:textId="77777777" w:rsidR="00AD5A68" w:rsidRPr="00272B49" w:rsidRDefault="00AD5A68" w:rsidP="00FB43B2">
      <w:pPr>
        <w:spacing w:line="240" w:lineRule="auto"/>
        <w:rPr>
          <w:rFonts w:ascii="Proxima Nova Alt Cn Rg" w:hAnsi="Proxima Nova Alt Cn Rg"/>
        </w:rPr>
      </w:pPr>
    </w:p>
    <w:p w14:paraId="45DCBDD7" w14:textId="77777777" w:rsidR="00B9515E" w:rsidRPr="00272B49" w:rsidRDefault="00B9515E" w:rsidP="00FB43B2">
      <w:pPr>
        <w:spacing w:line="240" w:lineRule="auto"/>
        <w:rPr>
          <w:rFonts w:ascii="Proxima Nova Alt Cn Rg" w:hAnsi="Proxima Nova Alt Cn Rg"/>
        </w:rPr>
      </w:pPr>
    </w:p>
    <w:p w14:paraId="406BBBFE" w14:textId="77777777" w:rsidR="00BA6960" w:rsidRPr="00272B49" w:rsidRDefault="00BA6960" w:rsidP="00FB43B2">
      <w:pPr>
        <w:spacing w:line="240" w:lineRule="auto"/>
        <w:rPr>
          <w:rFonts w:ascii="Proxima Nova Alt Cn Rg" w:hAnsi="Proxima Nova Alt Cn Rg" w:cs="Arial"/>
          <w:szCs w:val="22"/>
        </w:rPr>
      </w:pPr>
    </w:p>
    <w:p w14:paraId="4A46833D" w14:textId="50A1A435" w:rsidR="006676D5" w:rsidRPr="00272B49" w:rsidRDefault="006676D5" w:rsidP="006676D5">
      <w:pPr>
        <w:shd w:val="clear" w:color="auto" w:fill="FFFFFF"/>
        <w:spacing w:after="135" w:line="540" w:lineRule="atLeast"/>
        <w:outlineLvl w:val="0"/>
        <w:rPr>
          <w:rFonts w:ascii="Proxima Nova Alt Cn Rg" w:hAnsi="Proxima Nova Alt Cn Rg" w:cs="Arial"/>
          <w:b/>
          <w:bCs/>
          <w:color w:val="E2007A"/>
          <w:kern w:val="36"/>
          <w:sz w:val="50"/>
          <w:szCs w:val="50"/>
        </w:rPr>
      </w:pPr>
      <w:bookmarkStart w:id="0" w:name="Adress"/>
      <w:bookmarkEnd w:id="0"/>
      <w:r w:rsidRPr="00272B49">
        <w:rPr>
          <w:rFonts w:ascii="Proxima Nova Alt Cn Rg" w:hAnsi="Proxima Nova Alt Cn Rg" w:cs="Arial"/>
          <w:b/>
          <w:bCs/>
          <w:color w:val="E2007A"/>
          <w:kern w:val="36"/>
          <w:sz w:val="50"/>
          <w:szCs w:val="50"/>
        </w:rPr>
        <w:t>Radiohjälpen saml</w:t>
      </w:r>
      <w:r w:rsidR="005A1336">
        <w:rPr>
          <w:rFonts w:ascii="Proxima Nova Alt Cn Rg" w:hAnsi="Proxima Nova Alt Cn Rg" w:cs="Arial"/>
          <w:b/>
          <w:bCs/>
          <w:color w:val="E2007A"/>
          <w:kern w:val="36"/>
          <w:sz w:val="50"/>
          <w:szCs w:val="50"/>
        </w:rPr>
        <w:t xml:space="preserve">ar </w:t>
      </w:r>
      <w:r w:rsidR="008D4B70">
        <w:rPr>
          <w:rFonts w:ascii="Proxima Nova Alt Cn Rg" w:hAnsi="Proxima Nova Alt Cn Rg" w:cs="Arial"/>
          <w:b/>
          <w:bCs/>
          <w:color w:val="E2007A"/>
          <w:kern w:val="36"/>
          <w:sz w:val="50"/>
          <w:szCs w:val="50"/>
        </w:rPr>
        <w:t>till</w:t>
      </w:r>
      <w:r w:rsidRPr="00272B49">
        <w:rPr>
          <w:rFonts w:ascii="Proxima Nova Alt Cn Rg" w:hAnsi="Proxima Nova Alt Cn Rg" w:cs="Arial"/>
          <w:b/>
          <w:bCs/>
          <w:color w:val="E2007A"/>
          <w:kern w:val="36"/>
          <w:sz w:val="50"/>
          <w:szCs w:val="50"/>
        </w:rPr>
        <w:t xml:space="preserve"> drabbade av cyklonen i sydöstra Afrika</w:t>
      </w:r>
    </w:p>
    <w:p w14:paraId="0F996AD4" w14:textId="77777777" w:rsidR="00922C60" w:rsidRPr="00272B49" w:rsidRDefault="00922C60" w:rsidP="00922C60">
      <w:pPr>
        <w:spacing w:before="120"/>
        <w:ind w:left="5400"/>
        <w:rPr>
          <w:rFonts w:ascii="Proxima Nova Alt Cn Rg" w:hAnsi="Proxima Nova Alt Cn Rg" w:cs="Arial"/>
          <w:sz w:val="20"/>
          <w:szCs w:val="20"/>
        </w:rPr>
      </w:pPr>
    </w:p>
    <w:p w14:paraId="0BA408BB" w14:textId="42E85D68" w:rsidR="00506AAD" w:rsidRPr="00272B49" w:rsidRDefault="00506AAD" w:rsidP="000F595B">
      <w:pPr>
        <w:spacing w:before="120"/>
        <w:rPr>
          <w:rFonts w:ascii="Proxima Nova Alt Cn Rg" w:hAnsi="Proxima Nova Alt Cn Rg" w:cs="Arial"/>
          <w:color w:val="333333"/>
          <w:sz w:val="36"/>
          <w:szCs w:val="36"/>
        </w:rPr>
      </w:pPr>
      <w:r w:rsidRPr="00272B49">
        <w:rPr>
          <w:rFonts w:ascii="Proxima Nova Alt Cn Rg" w:hAnsi="Proxima Nova Alt Cn Rg" w:cs="Arial"/>
          <w:color w:val="333333"/>
          <w:sz w:val="36"/>
          <w:szCs w:val="36"/>
        </w:rPr>
        <w:t>   </w:t>
      </w:r>
      <w:r w:rsidR="00264E02">
        <w:rPr>
          <w:rFonts w:ascii="Proxima Nova Alt Cn Rg" w:hAnsi="Proxima Nova Alt Cn Rg" w:cs="Arial"/>
          <w:noProof/>
          <w:color w:val="333333"/>
          <w:sz w:val="36"/>
          <w:szCs w:val="36"/>
        </w:rPr>
        <w:drawing>
          <wp:inline distT="0" distB="0" distL="0" distR="0" wp14:anchorId="675426DC" wp14:editId="192017F9">
            <wp:extent cx="4913378" cy="3272155"/>
            <wp:effectExtent l="0" t="0" r="1905" b="4445"/>
            <wp:docPr id="3" name="Bildobjekt 3" descr="En bild som visar person, utomhus, mark, himmel&#10;&#10;Beskrivning genererad med mycket hög exakt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 the childr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71" cy="32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40CC" w14:textId="7E9AC426" w:rsidR="00264E02" w:rsidRPr="00264E02" w:rsidRDefault="00264E02" w:rsidP="00506AAD">
      <w:pPr>
        <w:shd w:val="clear" w:color="auto" w:fill="FFFFFF"/>
        <w:spacing w:after="135" w:line="540" w:lineRule="atLeast"/>
        <w:outlineLvl w:val="0"/>
        <w:rPr>
          <w:rFonts w:ascii="Proxima Nova Alt Cn Rg" w:hAnsi="Proxima Nova Alt Cn Rg" w:cs="Arial"/>
          <w:bCs/>
          <w:i/>
          <w:kern w:val="36"/>
          <w:sz w:val="20"/>
          <w:szCs w:val="20"/>
        </w:rPr>
      </w:pPr>
      <w:r w:rsidRPr="00264E02">
        <w:rPr>
          <w:rFonts w:ascii="Proxima Nova Alt Cn Rg" w:hAnsi="Proxima Nova Alt Cn Rg" w:cs="Arial"/>
          <w:bCs/>
          <w:kern w:val="36"/>
          <w:sz w:val="20"/>
          <w:szCs w:val="20"/>
        </w:rPr>
        <w:t xml:space="preserve">Bildtext: Miljoner människor har drabbats av cyklonen </w:t>
      </w:r>
      <w:proofErr w:type="spellStart"/>
      <w:r w:rsidRPr="00264E02">
        <w:rPr>
          <w:rFonts w:ascii="Proxima Nova Alt Cn Rg" w:hAnsi="Proxima Nova Alt Cn Rg" w:cs="Arial"/>
          <w:bCs/>
          <w:kern w:val="36"/>
          <w:sz w:val="20"/>
          <w:szCs w:val="20"/>
        </w:rPr>
        <w:t>Idai</w:t>
      </w:r>
      <w:proofErr w:type="spellEnd"/>
      <w:r w:rsidRPr="00264E02">
        <w:rPr>
          <w:rFonts w:ascii="Proxima Nova Alt Cn Rg" w:hAnsi="Proxima Nova Alt Cn Rg" w:cs="Arial"/>
          <w:bCs/>
          <w:kern w:val="36"/>
          <w:sz w:val="20"/>
          <w:szCs w:val="20"/>
        </w:rPr>
        <w:t xml:space="preserve"> i sydöstra Afrika</w:t>
      </w:r>
      <w:r w:rsidRPr="00264E02">
        <w:rPr>
          <w:rFonts w:ascii="Proxima Nova Alt Cn Rg" w:hAnsi="Proxima Nova Alt Cn Rg" w:cs="Arial"/>
          <w:bCs/>
          <w:i/>
          <w:kern w:val="36"/>
          <w:sz w:val="20"/>
          <w:szCs w:val="20"/>
        </w:rPr>
        <w:t>. Foto: Rädda Barnen/Save the Children</w:t>
      </w:r>
    </w:p>
    <w:p w14:paraId="3BC7D708" w14:textId="7A1F17EF" w:rsidR="000F060F" w:rsidRPr="00272B49" w:rsidRDefault="000F060F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b/>
          <w:bCs/>
          <w:color w:val="333333"/>
          <w:sz w:val="18"/>
          <w:szCs w:val="18"/>
        </w:rPr>
      </w:pPr>
      <w:r w:rsidRPr="00272B49">
        <w:rPr>
          <w:rFonts w:ascii="Proxima Nova Alt Cn Rg" w:hAnsi="Proxima Nova Alt Cn Rg" w:cs="Arial"/>
          <w:b/>
          <w:bCs/>
          <w:color w:val="333333"/>
          <w:sz w:val="18"/>
          <w:szCs w:val="18"/>
        </w:rPr>
        <w:t xml:space="preserve">Med anledning av den väderrelaterade katastrof som drabbat främst länderna </w:t>
      </w:r>
      <w:r w:rsidR="00964AEA" w:rsidRPr="00964AEA">
        <w:rPr>
          <w:rFonts w:ascii="Proxima Nova Alt Cn Rg" w:hAnsi="Proxima Nova Alt Cn Rg" w:cs="Arial"/>
          <w:b/>
          <w:bCs/>
          <w:color w:val="333333"/>
          <w:sz w:val="18"/>
          <w:szCs w:val="18"/>
        </w:rPr>
        <w:t>Moçambique</w:t>
      </w:r>
      <w:r w:rsidRPr="00272B49">
        <w:rPr>
          <w:rFonts w:ascii="Proxima Nova Alt Cn Rg" w:hAnsi="Proxima Nova Alt Cn Rg" w:cs="Arial"/>
          <w:b/>
          <w:bCs/>
          <w:color w:val="333333"/>
          <w:sz w:val="18"/>
          <w:szCs w:val="18"/>
        </w:rPr>
        <w:t xml:space="preserve">, Zimbabwe och Malawi i sydöstra Afrika startar Radiohjälpen en insamling till </w:t>
      </w:r>
      <w:r w:rsidR="00604508" w:rsidRPr="00272B49">
        <w:rPr>
          <w:rFonts w:ascii="Proxima Nova Alt Cn Rg" w:hAnsi="Proxima Nova Alt Cn Rg" w:cs="Arial"/>
          <w:b/>
          <w:bCs/>
          <w:color w:val="333333"/>
          <w:sz w:val="18"/>
          <w:szCs w:val="18"/>
        </w:rPr>
        <w:t>de som drabbats.</w:t>
      </w:r>
    </w:p>
    <w:p w14:paraId="7C911695" w14:textId="1E4B4B11" w:rsidR="00604508" w:rsidRPr="00272B49" w:rsidRDefault="00604508" w:rsidP="00604508">
      <w:pPr>
        <w:shd w:val="clear" w:color="auto" w:fill="FFFFFF"/>
        <w:spacing w:after="135" w:line="240" w:lineRule="auto"/>
        <w:rPr>
          <w:rFonts w:ascii="Proxima Nova Alt Cn Rg" w:hAnsi="Proxima Nova Alt Cn Rg" w:cs="Arial"/>
          <w:bCs/>
          <w:color w:val="333333"/>
          <w:sz w:val="18"/>
          <w:szCs w:val="18"/>
        </w:rPr>
      </w:pPr>
      <w:r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Cyklonen i sydöstra Afrika </w:t>
      </w:r>
      <w:r w:rsidR="001172AB">
        <w:rPr>
          <w:rFonts w:ascii="Proxima Nova Alt Cn Rg" w:hAnsi="Proxima Nova Alt Cn Rg" w:cs="Arial"/>
          <w:bCs/>
          <w:color w:val="333333"/>
          <w:sz w:val="18"/>
          <w:szCs w:val="18"/>
        </w:rPr>
        <w:t>kan enligt FN vara</w:t>
      </w:r>
      <w:r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 en av de värsta naturkatastrofer som någonsin har drabbat södra halvklotet.</w:t>
      </w:r>
    </w:p>
    <w:p w14:paraId="651C59AC" w14:textId="05A89ABD" w:rsidR="00272B49" w:rsidRDefault="00604508" w:rsidP="00272B49">
      <w:pPr>
        <w:shd w:val="clear" w:color="auto" w:fill="FFFFFF"/>
        <w:spacing w:after="135" w:line="240" w:lineRule="auto"/>
        <w:rPr>
          <w:rFonts w:ascii="Proxima Nova Alt Cn Rg" w:hAnsi="Proxima Nova Alt Cn Rg" w:cs="Arial"/>
          <w:bCs/>
          <w:color w:val="333333"/>
          <w:sz w:val="18"/>
          <w:szCs w:val="18"/>
        </w:rPr>
      </w:pPr>
      <w:r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Miljoner människor är påverkade, hundratusentals människor är hemlösa, och tusentals </w:t>
      </w:r>
      <w:r w:rsidR="003045EA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befaras </w:t>
      </w:r>
      <w:r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>ha</w:t>
      </w:r>
      <w:bookmarkStart w:id="1" w:name="_GoBack"/>
      <w:bookmarkEnd w:id="1"/>
      <w:r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 dött. Situationen är enorm svår men </w:t>
      </w:r>
      <w:r w:rsidR="00272B49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du </w:t>
      </w:r>
      <w:r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>kan göra skillnad.</w:t>
      </w:r>
    </w:p>
    <w:p w14:paraId="0BA90BF5" w14:textId="1C14CDA3" w:rsidR="00272B49" w:rsidRDefault="00272B49" w:rsidP="00272B49">
      <w:pPr>
        <w:shd w:val="clear" w:color="auto" w:fill="FFFFFF"/>
        <w:spacing w:after="135" w:line="240" w:lineRule="auto"/>
        <w:rPr>
          <w:rFonts w:ascii="Proxima Nova Alt Cn Rg" w:hAnsi="Proxima Nova Alt Cn Rg" w:cs="Arial"/>
          <w:bCs/>
          <w:color w:val="333333"/>
          <w:sz w:val="18"/>
          <w:szCs w:val="18"/>
        </w:rPr>
      </w:pPr>
      <w:r>
        <w:rPr>
          <w:rFonts w:ascii="Proxima Nova Alt Cn Rg" w:hAnsi="Proxima Nova Alt Cn Rg" w:cs="Arial"/>
          <w:bCs/>
          <w:color w:val="333333"/>
          <w:sz w:val="18"/>
          <w:szCs w:val="18"/>
        </w:rPr>
        <w:t>-</w:t>
      </w:r>
      <w:r w:rsidR="00604508"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 Pengarna kommer fram och räddar liv</w:t>
      </w:r>
      <w:r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, säger </w:t>
      </w:r>
      <w:r w:rsidR="00EE562E"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Radiohjälpens </w:t>
      </w:r>
      <w:r>
        <w:rPr>
          <w:rFonts w:ascii="Proxima Nova Alt Cn Rg" w:hAnsi="Proxima Nova Alt Cn Rg" w:cs="Arial"/>
          <w:bCs/>
          <w:color w:val="333333"/>
          <w:sz w:val="18"/>
          <w:szCs w:val="18"/>
        </w:rPr>
        <w:t>generalsekreterare Kristina Henschen.</w:t>
      </w:r>
    </w:p>
    <w:p w14:paraId="6F3C5BC4" w14:textId="77777777" w:rsidR="00604508" w:rsidRPr="00272B49" w:rsidRDefault="00272B49" w:rsidP="00272B49">
      <w:pPr>
        <w:shd w:val="clear" w:color="auto" w:fill="FFFFFF"/>
        <w:spacing w:after="135" w:line="240" w:lineRule="auto"/>
        <w:rPr>
          <w:rFonts w:ascii="Proxima Nova Alt Cn Rg" w:hAnsi="Proxima Nova Alt Cn Rg" w:cs="Arial"/>
          <w:bCs/>
          <w:color w:val="333333"/>
          <w:sz w:val="18"/>
          <w:szCs w:val="18"/>
        </w:rPr>
      </w:pPr>
      <w:r>
        <w:rPr>
          <w:rFonts w:ascii="Proxima Nova Alt Cn Rg" w:hAnsi="Proxima Nova Alt Cn Rg" w:cs="Arial"/>
          <w:bCs/>
          <w:color w:val="333333"/>
          <w:sz w:val="18"/>
          <w:szCs w:val="18"/>
        </w:rPr>
        <w:t xml:space="preserve">- </w:t>
      </w:r>
      <w:r w:rsidR="00604508" w:rsidRPr="00272B49">
        <w:rPr>
          <w:rFonts w:ascii="Proxima Nova Alt Cn Rg" w:hAnsi="Proxima Nova Alt Cn Rg" w:cs="Arial"/>
          <w:bCs/>
          <w:color w:val="333333"/>
          <w:sz w:val="18"/>
          <w:szCs w:val="18"/>
        </w:rPr>
        <w:t>Tack för din gåva.</w:t>
      </w:r>
    </w:p>
    <w:p w14:paraId="76B95600" w14:textId="77777777" w:rsidR="00D217D8" w:rsidRDefault="00506AAD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  <w:r w:rsidRPr="00272B49">
        <w:rPr>
          <w:rFonts w:ascii="Proxima Nova Alt Cn Rg" w:hAnsi="Proxima Nova Alt Cn Rg" w:cs="Arial"/>
          <w:color w:val="E2007A"/>
          <w:sz w:val="28"/>
          <w:szCs w:val="28"/>
        </w:rPr>
        <w:br/>
      </w:r>
    </w:p>
    <w:p w14:paraId="139399D9" w14:textId="77777777" w:rsidR="00D217D8" w:rsidRDefault="00D217D8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</w:p>
    <w:p w14:paraId="2DE7CA4C" w14:textId="77777777" w:rsidR="00D217D8" w:rsidRDefault="00D217D8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</w:p>
    <w:p w14:paraId="69A75826" w14:textId="77777777" w:rsidR="00D217D8" w:rsidRDefault="00D217D8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</w:p>
    <w:p w14:paraId="7AD27B75" w14:textId="77777777" w:rsidR="00D217D8" w:rsidRDefault="00D217D8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</w:p>
    <w:p w14:paraId="163BEF9B" w14:textId="77777777" w:rsidR="00D217D8" w:rsidRDefault="00D217D8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</w:p>
    <w:p w14:paraId="56377F07" w14:textId="77777777" w:rsidR="00D217D8" w:rsidRDefault="00D217D8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</w:p>
    <w:p w14:paraId="0A2CFFD3" w14:textId="1463DD8F" w:rsidR="001172AB" w:rsidRDefault="00506AAD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  <w:r w:rsidRPr="00272B49">
        <w:rPr>
          <w:rFonts w:ascii="Proxima Nova Alt Cn Rg" w:hAnsi="Proxima Nova Alt Cn Rg" w:cs="Arial"/>
          <w:color w:val="E2007A"/>
          <w:sz w:val="28"/>
          <w:szCs w:val="28"/>
        </w:rPr>
        <w:t xml:space="preserve">Radiohjälpen stödjer sedan lång tid tillbaka svenska organisationer som verkar på plats </w:t>
      </w:r>
      <w:r w:rsidR="00272B49">
        <w:rPr>
          <w:rFonts w:ascii="Proxima Nova Alt Cn Rg" w:hAnsi="Proxima Nova Alt Cn Rg" w:cs="Arial"/>
          <w:color w:val="E2007A"/>
          <w:sz w:val="28"/>
          <w:szCs w:val="28"/>
        </w:rPr>
        <w:t>i sydöstra Afrika</w:t>
      </w:r>
      <w:r w:rsidRPr="00272B49">
        <w:rPr>
          <w:rFonts w:ascii="Proxima Nova Alt Cn Rg" w:hAnsi="Proxima Nova Alt Cn Rg" w:cs="Arial"/>
          <w:color w:val="E2007A"/>
          <w:sz w:val="28"/>
          <w:szCs w:val="28"/>
        </w:rPr>
        <w:t>. Vårt samarbete förändrar och räddar liv!</w:t>
      </w:r>
    </w:p>
    <w:p w14:paraId="02D81CB8" w14:textId="77777777" w:rsidR="001172AB" w:rsidRDefault="00506AAD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  <w:r w:rsidRPr="00272B49">
        <w:rPr>
          <w:rFonts w:ascii="Proxima Nova Alt Cn Rg" w:hAnsi="Proxima Nova Alt Cn Rg" w:cs="Arial"/>
          <w:color w:val="E2007A"/>
          <w:sz w:val="28"/>
          <w:szCs w:val="28"/>
        </w:rPr>
        <w:br/>
        <w:t>Vill du vara med och bidra, SWISHA din gåva till 90 1950 6 och märk den ”</w:t>
      </w:r>
      <w:r w:rsidR="000F060F" w:rsidRPr="00272B49">
        <w:rPr>
          <w:rFonts w:ascii="Proxima Nova Alt Cn Rg" w:hAnsi="Proxima Nova Alt Cn Rg" w:cs="Arial"/>
          <w:color w:val="E2007A"/>
          <w:sz w:val="28"/>
          <w:szCs w:val="28"/>
        </w:rPr>
        <w:t>katastrof</w:t>
      </w:r>
      <w:r w:rsidRPr="00272B49">
        <w:rPr>
          <w:rFonts w:ascii="Proxima Nova Alt Cn Rg" w:hAnsi="Proxima Nova Alt Cn Rg" w:cs="Arial"/>
          <w:color w:val="E2007A"/>
          <w:sz w:val="28"/>
          <w:szCs w:val="28"/>
        </w:rPr>
        <w:t xml:space="preserve">”. Eller ring </w:t>
      </w:r>
      <w:proofErr w:type="gramStart"/>
      <w:r w:rsidRPr="00272B49">
        <w:rPr>
          <w:rFonts w:ascii="Proxima Nova Alt Cn Rg" w:hAnsi="Proxima Nova Alt Cn Rg" w:cs="Arial"/>
          <w:color w:val="E2007A"/>
          <w:sz w:val="28"/>
          <w:szCs w:val="28"/>
        </w:rPr>
        <w:t>099-90</w:t>
      </w:r>
      <w:r w:rsidR="00604508" w:rsidRPr="00272B49">
        <w:rPr>
          <w:rFonts w:ascii="Proxima Nova Alt Cn Rg" w:hAnsi="Proxima Nova Alt Cn Rg" w:cs="Arial"/>
          <w:color w:val="E2007A"/>
          <w:sz w:val="28"/>
          <w:szCs w:val="28"/>
        </w:rPr>
        <w:t xml:space="preserve"> </w:t>
      </w:r>
      <w:r w:rsidRPr="00272B49">
        <w:rPr>
          <w:rFonts w:ascii="Proxima Nova Alt Cn Rg" w:hAnsi="Proxima Nova Alt Cn Rg" w:cs="Arial"/>
          <w:color w:val="E2007A"/>
          <w:sz w:val="28"/>
          <w:szCs w:val="28"/>
        </w:rPr>
        <w:t>195</w:t>
      </w:r>
      <w:proofErr w:type="gramEnd"/>
      <w:r w:rsidRPr="00272B49">
        <w:rPr>
          <w:rFonts w:ascii="Proxima Nova Alt Cn Rg" w:hAnsi="Proxima Nova Alt Cn Rg" w:cs="Arial"/>
          <w:color w:val="E2007A"/>
          <w:sz w:val="28"/>
          <w:szCs w:val="28"/>
        </w:rPr>
        <w:t xml:space="preserve"> för att skänka 100 kronor.</w:t>
      </w:r>
    </w:p>
    <w:p w14:paraId="79995D05" w14:textId="559C74C6" w:rsidR="00506AAD" w:rsidRDefault="00506AAD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E2007A"/>
          <w:sz w:val="28"/>
          <w:szCs w:val="28"/>
        </w:rPr>
      </w:pPr>
      <w:r w:rsidRPr="00272B49">
        <w:rPr>
          <w:rFonts w:ascii="Proxima Nova Alt Cn Rg" w:hAnsi="Proxima Nova Alt Cn Rg" w:cs="Arial"/>
          <w:color w:val="E2007A"/>
          <w:sz w:val="28"/>
          <w:szCs w:val="28"/>
        </w:rPr>
        <w:br/>
        <w:t>Du kan också starta en egen insamling på vår hemsida: </w:t>
      </w:r>
      <w:hyperlink r:id="rId8" w:tgtFrame="_blank" w:history="1">
        <w:r w:rsidRPr="00272B49">
          <w:rPr>
            <w:rFonts w:ascii="Proxima Nova Alt Cn Rg" w:hAnsi="Proxima Nova Alt Cn Rg" w:cs="Arial"/>
            <w:color w:val="E2007A"/>
            <w:sz w:val="28"/>
            <w:szCs w:val="28"/>
            <w:u w:val="single"/>
          </w:rPr>
          <w:t>www.radiohjalpen.se</w:t>
        </w:r>
      </w:hyperlink>
      <w:r w:rsidRPr="00272B49">
        <w:rPr>
          <w:rFonts w:ascii="Proxima Nova Alt Cn Rg" w:hAnsi="Proxima Nova Alt Cn Rg" w:cs="Arial"/>
          <w:color w:val="E2007A"/>
          <w:sz w:val="28"/>
          <w:szCs w:val="28"/>
        </w:rPr>
        <w:t>  eller via Facebook.</w:t>
      </w:r>
      <w:r w:rsidR="00272B49">
        <w:rPr>
          <w:rFonts w:ascii="Proxima Nova Alt Cn Rg" w:hAnsi="Proxima Nova Alt Cn Rg" w:cs="Arial"/>
          <w:color w:val="E2007A"/>
          <w:sz w:val="28"/>
          <w:szCs w:val="28"/>
        </w:rPr>
        <w:t xml:space="preserve"> </w:t>
      </w:r>
      <w:r w:rsidRPr="00272B49">
        <w:rPr>
          <w:rFonts w:ascii="Proxima Nova Alt Cn Rg" w:hAnsi="Proxima Nova Alt Cn Rg" w:cs="Arial"/>
          <w:color w:val="E2007A"/>
          <w:sz w:val="28"/>
          <w:szCs w:val="28"/>
        </w:rPr>
        <w:t>Tack för din gåv</w:t>
      </w:r>
      <w:r w:rsidR="00000406">
        <w:rPr>
          <w:rFonts w:ascii="Proxima Nova Alt Cn Rg" w:hAnsi="Proxima Nova Alt Cn Rg" w:cs="Arial"/>
          <w:color w:val="E2007A"/>
          <w:sz w:val="28"/>
          <w:szCs w:val="28"/>
        </w:rPr>
        <w:t>a!</w:t>
      </w:r>
    </w:p>
    <w:p w14:paraId="704D5347" w14:textId="6180B8DC" w:rsidR="00000406" w:rsidRDefault="00000406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333333"/>
          <w:sz w:val="18"/>
          <w:szCs w:val="18"/>
        </w:rPr>
      </w:pPr>
    </w:p>
    <w:p w14:paraId="33090178" w14:textId="6DB65A8C" w:rsidR="00000406" w:rsidRPr="00000406" w:rsidRDefault="00000406" w:rsidP="00000406">
      <w:pPr>
        <w:rPr>
          <w:rFonts w:ascii="Proxima Nova Cn Rg" w:hAnsi="Proxima Nova Cn Rg"/>
          <w:szCs w:val="22"/>
        </w:rPr>
      </w:pPr>
      <w:r w:rsidRPr="00000406">
        <w:rPr>
          <w:rFonts w:ascii="Proxima Nova Cn Rg" w:hAnsi="Proxima Nova Cn Rg"/>
          <w:szCs w:val="22"/>
        </w:rPr>
        <w:t>Kontakt:</w:t>
      </w:r>
    </w:p>
    <w:p w14:paraId="7B8A2A0A" w14:textId="77777777" w:rsidR="00000406" w:rsidRDefault="00000406" w:rsidP="00000406"/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6"/>
        <w:gridCol w:w="3490"/>
      </w:tblGrid>
      <w:tr w:rsidR="00000406" w14:paraId="605906C4" w14:textId="77777777" w:rsidTr="00000406">
        <w:trPr>
          <w:trHeight w:val="857"/>
        </w:trPr>
        <w:tc>
          <w:tcPr>
            <w:tcW w:w="231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BAC7A" w14:textId="6E1ED460" w:rsidR="00000406" w:rsidRDefault="00000406">
            <w:pPr>
              <w:jc w:val="center"/>
              <w:rPr>
                <w:rFonts w:ascii="Calibri" w:eastAsia="Calibri" w:hAnsi="Calibri" w:cs="Calibri"/>
                <w:noProof/>
              </w:rPr>
            </w:pPr>
            <w:bookmarkStart w:id="2" w:name="_MailAutoSig"/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0A8E3C7" wp14:editId="063D0614">
                  <wp:extent cx="1234440" cy="1196340"/>
                  <wp:effectExtent l="0" t="0" r="3810" b="3810"/>
                  <wp:docPr id="7" name="Bildobjekt 7" descr="cid:image003.jpg@01D4B7BB.6F3FB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id:image003.jpg@01D4B7BB.6F3FB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4C56B" w14:textId="685F082B" w:rsidR="00000406" w:rsidRPr="00000406" w:rsidRDefault="00000406">
            <w:pPr>
              <w:rPr>
                <w:rFonts w:ascii="Calibri" w:eastAsia="Calibri" w:hAnsi="Calibri" w:cs="Calibri"/>
                <w:bCs/>
                <w:noProof/>
              </w:rPr>
            </w:pPr>
            <w:r w:rsidRPr="00000406">
              <w:rPr>
                <w:rFonts w:ascii="Calibri" w:eastAsia="Calibri" w:hAnsi="Calibri" w:cs="Calibri"/>
                <w:bCs/>
                <w:noProof/>
              </w:rPr>
              <w:t xml:space="preserve"> </w:t>
            </w:r>
          </w:p>
          <w:p w14:paraId="0B6698E1" w14:textId="77777777" w:rsidR="00000406" w:rsidRPr="00000406" w:rsidRDefault="00000406">
            <w:pPr>
              <w:rPr>
                <w:rFonts w:ascii="Calibri" w:eastAsia="Calibri" w:hAnsi="Calibri" w:cs="Calibri"/>
                <w:b/>
                <w:bCs/>
                <w:noProof/>
              </w:rPr>
            </w:pPr>
          </w:p>
          <w:p w14:paraId="7A039EA4" w14:textId="77777777" w:rsidR="00000406" w:rsidRPr="00000406" w:rsidRDefault="00000406">
            <w:pPr>
              <w:rPr>
                <w:rFonts w:ascii="Calibri" w:eastAsia="Calibri" w:hAnsi="Calibri" w:cs="Calibri"/>
                <w:b/>
                <w:bCs/>
                <w:noProof/>
              </w:rPr>
            </w:pPr>
            <w:r w:rsidRPr="00000406">
              <w:rPr>
                <w:rFonts w:ascii="Calibri" w:eastAsia="Calibri" w:hAnsi="Calibri" w:cs="Calibri"/>
                <w:b/>
                <w:bCs/>
                <w:noProof/>
              </w:rPr>
              <w:t>Kristina Henschen</w:t>
            </w:r>
          </w:p>
          <w:p w14:paraId="77E9EE8A" w14:textId="77777777" w:rsidR="00000406" w:rsidRPr="00000406" w:rsidRDefault="00000406">
            <w:pPr>
              <w:rPr>
                <w:rFonts w:ascii="Calibri" w:eastAsia="Calibri" w:hAnsi="Calibri" w:cs="Calibri"/>
                <w:noProof/>
                <w:sz w:val="20"/>
                <w:szCs w:val="20"/>
              </w:rPr>
            </w:pPr>
            <w:r w:rsidRPr="00000406">
              <w:rPr>
                <w:rFonts w:ascii="Calibri" w:eastAsia="Calibri" w:hAnsi="Calibri" w:cs="Calibri"/>
                <w:noProof/>
                <w:sz w:val="20"/>
                <w:szCs w:val="20"/>
              </w:rPr>
              <w:t xml:space="preserve">Generalsekreterare </w:t>
            </w:r>
          </w:p>
          <w:p w14:paraId="647112CD" w14:textId="77777777" w:rsidR="00000406" w:rsidRPr="00000406" w:rsidRDefault="00000406">
            <w:pPr>
              <w:rPr>
                <w:rFonts w:ascii="Calibri" w:eastAsia="Calibri" w:hAnsi="Calibri" w:cs="Calibri"/>
                <w:noProof/>
                <w:sz w:val="20"/>
                <w:szCs w:val="20"/>
              </w:rPr>
            </w:pPr>
            <w:r w:rsidRPr="00000406">
              <w:rPr>
                <w:rFonts w:ascii="Calibri" w:eastAsia="Calibri" w:hAnsi="Calibri" w:cs="Calibri"/>
                <w:noProof/>
                <w:sz w:val="20"/>
                <w:szCs w:val="20"/>
              </w:rPr>
              <w:t>Radiohjälpen, 105 10 Stockholm</w:t>
            </w:r>
          </w:p>
          <w:p w14:paraId="60EB2740" w14:textId="77777777" w:rsidR="00000406" w:rsidRPr="00000406" w:rsidRDefault="00000406">
            <w:pPr>
              <w:rPr>
                <w:rFonts w:ascii="Calibri" w:eastAsia="Calibri" w:hAnsi="Calibri" w:cs="Calibri"/>
                <w:noProof/>
                <w:sz w:val="20"/>
                <w:szCs w:val="20"/>
              </w:rPr>
            </w:pPr>
            <w:r w:rsidRPr="00000406">
              <w:rPr>
                <w:rFonts w:ascii="Calibri" w:eastAsia="Calibri" w:hAnsi="Calibri" w:cs="Calibri"/>
                <w:noProof/>
                <w:sz w:val="20"/>
                <w:szCs w:val="20"/>
              </w:rPr>
              <w:t>+46-8-784 36 20 │ +46-(0)73 53 40 777</w:t>
            </w:r>
          </w:p>
          <w:p w14:paraId="384DA7DB" w14:textId="77777777" w:rsidR="00000406" w:rsidRPr="00000406" w:rsidRDefault="0066449D">
            <w:pPr>
              <w:rPr>
                <w:rFonts w:ascii="Calibri" w:eastAsia="Calibri" w:hAnsi="Calibri" w:cs="Calibri"/>
                <w:noProof/>
                <w:sz w:val="20"/>
                <w:szCs w:val="20"/>
              </w:rPr>
            </w:pPr>
            <w:hyperlink r:id="rId10" w:history="1">
              <w:r w:rsidR="00000406" w:rsidRPr="00000406">
                <w:rPr>
                  <w:rStyle w:val="Hyperlnk"/>
                  <w:rFonts w:ascii="Calibri" w:eastAsia="Calibri" w:hAnsi="Calibri" w:cs="Calibri"/>
                  <w:noProof/>
                  <w:color w:val="auto"/>
                  <w:sz w:val="20"/>
                  <w:szCs w:val="20"/>
                </w:rPr>
                <w:t>Kristina.henschen@svt.se</w:t>
              </w:r>
            </w:hyperlink>
          </w:p>
          <w:p w14:paraId="162D3BBA" w14:textId="77777777" w:rsidR="00000406" w:rsidRPr="00000406" w:rsidRDefault="00000406">
            <w:pPr>
              <w:rPr>
                <w:rFonts w:ascii="Calibri" w:eastAsia="Calibri" w:hAnsi="Calibri" w:cs="Calibri"/>
                <w:i/>
                <w:iCs/>
                <w:noProof/>
                <w:sz w:val="20"/>
                <w:szCs w:val="20"/>
              </w:rPr>
            </w:pPr>
          </w:p>
        </w:tc>
      </w:tr>
    </w:tbl>
    <w:p w14:paraId="52656FE2" w14:textId="23BA9A8C" w:rsidR="00000406" w:rsidRDefault="00000406" w:rsidP="00000406">
      <w:pPr>
        <w:rPr>
          <w:rFonts w:ascii="Calibri" w:eastAsia="Calibri" w:hAnsi="Calibri" w:cs="Calibri"/>
          <w:noProof/>
          <w:szCs w:val="22"/>
          <w:lang w:eastAsia="en-US"/>
        </w:rPr>
      </w:pPr>
      <w:r>
        <w:rPr>
          <w:rFonts w:ascii="Calibri" w:eastAsia="Calibri" w:hAnsi="Calibri" w:cs="Calibri"/>
          <w:noProof/>
        </w:rPr>
        <w:t xml:space="preserve">      </w:t>
      </w:r>
      <w:r>
        <w:rPr>
          <w:rFonts w:ascii="Calibri" w:eastAsia="Calibri" w:hAnsi="Calibri" w:cs="Calibri"/>
          <w:noProof/>
        </w:rPr>
        <w:drawing>
          <wp:inline distT="0" distB="0" distL="0" distR="0" wp14:anchorId="7A373569" wp14:editId="50854526">
            <wp:extent cx="2613660" cy="739140"/>
            <wp:effectExtent l="0" t="0" r="0" b="3810"/>
            <wp:docPr id="5" name="Bildobjekt 5" descr="cid:image002.jpg@01D4B6F7.A0439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cid:image002.jpg@01D4B6F7.A0439CF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18821369" w14:textId="77777777" w:rsidR="00000406" w:rsidRDefault="00000406" w:rsidP="00000406">
      <w:pPr>
        <w:rPr>
          <w:rFonts w:asciiTheme="minorHAnsi" w:eastAsiaTheme="minorHAnsi" w:hAnsiTheme="minorHAnsi" w:cstheme="minorBidi"/>
        </w:rPr>
      </w:pPr>
    </w:p>
    <w:p w14:paraId="0D99EDD8" w14:textId="77777777" w:rsidR="00272B49" w:rsidRPr="00272B49" w:rsidRDefault="00272B49" w:rsidP="00506AAD">
      <w:pPr>
        <w:shd w:val="clear" w:color="auto" w:fill="FFFFFF"/>
        <w:spacing w:after="135" w:line="240" w:lineRule="auto"/>
        <w:rPr>
          <w:rFonts w:ascii="Proxima Nova Alt Cn Rg" w:hAnsi="Proxima Nova Alt Cn Rg" w:cs="Arial"/>
          <w:color w:val="333333"/>
          <w:sz w:val="18"/>
          <w:szCs w:val="18"/>
        </w:rPr>
      </w:pPr>
    </w:p>
    <w:p w14:paraId="52D2D617" w14:textId="37D2711F" w:rsidR="00BA6960" w:rsidRPr="00272B49" w:rsidRDefault="00412342" w:rsidP="001172AB">
      <w:pPr>
        <w:shd w:val="clear" w:color="auto" w:fill="FFFFFF"/>
        <w:spacing w:after="135" w:line="240" w:lineRule="auto"/>
        <w:rPr>
          <w:rFonts w:ascii="Proxima Nova Alt Cn Rg" w:hAnsi="Proxima Nova Alt Cn Rg"/>
          <w:sz w:val="20"/>
          <w:szCs w:val="20"/>
        </w:rPr>
      </w:pPr>
      <w:r w:rsidRPr="00272B49">
        <w:rPr>
          <w:rFonts w:ascii="Proxima Nova Alt Cn Rg" w:hAnsi="Proxima Nova Alt Cn Rg" w:cs="Arial"/>
          <w:noProof/>
          <w:color w:val="333333"/>
          <w:sz w:val="18"/>
          <w:szCs w:val="18"/>
        </w:rPr>
        <w:drawing>
          <wp:inline distT="0" distB="0" distL="0" distR="0" wp14:anchorId="41232885" wp14:editId="7CD63D58">
            <wp:extent cx="2377440" cy="784860"/>
            <wp:effectExtent l="0" t="0" r="0" b="0"/>
            <wp:docPr id="6" name="Bild 10" descr="https://mb.cision.com/Public/2257/2720954/bd02373dcb1a6bab_800x800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 descr="https://mb.cision.com/Public/2257/2720954/bd02373dcb1a6bab_800x800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AAD" w:rsidRPr="00272B49">
        <w:rPr>
          <w:rFonts w:ascii="Proxima Nova Alt Cn Rg" w:hAnsi="Proxima Nova Alt Cn Rg" w:cs="Arial"/>
          <w:color w:val="333333"/>
          <w:sz w:val="18"/>
          <w:szCs w:val="18"/>
        </w:rPr>
        <w:br/>
      </w:r>
    </w:p>
    <w:sectPr w:rsidR="00BA6960" w:rsidRPr="00272B49" w:rsidSect="00AD5A68">
      <w:headerReference w:type="default" r:id="rId13"/>
      <w:footerReference w:type="default" r:id="rId14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6BA29" w14:textId="77777777" w:rsidR="0066449D" w:rsidRDefault="0066449D">
      <w:r>
        <w:separator/>
      </w:r>
    </w:p>
  </w:endnote>
  <w:endnote w:type="continuationSeparator" w:id="0">
    <w:p w14:paraId="26E7D906" w14:textId="77777777" w:rsidR="0066449D" w:rsidRDefault="0066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for SVT SemiBold">
    <w:panose1 w:val="020B0702030403020203"/>
    <w:charset w:val="00"/>
    <w:family w:val="swiss"/>
    <w:pitch w:val="variable"/>
    <w:sig w:usb0="00000003" w:usb1="00000000" w:usb2="00000000" w:usb3="00000000" w:csb0="00000001" w:csb1="00000000"/>
  </w:font>
  <w:font w:name="Myriad for SVT Light">
    <w:panose1 w:val="020B0302030403020203"/>
    <w:charset w:val="00"/>
    <w:family w:val="swiss"/>
    <w:pitch w:val="variable"/>
    <w:sig w:usb0="00000003" w:usb1="00000000" w:usb2="00000000" w:usb3="00000000" w:csb0="00000001" w:csb1="00000000"/>
  </w:font>
  <w:font w:name="Myriad for SVT">
    <w:panose1 w:val="020B0502030403020203"/>
    <w:charset w:val="00"/>
    <w:family w:val="swiss"/>
    <w:pitch w:val="variable"/>
    <w:sig w:usb0="00000003" w:usb1="00000000" w:usb2="00000000" w:usb3="00000000" w:csb0="00000001" w:csb1="00000000"/>
  </w:font>
  <w:font w:name="Proxima Nova Alt Cn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Cn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40A57" w14:textId="77777777" w:rsidR="00D50F2B" w:rsidRPr="0032649C" w:rsidRDefault="00D50F2B" w:rsidP="00BA6960">
    <w:pPr>
      <w:pBdr>
        <w:bottom w:val="single" w:sz="6" w:space="1" w:color="auto"/>
      </w:pBdr>
    </w:pPr>
  </w:p>
  <w:p w14:paraId="3CBD9A5A" w14:textId="77777777" w:rsidR="00D50F2B" w:rsidRDefault="00D50F2B" w:rsidP="00BA6960">
    <w:pPr>
      <w:tabs>
        <w:tab w:val="left" w:pos="2880"/>
        <w:tab w:val="left" w:pos="5580"/>
      </w:tabs>
      <w:rPr>
        <w:rFonts w:ascii="Myriad for SVT Light" w:hAnsi="Myriad for SVT Light"/>
        <w:sz w:val="18"/>
        <w:szCs w:val="18"/>
      </w:rPr>
    </w:pPr>
  </w:p>
  <w:p w14:paraId="50D73401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 xml:space="preserve">SE 105 10 Stockholm        </w:t>
    </w:r>
    <w:r w:rsidRPr="009050B5">
      <w:rPr>
        <w:rFonts w:ascii="Myriad for SVT Light" w:hAnsi="Myriad for SVT Light"/>
        <w:sz w:val="18"/>
        <w:szCs w:val="18"/>
      </w:rPr>
      <w:tab/>
      <w:t xml:space="preserve">+ 46 (0)8 784 00 00 </w:t>
    </w:r>
    <w:r w:rsidRPr="009050B5">
      <w:rPr>
        <w:rFonts w:ascii="Myriad for SVT Light" w:hAnsi="Myriad for SVT Light"/>
        <w:sz w:val="18"/>
        <w:szCs w:val="18"/>
      </w:rPr>
      <w:tab/>
      <w:t xml:space="preserve">www.radiohjalpen.se </w:t>
    </w:r>
    <w:r>
      <w:rPr>
        <w:rFonts w:ascii="Myriad for SVT Light" w:hAnsi="Myriad for SVT Light"/>
        <w:sz w:val="18"/>
        <w:szCs w:val="18"/>
      </w:rPr>
      <w:t xml:space="preserve"> </w:t>
    </w:r>
  </w:p>
  <w:p w14:paraId="6AF2E4E0" w14:textId="77777777" w:rsidR="00D50F2B" w:rsidRPr="009050B5" w:rsidRDefault="00D50F2B" w:rsidP="00BA6960">
    <w:pPr>
      <w:tabs>
        <w:tab w:val="left" w:pos="2880"/>
        <w:tab w:val="left" w:pos="5580"/>
      </w:tabs>
      <w:spacing w:line="240" w:lineRule="auto"/>
      <w:rPr>
        <w:rFonts w:ascii="Myriad for SVT Light" w:hAnsi="Myriad for SVT Light"/>
        <w:sz w:val="18"/>
        <w:szCs w:val="18"/>
      </w:rPr>
    </w:pPr>
    <w:r w:rsidRPr="009050B5">
      <w:rPr>
        <w:rFonts w:ascii="Myriad for SVT Light" w:hAnsi="Myriad for SVT Light"/>
        <w:sz w:val="18"/>
        <w:szCs w:val="18"/>
      </w:rPr>
      <w:t>Sweden</w:t>
    </w:r>
    <w:r w:rsidRPr="009050B5">
      <w:rPr>
        <w:rFonts w:ascii="Myriad for SVT Light" w:hAnsi="Myriad for SVT Light"/>
        <w:sz w:val="18"/>
        <w:szCs w:val="18"/>
      </w:rPr>
      <w:tab/>
    </w:r>
    <w:r w:rsidRPr="009050B5">
      <w:rPr>
        <w:rFonts w:ascii="Myriad for SVT Light" w:hAnsi="Myriad for SVT Light"/>
        <w:sz w:val="18"/>
        <w:szCs w:val="18"/>
      </w:rPr>
      <w:tab/>
    </w:r>
    <w:r>
      <w:rPr>
        <w:rFonts w:ascii="Myriad for SVT Light" w:hAnsi="Myriad for SVT Light"/>
        <w:sz w:val="18"/>
        <w:szCs w:val="18"/>
      </w:rPr>
      <w:t xml:space="preserve"> </w:t>
    </w:r>
  </w:p>
  <w:p w14:paraId="03434F67" w14:textId="77777777" w:rsidR="00D50F2B" w:rsidRDefault="00D50F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6B622" w14:textId="77777777" w:rsidR="0066449D" w:rsidRDefault="0066449D">
      <w:r>
        <w:separator/>
      </w:r>
    </w:p>
  </w:footnote>
  <w:footnote w:type="continuationSeparator" w:id="0">
    <w:p w14:paraId="01C1B735" w14:textId="77777777" w:rsidR="0066449D" w:rsidRDefault="00664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7D3B1" w14:textId="77777777" w:rsidR="00D50F2B" w:rsidRDefault="00412342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4DF9C5D" wp14:editId="217E8BCE">
              <wp:simplePos x="0" y="0"/>
              <wp:positionH relativeFrom="column">
                <wp:posOffset>-571500</wp:posOffset>
              </wp:positionH>
              <wp:positionV relativeFrom="paragraph">
                <wp:posOffset>-121285</wp:posOffset>
              </wp:positionV>
              <wp:extent cx="1990725" cy="2308225"/>
              <wp:effectExtent l="0" t="254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230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4638" w:type="pct"/>
                            <w:tblInd w:w="327" w:type="dxa"/>
                            <w:tblBorders>
                              <w:insideV w:val="single" w:sz="4" w:space="0" w:color="auto"/>
                            </w:tblBorders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141"/>
                          </w:tblGrid>
                          <w:tr w:rsidR="00D50F2B" w14:paraId="62C07722" w14:textId="77777777" w:rsidTr="00BA6960">
                            <w:trPr>
                              <w:trHeight w:hRule="exact" w:val="1838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0EC62685" w14:textId="6D1DEF92" w:rsidR="00D50F2B" w:rsidRDefault="00D217D8" w:rsidP="00BA6960">
                                <w:pPr>
                                  <w:pStyle w:val="SVT-Sidhuvud1"/>
                                </w:pPr>
                                <w:r w:rsidRPr="00272B49">
                                  <w:rPr>
                                    <w:rFonts w:ascii="Proxima Nova Alt Cn Rg" w:hAnsi="Proxima Nova Alt Cn Rg" w:cs="Arial"/>
                                    <w:noProof/>
                                    <w:color w:val="333333"/>
                                    <w:sz w:val="18"/>
                                    <w:szCs w:val="18"/>
                                  </w:rPr>
                                  <w:drawing>
                                    <wp:inline distT="0" distB="0" distL="0" distR="0" wp14:anchorId="307CB12C" wp14:editId="3AA5A5A6">
                                      <wp:extent cx="2377440" cy="784860"/>
                                      <wp:effectExtent l="0" t="0" r="0" b="0"/>
                                      <wp:docPr id="4" name="Bild 10" descr="https://mb.cision.com/Public/2257/2720954/bd02373dcb1a6bab_800x800ar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ild 10" descr="https://mb.cision.com/Public/2257/2720954/bd02373dcb1a6bab_800x800ar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7440" cy="784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D50F2B" w14:paraId="2D875348" w14:textId="77777777" w:rsidTr="00BA6960">
                            <w:trPr>
                              <w:trHeight w:hRule="exact" w:val="3374"/>
                            </w:trPr>
                            <w:tc>
                              <w:tcPr>
                                <w:tcW w:w="5000" w:type="pct"/>
                                <w:tcMar>
                                  <w:left w:w="397" w:type="dxa"/>
                                  <w:right w:w="0" w:type="dxa"/>
                                </w:tcMar>
                              </w:tcPr>
                              <w:p w14:paraId="7AB93085" w14:textId="77777777" w:rsidR="00D50F2B" w:rsidRDefault="00D50F2B" w:rsidP="00BA6960">
                                <w:pPr>
                                  <w:pStyle w:val="SVT-Sidhuvud"/>
                                </w:pPr>
                              </w:p>
                            </w:tc>
                          </w:tr>
                        </w:tbl>
                        <w:p w14:paraId="3B92B976" w14:textId="77777777" w:rsidR="00D50F2B" w:rsidRDefault="00D50F2B" w:rsidP="00BA696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F9C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5pt;margin-top:-9.55pt;width:156.75pt;height:181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" stroked="f">
              <v:textbox inset="0,0,0,0">
                <w:txbxContent>
                  <w:tbl>
                    <w:tblPr>
                      <w:tblW w:w="4638" w:type="pct"/>
                      <w:tblInd w:w="327" w:type="dxa"/>
                      <w:tblBorders>
                        <w:insideV w:val="single" w:sz="4" w:space="0" w:color="auto"/>
                      </w:tblBorders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141"/>
                    </w:tblGrid>
                    <w:tr w:rsidR="00D50F2B" w14:paraId="62C07722" w14:textId="77777777" w:rsidTr="00BA6960">
                      <w:trPr>
                        <w:trHeight w:hRule="exact" w:val="1838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0EC62685" w14:textId="6D1DEF92" w:rsidR="00D50F2B" w:rsidRDefault="00D217D8" w:rsidP="00BA6960">
                          <w:pPr>
                            <w:pStyle w:val="SVT-Sidhuvud1"/>
                          </w:pPr>
                          <w:r w:rsidRPr="00272B49">
                            <w:rPr>
                              <w:rFonts w:ascii="Proxima Nova Alt Cn Rg" w:hAnsi="Proxima Nova Alt Cn Rg" w:cs="Arial"/>
                              <w:noProof/>
                              <w:color w:val="333333"/>
                              <w:sz w:val="18"/>
                              <w:szCs w:val="18"/>
                            </w:rPr>
                            <w:drawing>
                              <wp:inline distT="0" distB="0" distL="0" distR="0" wp14:anchorId="307CB12C" wp14:editId="3AA5A5A6">
                                <wp:extent cx="2377440" cy="784860"/>
                                <wp:effectExtent l="0" t="0" r="0" b="0"/>
                                <wp:docPr id="4" name="Bild 10" descr="https://mb.cision.com/Public/2257/2720954/bd02373dcb1a6bab_800x800a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0" descr="https://mb.cision.com/Public/2257/2720954/bd02373dcb1a6bab_800x800a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77440" cy="784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  <w:tr w:rsidR="00D50F2B" w14:paraId="2D875348" w14:textId="77777777" w:rsidTr="00BA6960">
                      <w:trPr>
                        <w:trHeight w:hRule="exact" w:val="3374"/>
                      </w:trPr>
                      <w:tc>
                        <w:tcPr>
                          <w:tcW w:w="5000" w:type="pct"/>
                          <w:tcMar>
                            <w:left w:w="397" w:type="dxa"/>
                            <w:right w:w="0" w:type="dxa"/>
                          </w:tcMar>
                        </w:tcPr>
                        <w:p w14:paraId="7AB93085" w14:textId="77777777" w:rsidR="00D50F2B" w:rsidRDefault="00D50F2B" w:rsidP="00BA6960">
                          <w:pPr>
                            <w:pStyle w:val="SVT-Sidhuvud"/>
                          </w:pPr>
                        </w:p>
                      </w:tc>
                    </w:tr>
                  </w:tbl>
                  <w:p w14:paraId="3B92B976" w14:textId="77777777" w:rsidR="00D50F2B" w:rsidRDefault="00D50F2B" w:rsidP="00BA696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E0AD6"/>
    <w:multiLevelType w:val="multilevel"/>
    <w:tmpl w:val="E3EC5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973DB4"/>
    <w:multiLevelType w:val="multilevel"/>
    <w:tmpl w:val="CE50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AAD"/>
    <w:rsid w:val="00000406"/>
    <w:rsid w:val="000F060F"/>
    <w:rsid w:val="000F595B"/>
    <w:rsid w:val="001172AB"/>
    <w:rsid w:val="00212262"/>
    <w:rsid w:val="00264E02"/>
    <w:rsid w:val="00272B49"/>
    <w:rsid w:val="003045EA"/>
    <w:rsid w:val="00371ACA"/>
    <w:rsid w:val="003D06CB"/>
    <w:rsid w:val="00412342"/>
    <w:rsid w:val="00506AAD"/>
    <w:rsid w:val="00510E8F"/>
    <w:rsid w:val="00530755"/>
    <w:rsid w:val="005A1336"/>
    <w:rsid w:val="00604508"/>
    <w:rsid w:val="0066449D"/>
    <w:rsid w:val="006676D5"/>
    <w:rsid w:val="00700361"/>
    <w:rsid w:val="00717D3E"/>
    <w:rsid w:val="007D29FF"/>
    <w:rsid w:val="00857A7F"/>
    <w:rsid w:val="008A3412"/>
    <w:rsid w:val="008B684E"/>
    <w:rsid w:val="008D4B70"/>
    <w:rsid w:val="008D5CDC"/>
    <w:rsid w:val="00922C60"/>
    <w:rsid w:val="00964AEA"/>
    <w:rsid w:val="009D2D64"/>
    <w:rsid w:val="00AD5A68"/>
    <w:rsid w:val="00B9515E"/>
    <w:rsid w:val="00BA6960"/>
    <w:rsid w:val="00BD3071"/>
    <w:rsid w:val="00D0655A"/>
    <w:rsid w:val="00D12AF3"/>
    <w:rsid w:val="00D217D8"/>
    <w:rsid w:val="00D50F2B"/>
    <w:rsid w:val="00DC075C"/>
    <w:rsid w:val="00E033D0"/>
    <w:rsid w:val="00E812BF"/>
    <w:rsid w:val="00ED7BDD"/>
    <w:rsid w:val="00EE562E"/>
    <w:rsid w:val="00F774BE"/>
    <w:rsid w:val="00FB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9E46E0"/>
  <w15:chartTrackingRefBased/>
  <w15:docId w15:val="{20DA5D34-2655-481F-9EBA-5D60D3020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A6960"/>
    <w:pPr>
      <w:spacing w:line="300" w:lineRule="atLeast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AD5A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AD5A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VTRubrik1">
    <w:name w:val="SVT Rubrik 1"/>
    <w:basedOn w:val="Rubrik1"/>
    <w:next w:val="Normal"/>
    <w:rsid w:val="00AD5A68"/>
    <w:rPr>
      <w:rFonts w:ascii="Myriad for SVT SemiBold" w:hAnsi="Myriad for SVT SemiBold"/>
      <w:b w:val="0"/>
      <w:sz w:val="27"/>
    </w:rPr>
  </w:style>
  <w:style w:type="paragraph" w:customStyle="1" w:styleId="SVTRubrik2">
    <w:name w:val="SVT Rubrik 2"/>
    <w:basedOn w:val="Rubrik2"/>
    <w:next w:val="Normal"/>
    <w:rsid w:val="00AD5A68"/>
    <w:rPr>
      <w:rFonts w:ascii="Myriad for SVT SemiBold" w:hAnsi="Myriad for SVT SemiBold"/>
      <w:b w:val="0"/>
      <w:i w:val="0"/>
      <w:kern w:val="30"/>
      <w:sz w:val="23"/>
    </w:rPr>
  </w:style>
  <w:style w:type="paragraph" w:styleId="Sidhuvud">
    <w:name w:val="header"/>
    <w:basedOn w:val="Normal"/>
    <w:rsid w:val="00BA6960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BA6960"/>
    <w:pPr>
      <w:tabs>
        <w:tab w:val="center" w:pos="4536"/>
        <w:tab w:val="right" w:pos="9072"/>
      </w:tabs>
    </w:pPr>
  </w:style>
  <w:style w:type="paragraph" w:customStyle="1" w:styleId="SVT-Sidhuvud">
    <w:name w:val="SVT-Sidhuvud"/>
    <w:rsid w:val="00BA6960"/>
    <w:pPr>
      <w:tabs>
        <w:tab w:val="left" w:pos="1191"/>
      </w:tabs>
      <w:spacing w:line="220" w:lineRule="atLeast"/>
    </w:pPr>
    <w:rPr>
      <w:rFonts w:ascii="Myriad for SVT Light" w:hAnsi="Myriad for SVT Light"/>
      <w:noProof/>
      <w:sz w:val="16"/>
    </w:rPr>
  </w:style>
  <w:style w:type="paragraph" w:customStyle="1" w:styleId="SVT-Sidhuvud1">
    <w:name w:val="SVT-Sidhuvud1"/>
    <w:rsid w:val="00BA6960"/>
    <w:pPr>
      <w:spacing w:after="50"/>
    </w:pPr>
    <w:rPr>
      <w:rFonts w:ascii="Myriad for SVT" w:hAnsi="Myriad for SVT"/>
      <w:sz w:val="16"/>
    </w:rPr>
  </w:style>
  <w:style w:type="paragraph" w:customStyle="1" w:styleId="ecxmsonormal">
    <w:name w:val="ecxmsonormal"/>
    <w:basedOn w:val="Normal"/>
    <w:rsid w:val="00BA6960"/>
    <w:pPr>
      <w:spacing w:after="324" w:line="240" w:lineRule="auto"/>
    </w:pPr>
    <w:rPr>
      <w:sz w:val="24"/>
      <w:lang w:val="en-US" w:eastAsia="en-US"/>
    </w:rPr>
  </w:style>
  <w:style w:type="character" w:styleId="Hyperlnk">
    <w:name w:val="Hyperlink"/>
    <w:basedOn w:val="Standardstycketeckensnitt"/>
    <w:rsid w:val="00000406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004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292929"/>
            <w:right w:val="none" w:sz="0" w:space="0" w:color="auto"/>
          </w:divBdr>
          <w:divsChild>
            <w:div w:id="6270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1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47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9464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0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598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47950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61405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748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603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0750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2299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663449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2302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35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571650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45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66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75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411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291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09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0476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16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</w:div>
                                        <w:div w:id="137542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</w:div>
                                      </w:divsChild>
                                    </w:div>
                                    <w:div w:id="16569512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70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EEEEE"/>
                                            <w:left w:val="single" w:sz="6" w:space="0" w:color="EEEEEE"/>
                                            <w:bottom w:val="single" w:sz="6" w:space="0" w:color="EEEEEE"/>
                                            <w:right w:val="single" w:sz="6" w:space="0" w:color="EEEEE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1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hjalpen.se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Kristina.henschen@svt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Radiohj&#228;lpen\Kansliet\Mallar\Word%20Templates\Brev%20Radiohj&#228;lpen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 Radiohjälpen.dot</Template>
  <TotalTime>1</TotalTime>
  <Pages>2</Pages>
  <Words>227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2</vt:i4>
      </vt:variant>
    </vt:vector>
  </HeadingPairs>
  <TitlesOfParts>
    <vt:vector size="3" baseType="lpstr">
      <vt:lpstr>Stockholm den 24 juli 2012</vt:lpstr>
      <vt:lpstr>Radiohjälpen samlar till drabbade av cyklonen i sydöstra Afrika</vt:lpstr>
      <vt:lpstr>Bildtext: Miljoner människor har drabbats av cyklonen Idai i sydöstra Afrika. Fo</vt:lpstr>
    </vt:vector>
  </TitlesOfParts>
  <Company>Sveriges Television AB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Stockholm den 24 juli 2012</dc:title>
  <dc:subject/>
  <dc:creator>Kristina Henschen</dc:creator>
  <cp:keywords/>
  <dc:description/>
  <cp:lastModifiedBy>Kristina Henschen</cp:lastModifiedBy>
  <cp:revision>5</cp:revision>
  <cp:lastPrinted>2019-03-21T13:51:00Z</cp:lastPrinted>
  <dcterms:created xsi:type="dcterms:W3CDTF">2019-03-21T13:51:00Z</dcterms:created>
  <dcterms:modified xsi:type="dcterms:W3CDTF">2019-03-22T11:28:00Z</dcterms:modified>
</cp:coreProperties>
</file>