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F5247" w14:textId="0A10E8A8" w:rsidR="00190C58" w:rsidRPr="00AD21D9" w:rsidRDefault="004B6A56" w:rsidP="00C570BF">
      <w:pPr>
        <w:pStyle w:val="Overskrift1"/>
        <w:spacing w:line="360" w:lineRule="auto"/>
        <w:rPr>
          <w:rFonts w:ascii="MMC OFFICE" w:hAnsi="MMC OFFICE"/>
          <w:color w:val="000000"/>
          <w:sz w:val="28"/>
          <w:szCs w:val="28"/>
        </w:rPr>
      </w:pPr>
      <w:r w:rsidRPr="00AD21D9">
        <w:rPr>
          <w:rFonts w:ascii="MMC OFFICE" w:hAnsi="MMC OFFICE"/>
          <w:color w:val="000000"/>
          <w:sz w:val="28"/>
          <w:szCs w:val="28"/>
        </w:rPr>
        <w:t xml:space="preserve">Mitsubishi </w:t>
      </w:r>
      <w:r w:rsidR="00053CB2" w:rsidRPr="00AD21D9">
        <w:rPr>
          <w:rFonts w:ascii="MMC OFFICE" w:hAnsi="MMC OFFICE"/>
          <w:color w:val="000000"/>
          <w:sz w:val="28"/>
          <w:szCs w:val="28"/>
        </w:rPr>
        <w:t>Mo</w:t>
      </w:r>
      <w:r w:rsidR="000F75FA">
        <w:rPr>
          <w:rFonts w:ascii="MMC OFFICE" w:hAnsi="MMC OFFICE"/>
          <w:color w:val="000000"/>
          <w:sz w:val="28"/>
          <w:szCs w:val="28"/>
        </w:rPr>
        <w:t xml:space="preserve">tors </w:t>
      </w:r>
      <w:r w:rsidR="004F251D">
        <w:rPr>
          <w:rFonts w:ascii="MMC OFFICE" w:hAnsi="MMC OFFICE"/>
          <w:color w:val="000000"/>
          <w:sz w:val="28"/>
          <w:szCs w:val="28"/>
        </w:rPr>
        <w:t>viser</w:t>
      </w:r>
      <w:r w:rsidR="000F75FA">
        <w:rPr>
          <w:rFonts w:ascii="MMC OFFICE" w:hAnsi="MMC OFFICE"/>
          <w:color w:val="000000"/>
          <w:sz w:val="28"/>
          <w:szCs w:val="28"/>
        </w:rPr>
        <w:t xml:space="preserve"> fornyet Space Star og </w:t>
      </w:r>
      <w:proofErr w:type="spellStart"/>
      <w:r w:rsidR="000F75FA">
        <w:rPr>
          <w:rFonts w:ascii="MMC OFFICE" w:hAnsi="MMC OFFICE"/>
          <w:color w:val="000000"/>
          <w:sz w:val="28"/>
          <w:szCs w:val="28"/>
        </w:rPr>
        <w:t>Attrage</w:t>
      </w:r>
      <w:proofErr w:type="spellEnd"/>
      <w:r w:rsidR="000F75FA">
        <w:rPr>
          <w:rFonts w:ascii="MMC OFFICE" w:hAnsi="MMC OFFICE"/>
          <w:color w:val="000000"/>
          <w:sz w:val="28"/>
          <w:szCs w:val="28"/>
        </w:rPr>
        <w:t xml:space="preserve"> i Thailand</w:t>
      </w:r>
      <w:r w:rsidR="00190C58" w:rsidRPr="00633B4C">
        <w:rPr>
          <w:rFonts w:ascii="MMCBeta5" w:eastAsia="ヒラギノ角ゴ Std W4" w:hAnsi="MMCBeta5"/>
          <w:noProof/>
          <w:color w:val="000000"/>
          <w:sz w:val="18"/>
        </w:rPr>
        <mc:AlternateContent>
          <mc:Choice Requires="wps">
            <w:drawing>
              <wp:inline distT="0" distB="0" distL="0" distR="0" wp14:anchorId="092C66A4" wp14:editId="3C33DE52">
                <wp:extent cx="5400040" cy="25400"/>
                <wp:effectExtent l="4445" t="0" r="0" b="3175"/>
                <wp:docPr id="7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2540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F17C3" id="Rektangel 7" o:spid="_x0000_s1026" style="width:425.2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0CB71EB1" w14:textId="6AF98092" w:rsidR="00D97D6B" w:rsidRDefault="000F75FA" w:rsidP="00D97D6B">
      <w:pPr>
        <w:widowControl/>
        <w:shd w:val="clear" w:color="auto" w:fill="FFFFFF"/>
        <w:jc w:val="left"/>
        <w:textAlignment w:val="baseline"/>
        <w:rPr>
          <w:rFonts w:ascii="MMC OFFICE" w:eastAsia="Meiryo" w:hAnsi="MMC OFFICE"/>
          <w:color w:val="333538"/>
          <w:kern w:val="0"/>
          <w:szCs w:val="21"/>
          <w:lang w:val="nb-NO" w:eastAsia="nb-NO"/>
        </w:rPr>
      </w:pPr>
      <w:r w:rsidRPr="004F789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Tokyo, 18. novembe</w:t>
      </w:r>
      <w:bookmarkStart w:id="0" w:name="_GoBack"/>
      <w:bookmarkEnd w:id="0"/>
      <w:r w:rsidRPr="004F7892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r.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Mitsubishi Motors Corporation (MMC) viser i dag fornyede og oppgraderte Space Star/ Mirage 5-dørs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kombi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og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Attrage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sedan</w:t>
      </w:r>
      <w:r w:rsidR="004F251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i Thailand</w:t>
      </w:r>
      <w:r w:rsidR="00A9366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. Begge </w:t>
      </w:r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er </w:t>
      </w:r>
      <w:r w:rsidR="00A9366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kompakte småbiler og </w:t>
      </w:r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selges</w:t>
      </w:r>
      <w:r w:rsidR="00A9366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i flere verdensdeler</w:t>
      </w:r>
      <w:r w:rsidR="001D0991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i ca. 100 ulike land</w:t>
      </w:r>
      <w:r w:rsidR="00A9366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.</w:t>
      </w:r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Visningen foregår ved bilutstillingen Motor </w:t>
      </w:r>
      <w:proofErr w:type="spellStart"/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Expo</w:t>
      </w:r>
      <w:proofErr w:type="spellEnd"/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i Thailand, </w:t>
      </w:r>
      <w:proofErr w:type="spellStart"/>
      <w:r w:rsidR="00400FB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hoved</w:t>
      </w:r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produksjonslandet</w:t>
      </w:r>
      <w:proofErr w:type="spellEnd"/>
      <w:r w:rsid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. Mirage har navnet Space Star i Europa og i noen land i Asia.</w:t>
      </w:r>
    </w:p>
    <w:p w14:paraId="08CEB20E" w14:textId="7C916D44" w:rsidR="00D97D6B" w:rsidRDefault="00D97D6B" w:rsidP="00D97D6B">
      <w:pPr>
        <w:widowControl/>
        <w:shd w:val="clear" w:color="auto" w:fill="FFFFFF"/>
        <w:jc w:val="left"/>
        <w:textAlignment w:val="baseline"/>
        <w:rPr>
          <w:rFonts w:ascii="MMC OFFICE" w:eastAsia="Meiryo" w:hAnsi="MMC OFFICE"/>
          <w:color w:val="333538"/>
          <w:kern w:val="0"/>
          <w:szCs w:val="21"/>
          <w:lang w:val="nb-NO" w:eastAsia="nb-NO"/>
        </w:rPr>
      </w:pPr>
    </w:p>
    <w:p w14:paraId="7219D405" w14:textId="4963F316" w:rsidR="00D97D6B" w:rsidRPr="00D97D6B" w:rsidRDefault="00D97D6B" w:rsidP="00D97D6B">
      <w:pPr>
        <w:widowControl/>
        <w:shd w:val="clear" w:color="auto" w:fill="FFFFFF"/>
        <w:jc w:val="left"/>
        <w:textAlignment w:val="baseline"/>
        <w:rPr>
          <w:rFonts w:ascii="MMC OFFICE" w:eastAsia="Meiryo" w:hAnsi="MMC OFFICE"/>
          <w:vanish/>
          <w:color w:val="333538"/>
          <w:kern w:val="0"/>
          <w:szCs w:val="21"/>
          <w:lang w:val="nb-NO" w:eastAsia="nb-NO"/>
          <w:specVanish/>
        </w:rPr>
      </w:pPr>
      <w:r>
        <w:rPr>
          <w:rFonts w:ascii="MMC OFFICE" w:eastAsia="Meiryo" w:hAnsi="MMC OFFICE"/>
          <w:noProof/>
          <w:color w:val="333538"/>
          <w:kern w:val="0"/>
          <w:szCs w:val="21"/>
          <w:lang w:val="nb-NO" w:eastAsia="nb-NO"/>
        </w:rPr>
        <w:drawing>
          <wp:inline distT="0" distB="0" distL="0" distR="0" wp14:anchorId="1A716C29" wp14:editId="5C41F7A8">
            <wp:extent cx="5652135" cy="3956685"/>
            <wp:effectExtent l="0" t="0" r="5715" b="5715"/>
            <wp:docPr id="5" name="Bilde 5" descr="Et bilde som inneholder tran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MY_MIRAGE_GLS_Ltd_Thai_front_right_Y35_Mid-Resolution-JPEG-rev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A08E" w14:textId="3309A7C8" w:rsidR="00D157EE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en-GB"/>
        </w:rPr>
      </w:pPr>
      <w:r w:rsidRPr="00D97D6B">
        <w:rPr>
          <w:rFonts w:ascii="MMC OFFICE" w:eastAsia="Meiryo UI" w:hAnsi="MMC OFFICE" w:cs="Calibri"/>
          <w:bCs/>
          <w:color w:val="000000"/>
          <w:sz w:val="20"/>
          <w:szCs w:val="16"/>
          <w:lang w:val="en-GB"/>
        </w:rPr>
        <w:t xml:space="preserve"> Mirage/ Space Star</w:t>
      </w:r>
    </w:p>
    <w:p w14:paraId="14766C91" w14:textId="1E2FA00A" w:rsidR="00D97D6B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en-GB"/>
        </w:rPr>
      </w:pPr>
    </w:p>
    <w:p w14:paraId="241B5D4D" w14:textId="112AE8FB" w:rsidR="00D97D6B" w:rsidRPr="00D97D6B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en-GB"/>
        </w:rPr>
      </w:pPr>
      <w:r>
        <w:rPr>
          <w:rFonts w:ascii="MMC OFFICE" w:eastAsia="Meiryo UI" w:hAnsi="MMC OFFICE" w:cs="Calibri"/>
          <w:bCs/>
          <w:noProof/>
          <w:color w:val="000000"/>
          <w:sz w:val="20"/>
          <w:szCs w:val="16"/>
          <w:lang w:val="en-GB"/>
        </w:rPr>
        <w:lastRenderedPageBreak/>
        <w:drawing>
          <wp:inline distT="0" distB="0" distL="0" distR="0" wp14:anchorId="744256B8" wp14:editId="176DEA4A">
            <wp:extent cx="5652135" cy="3956685"/>
            <wp:effectExtent l="0" t="0" r="5715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MY_ATTRAGE_GLS_Ltd_Thai_front_left_W85_Mid-Resolution-JPEG-rev-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09A6" w14:textId="385DB765" w:rsidR="00D157EE" w:rsidRPr="008674FF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  <w:proofErr w:type="spellStart"/>
      <w:r w:rsidRPr="008674FF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Attrage</w:t>
      </w:r>
      <w:proofErr w:type="spellEnd"/>
    </w:p>
    <w:p w14:paraId="7E516E63" w14:textId="1657E854" w:rsidR="00D97D6B" w:rsidRPr="008674FF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</w:p>
    <w:p w14:paraId="4578ACE5" w14:textId="5C859251" w:rsidR="00861B58" w:rsidRPr="00861B58" w:rsidRDefault="00861B5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861B58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Fornyelse etter 1 mill</w:t>
      </w: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i</w:t>
      </w:r>
      <w:r w:rsidRPr="00861B58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on</w:t>
      </w: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produserte enheter</w:t>
      </w:r>
    </w:p>
    <w:p w14:paraId="5D722021" w14:textId="48442AAD" w:rsidR="00D157EE" w:rsidRPr="00D97D6B" w:rsidRDefault="00D97D6B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  <w:r w:rsidRPr="00D97D6B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Fornyelsen består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av fornyede fronter, de</w:t>
      </w:r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t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såkalte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Dynamic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Shield </w:t>
      </w:r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designet er </w:t>
      </w:r>
      <w:r w:rsidR="00D2223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nå </w:t>
      </w:r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gitt alle Mitsubishi sine modeller. Større </w:t>
      </w:r>
      <w:proofErr w:type="spellStart"/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multi</w:t>
      </w:r>
      <w:proofErr w:type="spellEnd"/>
      <w:r w:rsidR="001D0991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-</w:t>
      </w:r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LED frontlykter og tåkelys nede i hvert hjørne foran, nye lettmetallfelger, </w:t>
      </w:r>
      <w:r w:rsidR="00005D46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nye baklysarrangement </w:t>
      </w:r>
      <w:r w:rsidR="00F003F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og nye eksteriørfarger.</w:t>
      </w:r>
      <w:r w:rsidR="00D2223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</w:t>
      </w:r>
    </w:p>
    <w:p w14:paraId="15EF0AF5" w14:textId="1C8A0094" w:rsidR="00D157EE" w:rsidRDefault="001D0991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Innvendig er det </w:t>
      </w:r>
      <w:r w:rsidR="00861B58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blant annet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fornyelse i setematerialer</w:t>
      </w:r>
      <w:r w:rsidR="00861B58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og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mykere materialer i dashbord og begge er kompatible med smarttelefoner via et nytt 7-tommers trykkfølsomt display (Android Auto og Apple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CarPlay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).</w:t>
      </w:r>
    </w:p>
    <w:p w14:paraId="405AF80D" w14:textId="7CEADF9D" w:rsidR="001D0991" w:rsidRDefault="001D0991" w:rsidP="00881895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</w:p>
    <w:p w14:paraId="166DF42C" w14:textId="67052F36" w:rsidR="001D0991" w:rsidRPr="001D0991" w:rsidRDefault="001D0991" w:rsidP="00881895">
      <w:pPr>
        <w:rPr>
          <w:rFonts w:ascii="MMC OFFICE" w:eastAsia="Meiryo UI" w:hAnsi="MMC OFFICE" w:cs="Calibri"/>
          <w:bCs/>
          <w:vanish/>
          <w:color w:val="000000"/>
          <w:sz w:val="20"/>
          <w:szCs w:val="16"/>
          <w:lang w:val="nb-NO"/>
          <w:specVanish/>
        </w:rPr>
      </w:pPr>
    </w:p>
    <w:p w14:paraId="75D3C5BE" w14:textId="29A67E36" w:rsidR="00F06488" w:rsidRPr="00D97D6B" w:rsidRDefault="001D0991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</w:p>
    <w:p w14:paraId="0563B304" w14:textId="547003F4" w:rsidR="00A72953" w:rsidRPr="001D0991" w:rsidRDefault="001D0991" w:rsidP="00881895">
      <w:pPr>
        <w:rPr>
          <w:rFonts w:ascii="MMC OFFICE" w:eastAsia="Meiryo UI" w:hAnsi="MMC OFFICE" w:cs="Calibri"/>
          <w:b/>
          <w:vanish/>
          <w:color w:val="000000"/>
          <w:sz w:val="20"/>
          <w:szCs w:val="16"/>
          <w:lang w:val="nb-NO"/>
          <w:specVanish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lastRenderedPageBreak/>
        <w:drawing>
          <wp:inline distT="0" distB="0" distL="0" distR="0" wp14:anchorId="68548633" wp14:editId="63DF815C">
            <wp:extent cx="5652135" cy="3767455"/>
            <wp:effectExtent l="0" t="0" r="5715" b="444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MY_MIRAGE_GLS-Ltd_Thai_seat_black_Mid-Resolution-JPEG-rev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356" w14:textId="10729EFC" w:rsidR="00A72953" w:rsidRPr="001D0991" w:rsidRDefault="001D0991" w:rsidP="00881895">
      <w:pPr>
        <w:rPr>
          <w:rFonts w:ascii="MMC OFFICE" w:eastAsia="Meiryo UI" w:hAnsi="MMC OFFICE" w:cs="Calibri"/>
          <w:b/>
          <w:vanish/>
          <w:color w:val="000000"/>
          <w:sz w:val="20"/>
          <w:szCs w:val="16"/>
          <w:lang w:val="nb-NO"/>
          <w:specVanish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</w:p>
    <w:p w14:paraId="7FE3CCC2" w14:textId="1849E6FE" w:rsidR="00A72953" w:rsidRPr="00D97D6B" w:rsidRDefault="001D0991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</w:p>
    <w:p w14:paraId="59FD0E33" w14:textId="24285993" w:rsidR="00861B58" w:rsidRDefault="00861B58" w:rsidP="00861B58">
      <w:p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Produksjon av Space Star/ Mirage og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Attrage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startet i 2013 og det er ved utgangen av september </w:t>
      </w:r>
      <w:r w:rsidR="004F251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i år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produsert imponerende 930.000 enheter ved fabrikken i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Laem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</w:t>
      </w:r>
      <w:proofErr w:type="spellStart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Chabang</w:t>
      </w:r>
      <w:proofErr w:type="spellEnd"/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i Thailand.</w:t>
      </w:r>
      <w:r w:rsidR="00400FB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Det foregår også produksjon ved fabrikk på Filippinene (KD</w:t>
      </w:r>
      <w:r w:rsidR="004F251D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).</w:t>
      </w:r>
    </w:p>
    <w:p w14:paraId="3B54D615" w14:textId="69DC2518" w:rsidR="00A72953" w:rsidRPr="00D97D6B" w:rsidRDefault="00A72953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0C21B756" w14:textId="4FA285F6" w:rsidR="00FE274E" w:rsidRPr="00861B58" w:rsidRDefault="00861B58" w:rsidP="00861B58">
      <w:pPr>
        <w:pStyle w:val="Listeavsnitt"/>
        <w:numPr>
          <w:ilvl w:val="0"/>
          <w:numId w:val="35"/>
        </w:numP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</w:pPr>
      <w:r w:rsidRPr="00861B58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Vi startet salg</w:t>
      </w:r>
      <w:r w:rsidR="00DF0FE4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et</w:t>
      </w:r>
      <w:r w:rsidRPr="00861B58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</w:t>
      </w:r>
      <w:r w:rsidR="00DF0FE4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så fort det var mulig </w:t>
      </w:r>
      <w:r w:rsidRPr="00861B58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i 2013 i Norge, den gang da ble den introdusert med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en</w:t>
      </w:r>
      <w:r w:rsidR="001D049C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</w:t>
      </w:r>
      <w:r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startpris på 99.900 kroner. Den første bilen på seks år som kostet under </w:t>
      </w:r>
      <w:r w:rsidR="008674FF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100.000 kroner </w:t>
      </w:r>
      <w:r w:rsidR="00400FB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ble mulig </w:t>
      </w:r>
      <w:r w:rsidR="008674FF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>takket være lav vekt og smart motorisering (1,0 liters bensinmotor med utslipp på under 100 gram/km CO2). Til sammen er det solgt 2319 enheter i Norge.</w:t>
      </w:r>
      <w:r w:rsidR="00400FB7">
        <w:rPr>
          <w:rFonts w:ascii="MMC OFFICE" w:eastAsia="Meiryo UI" w:hAnsi="MMC OFFICE" w:cs="Calibri"/>
          <w:bCs/>
          <w:color w:val="000000"/>
          <w:sz w:val="20"/>
          <w:szCs w:val="16"/>
          <w:lang w:val="nb-NO"/>
        </w:rPr>
        <w:t xml:space="preserve"> Det er for tidlig å spekulere i en helelektrisk modell, men kommer muligheten står vi klare til å bestille den, forteller produktsjef Vegard Werner hos Mitsubishi-importøren.</w:t>
      </w:r>
    </w:p>
    <w:p w14:paraId="33A1CDA3" w14:textId="615AB710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702DBA46" w14:textId="25500AFD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0AC2539F" w14:textId="5C0EA7B8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39451716" w14:textId="2A936748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73EE0926" w14:textId="0DE1E866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2E9D529E" w14:textId="64774EC3" w:rsidR="00FE274E" w:rsidRPr="00D97D6B" w:rsidRDefault="00FE274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3F024BA0" w14:textId="4D9E10BC" w:rsidR="004A601F" w:rsidRDefault="004A601F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3F4E3D9" w14:textId="24D5D6B9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3A9B3759" w14:textId="6FA71763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78392ACC" w14:textId="442BBB70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5CC27DBE" w14:textId="2C5EDBDC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E2547BC" w14:textId="073DD5B6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6A3C557F" w14:textId="7B2472C7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05437B3" w14:textId="79E9AE28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14CB3676" w14:textId="52F4FF25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1BED03B6" w14:textId="6EB42BB7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10FDFA14" w14:textId="7A6F88A2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23D9B7F9" w14:textId="72738E84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562F4D98" w14:textId="6FC0B2EE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E9D582F" w14:textId="054CE981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72A6B8F3" w14:textId="0112403C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3436FE50" w14:textId="3CC7059A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3A2EAF50" w14:textId="2C086170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588EC334" w14:textId="77777777" w:rsidR="00400FB7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12CDC5A8" w14:textId="77777777" w:rsidR="00400FB7" w:rsidRPr="00D97D6B" w:rsidRDefault="00400FB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1370C42" w14:textId="7BDF5417"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14:paraId="77DE195D" w14:textId="632093A1"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4WD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, </w:t>
      </w:r>
      <w:proofErr w:type="spellStart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il for over hundre år siden har vi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vist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nye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banebrytende bilmodeller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merkevarestrategi er godt forankret i merkets historie og arv. Bilene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kunder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omfavne endring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til å utfordre nye barrierer i dagliglivet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uttrykker en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 Mitsubishi vil være en naturlig følgesvenn for svært mange mennesker i dagens samfunn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 Motors investere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kunne tilby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praktiske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14:paraId="1E7FF960" w14:textId="77777777"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6895DCBA" wp14:editId="5841BD03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2EE0F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2E8EA3A1" w14:textId="77777777"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1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14:paraId="31282378" w14:textId="77777777"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2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3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2C26C" w14:textId="77777777" w:rsidR="00AB68A2" w:rsidRDefault="00AB68A2" w:rsidP="00D50D5F">
      <w:r>
        <w:separator/>
      </w:r>
    </w:p>
  </w:endnote>
  <w:endnote w:type="continuationSeparator" w:id="0">
    <w:p w14:paraId="6C77959A" w14:textId="77777777" w:rsidR="00AB68A2" w:rsidRDefault="00AB68A2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308B3" w14:textId="77777777" w:rsidR="00AB68A2" w:rsidRDefault="00AB68A2" w:rsidP="00D50D5F">
      <w:r>
        <w:separator/>
      </w:r>
    </w:p>
  </w:footnote>
  <w:footnote w:type="continuationSeparator" w:id="0">
    <w:p w14:paraId="403AE6CB" w14:textId="77777777" w:rsidR="00AB68A2" w:rsidRDefault="00AB68A2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CC4CB" w14:textId="77777777"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E4B87B" wp14:editId="62864DC7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52BEC" w14:textId="0154A533"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14:paraId="2052B588" w14:textId="326263FF" w:rsidR="002F6B49" w:rsidRPr="004312D5" w:rsidRDefault="004B6A56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</w:t>
                          </w:r>
                          <w:r w:rsidR="000F75FA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8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4B87B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" filled="f" stroked="f">
              <v:textbox>
                <w:txbxContent>
                  <w:p w14:paraId="0C652BEC" w14:textId="0154A533"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14:paraId="2052B588" w14:textId="326263FF" w:rsidR="002F6B49" w:rsidRPr="004312D5" w:rsidRDefault="004B6A56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</w:t>
                    </w:r>
                    <w:r w:rsidR="000F75FA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8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62B850" wp14:editId="4745B9EA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2382" w14:textId="77777777"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14:paraId="40211B0D" w14:textId="77777777"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14:paraId="51179FFB" w14:textId="77777777"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2B850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" filled="f" stroked="f">
              <v:textbox>
                <w:txbxContent>
                  <w:p w14:paraId="5EAA2382" w14:textId="77777777"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14:paraId="40211B0D" w14:textId="77777777"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14:paraId="51179FFB" w14:textId="77777777"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58FA3294" wp14:editId="1173392D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E4110"/>
    <w:multiLevelType w:val="hybridMultilevel"/>
    <w:tmpl w:val="5A282B28"/>
    <w:lvl w:ilvl="0" w:tplc="FA843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E17F9F"/>
    <w:multiLevelType w:val="hybridMultilevel"/>
    <w:tmpl w:val="19B0EF32"/>
    <w:lvl w:ilvl="0" w:tplc="D4D6A1F0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20D3C"/>
    <w:multiLevelType w:val="hybridMultilevel"/>
    <w:tmpl w:val="9314C8C0"/>
    <w:lvl w:ilvl="0" w:tplc="644E9B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845E9"/>
    <w:multiLevelType w:val="hybridMultilevel"/>
    <w:tmpl w:val="37AC0EC6"/>
    <w:lvl w:ilvl="0" w:tplc="C9FA2F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E0B67"/>
    <w:multiLevelType w:val="multilevel"/>
    <w:tmpl w:val="1DFA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37342"/>
    <w:multiLevelType w:val="hybridMultilevel"/>
    <w:tmpl w:val="9DE8568C"/>
    <w:lvl w:ilvl="0" w:tplc="52BA0074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B1A3A"/>
    <w:multiLevelType w:val="hybridMultilevel"/>
    <w:tmpl w:val="5AEA3474"/>
    <w:lvl w:ilvl="0" w:tplc="95321008">
      <w:start w:val="1"/>
      <w:numFmt w:val="decimal"/>
      <w:lvlText w:val="%1-"/>
      <w:lvlJc w:val="left"/>
      <w:pPr>
        <w:ind w:left="1200" w:hanging="360"/>
      </w:pPr>
      <w:rPr>
        <w:rFonts w:ascii="MMC OFFICE" w:eastAsia="MS Mincho" w:hAnsi="MMC OFFICE" w:cs="Arial"/>
      </w:rPr>
    </w:lvl>
    <w:lvl w:ilvl="1" w:tplc="04130019" w:tentative="1">
      <w:start w:val="1"/>
      <w:numFmt w:val="lowerLetter"/>
      <w:lvlText w:val="%2."/>
      <w:lvlJc w:val="left"/>
      <w:pPr>
        <w:ind w:left="1920" w:hanging="360"/>
      </w:pPr>
    </w:lvl>
    <w:lvl w:ilvl="2" w:tplc="0413001B" w:tentative="1">
      <w:start w:val="1"/>
      <w:numFmt w:val="lowerRoman"/>
      <w:lvlText w:val="%3."/>
      <w:lvlJc w:val="right"/>
      <w:pPr>
        <w:ind w:left="2640" w:hanging="180"/>
      </w:pPr>
    </w:lvl>
    <w:lvl w:ilvl="3" w:tplc="0413000F" w:tentative="1">
      <w:start w:val="1"/>
      <w:numFmt w:val="decimal"/>
      <w:lvlText w:val="%4."/>
      <w:lvlJc w:val="left"/>
      <w:pPr>
        <w:ind w:left="3360" w:hanging="360"/>
      </w:pPr>
    </w:lvl>
    <w:lvl w:ilvl="4" w:tplc="04130019" w:tentative="1">
      <w:start w:val="1"/>
      <w:numFmt w:val="lowerLetter"/>
      <w:lvlText w:val="%5."/>
      <w:lvlJc w:val="left"/>
      <w:pPr>
        <w:ind w:left="4080" w:hanging="360"/>
      </w:pPr>
    </w:lvl>
    <w:lvl w:ilvl="5" w:tplc="0413001B" w:tentative="1">
      <w:start w:val="1"/>
      <w:numFmt w:val="lowerRoman"/>
      <w:lvlText w:val="%6."/>
      <w:lvlJc w:val="right"/>
      <w:pPr>
        <w:ind w:left="4800" w:hanging="180"/>
      </w:pPr>
    </w:lvl>
    <w:lvl w:ilvl="6" w:tplc="0413000F" w:tentative="1">
      <w:start w:val="1"/>
      <w:numFmt w:val="decimal"/>
      <w:lvlText w:val="%7."/>
      <w:lvlJc w:val="left"/>
      <w:pPr>
        <w:ind w:left="5520" w:hanging="360"/>
      </w:pPr>
    </w:lvl>
    <w:lvl w:ilvl="7" w:tplc="04130019" w:tentative="1">
      <w:start w:val="1"/>
      <w:numFmt w:val="lowerLetter"/>
      <w:lvlText w:val="%8."/>
      <w:lvlJc w:val="left"/>
      <w:pPr>
        <w:ind w:left="6240" w:hanging="360"/>
      </w:pPr>
    </w:lvl>
    <w:lvl w:ilvl="8" w:tplc="0413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 w15:restartNumberingAfterBreak="0">
    <w:nsid w:val="4DF50118"/>
    <w:multiLevelType w:val="hybridMultilevel"/>
    <w:tmpl w:val="A1AAA6EE"/>
    <w:lvl w:ilvl="0" w:tplc="2D962638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F64BB"/>
    <w:multiLevelType w:val="hybridMultilevel"/>
    <w:tmpl w:val="9FEA6904"/>
    <w:lvl w:ilvl="0" w:tplc="6FBAD2DA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946E9"/>
    <w:multiLevelType w:val="hybridMultilevel"/>
    <w:tmpl w:val="7332D426"/>
    <w:lvl w:ilvl="0" w:tplc="BD92FDE8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3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A37B2"/>
    <w:multiLevelType w:val="hybridMultilevel"/>
    <w:tmpl w:val="922C4C24"/>
    <w:lvl w:ilvl="0" w:tplc="F03253CE">
      <w:start w:val="1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80" w:hanging="360"/>
      </w:pPr>
    </w:lvl>
    <w:lvl w:ilvl="2" w:tplc="0413001B" w:tentative="1">
      <w:start w:val="1"/>
      <w:numFmt w:val="lowerRoman"/>
      <w:lvlText w:val="%3."/>
      <w:lvlJc w:val="right"/>
      <w:pPr>
        <w:ind w:left="3000" w:hanging="180"/>
      </w:pPr>
    </w:lvl>
    <w:lvl w:ilvl="3" w:tplc="0413000F" w:tentative="1">
      <w:start w:val="1"/>
      <w:numFmt w:val="decimal"/>
      <w:lvlText w:val="%4."/>
      <w:lvlJc w:val="left"/>
      <w:pPr>
        <w:ind w:left="3720" w:hanging="360"/>
      </w:pPr>
    </w:lvl>
    <w:lvl w:ilvl="4" w:tplc="04130019" w:tentative="1">
      <w:start w:val="1"/>
      <w:numFmt w:val="lowerLetter"/>
      <w:lvlText w:val="%5."/>
      <w:lvlJc w:val="left"/>
      <w:pPr>
        <w:ind w:left="4440" w:hanging="360"/>
      </w:pPr>
    </w:lvl>
    <w:lvl w:ilvl="5" w:tplc="0413001B" w:tentative="1">
      <w:start w:val="1"/>
      <w:numFmt w:val="lowerRoman"/>
      <w:lvlText w:val="%6."/>
      <w:lvlJc w:val="right"/>
      <w:pPr>
        <w:ind w:left="5160" w:hanging="180"/>
      </w:pPr>
    </w:lvl>
    <w:lvl w:ilvl="6" w:tplc="0413000F" w:tentative="1">
      <w:start w:val="1"/>
      <w:numFmt w:val="decimal"/>
      <w:lvlText w:val="%7."/>
      <w:lvlJc w:val="left"/>
      <w:pPr>
        <w:ind w:left="5880" w:hanging="360"/>
      </w:pPr>
    </w:lvl>
    <w:lvl w:ilvl="7" w:tplc="04130019" w:tentative="1">
      <w:start w:val="1"/>
      <w:numFmt w:val="lowerLetter"/>
      <w:lvlText w:val="%8."/>
      <w:lvlJc w:val="left"/>
      <w:pPr>
        <w:ind w:left="6600" w:hanging="360"/>
      </w:pPr>
    </w:lvl>
    <w:lvl w:ilvl="8" w:tplc="0413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25"/>
  </w:num>
  <w:num w:numId="4">
    <w:abstractNumId w:val="17"/>
  </w:num>
  <w:num w:numId="5">
    <w:abstractNumId w:val="8"/>
  </w:num>
  <w:num w:numId="6">
    <w:abstractNumId w:val="6"/>
  </w:num>
  <w:num w:numId="7">
    <w:abstractNumId w:val="34"/>
  </w:num>
  <w:num w:numId="8">
    <w:abstractNumId w:val="0"/>
  </w:num>
  <w:num w:numId="9">
    <w:abstractNumId w:val="1"/>
  </w:num>
  <w:num w:numId="10">
    <w:abstractNumId w:val="15"/>
  </w:num>
  <w:num w:numId="11">
    <w:abstractNumId w:val="9"/>
  </w:num>
  <w:num w:numId="12">
    <w:abstractNumId w:val="27"/>
  </w:num>
  <w:num w:numId="13">
    <w:abstractNumId w:val="11"/>
  </w:num>
  <w:num w:numId="14">
    <w:abstractNumId w:val="30"/>
  </w:num>
  <w:num w:numId="15">
    <w:abstractNumId w:val="31"/>
  </w:num>
  <w:num w:numId="16">
    <w:abstractNumId w:val="18"/>
  </w:num>
  <w:num w:numId="17">
    <w:abstractNumId w:val="7"/>
  </w:num>
  <w:num w:numId="18">
    <w:abstractNumId w:val="4"/>
  </w:num>
  <w:num w:numId="19">
    <w:abstractNumId w:val="12"/>
  </w:num>
  <w:num w:numId="20">
    <w:abstractNumId w:val="14"/>
  </w:num>
  <w:num w:numId="21">
    <w:abstractNumId w:val="19"/>
  </w:num>
  <w:num w:numId="22">
    <w:abstractNumId w:val="32"/>
  </w:num>
  <w:num w:numId="23">
    <w:abstractNumId w:val="24"/>
  </w:num>
  <w:num w:numId="24">
    <w:abstractNumId w:val="23"/>
  </w:num>
  <w:num w:numId="25">
    <w:abstractNumId w:val="16"/>
  </w:num>
  <w:num w:numId="26">
    <w:abstractNumId w:val="28"/>
  </w:num>
  <w:num w:numId="27">
    <w:abstractNumId w:val="22"/>
  </w:num>
  <w:num w:numId="28">
    <w:abstractNumId w:val="21"/>
  </w:num>
  <w:num w:numId="29">
    <w:abstractNumId w:val="33"/>
  </w:num>
  <w:num w:numId="30">
    <w:abstractNumId w:val="2"/>
  </w:num>
  <w:num w:numId="31">
    <w:abstractNumId w:val="10"/>
  </w:num>
  <w:num w:numId="32">
    <w:abstractNumId w:val="5"/>
  </w:num>
  <w:num w:numId="33">
    <w:abstractNumId w:val="13"/>
  </w:num>
  <w:num w:numId="34">
    <w:abstractNumId w:val="3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05D46"/>
    <w:rsid w:val="000108ED"/>
    <w:rsid w:val="00015A6B"/>
    <w:rsid w:val="0001675D"/>
    <w:rsid w:val="00032FFE"/>
    <w:rsid w:val="00035B55"/>
    <w:rsid w:val="00037D62"/>
    <w:rsid w:val="00042758"/>
    <w:rsid w:val="00047743"/>
    <w:rsid w:val="00053CB2"/>
    <w:rsid w:val="00056300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092"/>
    <w:rsid w:val="00095156"/>
    <w:rsid w:val="00095E30"/>
    <w:rsid w:val="000A18BE"/>
    <w:rsid w:val="000A36DC"/>
    <w:rsid w:val="000B06E7"/>
    <w:rsid w:val="000B375F"/>
    <w:rsid w:val="000B5819"/>
    <w:rsid w:val="000C0FD6"/>
    <w:rsid w:val="000C1731"/>
    <w:rsid w:val="000C28ED"/>
    <w:rsid w:val="000C3053"/>
    <w:rsid w:val="000C70D3"/>
    <w:rsid w:val="000D528A"/>
    <w:rsid w:val="000D7501"/>
    <w:rsid w:val="000E0A5C"/>
    <w:rsid w:val="000E3535"/>
    <w:rsid w:val="000E4AA6"/>
    <w:rsid w:val="000F2A6A"/>
    <w:rsid w:val="000F75FA"/>
    <w:rsid w:val="00102A5B"/>
    <w:rsid w:val="001031D6"/>
    <w:rsid w:val="00105452"/>
    <w:rsid w:val="0010777D"/>
    <w:rsid w:val="00110A8F"/>
    <w:rsid w:val="001134CA"/>
    <w:rsid w:val="001148DF"/>
    <w:rsid w:val="001275EA"/>
    <w:rsid w:val="00127C7E"/>
    <w:rsid w:val="00136E98"/>
    <w:rsid w:val="0014753F"/>
    <w:rsid w:val="00156318"/>
    <w:rsid w:val="00157C79"/>
    <w:rsid w:val="00160F34"/>
    <w:rsid w:val="00164779"/>
    <w:rsid w:val="0017293E"/>
    <w:rsid w:val="001869AF"/>
    <w:rsid w:val="00187026"/>
    <w:rsid w:val="001906D4"/>
    <w:rsid w:val="00190C58"/>
    <w:rsid w:val="00192CA1"/>
    <w:rsid w:val="0019790D"/>
    <w:rsid w:val="001A3373"/>
    <w:rsid w:val="001A4F85"/>
    <w:rsid w:val="001A60DB"/>
    <w:rsid w:val="001A7927"/>
    <w:rsid w:val="001B2956"/>
    <w:rsid w:val="001B59CA"/>
    <w:rsid w:val="001C2FAE"/>
    <w:rsid w:val="001D049C"/>
    <w:rsid w:val="001D0991"/>
    <w:rsid w:val="001D1972"/>
    <w:rsid w:val="001D67C8"/>
    <w:rsid w:val="001E0080"/>
    <w:rsid w:val="001E0BA5"/>
    <w:rsid w:val="001F398D"/>
    <w:rsid w:val="001F3E44"/>
    <w:rsid w:val="001F5568"/>
    <w:rsid w:val="001F5985"/>
    <w:rsid w:val="001F5D3E"/>
    <w:rsid w:val="001F69AA"/>
    <w:rsid w:val="00215B31"/>
    <w:rsid w:val="002164C7"/>
    <w:rsid w:val="002221CB"/>
    <w:rsid w:val="00237617"/>
    <w:rsid w:val="002376B3"/>
    <w:rsid w:val="002626CA"/>
    <w:rsid w:val="00263906"/>
    <w:rsid w:val="002643D9"/>
    <w:rsid w:val="00264D31"/>
    <w:rsid w:val="00266995"/>
    <w:rsid w:val="0027020C"/>
    <w:rsid w:val="00275911"/>
    <w:rsid w:val="002824CF"/>
    <w:rsid w:val="00285534"/>
    <w:rsid w:val="002A1587"/>
    <w:rsid w:val="002A3D43"/>
    <w:rsid w:val="002A56AB"/>
    <w:rsid w:val="002B39BC"/>
    <w:rsid w:val="002B4634"/>
    <w:rsid w:val="002B613D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166CD"/>
    <w:rsid w:val="003231B5"/>
    <w:rsid w:val="0033037A"/>
    <w:rsid w:val="00340DAD"/>
    <w:rsid w:val="00343661"/>
    <w:rsid w:val="00346DD0"/>
    <w:rsid w:val="00347378"/>
    <w:rsid w:val="00365959"/>
    <w:rsid w:val="0037140C"/>
    <w:rsid w:val="00372A7F"/>
    <w:rsid w:val="00377D0B"/>
    <w:rsid w:val="003817CC"/>
    <w:rsid w:val="00385B3E"/>
    <w:rsid w:val="003877A3"/>
    <w:rsid w:val="003906D6"/>
    <w:rsid w:val="00392162"/>
    <w:rsid w:val="0039617F"/>
    <w:rsid w:val="003B3A92"/>
    <w:rsid w:val="003B3C86"/>
    <w:rsid w:val="003C7795"/>
    <w:rsid w:val="003D658E"/>
    <w:rsid w:val="003E5540"/>
    <w:rsid w:val="003E5819"/>
    <w:rsid w:val="00400FB7"/>
    <w:rsid w:val="00404D49"/>
    <w:rsid w:val="00407D26"/>
    <w:rsid w:val="00410D4A"/>
    <w:rsid w:val="004207E4"/>
    <w:rsid w:val="004312D5"/>
    <w:rsid w:val="0043557C"/>
    <w:rsid w:val="004418E9"/>
    <w:rsid w:val="00446AE0"/>
    <w:rsid w:val="004539E1"/>
    <w:rsid w:val="004544D6"/>
    <w:rsid w:val="00464F62"/>
    <w:rsid w:val="004662C8"/>
    <w:rsid w:val="0047063E"/>
    <w:rsid w:val="004735D7"/>
    <w:rsid w:val="00473D83"/>
    <w:rsid w:val="00474766"/>
    <w:rsid w:val="00474FD3"/>
    <w:rsid w:val="004823D4"/>
    <w:rsid w:val="004A601F"/>
    <w:rsid w:val="004B0F87"/>
    <w:rsid w:val="004B6A56"/>
    <w:rsid w:val="004C280A"/>
    <w:rsid w:val="004D071E"/>
    <w:rsid w:val="004D46CA"/>
    <w:rsid w:val="004D7C9B"/>
    <w:rsid w:val="004E4C6C"/>
    <w:rsid w:val="004E5A8F"/>
    <w:rsid w:val="004F251D"/>
    <w:rsid w:val="004F45E1"/>
    <w:rsid w:val="004F7892"/>
    <w:rsid w:val="005030B6"/>
    <w:rsid w:val="005104C7"/>
    <w:rsid w:val="00510548"/>
    <w:rsid w:val="00510B8C"/>
    <w:rsid w:val="00512F23"/>
    <w:rsid w:val="00520354"/>
    <w:rsid w:val="00520C6A"/>
    <w:rsid w:val="00521259"/>
    <w:rsid w:val="00522007"/>
    <w:rsid w:val="00522464"/>
    <w:rsid w:val="00523BB5"/>
    <w:rsid w:val="0053483F"/>
    <w:rsid w:val="005406BB"/>
    <w:rsid w:val="00542B55"/>
    <w:rsid w:val="0054367D"/>
    <w:rsid w:val="00545F7A"/>
    <w:rsid w:val="005514EE"/>
    <w:rsid w:val="00553E46"/>
    <w:rsid w:val="00554348"/>
    <w:rsid w:val="00571426"/>
    <w:rsid w:val="005719F7"/>
    <w:rsid w:val="005733B3"/>
    <w:rsid w:val="00583967"/>
    <w:rsid w:val="00583BB3"/>
    <w:rsid w:val="005A3551"/>
    <w:rsid w:val="005A391B"/>
    <w:rsid w:val="005A7664"/>
    <w:rsid w:val="005B3DD4"/>
    <w:rsid w:val="005D3691"/>
    <w:rsid w:val="005D7C9C"/>
    <w:rsid w:val="005F02AB"/>
    <w:rsid w:val="005F21EF"/>
    <w:rsid w:val="005F588F"/>
    <w:rsid w:val="00607872"/>
    <w:rsid w:val="00612160"/>
    <w:rsid w:val="00613258"/>
    <w:rsid w:val="00624764"/>
    <w:rsid w:val="006256C7"/>
    <w:rsid w:val="00626D35"/>
    <w:rsid w:val="0062770F"/>
    <w:rsid w:val="00641B5B"/>
    <w:rsid w:val="00652931"/>
    <w:rsid w:val="00654585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68E1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66E97"/>
    <w:rsid w:val="007703DC"/>
    <w:rsid w:val="0077527E"/>
    <w:rsid w:val="00777CAD"/>
    <w:rsid w:val="007825FF"/>
    <w:rsid w:val="00784382"/>
    <w:rsid w:val="007943B7"/>
    <w:rsid w:val="00797EE9"/>
    <w:rsid w:val="007A010E"/>
    <w:rsid w:val="007A2466"/>
    <w:rsid w:val="007B420B"/>
    <w:rsid w:val="007D1F4F"/>
    <w:rsid w:val="007D6565"/>
    <w:rsid w:val="007E4350"/>
    <w:rsid w:val="007E57D2"/>
    <w:rsid w:val="007F15B7"/>
    <w:rsid w:val="007F4FDF"/>
    <w:rsid w:val="007F526B"/>
    <w:rsid w:val="007F5558"/>
    <w:rsid w:val="00801A41"/>
    <w:rsid w:val="00801FB4"/>
    <w:rsid w:val="00806B34"/>
    <w:rsid w:val="00806F41"/>
    <w:rsid w:val="00812C3D"/>
    <w:rsid w:val="008319AA"/>
    <w:rsid w:val="008344AD"/>
    <w:rsid w:val="00835FFF"/>
    <w:rsid w:val="00837BE2"/>
    <w:rsid w:val="00842C58"/>
    <w:rsid w:val="0085508A"/>
    <w:rsid w:val="00857E29"/>
    <w:rsid w:val="00860F1D"/>
    <w:rsid w:val="00861B58"/>
    <w:rsid w:val="00864013"/>
    <w:rsid w:val="008674FF"/>
    <w:rsid w:val="008731A1"/>
    <w:rsid w:val="008760B6"/>
    <w:rsid w:val="0087672A"/>
    <w:rsid w:val="00877864"/>
    <w:rsid w:val="00881895"/>
    <w:rsid w:val="00882422"/>
    <w:rsid w:val="00884F9B"/>
    <w:rsid w:val="00887844"/>
    <w:rsid w:val="008927D6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41D7"/>
    <w:rsid w:val="008E51E1"/>
    <w:rsid w:val="008F1890"/>
    <w:rsid w:val="008F7A3E"/>
    <w:rsid w:val="009013BB"/>
    <w:rsid w:val="00902C84"/>
    <w:rsid w:val="00910049"/>
    <w:rsid w:val="009227D2"/>
    <w:rsid w:val="00931409"/>
    <w:rsid w:val="00931BBF"/>
    <w:rsid w:val="00932501"/>
    <w:rsid w:val="009333DB"/>
    <w:rsid w:val="00943965"/>
    <w:rsid w:val="00947CA9"/>
    <w:rsid w:val="009556D8"/>
    <w:rsid w:val="00955E5F"/>
    <w:rsid w:val="00960D48"/>
    <w:rsid w:val="00966000"/>
    <w:rsid w:val="009844D7"/>
    <w:rsid w:val="00986892"/>
    <w:rsid w:val="009921A3"/>
    <w:rsid w:val="00993223"/>
    <w:rsid w:val="00993D59"/>
    <w:rsid w:val="00995139"/>
    <w:rsid w:val="009C7B97"/>
    <w:rsid w:val="009C7DC3"/>
    <w:rsid w:val="009D209C"/>
    <w:rsid w:val="009D41FA"/>
    <w:rsid w:val="009D5602"/>
    <w:rsid w:val="009E05BA"/>
    <w:rsid w:val="009E1155"/>
    <w:rsid w:val="009E46B5"/>
    <w:rsid w:val="009E7E04"/>
    <w:rsid w:val="009F29DE"/>
    <w:rsid w:val="009F4F5C"/>
    <w:rsid w:val="00A0023C"/>
    <w:rsid w:val="00A12274"/>
    <w:rsid w:val="00A1238F"/>
    <w:rsid w:val="00A1432D"/>
    <w:rsid w:val="00A177FD"/>
    <w:rsid w:val="00A31137"/>
    <w:rsid w:val="00A31FDC"/>
    <w:rsid w:val="00A36997"/>
    <w:rsid w:val="00A52B8B"/>
    <w:rsid w:val="00A53FA0"/>
    <w:rsid w:val="00A54B58"/>
    <w:rsid w:val="00A72953"/>
    <w:rsid w:val="00A75EF5"/>
    <w:rsid w:val="00A81313"/>
    <w:rsid w:val="00A86220"/>
    <w:rsid w:val="00A87A1E"/>
    <w:rsid w:val="00A87BA2"/>
    <w:rsid w:val="00A90684"/>
    <w:rsid w:val="00A9366D"/>
    <w:rsid w:val="00AA369B"/>
    <w:rsid w:val="00AB367A"/>
    <w:rsid w:val="00AB68A2"/>
    <w:rsid w:val="00AB7D29"/>
    <w:rsid w:val="00AC12F5"/>
    <w:rsid w:val="00AC1F76"/>
    <w:rsid w:val="00AC242B"/>
    <w:rsid w:val="00AC5290"/>
    <w:rsid w:val="00AC557A"/>
    <w:rsid w:val="00AC62C5"/>
    <w:rsid w:val="00AD21D9"/>
    <w:rsid w:val="00AD28B6"/>
    <w:rsid w:val="00AE3A24"/>
    <w:rsid w:val="00AF1F5D"/>
    <w:rsid w:val="00AF2B24"/>
    <w:rsid w:val="00AF3814"/>
    <w:rsid w:val="00AF3A04"/>
    <w:rsid w:val="00B017ED"/>
    <w:rsid w:val="00B02CF7"/>
    <w:rsid w:val="00B0318F"/>
    <w:rsid w:val="00B03575"/>
    <w:rsid w:val="00B05F25"/>
    <w:rsid w:val="00B068E2"/>
    <w:rsid w:val="00B157BD"/>
    <w:rsid w:val="00B21B70"/>
    <w:rsid w:val="00B3091E"/>
    <w:rsid w:val="00B34140"/>
    <w:rsid w:val="00B446F1"/>
    <w:rsid w:val="00B52148"/>
    <w:rsid w:val="00B60E3C"/>
    <w:rsid w:val="00B65561"/>
    <w:rsid w:val="00B67D53"/>
    <w:rsid w:val="00B70CF9"/>
    <w:rsid w:val="00B724F4"/>
    <w:rsid w:val="00B72B23"/>
    <w:rsid w:val="00B73B6E"/>
    <w:rsid w:val="00B7525C"/>
    <w:rsid w:val="00B75A4F"/>
    <w:rsid w:val="00B94A78"/>
    <w:rsid w:val="00B96568"/>
    <w:rsid w:val="00B97BCB"/>
    <w:rsid w:val="00BA0CC8"/>
    <w:rsid w:val="00BA42F5"/>
    <w:rsid w:val="00BA50D4"/>
    <w:rsid w:val="00BB1ABA"/>
    <w:rsid w:val="00BB55FF"/>
    <w:rsid w:val="00BC1010"/>
    <w:rsid w:val="00BD092B"/>
    <w:rsid w:val="00BE7C40"/>
    <w:rsid w:val="00BF0F42"/>
    <w:rsid w:val="00BF4DA4"/>
    <w:rsid w:val="00C07109"/>
    <w:rsid w:val="00C1121B"/>
    <w:rsid w:val="00C11306"/>
    <w:rsid w:val="00C11AED"/>
    <w:rsid w:val="00C151D9"/>
    <w:rsid w:val="00C16B5A"/>
    <w:rsid w:val="00C23D63"/>
    <w:rsid w:val="00C24228"/>
    <w:rsid w:val="00C27903"/>
    <w:rsid w:val="00C34722"/>
    <w:rsid w:val="00C4125B"/>
    <w:rsid w:val="00C46E88"/>
    <w:rsid w:val="00C570BF"/>
    <w:rsid w:val="00C61A50"/>
    <w:rsid w:val="00C71D46"/>
    <w:rsid w:val="00C81B26"/>
    <w:rsid w:val="00C866E6"/>
    <w:rsid w:val="00C9123D"/>
    <w:rsid w:val="00C9336C"/>
    <w:rsid w:val="00C97DE0"/>
    <w:rsid w:val="00CA05C9"/>
    <w:rsid w:val="00CA19B3"/>
    <w:rsid w:val="00CA5C93"/>
    <w:rsid w:val="00CA7E09"/>
    <w:rsid w:val="00CC1493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07B96"/>
    <w:rsid w:val="00D109F1"/>
    <w:rsid w:val="00D10C87"/>
    <w:rsid w:val="00D157EE"/>
    <w:rsid w:val="00D15FE6"/>
    <w:rsid w:val="00D2223D"/>
    <w:rsid w:val="00D2589F"/>
    <w:rsid w:val="00D26972"/>
    <w:rsid w:val="00D33E6B"/>
    <w:rsid w:val="00D373AD"/>
    <w:rsid w:val="00D43115"/>
    <w:rsid w:val="00D50D5F"/>
    <w:rsid w:val="00D6094C"/>
    <w:rsid w:val="00D65723"/>
    <w:rsid w:val="00D6577A"/>
    <w:rsid w:val="00D66931"/>
    <w:rsid w:val="00D80DDD"/>
    <w:rsid w:val="00D82E46"/>
    <w:rsid w:val="00D85D72"/>
    <w:rsid w:val="00D9788B"/>
    <w:rsid w:val="00D978FB"/>
    <w:rsid w:val="00D97D6B"/>
    <w:rsid w:val="00DA6006"/>
    <w:rsid w:val="00DB1A5D"/>
    <w:rsid w:val="00DC1523"/>
    <w:rsid w:val="00DC3B07"/>
    <w:rsid w:val="00DD0480"/>
    <w:rsid w:val="00DD20A9"/>
    <w:rsid w:val="00DD2989"/>
    <w:rsid w:val="00DD7103"/>
    <w:rsid w:val="00DE4483"/>
    <w:rsid w:val="00DE7F97"/>
    <w:rsid w:val="00DF0FE4"/>
    <w:rsid w:val="00DF14BC"/>
    <w:rsid w:val="00DF1577"/>
    <w:rsid w:val="00E01243"/>
    <w:rsid w:val="00E01D40"/>
    <w:rsid w:val="00E07300"/>
    <w:rsid w:val="00E1292C"/>
    <w:rsid w:val="00E13B6C"/>
    <w:rsid w:val="00E15312"/>
    <w:rsid w:val="00E15428"/>
    <w:rsid w:val="00E2099E"/>
    <w:rsid w:val="00E246F5"/>
    <w:rsid w:val="00E33AFE"/>
    <w:rsid w:val="00E37E6B"/>
    <w:rsid w:val="00E435E5"/>
    <w:rsid w:val="00E47E8B"/>
    <w:rsid w:val="00E5613D"/>
    <w:rsid w:val="00E64E01"/>
    <w:rsid w:val="00E66074"/>
    <w:rsid w:val="00E7346B"/>
    <w:rsid w:val="00E86A82"/>
    <w:rsid w:val="00E876C1"/>
    <w:rsid w:val="00E9004A"/>
    <w:rsid w:val="00E92AD3"/>
    <w:rsid w:val="00EA2F3A"/>
    <w:rsid w:val="00EA3E17"/>
    <w:rsid w:val="00EB0263"/>
    <w:rsid w:val="00EC07B2"/>
    <w:rsid w:val="00EC1069"/>
    <w:rsid w:val="00EC4B3E"/>
    <w:rsid w:val="00EC5C1D"/>
    <w:rsid w:val="00EC65ED"/>
    <w:rsid w:val="00ED508F"/>
    <w:rsid w:val="00ED7248"/>
    <w:rsid w:val="00ED73B4"/>
    <w:rsid w:val="00ED7BEC"/>
    <w:rsid w:val="00EF0B87"/>
    <w:rsid w:val="00EF5D2C"/>
    <w:rsid w:val="00F003F7"/>
    <w:rsid w:val="00F06488"/>
    <w:rsid w:val="00F07950"/>
    <w:rsid w:val="00F07F4F"/>
    <w:rsid w:val="00F11CAB"/>
    <w:rsid w:val="00F1441D"/>
    <w:rsid w:val="00F220F1"/>
    <w:rsid w:val="00F32196"/>
    <w:rsid w:val="00F33B24"/>
    <w:rsid w:val="00F4072F"/>
    <w:rsid w:val="00F545ED"/>
    <w:rsid w:val="00F56C5F"/>
    <w:rsid w:val="00F60D5C"/>
    <w:rsid w:val="00F62A67"/>
    <w:rsid w:val="00F65368"/>
    <w:rsid w:val="00F66EF5"/>
    <w:rsid w:val="00F710DF"/>
    <w:rsid w:val="00F71202"/>
    <w:rsid w:val="00F82305"/>
    <w:rsid w:val="00F82644"/>
    <w:rsid w:val="00F831B7"/>
    <w:rsid w:val="00F87D4C"/>
    <w:rsid w:val="00FA5952"/>
    <w:rsid w:val="00FB3E20"/>
    <w:rsid w:val="00FC1260"/>
    <w:rsid w:val="00FC4D7E"/>
    <w:rsid w:val="00FC754C"/>
    <w:rsid w:val="00FD3765"/>
    <w:rsid w:val="00FD5D08"/>
    <w:rsid w:val="00FD7A5E"/>
    <w:rsid w:val="00FE274E"/>
    <w:rsid w:val="00FE2B57"/>
    <w:rsid w:val="00FE4124"/>
    <w:rsid w:val="00FF0EB4"/>
    <w:rsid w:val="00FF2D62"/>
    <w:rsid w:val="00FF41EE"/>
    <w:rsid w:val="00FF4E3C"/>
    <w:rsid w:val="00FF5D1F"/>
    <w:rsid w:val="00FF5F56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542E209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  <w:style w:type="paragraph" w:styleId="Rentekst">
    <w:name w:val="Plain Text"/>
    <w:basedOn w:val="Normal"/>
    <w:link w:val="RentekstTegn"/>
    <w:uiPriority w:val="99"/>
    <w:semiHidden/>
    <w:unhideWhenUsed/>
    <w:rsid w:val="00806F41"/>
    <w:pPr>
      <w:widowControl/>
      <w:jc w:val="left"/>
    </w:pPr>
    <w:rPr>
      <w:rFonts w:ascii="Calibri" w:eastAsiaTheme="minorHAnsi" w:hAnsi="Calibri" w:cstheme="minorBidi"/>
      <w:kern w:val="0"/>
      <w:sz w:val="22"/>
      <w:szCs w:val="21"/>
      <w:lang w:val="nb-NO"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06F4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1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8242">
                  <w:marLeft w:val="0"/>
                  <w:marRight w:val="0"/>
                  <w:marTop w:val="0"/>
                  <w:marBottom w:val="0"/>
                  <w:divBdr>
                    <w:top w:val="single" w:sz="6" w:space="1" w:color="EAEAEB"/>
                    <w:left w:val="single" w:sz="6" w:space="26" w:color="EAEAEB"/>
                    <w:bottom w:val="single" w:sz="6" w:space="0" w:color="EAEAEB"/>
                    <w:right w:val="single" w:sz="6" w:space="11" w:color="EAEAEB"/>
                  </w:divBdr>
                  <w:divsChild>
                    <w:div w:id="3793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9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9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66838">
                  <w:marLeft w:val="0"/>
                  <w:marRight w:val="0"/>
                  <w:marTop w:val="0"/>
                  <w:marBottom w:val="0"/>
                  <w:divBdr>
                    <w:top w:val="single" w:sz="6" w:space="1" w:color="EAEAEB"/>
                    <w:left w:val="single" w:sz="6" w:space="26" w:color="EAEAEB"/>
                    <w:bottom w:val="single" w:sz="6" w:space="0" w:color="EAEAEB"/>
                    <w:right w:val="single" w:sz="6" w:space="11" w:color="EAEAEB"/>
                  </w:divBdr>
                  <w:divsChild>
                    <w:div w:id="123785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9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1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3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1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gard.werner@mitsubishi-motors.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une.gjerstad@mitsubishi-motors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27DC4-F37B-4FC3-A9A8-7F1EC9D1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58</TotalTime>
  <Pages>4</Pages>
  <Words>491</Words>
  <Characters>2606</Characters>
  <Application>Microsoft Office Word</Application>
  <DocSecurity>0</DocSecurity>
  <Lines>21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8</cp:revision>
  <cp:lastPrinted>2019-11-16T11:18:00Z</cp:lastPrinted>
  <dcterms:created xsi:type="dcterms:W3CDTF">2019-11-16T08:26:00Z</dcterms:created>
  <dcterms:modified xsi:type="dcterms:W3CDTF">2019-11-16T11:19:00Z</dcterms:modified>
  <cp:category>NONE</cp:category>
</cp:coreProperties>
</file>