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37EA" w:rsidRPr="00F4712F" w:rsidRDefault="002B2454" w:rsidP="00BE37EA">
      <w:pPr>
        <w:spacing w:line="240" w:lineRule="auto"/>
        <w:rPr>
          <w:rFonts w:ascii="Proxima Nova Alt Cn Rg" w:eastAsiaTheme="minorHAnsi" w:hAnsi="Proxima Nova Alt Cn Rg" w:cs="Calibri"/>
          <w:i/>
          <w:sz w:val="24"/>
          <w:lang w:eastAsia="en-US"/>
        </w:rPr>
      </w:pPr>
      <w:r w:rsidRPr="00F4712F">
        <w:rPr>
          <w:rFonts w:ascii="Proxima Nova Alt Cn Rg" w:eastAsiaTheme="minorHAnsi" w:hAnsi="Proxima Nova Alt Cn Rg" w:cs="Calibri"/>
          <w:i/>
          <w:noProof/>
          <w:sz w:val="24"/>
          <w:lang w:eastAsia="en-US"/>
        </w:rPr>
        <w:drawing>
          <wp:inline distT="0" distB="0" distL="0" distR="0">
            <wp:extent cx="5760085" cy="2033270"/>
            <wp:effectExtent l="0" t="0" r="0" b="5080"/>
            <wp:docPr id="3" name="Bildobjekt 3" descr="En bild som visar person, inomhus, foto, vägg&#10;&#10;Beskrivning genererad med hö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lage-tex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2033270"/>
                    </a:xfrm>
                    <a:prstGeom prst="rect">
                      <a:avLst/>
                    </a:prstGeom>
                  </pic:spPr>
                </pic:pic>
              </a:graphicData>
            </a:graphic>
          </wp:inline>
        </w:drawing>
      </w:r>
    </w:p>
    <w:p w:rsidR="00F309A8" w:rsidRPr="00010B84" w:rsidRDefault="0096371F" w:rsidP="00623FFA">
      <w:pPr>
        <w:spacing w:line="240" w:lineRule="auto"/>
        <w:rPr>
          <w:rFonts w:ascii="Proxima Nova Alt Cn Rg" w:eastAsiaTheme="minorHAnsi" w:hAnsi="Proxima Nova Alt Cn Rg" w:cs="Calibri"/>
          <w:sz w:val="20"/>
          <w:szCs w:val="20"/>
          <w:lang w:eastAsia="en-US"/>
        </w:rPr>
      </w:pPr>
      <w:r w:rsidRPr="00010B84">
        <w:rPr>
          <w:rFonts w:ascii="Proxima Nova Alt Cn Rg" w:eastAsiaTheme="minorHAnsi" w:hAnsi="Proxima Nova Alt Cn Rg" w:cs="Calibri"/>
          <w:i/>
          <w:sz w:val="20"/>
          <w:szCs w:val="20"/>
          <w:lang w:eastAsia="en-US"/>
        </w:rPr>
        <w:t>E</w:t>
      </w:r>
      <w:r w:rsidR="002B2454" w:rsidRPr="00010B84">
        <w:rPr>
          <w:rFonts w:ascii="Proxima Nova Alt Cn Rg" w:eastAsiaTheme="minorHAnsi" w:hAnsi="Proxima Nova Alt Cn Rg" w:cs="Calibri"/>
          <w:i/>
          <w:sz w:val="20"/>
          <w:szCs w:val="20"/>
          <w:lang w:eastAsia="en-US"/>
        </w:rPr>
        <w:t xml:space="preserve">ric </w:t>
      </w:r>
      <w:proofErr w:type="spellStart"/>
      <w:r w:rsidR="002B2454" w:rsidRPr="00010B84">
        <w:rPr>
          <w:rFonts w:ascii="Proxima Nova Alt Cn Rg" w:eastAsiaTheme="minorHAnsi" w:hAnsi="Proxima Nova Alt Cn Rg" w:cs="Calibri"/>
          <w:i/>
          <w:sz w:val="20"/>
          <w:szCs w:val="20"/>
          <w:lang w:eastAsia="en-US"/>
        </w:rPr>
        <w:t>Saade</w:t>
      </w:r>
      <w:proofErr w:type="spellEnd"/>
      <w:r w:rsidRPr="00010B84">
        <w:rPr>
          <w:rFonts w:ascii="Proxima Nova Alt Cn Rg" w:eastAsiaTheme="minorHAnsi" w:hAnsi="Proxima Nova Alt Cn Rg" w:cs="Calibri"/>
          <w:sz w:val="20"/>
          <w:szCs w:val="20"/>
          <w:lang w:eastAsia="en-US"/>
        </w:rPr>
        <w:t>,</w:t>
      </w:r>
      <w:r w:rsidR="00BE37EA" w:rsidRPr="00010B84">
        <w:rPr>
          <w:rFonts w:ascii="Proxima Nova Alt Cn Rg" w:eastAsiaTheme="minorHAnsi" w:hAnsi="Proxima Nova Alt Cn Rg" w:cs="Calibri"/>
          <w:i/>
          <w:sz w:val="20"/>
          <w:szCs w:val="20"/>
          <w:lang w:eastAsia="en-US"/>
        </w:rPr>
        <w:t xml:space="preserve"> Sarah Dawn </w:t>
      </w:r>
      <w:proofErr w:type="spellStart"/>
      <w:r w:rsidR="00BE37EA" w:rsidRPr="00010B84">
        <w:rPr>
          <w:rFonts w:ascii="Proxima Nova Alt Cn Rg" w:eastAsiaTheme="minorHAnsi" w:hAnsi="Proxima Nova Alt Cn Rg" w:cs="Calibri"/>
          <w:i/>
          <w:sz w:val="20"/>
          <w:szCs w:val="20"/>
          <w:lang w:eastAsia="en-US"/>
        </w:rPr>
        <w:t>Finer</w:t>
      </w:r>
      <w:proofErr w:type="spellEnd"/>
      <w:r w:rsidR="00BE37EA" w:rsidRPr="00010B84">
        <w:rPr>
          <w:rFonts w:ascii="Proxima Nova Alt Cn Rg" w:eastAsiaTheme="minorHAnsi" w:hAnsi="Proxima Nova Alt Cn Rg" w:cs="Calibri"/>
          <w:i/>
          <w:sz w:val="20"/>
          <w:szCs w:val="20"/>
          <w:lang w:eastAsia="en-US"/>
        </w:rPr>
        <w:t xml:space="preserve">, </w:t>
      </w:r>
      <w:r w:rsidR="00F309A8" w:rsidRPr="00010B84">
        <w:rPr>
          <w:rFonts w:ascii="Proxima Nova Alt Cn Rg" w:eastAsiaTheme="minorHAnsi" w:hAnsi="Proxima Nova Alt Cn Rg" w:cs="Calibri"/>
          <w:i/>
          <w:sz w:val="20"/>
          <w:szCs w:val="20"/>
          <w:lang w:eastAsia="en-US"/>
        </w:rPr>
        <w:t>Marika Carlsson</w:t>
      </w:r>
      <w:r w:rsidRPr="00010B84">
        <w:rPr>
          <w:rFonts w:ascii="Proxima Nova Alt Cn Rg" w:eastAsiaTheme="minorHAnsi" w:hAnsi="Proxima Nova Alt Cn Rg" w:cs="Calibri"/>
          <w:i/>
          <w:sz w:val="20"/>
          <w:szCs w:val="20"/>
          <w:lang w:eastAsia="en-US"/>
        </w:rPr>
        <w:t xml:space="preserve"> och </w:t>
      </w:r>
      <w:proofErr w:type="spellStart"/>
      <w:r w:rsidR="00F309A8" w:rsidRPr="00010B84">
        <w:rPr>
          <w:rFonts w:ascii="Proxima Nova Alt Cn Rg" w:eastAsiaTheme="minorHAnsi" w:hAnsi="Proxima Nova Alt Cn Rg" w:cs="Calibri"/>
          <w:i/>
          <w:sz w:val="20"/>
          <w:szCs w:val="20"/>
          <w:lang w:eastAsia="en-US"/>
        </w:rPr>
        <w:t>Kodjo</w:t>
      </w:r>
      <w:proofErr w:type="spellEnd"/>
      <w:r w:rsidR="00F309A8" w:rsidRPr="00010B84">
        <w:rPr>
          <w:rFonts w:ascii="Proxima Nova Alt Cn Rg" w:eastAsiaTheme="minorHAnsi" w:hAnsi="Proxima Nova Alt Cn Rg" w:cs="Calibri"/>
          <w:i/>
          <w:sz w:val="20"/>
          <w:szCs w:val="20"/>
          <w:lang w:eastAsia="en-US"/>
        </w:rPr>
        <w:t xml:space="preserve"> </w:t>
      </w:r>
      <w:proofErr w:type="spellStart"/>
      <w:r w:rsidR="00F309A8" w:rsidRPr="00010B84">
        <w:rPr>
          <w:rFonts w:ascii="Proxima Nova Alt Cn Rg" w:eastAsiaTheme="minorHAnsi" w:hAnsi="Proxima Nova Alt Cn Rg" w:cs="Calibri"/>
          <w:i/>
          <w:sz w:val="20"/>
          <w:szCs w:val="20"/>
          <w:lang w:eastAsia="en-US"/>
        </w:rPr>
        <w:t>Akolor</w:t>
      </w:r>
      <w:proofErr w:type="spellEnd"/>
      <w:r w:rsidR="004973F6" w:rsidRPr="00010B84">
        <w:rPr>
          <w:rFonts w:ascii="Proxima Nova Alt Cn Rg" w:eastAsiaTheme="minorHAnsi" w:hAnsi="Proxima Nova Alt Cn Rg" w:cs="Calibri"/>
          <w:i/>
          <w:sz w:val="20"/>
          <w:szCs w:val="20"/>
          <w:lang w:eastAsia="en-US"/>
        </w:rPr>
        <w:t xml:space="preserve"> </w:t>
      </w:r>
      <w:r w:rsidR="003743F7" w:rsidRPr="00010B84">
        <w:rPr>
          <w:rFonts w:ascii="Proxima Nova Alt Cn Rg" w:eastAsiaTheme="minorHAnsi" w:hAnsi="Proxima Nova Alt Cn Rg" w:cs="Calibri"/>
          <w:i/>
          <w:sz w:val="20"/>
          <w:szCs w:val="20"/>
          <w:lang w:eastAsia="en-US"/>
        </w:rPr>
        <w:t>i den nya Jemen-kampanjen i</w:t>
      </w:r>
      <w:r w:rsidR="004973F6" w:rsidRPr="00010B84">
        <w:rPr>
          <w:rFonts w:ascii="Proxima Nova Alt Cn Rg" w:eastAsiaTheme="minorHAnsi" w:hAnsi="Proxima Nova Alt Cn Rg" w:cs="Calibri"/>
          <w:i/>
          <w:sz w:val="20"/>
          <w:szCs w:val="20"/>
          <w:lang w:eastAsia="en-US"/>
        </w:rPr>
        <w:t xml:space="preserve"> </w:t>
      </w:r>
      <w:r w:rsidR="003743F7" w:rsidRPr="00010B84">
        <w:rPr>
          <w:rFonts w:ascii="Proxima Nova Alt Cn Rg" w:eastAsiaTheme="minorHAnsi" w:hAnsi="Proxima Nova Alt Cn Rg" w:cs="Calibri"/>
          <w:i/>
          <w:sz w:val="20"/>
          <w:szCs w:val="20"/>
          <w:lang w:eastAsia="en-US"/>
        </w:rPr>
        <w:t>Sveriges Television</w:t>
      </w:r>
    </w:p>
    <w:p w:rsidR="00F4712F" w:rsidRPr="00F4712F" w:rsidRDefault="00F4712F" w:rsidP="00623FFA">
      <w:pPr>
        <w:spacing w:line="240" w:lineRule="auto"/>
        <w:rPr>
          <w:rFonts w:ascii="Proxima Nova Alt Cn Rg" w:eastAsiaTheme="minorHAnsi" w:hAnsi="Proxima Nova Alt Cn Rg" w:cs="Calibri"/>
          <w:color w:val="E2007A"/>
          <w:sz w:val="24"/>
          <w:lang w:eastAsia="en-US"/>
        </w:rPr>
      </w:pPr>
    </w:p>
    <w:p w:rsidR="00334F33" w:rsidRPr="00F4712F" w:rsidRDefault="00143DB2" w:rsidP="00623FFA">
      <w:pPr>
        <w:spacing w:line="240" w:lineRule="auto"/>
        <w:rPr>
          <w:rFonts w:ascii="Proxima Nova Alt Cn Rg" w:eastAsiaTheme="minorHAnsi" w:hAnsi="Proxima Nova Alt Cn Rg" w:cs="Calibri"/>
          <w:color w:val="E2007A"/>
          <w:sz w:val="32"/>
          <w:szCs w:val="32"/>
          <w:lang w:eastAsia="en-US"/>
        </w:rPr>
      </w:pPr>
      <w:r w:rsidRPr="00F4712F">
        <w:rPr>
          <w:rFonts w:ascii="Proxima Nova Alt Cn Rg" w:eastAsiaTheme="minorHAnsi" w:hAnsi="Proxima Nova Alt Cn Rg" w:cs="Calibri"/>
          <w:color w:val="E2007A"/>
          <w:sz w:val="32"/>
          <w:szCs w:val="32"/>
          <w:lang w:eastAsia="en-US"/>
        </w:rPr>
        <w:t>PRESSMEDDELANDE</w:t>
      </w:r>
      <w:r w:rsidR="00287E05" w:rsidRPr="00F4712F">
        <w:rPr>
          <w:rFonts w:ascii="Proxima Nova Alt Cn Rg" w:eastAsiaTheme="minorHAnsi" w:hAnsi="Proxima Nova Alt Cn Rg" w:cs="Calibri"/>
          <w:color w:val="E2007A"/>
          <w:sz w:val="32"/>
          <w:szCs w:val="32"/>
          <w:lang w:eastAsia="en-US"/>
        </w:rPr>
        <w:t xml:space="preserve"> 2018-11-15</w:t>
      </w:r>
      <w:r w:rsidRPr="00F4712F">
        <w:rPr>
          <w:rFonts w:ascii="Proxima Nova Alt Cn Rg" w:eastAsiaTheme="minorHAnsi" w:hAnsi="Proxima Nova Alt Cn Rg" w:cs="Calibri"/>
          <w:color w:val="E2007A"/>
          <w:sz w:val="32"/>
          <w:szCs w:val="32"/>
          <w:lang w:eastAsia="en-US"/>
        </w:rPr>
        <w:t xml:space="preserve">: </w:t>
      </w:r>
      <w:r w:rsidR="00F309A8" w:rsidRPr="00F4712F">
        <w:rPr>
          <w:rFonts w:ascii="Proxima Nova Alt Cn Rg" w:eastAsiaTheme="minorHAnsi" w:hAnsi="Proxima Nova Alt Cn Rg" w:cs="Calibri"/>
          <w:color w:val="E2007A"/>
          <w:sz w:val="32"/>
          <w:szCs w:val="32"/>
          <w:lang w:eastAsia="en-US"/>
        </w:rPr>
        <w:t>”</w:t>
      </w:r>
      <w:r w:rsidR="00891228" w:rsidRPr="00F4712F">
        <w:rPr>
          <w:rFonts w:ascii="Proxima Nova Alt Cn Rg" w:eastAsiaTheme="minorHAnsi" w:hAnsi="Proxima Nova Alt Cn Rg" w:cs="Calibri"/>
          <w:color w:val="E2007A"/>
          <w:sz w:val="32"/>
          <w:szCs w:val="32"/>
          <w:lang w:eastAsia="en-US"/>
        </w:rPr>
        <w:t>VI MÅSTE VARA MED OCH RÄDDA LIV</w:t>
      </w:r>
      <w:r w:rsidR="00F309A8" w:rsidRPr="00F4712F">
        <w:rPr>
          <w:rFonts w:ascii="Proxima Nova Alt Cn Rg" w:eastAsiaTheme="minorHAnsi" w:hAnsi="Proxima Nova Alt Cn Rg" w:cs="Calibri"/>
          <w:color w:val="E2007A"/>
          <w:sz w:val="32"/>
          <w:szCs w:val="32"/>
          <w:lang w:eastAsia="en-US"/>
        </w:rPr>
        <w:t>!”</w:t>
      </w:r>
    </w:p>
    <w:p w:rsidR="00223CB3" w:rsidRPr="00A61686" w:rsidRDefault="007F39B7" w:rsidP="00BA6960">
      <w:pPr>
        <w:rPr>
          <w:rFonts w:ascii="Proxima Nova Alt Cn Rg" w:hAnsi="Proxima Nova Alt Cn Rg"/>
          <w:sz w:val="20"/>
          <w:szCs w:val="20"/>
        </w:rPr>
      </w:pPr>
      <w:r w:rsidRPr="00A61686">
        <w:rPr>
          <w:rFonts w:ascii="Proxima Nova Alt Cn Rg" w:hAnsi="Proxima Nova Alt Cn Rg"/>
          <w:i/>
          <w:sz w:val="20"/>
          <w:szCs w:val="20"/>
        </w:rPr>
        <w:t>”Vi kan inte bara titta på. Vi måste göra något. Nu!”</w:t>
      </w:r>
      <w:r w:rsidR="00C352FE" w:rsidRPr="00A61686">
        <w:rPr>
          <w:rFonts w:ascii="Proxima Nova Alt Cn Rg" w:hAnsi="Proxima Nova Alt Cn Rg"/>
          <w:i/>
          <w:sz w:val="20"/>
          <w:szCs w:val="20"/>
        </w:rPr>
        <w:t>.</w:t>
      </w:r>
      <w:r w:rsidR="00C352FE" w:rsidRPr="00A61686">
        <w:rPr>
          <w:rFonts w:ascii="Proxima Nova Alt Cn Rg" w:hAnsi="Proxima Nova Alt Cn Rg"/>
          <w:sz w:val="20"/>
          <w:szCs w:val="20"/>
        </w:rPr>
        <w:t xml:space="preserve"> Det</w:t>
      </w:r>
      <w:r w:rsidRPr="00A61686">
        <w:rPr>
          <w:rFonts w:ascii="Proxima Nova Alt Cn Rg" w:hAnsi="Proxima Nova Alt Cn Rg"/>
          <w:sz w:val="20"/>
          <w:szCs w:val="20"/>
        </w:rPr>
        <w:t xml:space="preserve"> säger Sarah Dawn </w:t>
      </w:r>
      <w:proofErr w:type="spellStart"/>
      <w:r w:rsidRPr="00A61686">
        <w:rPr>
          <w:rFonts w:ascii="Proxima Nova Alt Cn Rg" w:hAnsi="Proxima Nova Alt Cn Rg"/>
          <w:sz w:val="20"/>
          <w:szCs w:val="20"/>
        </w:rPr>
        <w:t>Finer</w:t>
      </w:r>
      <w:proofErr w:type="spellEnd"/>
      <w:r w:rsidRPr="00A61686">
        <w:rPr>
          <w:rFonts w:ascii="Proxima Nova Alt Cn Rg" w:hAnsi="Proxima Nova Alt Cn Rg"/>
          <w:sz w:val="20"/>
          <w:szCs w:val="20"/>
        </w:rPr>
        <w:t xml:space="preserve">, </w:t>
      </w:r>
      <w:proofErr w:type="spellStart"/>
      <w:r w:rsidRPr="00A61686">
        <w:rPr>
          <w:rFonts w:ascii="Proxima Nova Alt Cn Rg" w:hAnsi="Proxima Nova Alt Cn Rg"/>
          <w:sz w:val="20"/>
          <w:szCs w:val="20"/>
        </w:rPr>
        <w:t>Kodjo</w:t>
      </w:r>
      <w:proofErr w:type="spellEnd"/>
      <w:r w:rsidRPr="00A61686">
        <w:rPr>
          <w:rFonts w:ascii="Proxima Nova Alt Cn Rg" w:hAnsi="Proxima Nova Alt Cn Rg"/>
          <w:sz w:val="20"/>
          <w:szCs w:val="20"/>
        </w:rPr>
        <w:t xml:space="preserve"> </w:t>
      </w:r>
      <w:proofErr w:type="spellStart"/>
      <w:r w:rsidRPr="00A61686">
        <w:rPr>
          <w:rFonts w:ascii="Proxima Nova Alt Cn Rg" w:hAnsi="Proxima Nova Alt Cn Rg"/>
          <w:sz w:val="20"/>
          <w:szCs w:val="20"/>
        </w:rPr>
        <w:t>Akolor</w:t>
      </w:r>
      <w:proofErr w:type="spellEnd"/>
      <w:r w:rsidRPr="00A61686">
        <w:rPr>
          <w:rFonts w:ascii="Proxima Nova Alt Cn Rg" w:hAnsi="Proxima Nova Alt Cn Rg"/>
          <w:sz w:val="20"/>
          <w:szCs w:val="20"/>
        </w:rPr>
        <w:t xml:space="preserve">, Marika Carlsson och Eric </w:t>
      </w:r>
      <w:proofErr w:type="spellStart"/>
      <w:r w:rsidRPr="00A61686">
        <w:rPr>
          <w:rFonts w:ascii="Proxima Nova Alt Cn Rg" w:hAnsi="Proxima Nova Alt Cn Rg"/>
          <w:sz w:val="20"/>
          <w:szCs w:val="20"/>
        </w:rPr>
        <w:t>Saade</w:t>
      </w:r>
      <w:proofErr w:type="spellEnd"/>
      <w:r w:rsidR="0096371F" w:rsidRPr="00A61686">
        <w:rPr>
          <w:rFonts w:ascii="Proxima Nova Alt Cn Rg" w:hAnsi="Proxima Nova Alt Cn Rg"/>
          <w:sz w:val="20"/>
          <w:szCs w:val="20"/>
        </w:rPr>
        <w:t xml:space="preserve"> -</w:t>
      </w:r>
      <w:r w:rsidRPr="00A61686">
        <w:rPr>
          <w:rFonts w:ascii="Proxima Nova Alt Cn Rg" w:hAnsi="Proxima Nova Alt Cn Rg"/>
          <w:sz w:val="20"/>
          <w:szCs w:val="20"/>
        </w:rPr>
        <w:t xml:space="preserve"> </w:t>
      </w:r>
      <w:r w:rsidR="00143DB2" w:rsidRPr="00A61686">
        <w:rPr>
          <w:rFonts w:ascii="Proxima Nova Alt Cn Rg" w:hAnsi="Proxima Nova Alt Cn Rg"/>
          <w:sz w:val="20"/>
          <w:szCs w:val="20"/>
        </w:rPr>
        <w:t>programledarna för Melodifestivalen 2019</w:t>
      </w:r>
      <w:r w:rsidR="00C352FE" w:rsidRPr="00A61686">
        <w:rPr>
          <w:rFonts w:ascii="Proxima Nova Alt Cn Rg" w:hAnsi="Proxima Nova Alt Cn Rg"/>
          <w:sz w:val="20"/>
          <w:szCs w:val="20"/>
        </w:rPr>
        <w:t xml:space="preserve">. I </w:t>
      </w:r>
      <w:r w:rsidR="006322A9" w:rsidRPr="00A61686">
        <w:rPr>
          <w:rFonts w:ascii="Proxima Nova Alt Cn Rg" w:hAnsi="Proxima Nova Alt Cn Rg"/>
          <w:sz w:val="20"/>
          <w:szCs w:val="20"/>
        </w:rPr>
        <w:t>Radiohjälpens</w:t>
      </w:r>
      <w:r w:rsidR="00C352FE" w:rsidRPr="00A61686">
        <w:rPr>
          <w:rFonts w:ascii="Proxima Nova Alt Cn Rg" w:hAnsi="Proxima Nova Alt Cn Rg"/>
          <w:sz w:val="20"/>
          <w:szCs w:val="20"/>
        </w:rPr>
        <w:t xml:space="preserve"> </w:t>
      </w:r>
      <w:r w:rsidR="00C43E1D">
        <w:rPr>
          <w:rFonts w:ascii="Proxima Nova Alt Cn Rg" w:hAnsi="Proxima Nova Alt Cn Rg"/>
          <w:sz w:val="20"/>
          <w:szCs w:val="20"/>
        </w:rPr>
        <w:t>Jemen-</w:t>
      </w:r>
      <w:r w:rsidR="00CD314B" w:rsidRPr="00A61686">
        <w:rPr>
          <w:rFonts w:ascii="Proxima Nova Alt Cn Rg" w:hAnsi="Proxima Nova Alt Cn Rg"/>
          <w:sz w:val="20"/>
          <w:szCs w:val="20"/>
        </w:rPr>
        <w:t>kampanj</w:t>
      </w:r>
      <w:r w:rsidR="00C352FE" w:rsidRPr="00A61686">
        <w:rPr>
          <w:rFonts w:ascii="Proxima Nova Alt Cn Rg" w:hAnsi="Proxima Nova Alt Cn Rg"/>
          <w:sz w:val="20"/>
          <w:szCs w:val="20"/>
        </w:rPr>
        <w:t xml:space="preserve"> </w:t>
      </w:r>
      <w:r w:rsidR="00F44AFA">
        <w:rPr>
          <w:rFonts w:ascii="Proxima Nova Alt Cn Rg" w:hAnsi="Proxima Nova Alt Cn Rg"/>
          <w:sz w:val="20"/>
          <w:szCs w:val="20"/>
        </w:rPr>
        <w:t>som drar igång</w:t>
      </w:r>
      <w:r w:rsidR="002B2454" w:rsidRPr="00A61686">
        <w:rPr>
          <w:rFonts w:ascii="Proxima Nova Alt Cn Rg" w:hAnsi="Proxima Nova Alt Cn Rg"/>
          <w:sz w:val="20"/>
          <w:szCs w:val="20"/>
        </w:rPr>
        <w:t xml:space="preserve"> idag</w:t>
      </w:r>
      <w:r w:rsidR="00287E05" w:rsidRPr="00A61686">
        <w:rPr>
          <w:rFonts w:ascii="Proxima Nova Alt Cn Rg" w:hAnsi="Proxima Nova Alt Cn Rg"/>
          <w:sz w:val="20"/>
          <w:szCs w:val="20"/>
        </w:rPr>
        <w:t xml:space="preserve"> i Sveriges Television</w:t>
      </w:r>
      <w:r w:rsidR="002B2454" w:rsidRPr="00A61686">
        <w:rPr>
          <w:rFonts w:ascii="Proxima Nova Alt Cn Rg" w:hAnsi="Proxima Nova Alt Cn Rg"/>
          <w:sz w:val="20"/>
          <w:szCs w:val="20"/>
        </w:rPr>
        <w:t xml:space="preserve"> </w:t>
      </w:r>
      <w:r w:rsidR="00C352FE" w:rsidRPr="00A61686">
        <w:rPr>
          <w:rFonts w:ascii="Proxima Nova Alt Cn Rg" w:hAnsi="Proxima Nova Alt Cn Rg"/>
          <w:sz w:val="20"/>
          <w:szCs w:val="20"/>
        </w:rPr>
        <w:t>uppmanar de</w:t>
      </w:r>
      <w:r w:rsidR="00143DB2" w:rsidRPr="00A61686">
        <w:rPr>
          <w:rFonts w:ascii="Proxima Nova Alt Cn Rg" w:hAnsi="Proxima Nova Alt Cn Rg"/>
          <w:sz w:val="20"/>
          <w:szCs w:val="20"/>
        </w:rPr>
        <w:t xml:space="preserve"> sve</w:t>
      </w:r>
      <w:r w:rsidR="00C352FE" w:rsidRPr="00A61686">
        <w:rPr>
          <w:rFonts w:ascii="Proxima Nova Alt Cn Rg" w:hAnsi="Proxima Nova Alt Cn Rg"/>
          <w:sz w:val="20"/>
          <w:szCs w:val="20"/>
        </w:rPr>
        <w:t>nska folket att engagera sig i världens värsta humanitära kris.</w:t>
      </w:r>
      <w:r w:rsidR="00A54C06" w:rsidRPr="00A61686">
        <w:rPr>
          <w:rFonts w:ascii="Proxima Nova Alt Cn Rg" w:hAnsi="Proxima Nova Alt Cn Rg"/>
          <w:sz w:val="20"/>
          <w:szCs w:val="20"/>
        </w:rPr>
        <w:t xml:space="preserve"> </w:t>
      </w:r>
      <w:r w:rsidR="00223CB3" w:rsidRPr="00A61686">
        <w:rPr>
          <w:rFonts w:ascii="Proxima Nova Alt Cn Rg" w:hAnsi="Proxima Nova Alt Cn Rg"/>
          <w:sz w:val="20"/>
          <w:szCs w:val="20"/>
        </w:rPr>
        <w:t>”</w:t>
      </w:r>
      <w:r w:rsidR="00223CB3" w:rsidRPr="00A61686">
        <w:rPr>
          <w:rFonts w:ascii="Proxima Nova Alt Cn Rg" w:hAnsi="Proxima Nova Alt Cn Rg"/>
          <w:i/>
          <w:sz w:val="20"/>
          <w:szCs w:val="20"/>
        </w:rPr>
        <w:t>Ditt bidrag gör skillnad. Och pengarna till Radiohjälpen kommer fram och räddar liv!</w:t>
      </w:r>
      <w:r w:rsidR="000D0475" w:rsidRPr="00A61686">
        <w:rPr>
          <w:rFonts w:ascii="Proxima Nova Alt Cn Rg" w:hAnsi="Proxima Nova Alt Cn Rg"/>
          <w:sz w:val="20"/>
          <w:szCs w:val="20"/>
        </w:rPr>
        <w:t xml:space="preserve">” </w:t>
      </w:r>
    </w:p>
    <w:p w:rsidR="007F39B7" w:rsidRPr="00A61686" w:rsidRDefault="007F39B7" w:rsidP="00BA6960">
      <w:pPr>
        <w:rPr>
          <w:rFonts w:ascii="Proxima Nova Alt Cn Rg" w:hAnsi="Proxima Nova Alt Cn Rg"/>
          <w:sz w:val="20"/>
          <w:szCs w:val="20"/>
        </w:rPr>
      </w:pPr>
      <w:bookmarkStart w:id="0" w:name="_GoBack"/>
      <w:bookmarkEnd w:id="0"/>
    </w:p>
    <w:p w:rsidR="00BE595E" w:rsidRPr="00A61686" w:rsidRDefault="00223CB3" w:rsidP="00BA6960">
      <w:pPr>
        <w:rPr>
          <w:rFonts w:ascii="Proxima Nova Alt Cn Rg" w:hAnsi="Proxima Nova Alt Cn Rg"/>
          <w:sz w:val="20"/>
          <w:szCs w:val="20"/>
        </w:rPr>
      </w:pPr>
      <w:r w:rsidRPr="00A61686">
        <w:rPr>
          <w:rFonts w:ascii="Proxima Nova Alt Cn Rg" w:hAnsi="Proxima Nova Alt Cn Rg"/>
          <w:sz w:val="20"/>
          <w:szCs w:val="20"/>
        </w:rPr>
        <w:t>Konflikten i</w:t>
      </w:r>
      <w:r w:rsidR="00863E78" w:rsidRPr="00A61686">
        <w:rPr>
          <w:rFonts w:ascii="Proxima Nova Alt Cn Rg" w:hAnsi="Proxima Nova Alt Cn Rg"/>
          <w:sz w:val="20"/>
          <w:szCs w:val="20"/>
        </w:rPr>
        <w:t xml:space="preserve"> Jemen</w:t>
      </w:r>
      <w:r w:rsidRPr="00A61686">
        <w:rPr>
          <w:rFonts w:ascii="Proxima Nova Alt Cn Rg" w:hAnsi="Proxima Nova Alt Cn Rg"/>
          <w:sz w:val="20"/>
          <w:szCs w:val="20"/>
        </w:rPr>
        <w:t xml:space="preserve"> är inne på sitt fjärde år</w:t>
      </w:r>
      <w:r w:rsidR="00776A18" w:rsidRPr="00A61686">
        <w:rPr>
          <w:rFonts w:ascii="Proxima Nova Alt Cn Rg" w:hAnsi="Proxima Nova Alt Cn Rg"/>
          <w:sz w:val="20"/>
          <w:szCs w:val="20"/>
        </w:rPr>
        <w:t xml:space="preserve">, </w:t>
      </w:r>
      <w:r w:rsidR="000D0475" w:rsidRPr="00A61686">
        <w:rPr>
          <w:rFonts w:ascii="Proxima Nova Alt Cn Rg" w:hAnsi="Proxima Nova Alt Cn Rg"/>
          <w:sz w:val="20"/>
          <w:szCs w:val="20"/>
        </w:rPr>
        <w:t>med ett oerhört lidande</w:t>
      </w:r>
      <w:r w:rsidR="00863E78" w:rsidRPr="00A61686">
        <w:rPr>
          <w:rFonts w:ascii="Proxima Nova Alt Cn Rg" w:hAnsi="Proxima Nova Alt Cn Rg"/>
          <w:sz w:val="20"/>
          <w:szCs w:val="20"/>
        </w:rPr>
        <w:t xml:space="preserve"> </w:t>
      </w:r>
      <w:r w:rsidR="00776A18" w:rsidRPr="00A61686">
        <w:rPr>
          <w:rFonts w:ascii="Proxima Nova Alt Cn Rg" w:hAnsi="Proxima Nova Alt Cn Rg"/>
          <w:sz w:val="20"/>
          <w:szCs w:val="20"/>
        </w:rPr>
        <w:t>som följd</w:t>
      </w:r>
      <w:r w:rsidR="00863E78" w:rsidRPr="00A61686">
        <w:rPr>
          <w:rFonts w:ascii="Proxima Nova Alt Cn Rg" w:hAnsi="Proxima Nova Alt Cn Rg"/>
          <w:sz w:val="20"/>
          <w:szCs w:val="20"/>
        </w:rPr>
        <w:t xml:space="preserve">. </w:t>
      </w:r>
      <w:r w:rsidR="00776A18" w:rsidRPr="00A61686">
        <w:rPr>
          <w:rFonts w:ascii="Proxima Nova Alt Cn Rg" w:hAnsi="Proxima Nova Alt Cn Rg"/>
          <w:sz w:val="20"/>
          <w:szCs w:val="20"/>
        </w:rPr>
        <w:t xml:space="preserve">Samtidigt är det alldeles för tyst om att det faktiskt är världens värsta humanitära kris som pågår- med katastrofala följder. </w:t>
      </w:r>
    </w:p>
    <w:p w:rsidR="00BE595E" w:rsidRPr="00A61686" w:rsidRDefault="00BE595E" w:rsidP="00BE595E">
      <w:pPr>
        <w:rPr>
          <w:rFonts w:ascii="Proxima Nova Alt Cn Rg" w:hAnsi="Proxima Nova Alt Cn Rg"/>
          <w:sz w:val="20"/>
          <w:szCs w:val="20"/>
        </w:rPr>
      </w:pPr>
    </w:p>
    <w:p w:rsidR="00BE595E" w:rsidRPr="00A61686" w:rsidRDefault="00BE595E" w:rsidP="00BE595E">
      <w:pPr>
        <w:rPr>
          <w:rFonts w:ascii="Proxima Nova Alt Cn Rg" w:hAnsi="Proxima Nova Alt Cn Rg"/>
          <w:sz w:val="20"/>
          <w:szCs w:val="20"/>
        </w:rPr>
      </w:pPr>
      <w:r w:rsidRPr="00A61686">
        <w:rPr>
          <w:rFonts w:ascii="Proxima Nova Alt Cn Rg" w:hAnsi="Proxima Nova Alt Cn Rg"/>
          <w:sz w:val="20"/>
          <w:szCs w:val="20"/>
        </w:rPr>
        <w:t xml:space="preserve">Mer än 22 miljoner människor behöver humanitärt stöd eller skydd. Uppskattningsvis 17.8 miljoner människor lider av </w:t>
      </w:r>
      <w:r w:rsidR="00245846" w:rsidRPr="00A61686">
        <w:rPr>
          <w:rFonts w:ascii="Proxima Nova Alt Cn Rg" w:hAnsi="Proxima Nova Alt Cn Rg"/>
          <w:sz w:val="20"/>
          <w:szCs w:val="20"/>
        </w:rPr>
        <w:t>brist på mat</w:t>
      </w:r>
      <w:r w:rsidRPr="00A61686">
        <w:rPr>
          <w:rFonts w:ascii="Proxima Nova Alt Cn Rg" w:hAnsi="Proxima Nova Alt Cn Rg"/>
          <w:sz w:val="20"/>
          <w:szCs w:val="20"/>
        </w:rPr>
        <w:t xml:space="preserve"> och för hälften </w:t>
      </w:r>
      <w:r w:rsidR="00245846" w:rsidRPr="00A61686">
        <w:rPr>
          <w:rFonts w:ascii="Proxima Nova Alt Cn Rg" w:hAnsi="Proxima Nova Alt Cn Rg"/>
          <w:sz w:val="20"/>
          <w:szCs w:val="20"/>
        </w:rPr>
        <w:t>av människorna utgör</w:t>
      </w:r>
      <w:r w:rsidRPr="00A61686">
        <w:rPr>
          <w:rFonts w:ascii="Proxima Nova Alt Cn Rg" w:hAnsi="Proxima Nova Alt Cn Rg"/>
          <w:sz w:val="20"/>
          <w:szCs w:val="20"/>
        </w:rPr>
        <w:t xml:space="preserve"> situationen en akut hungersnöd. 16 miljoner människor saknar både dricksvatten och sanitet samt tillgång till sjuk- och hälsovård. Likaså är både infrastruktur och samhällsfunktioner skadade eller så existerar de inte längre. Samtidigt pågår världens mest omfattande utbrott av kolera, en smitta som till låg kostnad skulle kunna stoppas.</w:t>
      </w:r>
    </w:p>
    <w:p w:rsidR="000758BE" w:rsidRPr="00A61686" w:rsidRDefault="000758BE" w:rsidP="00BE595E">
      <w:pPr>
        <w:rPr>
          <w:rFonts w:ascii="Proxima Nova Alt Cn Rg" w:hAnsi="Proxima Nova Alt Cn Rg"/>
          <w:sz w:val="20"/>
          <w:szCs w:val="20"/>
        </w:rPr>
      </w:pPr>
    </w:p>
    <w:p w:rsidR="00963C66" w:rsidRPr="00A61686" w:rsidRDefault="000D0475" w:rsidP="00963C66">
      <w:pPr>
        <w:rPr>
          <w:rFonts w:ascii="Proxima Nova Alt Cn Rg" w:hAnsi="Proxima Nova Alt Cn Rg"/>
          <w:sz w:val="20"/>
          <w:szCs w:val="20"/>
        </w:rPr>
      </w:pPr>
      <w:r w:rsidRPr="00A61686">
        <w:rPr>
          <w:rFonts w:ascii="Proxima Nova Alt Cn Rg" w:hAnsi="Proxima Nova Alt Cn Rg"/>
          <w:sz w:val="20"/>
          <w:szCs w:val="20"/>
        </w:rPr>
        <w:t>Radiohjälpen</w:t>
      </w:r>
      <w:r w:rsidR="00776A18" w:rsidRPr="00A61686">
        <w:rPr>
          <w:rFonts w:ascii="Proxima Nova Alt Cn Rg" w:hAnsi="Proxima Nova Alt Cn Rg"/>
          <w:sz w:val="20"/>
          <w:szCs w:val="20"/>
        </w:rPr>
        <w:t>,</w:t>
      </w:r>
      <w:r w:rsidR="00223CB3" w:rsidRPr="00A61686">
        <w:rPr>
          <w:rFonts w:ascii="Proxima Nova Alt Cn Rg" w:hAnsi="Proxima Nova Alt Cn Rg"/>
          <w:sz w:val="20"/>
          <w:szCs w:val="20"/>
        </w:rPr>
        <w:t xml:space="preserve"> som är en stiftelse </w:t>
      </w:r>
      <w:r w:rsidR="00CD314B" w:rsidRPr="00A61686">
        <w:rPr>
          <w:rFonts w:ascii="Proxima Nova Alt Cn Rg" w:hAnsi="Proxima Nova Alt Cn Rg"/>
          <w:sz w:val="20"/>
          <w:szCs w:val="20"/>
        </w:rPr>
        <w:t>inom</w:t>
      </w:r>
      <w:r w:rsidR="00223CB3" w:rsidRPr="00A61686">
        <w:rPr>
          <w:rFonts w:ascii="Proxima Nova Alt Cn Rg" w:hAnsi="Proxima Nova Alt Cn Rg"/>
          <w:sz w:val="20"/>
          <w:szCs w:val="20"/>
        </w:rPr>
        <w:t xml:space="preserve"> Public Service</w:t>
      </w:r>
      <w:r w:rsidR="003D6F55" w:rsidRPr="00A61686">
        <w:rPr>
          <w:rFonts w:ascii="Proxima Nova Alt Cn Rg" w:hAnsi="Proxima Nova Alt Cn Rg"/>
          <w:sz w:val="20"/>
          <w:szCs w:val="20"/>
        </w:rPr>
        <w:t xml:space="preserve"> vill genom</w:t>
      </w:r>
      <w:r w:rsidR="00776A18" w:rsidRPr="00A61686">
        <w:rPr>
          <w:rFonts w:ascii="Proxima Nova Alt Cn Rg" w:hAnsi="Proxima Nova Alt Cn Rg"/>
          <w:sz w:val="20"/>
          <w:szCs w:val="20"/>
        </w:rPr>
        <w:t xml:space="preserve"> en särskild uppmaning i Sveriges Television och i sociala </w:t>
      </w:r>
      <w:r w:rsidR="003D6F55" w:rsidRPr="00A61686">
        <w:rPr>
          <w:rFonts w:ascii="Proxima Nova Alt Cn Rg" w:hAnsi="Proxima Nova Alt Cn Rg"/>
          <w:sz w:val="20"/>
          <w:szCs w:val="20"/>
        </w:rPr>
        <w:t xml:space="preserve">medier </w:t>
      </w:r>
      <w:r w:rsidR="00776A18" w:rsidRPr="00A61686">
        <w:rPr>
          <w:rFonts w:ascii="Proxima Nova Alt Cn Rg" w:hAnsi="Proxima Nova Alt Cn Rg"/>
          <w:sz w:val="20"/>
          <w:szCs w:val="20"/>
        </w:rPr>
        <w:t>s</w:t>
      </w:r>
      <w:r w:rsidR="00434D93" w:rsidRPr="00A61686">
        <w:rPr>
          <w:rFonts w:ascii="Proxima Nova Alt Cn Rg" w:hAnsi="Proxima Nova Alt Cn Rg"/>
          <w:sz w:val="20"/>
          <w:szCs w:val="20"/>
        </w:rPr>
        <w:t>ätta strålkastarlju</w:t>
      </w:r>
      <w:r w:rsidR="00963C66" w:rsidRPr="00A61686">
        <w:rPr>
          <w:rFonts w:ascii="Proxima Nova Alt Cn Rg" w:hAnsi="Proxima Nova Alt Cn Rg"/>
          <w:sz w:val="20"/>
          <w:szCs w:val="20"/>
        </w:rPr>
        <w:t xml:space="preserve">set på Jemen- och </w:t>
      </w:r>
      <w:r w:rsidR="00434D93" w:rsidRPr="00A61686">
        <w:rPr>
          <w:rFonts w:ascii="Proxima Nova Alt Cn Rg" w:hAnsi="Proxima Nova Alt Cn Rg"/>
          <w:sz w:val="20"/>
          <w:szCs w:val="20"/>
        </w:rPr>
        <w:t xml:space="preserve">mana till engagemang </w:t>
      </w:r>
      <w:r w:rsidR="00245846" w:rsidRPr="00A61686">
        <w:rPr>
          <w:rFonts w:ascii="Proxima Nova Alt Cn Rg" w:hAnsi="Proxima Nova Alt Cn Rg"/>
          <w:sz w:val="20"/>
          <w:szCs w:val="20"/>
        </w:rPr>
        <w:t>och</w:t>
      </w:r>
      <w:r w:rsidR="00434D93" w:rsidRPr="00A61686">
        <w:rPr>
          <w:rFonts w:ascii="Proxima Nova Alt Cn Rg" w:hAnsi="Proxima Nova Alt Cn Rg"/>
          <w:sz w:val="20"/>
          <w:szCs w:val="20"/>
        </w:rPr>
        <w:t xml:space="preserve"> handling.</w:t>
      </w:r>
      <w:r w:rsidR="002B2454" w:rsidRPr="00A61686">
        <w:rPr>
          <w:rFonts w:ascii="Proxima Nova Alt Cn Rg" w:hAnsi="Proxima Nova Alt Cn Rg"/>
          <w:sz w:val="20"/>
          <w:szCs w:val="20"/>
        </w:rPr>
        <w:t xml:space="preserve"> </w:t>
      </w:r>
      <w:r w:rsidR="00F4712F" w:rsidRPr="00A61686">
        <w:rPr>
          <w:rFonts w:ascii="Proxima Nova Alt Cn Rg" w:hAnsi="Proxima Nova Alt Cn Rg"/>
          <w:sz w:val="20"/>
          <w:szCs w:val="20"/>
        </w:rPr>
        <w:t xml:space="preserve"> </w:t>
      </w:r>
      <w:r w:rsidR="00963C66" w:rsidRPr="00A61686">
        <w:rPr>
          <w:rFonts w:ascii="Proxima Nova Alt Cn Rg" w:hAnsi="Proxima Nova Alt Cn Rg"/>
          <w:sz w:val="20"/>
          <w:szCs w:val="20"/>
        </w:rPr>
        <w:t>Radiohjälpen stödjer flera samarbetsorganisationer på plats</w:t>
      </w:r>
      <w:r w:rsidR="00B41135" w:rsidRPr="00A61686">
        <w:rPr>
          <w:rFonts w:ascii="Proxima Nova Alt Cn Rg" w:hAnsi="Proxima Nova Alt Cn Rg"/>
          <w:sz w:val="20"/>
          <w:szCs w:val="20"/>
        </w:rPr>
        <w:t>,</w:t>
      </w:r>
      <w:r w:rsidR="00963C66" w:rsidRPr="00A61686">
        <w:rPr>
          <w:rFonts w:ascii="Proxima Nova Alt Cn Rg" w:hAnsi="Proxima Nova Alt Cn Rg"/>
          <w:sz w:val="20"/>
          <w:szCs w:val="20"/>
        </w:rPr>
        <w:t xml:space="preserve"> bland annat </w:t>
      </w:r>
      <w:r w:rsidR="000814DC" w:rsidRPr="00A61686">
        <w:rPr>
          <w:rFonts w:ascii="Proxima Nova Alt Cn Rg" w:hAnsi="Proxima Nova Alt Cn Rg"/>
          <w:sz w:val="20"/>
          <w:szCs w:val="20"/>
        </w:rPr>
        <w:t xml:space="preserve">organisationerna </w:t>
      </w:r>
      <w:r w:rsidR="00963C66" w:rsidRPr="00A61686">
        <w:rPr>
          <w:rFonts w:ascii="Proxima Nova Alt Cn Rg" w:hAnsi="Proxima Nova Alt Cn Rg"/>
          <w:sz w:val="20"/>
          <w:szCs w:val="20"/>
        </w:rPr>
        <w:t xml:space="preserve">ADRA Sverige, Rädda Barnen, Svenska Röda Korset, </w:t>
      </w:r>
      <w:proofErr w:type="spellStart"/>
      <w:r w:rsidR="00963C66" w:rsidRPr="00A61686">
        <w:rPr>
          <w:rFonts w:ascii="Proxima Nova Alt Cn Rg" w:hAnsi="Proxima Nova Alt Cn Rg"/>
          <w:sz w:val="20"/>
          <w:szCs w:val="20"/>
        </w:rPr>
        <w:t>Islamic</w:t>
      </w:r>
      <w:proofErr w:type="spellEnd"/>
      <w:r w:rsidR="00963C66" w:rsidRPr="00A61686">
        <w:rPr>
          <w:rFonts w:ascii="Proxima Nova Alt Cn Rg" w:hAnsi="Proxima Nova Alt Cn Rg"/>
          <w:sz w:val="20"/>
          <w:szCs w:val="20"/>
        </w:rPr>
        <w:t xml:space="preserve"> Relief och UNICEF Sverige- men mer stöd behövs.</w:t>
      </w:r>
    </w:p>
    <w:p w:rsidR="00776A18" w:rsidRPr="00A61686" w:rsidRDefault="00776A18" w:rsidP="00BA6960">
      <w:pPr>
        <w:rPr>
          <w:rFonts w:ascii="Proxima Nova Alt Cn Rg" w:hAnsi="Proxima Nova Alt Cn Rg"/>
          <w:sz w:val="20"/>
          <w:szCs w:val="20"/>
        </w:rPr>
      </w:pPr>
    </w:p>
    <w:p w:rsidR="00223CB3" w:rsidRPr="00A61686" w:rsidRDefault="00223CB3" w:rsidP="00BA6960">
      <w:pPr>
        <w:rPr>
          <w:rFonts w:ascii="Proxima Nova Alt Cn Rg" w:hAnsi="Proxima Nova Alt Cn Rg"/>
          <w:i/>
          <w:sz w:val="20"/>
          <w:szCs w:val="20"/>
        </w:rPr>
      </w:pPr>
      <w:r w:rsidRPr="00A61686">
        <w:rPr>
          <w:rFonts w:ascii="Proxima Nova Alt Cn Rg" w:hAnsi="Proxima Nova Alt Cn Rg"/>
          <w:i/>
          <w:sz w:val="20"/>
          <w:szCs w:val="20"/>
        </w:rPr>
        <w:t>”</w:t>
      </w:r>
      <w:r w:rsidR="004D477A" w:rsidRPr="00A61686">
        <w:rPr>
          <w:rFonts w:ascii="Proxima Nova Alt Cn Rg" w:hAnsi="Proxima Nova Alt Cn Rg"/>
          <w:i/>
          <w:sz w:val="20"/>
          <w:szCs w:val="20"/>
        </w:rPr>
        <w:t xml:space="preserve">Vi ser världens värsta kris utspela sig </w:t>
      </w:r>
      <w:r w:rsidR="006322A9" w:rsidRPr="00A61686">
        <w:rPr>
          <w:rFonts w:ascii="Proxima Nova Alt Cn Rg" w:hAnsi="Proxima Nova Alt Cn Rg"/>
          <w:i/>
          <w:sz w:val="20"/>
          <w:szCs w:val="20"/>
        </w:rPr>
        <w:t xml:space="preserve">inför </w:t>
      </w:r>
      <w:r w:rsidR="000814DC" w:rsidRPr="00A61686">
        <w:rPr>
          <w:rFonts w:ascii="Proxima Nova Alt Cn Rg" w:hAnsi="Proxima Nova Alt Cn Rg"/>
          <w:i/>
          <w:sz w:val="20"/>
          <w:szCs w:val="20"/>
        </w:rPr>
        <w:t>våra ögon</w:t>
      </w:r>
      <w:r w:rsidR="004D477A" w:rsidRPr="00A61686">
        <w:rPr>
          <w:rFonts w:ascii="Proxima Nova Alt Cn Rg" w:hAnsi="Proxima Nova Alt Cn Rg"/>
          <w:i/>
          <w:sz w:val="20"/>
          <w:szCs w:val="20"/>
        </w:rPr>
        <w:t xml:space="preserve">. </w:t>
      </w:r>
      <w:r w:rsidR="000902EB" w:rsidRPr="00A61686">
        <w:rPr>
          <w:rFonts w:ascii="Proxima Nova Alt Cn Rg" w:hAnsi="Proxima Nova Alt Cn Rg"/>
          <w:i/>
          <w:sz w:val="20"/>
          <w:szCs w:val="20"/>
        </w:rPr>
        <w:t xml:space="preserve">Det är </w:t>
      </w:r>
      <w:r w:rsidR="00BB1BC7" w:rsidRPr="00A61686">
        <w:rPr>
          <w:rFonts w:ascii="Proxima Nova Alt Cn Rg" w:hAnsi="Proxima Nova Alt Cn Rg"/>
          <w:i/>
          <w:sz w:val="20"/>
          <w:szCs w:val="20"/>
        </w:rPr>
        <w:t xml:space="preserve">verkligen både fel och </w:t>
      </w:r>
      <w:r w:rsidR="000902EB" w:rsidRPr="00A61686">
        <w:rPr>
          <w:rFonts w:ascii="Proxima Nova Alt Cn Rg" w:hAnsi="Proxima Nova Alt Cn Rg"/>
          <w:i/>
          <w:sz w:val="20"/>
          <w:szCs w:val="20"/>
        </w:rPr>
        <w:t>fruktansvärt</w:t>
      </w:r>
      <w:r w:rsidR="00BB1BC7" w:rsidRPr="00A61686">
        <w:rPr>
          <w:rFonts w:ascii="Proxima Nova Alt Cn Rg" w:hAnsi="Proxima Nova Alt Cn Rg"/>
          <w:i/>
          <w:sz w:val="20"/>
          <w:szCs w:val="20"/>
        </w:rPr>
        <w:t xml:space="preserve"> hur människor blir måltavla</w:t>
      </w:r>
      <w:r w:rsidR="004D477A" w:rsidRPr="00A61686">
        <w:rPr>
          <w:rFonts w:ascii="Proxima Nova Alt Cn Rg" w:hAnsi="Proxima Nova Alt Cn Rg"/>
          <w:i/>
          <w:sz w:val="20"/>
          <w:szCs w:val="20"/>
        </w:rPr>
        <w:t>”</w:t>
      </w:r>
      <w:r w:rsidR="00776A18" w:rsidRPr="00A61686">
        <w:rPr>
          <w:rFonts w:ascii="Proxima Nova Alt Cn Rg" w:hAnsi="Proxima Nova Alt Cn Rg"/>
          <w:sz w:val="20"/>
          <w:szCs w:val="20"/>
        </w:rPr>
        <w:t>, säger Kristina Henschen, generalsekreterare för Radiohjälpen</w:t>
      </w:r>
      <w:r w:rsidR="00E45334" w:rsidRPr="00A61686">
        <w:rPr>
          <w:rFonts w:ascii="Proxima Nova Alt Cn Rg" w:hAnsi="Proxima Nova Alt Cn Rg"/>
          <w:sz w:val="20"/>
          <w:szCs w:val="20"/>
        </w:rPr>
        <w:t>.</w:t>
      </w:r>
    </w:p>
    <w:p w:rsidR="00963C66" w:rsidRPr="00A61686" w:rsidRDefault="00963C66" w:rsidP="00223CB3">
      <w:pPr>
        <w:rPr>
          <w:rFonts w:ascii="Proxima Nova Alt Cn Rg" w:hAnsi="Proxima Nova Alt Cn Rg"/>
          <w:color w:val="E2007A"/>
          <w:sz w:val="20"/>
          <w:szCs w:val="20"/>
        </w:rPr>
      </w:pPr>
    </w:p>
    <w:p w:rsidR="00B55EC6" w:rsidRPr="00E94FB9" w:rsidRDefault="00B55EC6" w:rsidP="00223CB3">
      <w:pPr>
        <w:rPr>
          <w:rFonts w:ascii="Proxima Nova Alt Cn Rg" w:hAnsi="Proxima Nova Alt Cn Rg"/>
          <w:color w:val="E2007A"/>
          <w:sz w:val="32"/>
          <w:szCs w:val="32"/>
        </w:rPr>
      </w:pPr>
      <w:r>
        <w:rPr>
          <w:rFonts w:ascii="Proxima Nova Alt Cn Rg" w:hAnsi="Proxima Nova Alt Cn Rg"/>
          <w:color w:val="E2007A"/>
          <w:sz w:val="32"/>
          <w:szCs w:val="32"/>
        </w:rPr>
        <w:t>VILL DU BIDRA?</w:t>
      </w:r>
      <w:r w:rsidR="006322A9" w:rsidRPr="00E94FB9">
        <w:rPr>
          <w:rFonts w:ascii="Proxima Nova Alt Cn Rg" w:hAnsi="Proxima Nova Alt Cn Rg"/>
          <w:color w:val="E2007A"/>
          <w:sz w:val="32"/>
          <w:szCs w:val="32"/>
        </w:rPr>
        <w:t xml:space="preserve"> SWISHA din gåva till 90 1950 6 och märk den ”JEMEN”. Eller ring </w:t>
      </w:r>
      <w:proofErr w:type="gramStart"/>
      <w:r w:rsidR="006322A9" w:rsidRPr="00E94FB9">
        <w:rPr>
          <w:rFonts w:ascii="Proxima Nova Alt Cn Rg" w:hAnsi="Proxima Nova Alt Cn Rg"/>
          <w:color w:val="E2007A"/>
          <w:sz w:val="32"/>
          <w:szCs w:val="32"/>
        </w:rPr>
        <w:t>099-90195</w:t>
      </w:r>
      <w:proofErr w:type="gramEnd"/>
      <w:r w:rsidR="006322A9" w:rsidRPr="00E94FB9">
        <w:rPr>
          <w:rFonts w:ascii="Proxima Nova Alt Cn Rg" w:hAnsi="Proxima Nova Alt Cn Rg"/>
          <w:color w:val="E2007A"/>
          <w:sz w:val="32"/>
          <w:szCs w:val="32"/>
        </w:rPr>
        <w:t xml:space="preserve"> för att skänka 100 kronor.</w:t>
      </w:r>
    </w:p>
    <w:p w:rsidR="006322A9" w:rsidRPr="00E94FB9" w:rsidRDefault="006322A9" w:rsidP="00223CB3">
      <w:pPr>
        <w:rPr>
          <w:rFonts w:ascii="Proxima Nova Alt Cn Rg" w:hAnsi="Proxima Nova Alt Cn Rg"/>
          <w:color w:val="E2007A"/>
          <w:sz w:val="32"/>
          <w:szCs w:val="32"/>
        </w:rPr>
      </w:pPr>
      <w:r w:rsidRPr="00E94FB9">
        <w:rPr>
          <w:rFonts w:ascii="Proxima Nova Alt Cn Rg" w:hAnsi="Proxima Nova Alt Cn Rg"/>
          <w:color w:val="E2007A"/>
          <w:sz w:val="32"/>
          <w:szCs w:val="32"/>
        </w:rPr>
        <w:t xml:space="preserve">Du kan också starta en egen insamling för Jemen på vår hemsida: </w:t>
      </w:r>
      <w:hyperlink r:id="rId8" w:history="1">
        <w:r w:rsidRPr="00E94FB9">
          <w:rPr>
            <w:rStyle w:val="Hyperlnk"/>
            <w:rFonts w:ascii="Proxima Nova Alt Cn Rg" w:hAnsi="Proxima Nova Alt Cn Rg"/>
            <w:color w:val="E2007A"/>
            <w:sz w:val="32"/>
            <w:szCs w:val="32"/>
          </w:rPr>
          <w:t>www.radiohjalpen.se</w:t>
        </w:r>
      </w:hyperlink>
      <w:r w:rsidRPr="00E94FB9">
        <w:rPr>
          <w:rFonts w:ascii="Proxima Nova Alt Cn Rg" w:hAnsi="Proxima Nova Alt Cn Rg"/>
          <w:color w:val="E2007A"/>
          <w:sz w:val="32"/>
          <w:szCs w:val="32"/>
        </w:rPr>
        <w:t xml:space="preserve"> </w:t>
      </w:r>
      <w:r w:rsidR="00AB3BEA" w:rsidRPr="00E94FB9">
        <w:rPr>
          <w:rFonts w:ascii="Proxima Nova Alt Cn Rg" w:hAnsi="Proxima Nova Alt Cn Rg"/>
          <w:color w:val="E2007A"/>
          <w:sz w:val="32"/>
          <w:szCs w:val="32"/>
        </w:rPr>
        <w:t xml:space="preserve">eller via </w:t>
      </w:r>
      <w:r w:rsidR="003D6F55" w:rsidRPr="00E94FB9">
        <w:rPr>
          <w:rFonts w:ascii="Proxima Nova Alt Cn Rg" w:hAnsi="Proxima Nova Alt Cn Rg"/>
          <w:color w:val="E2007A"/>
          <w:sz w:val="32"/>
          <w:szCs w:val="32"/>
        </w:rPr>
        <w:t>F</w:t>
      </w:r>
      <w:r w:rsidR="00AB3BEA" w:rsidRPr="00E94FB9">
        <w:rPr>
          <w:rFonts w:ascii="Proxima Nova Alt Cn Rg" w:hAnsi="Proxima Nova Alt Cn Rg"/>
          <w:color w:val="E2007A"/>
          <w:sz w:val="32"/>
          <w:szCs w:val="32"/>
        </w:rPr>
        <w:t>acebook.</w:t>
      </w:r>
    </w:p>
    <w:p w:rsidR="00223CB3" w:rsidRPr="00A61686" w:rsidRDefault="00223CB3" w:rsidP="00BA6960">
      <w:pPr>
        <w:rPr>
          <w:rFonts w:ascii="Proxima Nova Alt Cn Rg" w:hAnsi="Proxima Nova Alt Cn Rg"/>
          <w:sz w:val="20"/>
          <w:szCs w:val="20"/>
        </w:rPr>
      </w:pPr>
    </w:p>
    <w:p w:rsidR="00A61686" w:rsidRDefault="00A61686" w:rsidP="00BA6960">
      <w:pPr>
        <w:rPr>
          <w:rFonts w:ascii="Proxima Nova Alt Cn Rg" w:hAnsi="Proxima Nova Alt Cn Rg"/>
          <w:color w:val="E2007A"/>
          <w:sz w:val="24"/>
        </w:rPr>
      </w:pPr>
    </w:p>
    <w:p w:rsidR="00F4712F" w:rsidRPr="00C3173A" w:rsidRDefault="00F4712F" w:rsidP="00BA6960">
      <w:pPr>
        <w:rPr>
          <w:rFonts w:ascii="Proxima Nova Alt Cn Rg" w:hAnsi="Proxima Nova Alt Cn Rg"/>
          <w:color w:val="E2007A"/>
          <w:sz w:val="32"/>
          <w:szCs w:val="32"/>
        </w:rPr>
      </w:pPr>
      <w:r w:rsidRPr="00C3173A">
        <w:rPr>
          <w:rFonts w:ascii="Proxima Nova Alt Cn Rg" w:hAnsi="Proxima Nova Alt Cn Rg"/>
          <w:color w:val="E2007A"/>
          <w:sz w:val="32"/>
          <w:szCs w:val="32"/>
        </w:rPr>
        <w:t>APPELLERNA</w:t>
      </w:r>
    </w:p>
    <w:p w:rsidR="00F4712F" w:rsidRPr="00F4712F" w:rsidRDefault="00F4712F" w:rsidP="00BA6960">
      <w:pPr>
        <w:rPr>
          <w:rFonts w:ascii="Proxima Nova Alt Cn Rg" w:hAnsi="Proxima Nova Alt Cn Rg"/>
          <w:color w:val="E2007A"/>
          <w:sz w:val="24"/>
        </w:rPr>
      </w:pPr>
    </w:p>
    <w:p w:rsidR="002B2454" w:rsidRPr="00F4712F" w:rsidRDefault="002B2454" w:rsidP="00BA6960">
      <w:pPr>
        <w:rPr>
          <w:rFonts w:ascii="Proxima Nova Alt Cn Rg" w:hAnsi="Proxima Nova Alt Cn Rg"/>
          <w:sz w:val="24"/>
        </w:rPr>
      </w:pPr>
      <w:r w:rsidRPr="00F4712F">
        <w:rPr>
          <w:rFonts w:ascii="Proxima Nova Alt Cn Rg" w:hAnsi="Proxima Nova Alt Cn Rg"/>
          <w:sz w:val="24"/>
        </w:rPr>
        <w:t xml:space="preserve">Appellerna </w:t>
      </w:r>
      <w:r w:rsidR="00CF1923" w:rsidRPr="00F4712F">
        <w:rPr>
          <w:rFonts w:ascii="Proxima Nova Alt Cn Rg" w:hAnsi="Proxima Nova Alt Cn Rg"/>
          <w:sz w:val="24"/>
        </w:rPr>
        <w:t>finns</w:t>
      </w:r>
      <w:r w:rsidRPr="00F4712F">
        <w:rPr>
          <w:rFonts w:ascii="Proxima Nova Alt Cn Rg" w:hAnsi="Proxima Nova Alt Cn Rg"/>
          <w:sz w:val="24"/>
        </w:rPr>
        <w:t xml:space="preserve"> att ladda ned </w:t>
      </w:r>
      <w:r w:rsidR="00CF1923" w:rsidRPr="00F4712F">
        <w:rPr>
          <w:rFonts w:ascii="Proxima Nova Alt Cn Rg" w:hAnsi="Proxima Nova Alt Cn Rg"/>
          <w:sz w:val="24"/>
        </w:rPr>
        <w:t xml:space="preserve">på </w:t>
      </w:r>
      <w:r w:rsidRPr="00F4712F">
        <w:rPr>
          <w:rFonts w:ascii="Proxima Nova Alt Cn Rg" w:hAnsi="Proxima Nova Alt Cn Rg"/>
          <w:sz w:val="24"/>
        </w:rPr>
        <w:t xml:space="preserve"> </w:t>
      </w:r>
      <w:hyperlink r:id="rId9" w:history="1">
        <w:r w:rsidR="00245846" w:rsidRPr="00F4712F">
          <w:rPr>
            <w:rStyle w:val="Hyperlnk"/>
            <w:rFonts w:ascii="Proxima Nova Alt Cn Rg" w:hAnsi="Proxima Nova Alt Cn Rg"/>
            <w:sz w:val="24"/>
          </w:rPr>
          <w:t>https://clipsource.se</w:t>
        </w:r>
      </w:hyperlink>
      <w:r w:rsidR="00245846" w:rsidRPr="00F4712F">
        <w:rPr>
          <w:rFonts w:ascii="Proxima Nova Alt Cn Rg" w:hAnsi="Proxima Nova Alt Cn Rg"/>
          <w:sz w:val="24"/>
        </w:rPr>
        <w:t xml:space="preserve"> </w:t>
      </w:r>
      <w:r w:rsidR="00CF1923" w:rsidRPr="00F4712F">
        <w:rPr>
          <w:rFonts w:ascii="Proxima Nova Alt Cn Rg" w:hAnsi="Proxima Nova Alt Cn Rg"/>
          <w:sz w:val="24"/>
        </w:rPr>
        <w:t xml:space="preserve"> med titeln ”Radiohjälpen - insamling för Jemen”.</w:t>
      </w:r>
      <w:r w:rsidRPr="00F4712F">
        <w:rPr>
          <w:rFonts w:ascii="Proxima Nova Alt Cn Rg" w:hAnsi="Proxima Nova Alt Cn Rg"/>
          <w:sz w:val="24"/>
        </w:rPr>
        <w:br/>
      </w:r>
      <w:r w:rsidRPr="00F4712F">
        <w:rPr>
          <w:rFonts w:ascii="Proxima Nova Alt Cn Rg" w:hAnsi="Proxima Nova Alt Cn Rg"/>
          <w:sz w:val="24"/>
        </w:rPr>
        <w:br/>
      </w:r>
      <w:r w:rsidR="00245846" w:rsidRPr="00F4712F">
        <w:rPr>
          <w:rFonts w:ascii="Proxima Nova Alt Cn Rg" w:hAnsi="Proxima Nova Alt Cn Rg"/>
          <w:sz w:val="24"/>
        </w:rPr>
        <w:t>A</w:t>
      </w:r>
      <w:r w:rsidR="000F496C" w:rsidRPr="00F4712F">
        <w:rPr>
          <w:rFonts w:ascii="Proxima Nova Alt Cn Rg" w:hAnsi="Proxima Nova Alt Cn Rg"/>
          <w:sz w:val="24"/>
        </w:rPr>
        <w:t>ppellen</w:t>
      </w:r>
      <w:r w:rsidR="00245846" w:rsidRPr="00F4712F">
        <w:rPr>
          <w:rFonts w:ascii="Proxima Nova Alt Cn Rg" w:hAnsi="Proxima Nova Alt Cn Rg"/>
          <w:sz w:val="24"/>
        </w:rPr>
        <w:t xml:space="preserve"> sänds med början 15 november i SVT2.</w:t>
      </w:r>
      <w:r w:rsidR="000F496C" w:rsidRPr="00F4712F">
        <w:rPr>
          <w:rFonts w:ascii="Proxima Nova Alt Cn Rg" w:hAnsi="Proxima Nova Alt Cn Rg"/>
          <w:sz w:val="24"/>
        </w:rPr>
        <w:t xml:space="preserve"> Sammanlagt finns appellen i tio olika versioner som är olika långa (15 sek, 30 sek och en minut).</w:t>
      </w:r>
      <w:r w:rsidR="00245846" w:rsidRPr="00F4712F">
        <w:rPr>
          <w:rFonts w:ascii="Proxima Nova Alt Cn Rg" w:hAnsi="Proxima Nova Alt Cn Rg"/>
          <w:sz w:val="24"/>
        </w:rPr>
        <w:t xml:space="preserve"> </w:t>
      </w:r>
      <w:r w:rsidR="000A6255" w:rsidRPr="00F4712F">
        <w:rPr>
          <w:rFonts w:ascii="Proxima Nova Alt Cn Rg" w:hAnsi="Proxima Nova Alt Cn Rg"/>
          <w:sz w:val="24"/>
        </w:rPr>
        <w:t>Appellerna</w:t>
      </w:r>
      <w:r w:rsidR="00245846" w:rsidRPr="00F4712F">
        <w:rPr>
          <w:rFonts w:ascii="Proxima Nova Alt Cn Rg" w:hAnsi="Proxima Nova Alt Cn Rg"/>
          <w:sz w:val="24"/>
        </w:rPr>
        <w:t xml:space="preserve"> finns </w:t>
      </w:r>
      <w:r w:rsidR="000A6255" w:rsidRPr="00F4712F">
        <w:rPr>
          <w:rFonts w:ascii="Proxima Nova Alt Cn Rg" w:hAnsi="Proxima Nova Alt Cn Rg"/>
          <w:sz w:val="24"/>
        </w:rPr>
        <w:t xml:space="preserve">också </w:t>
      </w:r>
      <w:r w:rsidR="00245846" w:rsidRPr="00F4712F">
        <w:rPr>
          <w:rFonts w:ascii="Proxima Nova Alt Cn Rg" w:hAnsi="Proxima Nova Alt Cn Rg"/>
          <w:sz w:val="24"/>
        </w:rPr>
        <w:t xml:space="preserve">på </w:t>
      </w:r>
      <w:hyperlink r:id="rId10" w:history="1">
        <w:r w:rsidR="00245846" w:rsidRPr="00F4712F">
          <w:rPr>
            <w:rStyle w:val="Hyperlnk"/>
            <w:rFonts w:ascii="Proxima Nova Alt Cn Rg" w:hAnsi="Proxima Nova Alt Cn Rg"/>
            <w:sz w:val="24"/>
          </w:rPr>
          <w:t>www.radiohjälpen.se</w:t>
        </w:r>
      </w:hyperlink>
      <w:r w:rsidR="00245846" w:rsidRPr="00F4712F">
        <w:rPr>
          <w:rFonts w:ascii="Proxima Nova Alt Cn Rg" w:hAnsi="Proxima Nova Alt Cn Rg"/>
          <w:sz w:val="24"/>
        </w:rPr>
        <w:t xml:space="preserve"> och</w:t>
      </w:r>
      <w:r w:rsidR="000A6255" w:rsidRPr="00F4712F">
        <w:rPr>
          <w:rFonts w:ascii="Proxima Nova Alt Cn Rg" w:hAnsi="Proxima Nova Alt Cn Rg"/>
          <w:sz w:val="24"/>
        </w:rPr>
        <w:t xml:space="preserve"> i</w:t>
      </w:r>
      <w:r w:rsidR="00245846" w:rsidRPr="00F4712F">
        <w:rPr>
          <w:rFonts w:ascii="Proxima Nova Alt Cn Rg" w:hAnsi="Proxima Nova Alt Cn Rg"/>
          <w:sz w:val="24"/>
        </w:rPr>
        <w:t xml:space="preserve"> Radiohjälpens sociala mediekanaler.</w:t>
      </w:r>
    </w:p>
    <w:p w:rsidR="000F5A22" w:rsidRPr="00F4712F" w:rsidRDefault="000F5A22" w:rsidP="000F5A22">
      <w:pPr>
        <w:spacing w:line="240" w:lineRule="auto"/>
        <w:rPr>
          <w:rFonts w:ascii="Proxima Nova Alt Cn Rg" w:eastAsiaTheme="minorHAnsi" w:hAnsi="Proxima Nova Alt Cn Rg" w:cs="Calibri"/>
          <w:sz w:val="24"/>
          <w:lang w:eastAsia="en-US"/>
        </w:rPr>
      </w:pPr>
    </w:p>
    <w:p w:rsidR="00891228" w:rsidRPr="00C3173A" w:rsidRDefault="006F739A" w:rsidP="003D6F55">
      <w:pPr>
        <w:pStyle w:val="Normalwebb"/>
        <w:rPr>
          <w:rFonts w:ascii="Proxima Nova Alt Cn Rg" w:hAnsi="Proxima Nova Alt Cn Rg"/>
          <w:color w:val="E2007A"/>
          <w:sz w:val="32"/>
          <w:szCs w:val="32"/>
        </w:rPr>
      </w:pPr>
      <w:r w:rsidRPr="00F4712F">
        <w:rPr>
          <w:rFonts w:ascii="Proxima Nova Alt Cn Rg" w:hAnsi="Proxima Nova Alt Cn Rg"/>
          <w:sz w:val="24"/>
          <w:szCs w:val="24"/>
        </w:rPr>
        <w:br/>
      </w:r>
      <w:r w:rsidR="00CF1923" w:rsidRPr="00C3173A">
        <w:rPr>
          <w:rFonts w:ascii="Proxima Nova Alt Cn Rg" w:hAnsi="Proxima Nova Alt Cn Rg"/>
          <w:color w:val="E2007A"/>
          <w:sz w:val="32"/>
          <w:szCs w:val="32"/>
        </w:rPr>
        <w:t xml:space="preserve">KONTAKT </w:t>
      </w:r>
      <w:r w:rsidR="00C3173A">
        <w:rPr>
          <w:rFonts w:ascii="Proxima Nova Alt Cn Rg" w:hAnsi="Proxima Nova Alt Cn Rg"/>
          <w:color w:val="E2007A"/>
          <w:sz w:val="32"/>
          <w:szCs w:val="32"/>
        </w:rPr>
        <w:t>RADIOHJÄLPEN</w:t>
      </w:r>
    </w:p>
    <w:p w:rsidR="00F54403" w:rsidRPr="00F4712F" w:rsidRDefault="006F739A" w:rsidP="003D6F55">
      <w:pPr>
        <w:pStyle w:val="Normalwebb"/>
        <w:rPr>
          <w:rFonts w:ascii="Proxima Nova Alt Cn Rg" w:hAnsi="Proxima Nova Alt Cn Rg"/>
          <w:sz w:val="24"/>
          <w:szCs w:val="24"/>
        </w:rPr>
      </w:pPr>
      <w:r w:rsidRPr="00F4712F">
        <w:rPr>
          <w:rFonts w:ascii="Proxima Nova Alt Cn Rg" w:hAnsi="Proxima Nova Alt Cn Rg"/>
          <w:sz w:val="24"/>
          <w:szCs w:val="24"/>
        </w:rPr>
        <w:t xml:space="preserve">Kristina Henschen, generalsekreterare: </w:t>
      </w:r>
      <w:r w:rsidR="000A6255" w:rsidRPr="00F4712F">
        <w:rPr>
          <w:rFonts w:ascii="Proxima Nova Alt Cn Rg" w:hAnsi="Proxima Nova Alt Cn Rg"/>
          <w:sz w:val="24"/>
          <w:szCs w:val="24"/>
        </w:rPr>
        <w:t>08-784 36 20</w:t>
      </w:r>
      <w:r w:rsidR="00891228" w:rsidRPr="00F4712F">
        <w:rPr>
          <w:rFonts w:ascii="Proxima Nova Alt Cn Rg" w:hAnsi="Proxima Nova Alt Cn Rg"/>
          <w:sz w:val="24"/>
          <w:szCs w:val="24"/>
        </w:rPr>
        <w:t xml:space="preserve">, </w:t>
      </w:r>
      <w:hyperlink r:id="rId11" w:history="1">
        <w:r w:rsidR="00891228" w:rsidRPr="00F4712F">
          <w:rPr>
            <w:rStyle w:val="Hyperlnk"/>
            <w:rFonts w:ascii="Proxima Nova Alt Cn Rg" w:hAnsi="Proxima Nova Alt Cn Rg"/>
            <w:sz w:val="24"/>
            <w:szCs w:val="24"/>
          </w:rPr>
          <w:t>kristina.henschen@svt.se</w:t>
        </w:r>
      </w:hyperlink>
      <w:r w:rsidR="00891228" w:rsidRPr="00F4712F">
        <w:rPr>
          <w:rFonts w:ascii="Proxima Nova Alt Cn Rg" w:hAnsi="Proxima Nova Alt Cn Rg"/>
          <w:sz w:val="24"/>
          <w:szCs w:val="24"/>
        </w:rPr>
        <w:t xml:space="preserve"> </w:t>
      </w:r>
    </w:p>
    <w:p w:rsidR="00651458" w:rsidRPr="00F4712F" w:rsidRDefault="00651458" w:rsidP="003D6F55">
      <w:pPr>
        <w:pStyle w:val="Normalwebb"/>
        <w:rPr>
          <w:rFonts w:ascii="Proxima Nova Alt Cn Rg" w:hAnsi="Proxima Nova Alt Cn Rg"/>
          <w:color w:val="000000"/>
          <w:sz w:val="24"/>
          <w:szCs w:val="24"/>
        </w:rPr>
      </w:pPr>
      <w:r w:rsidRPr="00F4712F">
        <w:rPr>
          <w:rFonts w:ascii="Proxima Nova Alt Cn Rg" w:hAnsi="Proxima Nova Alt Cn Rg"/>
          <w:sz w:val="24"/>
          <w:szCs w:val="24"/>
        </w:rPr>
        <w:t>Je</w:t>
      </w:r>
      <w:r w:rsidR="000A6255" w:rsidRPr="00F4712F">
        <w:rPr>
          <w:rFonts w:ascii="Proxima Nova Alt Cn Rg" w:hAnsi="Proxima Nova Alt Cn Rg"/>
          <w:sz w:val="24"/>
          <w:szCs w:val="24"/>
        </w:rPr>
        <w:t xml:space="preserve">nny Höglund, insamlingsansvarig, 08-784 52 96, </w:t>
      </w:r>
      <w:hyperlink r:id="rId12" w:history="1">
        <w:r w:rsidR="000A6255" w:rsidRPr="00F4712F">
          <w:rPr>
            <w:rStyle w:val="Hyperlnk"/>
            <w:rFonts w:ascii="Proxima Nova Alt Cn Rg" w:hAnsi="Proxima Nova Alt Cn Rg"/>
            <w:sz w:val="24"/>
            <w:szCs w:val="24"/>
          </w:rPr>
          <w:t>jenny.hoglund@svt.se</w:t>
        </w:r>
      </w:hyperlink>
      <w:r w:rsidR="000A6255" w:rsidRPr="00F4712F">
        <w:rPr>
          <w:rFonts w:ascii="Proxima Nova Alt Cn Rg" w:hAnsi="Proxima Nova Alt Cn Rg"/>
          <w:sz w:val="24"/>
          <w:szCs w:val="24"/>
        </w:rPr>
        <w:t xml:space="preserve"> </w:t>
      </w:r>
    </w:p>
    <w:p w:rsidR="000F5A22" w:rsidRPr="00C3173A" w:rsidRDefault="00CF1923" w:rsidP="00F54403">
      <w:pPr>
        <w:rPr>
          <w:rFonts w:ascii="Proxima Nova Alt Cn Rg" w:hAnsi="Proxima Nova Alt Cn Rg"/>
          <w:color w:val="E2007A"/>
          <w:sz w:val="32"/>
          <w:szCs w:val="32"/>
        </w:rPr>
      </w:pPr>
      <w:r w:rsidRPr="00C3173A">
        <w:rPr>
          <w:rFonts w:ascii="Proxima Nova Alt Cn Rg" w:hAnsi="Proxima Nova Alt Cn Rg"/>
          <w:color w:val="E2007A"/>
          <w:sz w:val="32"/>
          <w:szCs w:val="32"/>
        </w:rPr>
        <w:t>KONTAKT PARTNERORGANISATIONER</w:t>
      </w:r>
    </w:p>
    <w:p w:rsidR="00CF1923" w:rsidRPr="00F4712F" w:rsidRDefault="00CF1923" w:rsidP="00F54403">
      <w:pPr>
        <w:rPr>
          <w:rFonts w:ascii="Proxima Nova Alt Cn Rg" w:hAnsi="Proxima Nova Alt Cn Rg"/>
          <w:sz w:val="24"/>
        </w:rPr>
      </w:pPr>
    </w:p>
    <w:p w:rsidR="00F4712F" w:rsidRPr="00F4712F" w:rsidRDefault="00050A63" w:rsidP="00F54403">
      <w:pPr>
        <w:rPr>
          <w:rFonts w:ascii="Proxima Nova Alt Cn Rg" w:hAnsi="Proxima Nova Alt Cn Rg"/>
          <w:sz w:val="24"/>
        </w:rPr>
      </w:pPr>
      <w:r w:rsidRPr="00F4712F">
        <w:rPr>
          <w:rFonts w:ascii="Proxima Nova Alt Cn Rg" w:hAnsi="Proxima Nova Alt Cn Rg"/>
          <w:sz w:val="24"/>
        </w:rPr>
        <w:t xml:space="preserve">Vill du ha kontakt med </w:t>
      </w:r>
      <w:r w:rsidR="00651458" w:rsidRPr="00F4712F">
        <w:rPr>
          <w:rFonts w:ascii="Proxima Nova Alt Cn Rg" w:hAnsi="Proxima Nova Alt Cn Rg"/>
          <w:sz w:val="24"/>
        </w:rPr>
        <w:t>R</w:t>
      </w:r>
      <w:r w:rsidR="00CF0313" w:rsidRPr="00F4712F">
        <w:rPr>
          <w:rFonts w:ascii="Proxima Nova Alt Cn Rg" w:hAnsi="Proxima Nova Alt Cn Rg"/>
          <w:sz w:val="24"/>
        </w:rPr>
        <w:t>adiohjälpens partnerorganisationers</w:t>
      </w:r>
      <w:r w:rsidR="006F739A" w:rsidRPr="00F4712F">
        <w:rPr>
          <w:rFonts w:ascii="Proxima Nova Alt Cn Rg" w:hAnsi="Proxima Nova Alt Cn Rg"/>
          <w:sz w:val="24"/>
        </w:rPr>
        <w:t xml:space="preserve"> experter</w:t>
      </w:r>
      <w:r w:rsidR="00CF0313" w:rsidRPr="00F4712F">
        <w:rPr>
          <w:rFonts w:ascii="Proxima Nova Alt Cn Rg" w:hAnsi="Proxima Nova Alt Cn Rg"/>
          <w:sz w:val="24"/>
        </w:rPr>
        <w:t xml:space="preserve"> </w:t>
      </w:r>
      <w:r w:rsidRPr="00F4712F">
        <w:rPr>
          <w:rFonts w:ascii="Proxima Nova Alt Cn Rg" w:hAnsi="Proxima Nova Alt Cn Rg"/>
          <w:sz w:val="24"/>
        </w:rPr>
        <w:t xml:space="preserve">som har </w:t>
      </w:r>
      <w:r w:rsidR="00CF0313" w:rsidRPr="00F4712F">
        <w:rPr>
          <w:rFonts w:ascii="Proxima Nova Alt Cn Rg" w:hAnsi="Proxima Nova Alt Cn Rg"/>
          <w:sz w:val="24"/>
        </w:rPr>
        <w:t>kunskap om Jemen</w:t>
      </w:r>
      <w:r w:rsidRPr="00F4712F">
        <w:rPr>
          <w:rFonts w:ascii="Proxima Nova Alt Cn Rg" w:hAnsi="Proxima Nova Alt Cn Rg"/>
          <w:sz w:val="24"/>
        </w:rPr>
        <w:t>?</w:t>
      </w:r>
      <w:r w:rsidRPr="00F4712F">
        <w:rPr>
          <w:rFonts w:ascii="Proxima Nova Alt Cn Rg" w:hAnsi="Proxima Nova Alt Cn Rg"/>
          <w:sz w:val="24"/>
        </w:rPr>
        <w:br/>
        <w:t xml:space="preserve">Kontakta Jenny Höglund, 08-784 52 96, </w:t>
      </w:r>
      <w:hyperlink r:id="rId13" w:history="1">
        <w:r w:rsidRPr="00F4712F">
          <w:rPr>
            <w:rStyle w:val="Hyperlnk"/>
            <w:rFonts w:ascii="Proxima Nova Alt Cn Rg" w:hAnsi="Proxima Nova Alt Cn Rg"/>
            <w:sz w:val="24"/>
          </w:rPr>
          <w:t>jenny.hoglund@svt.se</w:t>
        </w:r>
      </w:hyperlink>
      <w:r w:rsidRPr="00F4712F">
        <w:rPr>
          <w:rFonts w:ascii="Proxima Nova Alt Cn Rg" w:hAnsi="Proxima Nova Alt Cn Rg"/>
          <w:sz w:val="24"/>
        </w:rPr>
        <w:t xml:space="preserve">  </w:t>
      </w:r>
    </w:p>
    <w:p w:rsidR="00933E62" w:rsidRPr="00F4712F" w:rsidRDefault="00933E62" w:rsidP="00F54403">
      <w:pPr>
        <w:rPr>
          <w:rFonts w:ascii="Proxima Nova Alt Cn Rg" w:hAnsi="Proxima Nova Alt Cn Rg"/>
          <w:b/>
          <w:sz w:val="24"/>
        </w:rPr>
      </w:pPr>
    </w:p>
    <w:sectPr w:rsidR="00933E62" w:rsidRPr="00F4712F" w:rsidSect="00A54C06">
      <w:headerReference w:type="default" r:id="rId14"/>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6789" w:rsidRDefault="00BB6789">
      <w:r>
        <w:separator/>
      </w:r>
    </w:p>
  </w:endnote>
  <w:endnote w:type="continuationSeparator" w:id="0">
    <w:p w:rsidR="00BB6789" w:rsidRDefault="00BB6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roxima Nova Alt Cn Lt">
    <w:panose1 w:val="02000506030000020004"/>
    <w:charset w:val="00"/>
    <w:family w:val="modern"/>
    <w:notTrueType/>
    <w:pitch w:val="variable"/>
    <w:sig w:usb0="800000AF" w:usb1="5000E0FB"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yriad for SVT SemiBold">
    <w:panose1 w:val="020B0702030403020203"/>
    <w:charset w:val="00"/>
    <w:family w:val="swiss"/>
    <w:pitch w:val="variable"/>
    <w:sig w:usb0="00000003" w:usb1="00000000" w:usb2="00000000" w:usb3="00000000" w:csb0="00000001" w:csb1="00000000"/>
  </w:font>
  <w:font w:name="Myriad for SVT Light">
    <w:panose1 w:val="020B0302030403020203"/>
    <w:charset w:val="00"/>
    <w:family w:val="swiss"/>
    <w:pitch w:val="variable"/>
    <w:sig w:usb0="00000003" w:usb1="00000000" w:usb2="00000000" w:usb3="00000000" w:csb0="00000001" w:csb1="00000000"/>
  </w:font>
  <w:font w:name="Myriad for SVT">
    <w:panose1 w:val="020B0502030403020203"/>
    <w:charset w:val="00"/>
    <w:family w:val="swiss"/>
    <w:pitch w:val="variable"/>
    <w:sig w:usb0="00000003" w:usb1="00000000" w:usb2="00000000" w:usb3="00000000" w:csb0="00000001" w:csb1="00000000"/>
  </w:font>
  <w:font w:name="Roboto">
    <w:altName w:val="Arial"/>
    <w:charset w:val="00"/>
    <w:family w:val="auto"/>
    <w:pitch w:val="default"/>
  </w:font>
  <w:font w:name="Segoe UI">
    <w:panose1 w:val="020B0502040204020203"/>
    <w:charset w:val="00"/>
    <w:family w:val="swiss"/>
    <w:pitch w:val="variable"/>
    <w:sig w:usb0="E10022FF" w:usb1="C000E47F" w:usb2="00000029" w:usb3="00000000" w:csb0="000001DF" w:csb1="00000000"/>
  </w:font>
  <w:font w:name="Proxima Nova Alt Cn Rg">
    <w:panose1 w:val="02000506030000020004"/>
    <w:charset w:val="00"/>
    <w:family w:val="modern"/>
    <w:notTrueType/>
    <w:pitch w:val="variable"/>
    <w:sig w:usb0="800000AF" w:usb1="5000E0FB"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6789" w:rsidRDefault="00BB6789">
      <w:r>
        <w:separator/>
      </w:r>
    </w:p>
  </w:footnote>
  <w:footnote w:type="continuationSeparator" w:id="0">
    <w:p w:rsidR="00BB6789" w:rsidRDefault="00BB67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71F" w:rsidRDefault="00E7458B">
    <w:pPr>
      <w:pStyle w:val="Sidhuvud"/>
    </w:pPr>
    <w:r w:rsidRPr="00717D3E">
      <w:rPr>
        <w:rFonts w:ascii="Times" w:hAnsi="Times"/>
        <w:noProof/>
      </w:rPr>
      <w:drawing>
        <wp:inline distT="0" distB="0" distL="0" distR="0" wp14:anchorId="65CE019A" wp14:editId="1C757941">
          <wp:extent cx="1043940" cy="977565"/>
          <wp:effectExtent l="0" t="0" r="3810" b="0"/>
          <wp:docPr id="2" name="Bild 1" descr="radiohjalpen-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hjalpen-logo-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987" cy="993528"/>
                  </a:xfrm>
                  <a:prstGeom prst="rect">
                    <a:avLst/>
                  </a:prstGeom>
                  <a:noFill/>
                  <a:ln>
                    <a:noFill/>
                  </a:ln>
                </pic:spPr>
              </pic:pic>
            </a:graphicData>
          </a:graphic>
        </wp:inline>
      </w:drawing>
    </w:r>
  </w:p>
  <w:p w:rsidR="00D50F2B" w:rsidRDefault="007F39B7">
    <w:pPr>
      <w:pStyle w:val="Sidhuvud"/>
    </w:pPr>
    <w:r>
      <w:rPr>
        <w:noProof/>
      </w:rPr>
      <mc:AlternateContent>
        <mc:Choice Requires="wps">
          <w:drawing>
            <wp:anchor distT="0" distB="0" distL="114300" distR="114300" simplePos="0" relativeHeight="251657728" behindDoc="1" locked="0" layoutInCell="1" allowOverlap="1" wp14:anchorId="281B3E89" wp14:editId="383ADAA6">
              <wp:simplePos x="0" y="0"/>
              <wp:positionH relativeFrom="column">
                <wp:posOffset>-571500</wp:posOffset>
              </wp:positionH>
              <wp:positionV relativeFrom="paragraph">
                <wp:posOffset>-121285</wp:posOffset>
              </wp:positionV>
              <wp:extent cx="1990725" cy="2308225"/>
              <wp:effectExtent l="0" t="2540"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30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638" w:type="pct"/>
                            <w:tblInd w:w="327" w:type="dxa"/>
                            <w:tblBorders>
                              <w:insideV w:val="single" w:sz="4" w:space="0" w:color="auto"/>
                            </w:tblBorders>
                            <w:tblCellMar>
                              <w:left w:w="70" w:type="dxa"/>
                              <w:right w:w="70" w:type="dxa"/>
                            </w:tblCellMar>
                            <w:tblLook w:val="0000" w:firstRow="0" w:lastRow="0" w:firstColumn="0" w:lastColumn="0" w:noHBand="0" w:noVBand="0"/>
                          </w:tblPr>
                          <w:tblGrid>
                            <w:gridCol w:w="2908"/>
                          </w:tblGrid>
                          <w:tr w:rsidR="00D50F2B" w:rsidTr="00623FFA">
                            <w:trPr>
                              <w:trHeight w:hRule="exact" w:val="1838"/>
                            </w:trPr>
                            <w:tc>
                              <w:tcPr>
                                <w:tcW w:w="5000" w:type="pct"/>
                                <w:tcMar>
                                  <w:left w:w="397" w:type="dxa"/>
                                  <w:right w:w="0" w:type="dxa"/>
                                </w:tcMar>
                              </w:tcPr>
                              <w:p w:rsidR="00D50F2B" w:rsidRDefault="00D50F2B" w:rsidP="00BA6960">
                                <w:pPr>
                                  <w:pStyle w:val="SVT-Sidhuvud1"/>
                                </w:pPr>
                              </w:p>
                            </w:tc>
                          </w:tr>
                          <w:tr w:rsidR="00D50F2B" w:rsidTr="00623FFA">
                            <w:trPr>
                              <w:trHeight w:hRule="exact" w:val="3374"/>
                            </w:trPr>
                            <w:tc>
                              <w:tcPr>
                                <w:tcW w:w="5000" w:type="pct"/>
                                <w:tcMar>
                                  <w:left w:w="397" w:type="dxa"/>
                                  <w:right w:w="0" w:type="dxa"/>
                                </w:tcMar>
                              </w:tcPr>
                              <w:p w:rsidR="00D50F2B" w:rsidRDefault="00D50F2B" w:rsidP="00FF6D1E">
                                <w:pPr>
                                  <w:pStyle w:val="SVT-Sidhuvud"/>
                                </w:pPr>
                              </w:p>
                            </w:tc>
                          </w:tr>
                        </w:tbl>
                        <w:p w:rsidR="00D50F2B" w:rsidRDefault="00D50F2B" w:rsidP="00BA696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B3E89" id="_x0000_t202" coordsize="21600,21600" o:spt="202" path="m,l,21600r21600,l21600,xe">
              <v:stroke joinstyle="miter"/>
              <v:path gradientshapeok="t" o:connecttype="rect"/>
            </v:shapetype>
            <v:shape id="Text Box 1" o:spid="_x0000_s1026" type="#_x0000_t202" style="position:absolute;margin-left:-45pt;margin-top:-9.55pt;width:156.75pt;height:18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" stroked="f">
              <v:textbox inset="0,0,0,0">
                <w:txbxContent>
                  <w:tbl>
                    <w:tblPr>
                      <w:tblW w:w="4638" w:type="pct"/>
                      <w:tblInd w:w="327" w:type="dxa"/>
                      <w:tblBorders>
                        <w:insideV w:val="single" w:sz="4" w:space="0" w:color="auto"/>
                      </w:tblBorders>
                      <w:tblCellMar>
                        <w:left w:w="70" w:type="dxa"/>
                        <w:right w:w="70" w:type="dxa"/>
                      </w:tblCellMar>
                      <w:tblLook w:val="0000" w:firstRow="0" w:lastRow="0" w:firstColumn="0" w:lastColumn="0" w:noHBand="0" w:noVBand="0"/>
                    </w:tblPr>
                    <w:tblGrid>
                      <w:gridCol w:w="2908"/>
                    </w:tblGrid>
                    <w:tr w:rsidR="00D50F2B" w:rsidTr="00623FFA">
                      <w:trPr>
                        <w:trHeight w:hRule="exact" w:val="1838"/>
                      </w:trPr>
                      <w:tc>
                        <w:tcPr>
                          <w:tcW w:w="5000" w:type="pct"/>
                          <w:tcMar>
                            <w:left w:w="397" w:type="dxa"/>
                            <w:right w:w="0" w:type="dxa"/>
                          </w:tcMar>
                        </w:tcPr>
                        <w:p w:rsidR="00D50F2B" w:rsidRDefault="00D50F2B" w:rsidP="00BA6960">
                          <w:pPr>
                            <w:pStyle w:val="SVT-Sidhuvud1"/>
                          </w:pPr>
                        </w:p>
                      </w:tc>
                    </w:tr>
                    <w:tr w:rsidR="00D50F2B" w:rsidTr="00623FFA">
                      <w:trPr>
                        <w:trHeight w:hRule="exact" w:val="3374"/>
                      </w:trPr>
                      <w:tc>
                        <w:tcPr>
                          <w:tcW w:w="5000" w:type="pct"/>
                          <w:tcMar>
                            <w:left w:w="397" w:type="dxa"/>
                            <w:right w:w="0" w:type="dxa"/>
                          </w:tcMar>
                        </w:tcPr>
                        <w:p w:rsidR="00D50F2B" w:rsidRDefault="00D50F2B" w:rsidP="00FF6D1E">
                          <w:pPr>
                            <w:pStyle w:val="SVT-Sidhuvud"/>
                          </w:pPr>
                        </w:p>
                      </w:tc>
                    </w:tr>
                  </w:tbl>
                  <w:p w:rsidR="00D50F2B" w:rsidRDefault="00D50F2B" w:rsidP="00BA6960"/>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048B4"/>
    <w:multiLevelType w:val="hybridMultilevel"/>
    <w:tmpl w:val="9D4CFC42"/>
    <w:lvl w:ilvl="0" w:tplc="6018EB1E">
      <w:start w:val="8"/>
      <w:numFmt w:val="bullet"/>
      <w:lvlText w:val="-"/>
      <w:lvlJc w:val="left"/>
      <w:pPr>
        <w:ind w:left="720" w:hanging="360"/>
      </w:pPr>
      <w:rPr>
        <w:rFonts w:ascii="Proxima Nova Alt Cn Lt" w:eastAsia="Times New Roman" w:hAnsi="Proxima Nova Alt Cn L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DB2"/>
    <w:rsid w:val="00010B84"/>
    <w:rsid w:val="00050A63"/>
    <w:rsid w:val="000752B1"/>
    <w:rsid w:val="000758BE"/>
    <w:rsid w:val="000814DC"/>
    <w:rsid w:val="000902EB"/>
    <w:rsid w:val="000A220D"/>
    <w:rsid w:val="000A6255"/>
    <w:rsid w:val="000C418A"/>
    <w:rsid w:val="000D0475"/>
    <w:rsid w:val="000F496C"/>
    <w:rsid w:val="000F5A22"/>
    <w:rsid w:val="00131DA4"/>
    <w:rsid w:val="00143DB2"/>
    <w:rsid w:val="00156FCC"/>
    <w:rsid w:val="001B29BA"/>
    <w:rsid w:val="001D5271"/>
    <w:rsid w:val="00223CB3"/>
    <w:rsid w:val="0023076C"/>
    <w:rsid w:val="00245846"/>
    <w:rsid w:val="002503E3"/>
    <w:rsid w:val="00257FED"/>
    <w:rsid w:val="00287E05"/>
    <w:rsid w:val="00296CE5"/>
    <w:rsid w:val="002B2454"/>
    <w:rsid w:val="002D181C"/>
    <w:rsid w:val="00333864"/>
    <w:rsid w:val="00334F33"/>
    <w:rsid w:val="003743F7"/>
    <w:rsid w:val="00380B65"/>
    <w:rsid w:val="003A707E"/>
    <w:rsid w:val="003D06CB"/>
    <w:rsid w:val="003D3D81"/>
    <w:rsid w:val="003D6F55"/>
    <w:rsid w:val="0041392E"/>
    <w:rsid w:val="00434D93"/>
    <w:rsid w:val="00466490"/>
    <w:rsid w:val="004973F6"/>
    <w:rsid w:val="004D477A"/>
    <w:rsid w:val="00510E8F"/>
    <w:rsid w:val="00556CA0"/>
    <w:rsid w:val="00557ED1"/>
    <w:rsid w:val="00566436"/>
    <w:rsid w:val="005B0B22"/>
    <w:rsid w:val="005B56F6"/>
    <w:rsid w:val="00623FFA"/>
    <w:rsid w:val="006322A9"/>
    <w:rsid w:val="00651458"/>
    <w:rsid w:val="006A3D15"/>
    <w:rsid w:val="006E2957"/>
    <w:rsid w:val="006F16A4"/>
    <w:rsid w:val="006F2FC9"/>
    <w:rsid w:val="006F739A"/>
    <w:rsid w:val="00717D3E"/>
    <w:rsid w:val="00776A18"/>
    <w:rsid w:val="00797B4A"/>
    <w:rsid w:val="007D29FF"/>
    <w:rsid w:val="007F39B7"/>
    <w:rsid w:val="00812172"/>
    <w:rsid w:val="00837901"/>
    <w:rsid w:val="00857A7F"/>
    <w:rsid w:val="00863E78"/>
    <w:rsid w:val="00891228"/>
    <w:rsid w:val="008B684E"/>
    <w:rsid w:val="008C7CC0"/>
    <w:rsid w:val="008E6D27"/>
    <w:rsid w:val="00922C60"/>
    <w:rsid w:val="00933E62"/>
    <w:rsid w:val="009420C7"/>
    <w:rsid w:val="0096371F"/>
    <w:rsid w:val="00963C66"/>
    <w:rsid w:val="009D2D64"/>
    <w:rsid w:val="00A36345"/>
    <w:rsid w:val="00A54C06"/>
    <w:rsid w:val="00A61686"/>
    <w:rsid w:val="00A66001"/>
    <w:rsid w:val="00A71FA1"/>
    <w:rsid w:val="00AB3BEA"/>
    <w:rsid w:val="00AD5A68"/>
    <w:rsid w:val="00B41135"/>
    <w:rsid w:val="00B55EC6"/>
    <w:rsid w:val="00B9515E"/>
    <w:rsid w:val="00BA6960"/>
    <w:rsid w:val="00BB1BC7"/>
    <w:rsid w:val="00BB6789"/>
    <w:rsid w:val="00BD3071"/>
    <w:rsid w:val="00BD7C8A"/>
    <w:rsid w:val="00BE37EA"/>
    <w:rsid w:val="00BE595E"/>
    <w:rsid w:val="00C3173A"/>
    <w:rsid w:val="00C352FE"/>
    <w:rsid w:val="00C427E7"/>
    <w:rsid w:val="00C43E1D"/>
    <w:rsid w:val="00C6465B"/>
    <w:rsid w:val="00C77953"/>
    <w:rsid w:val="00C77F4C"/>
    <w:rsid w:val="00CB6D49"/>
    <w:rsid w:val="00CD106C"/>
    <w:rsid w:val="00CD314B"/>
    <w:rsid w:val="00CF0313"/>
    <w:rsid w:val="00CF1923"/>
    <w:rsid w:val="00CF7189"/>
    <w:rsid w:val="00D0655A"/>
    <w:rsid w:val="00D12AF3"/>
    <w:rsid w:val="00D50F2B"/>
    <w:rsid w:val="00D92DD2"/>
    <w:rsid w:val="00E033D0"/>
    <w:rsid w:val="00E1295D"/>
    <w:rsid w:val="00E146C7"/>
    <w:rsid w:val="00E23C80"/>
    <w:rsid w:val="00E2788E"/>
    <w:rsid w:val="00E36599"/>
    <w:rsid w:val="00E41D87"/>
    <w:rsid w:val="00E45334"/>
    <w:rsid w:val="00E7458B"/>
    <w:rsid w:val="00E812BF"/>
    <w:rsid w:val="00E85FCF"/>
    <w:rsid w:val="00E92F41"/>
    <w:rsid w:val="00E94FB9"/>
    <w:rsid w:val="00EB016D"/>
    <w:rsid w:val="00EB282F"/>
    <w:rsid w:val="00EB5BB8"/>
    <w:rsid w:val="00EE5511"/>
    <w:rsid w:val="00EF3EF1"/>
    <w:rsid w:val="00F309A8"/>
    <w:rsid w:val="00F44AFA"/>
    <w:rsid w:val="00F4712F"/>
    <w:rsid w:val="00F54403"/>
    <w:rsid w:val="00F774BE"/>
    <w:rsid w:val="00F9203C"/>
    <w:rsid w:val="00FB43B2"/>
    <w:rsid w:val="00FD0804"/>
    <w:rsid w:val="00FD214B"/>
    <w:rsid w:val="00FE15A2"/>
    <w:rsid w:val="00FF6D1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9E78D1"/>
  <w15:chartTrackingRefBased/>
  <w15:docId w15:val="{AF76BA79-1D7F-490B-B940-9950204B7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A6960"/>
    <w:pPr>
      <w:spacing w:line="300" w:lineRule="atLeast"/>
    </w:pPr>
    <w:rPr>
      <w:sz w:val="22"/>
      <w:szCs w:val="24"/>
    </w:rPr>
  </w:style>
  <w:style w:type="paragraph" w:styleId="Rubrik1">
    <w:name w:val="heading 1"/>
    <w:basedOn w:val="Normal"/>
    <w:next w:val="Normal"/>
    <w:qFormat/>
    <w:rsid w:val="00AD5A68"/>
    <w:pPr>
      <w:keepNext/>
      <w:spacing w:before="240" w:after="60"/>
      <w:outlineLvl w:val="0"/>
    </w:pPr>
    <w:rPr>
      <w:rFonts w:ascii="Arial" w:hAnsi="Arial" w:cs="Arial"/>
      <w:b/>
      <w:bCs/>
      <w:kern w:val="32"/>
      <w:sz w:val="32"/>
      <w:szCs w:val="32"/>
    </w:rPr>
  </w:style>
  <w:style w:type="paragraph" w:styleId="Rubrik2">
    <w:name w:val="heading 2"/>
    <w:basedOn w:val="Normal"/>
    <w:next w:val="Normal"/>
    <w:qFormat/>
    <w:rsid w:val="00AD5A68"/>
    <w:pPr>
      <w:keepNext/>
      <w:spacing w:before="240" w:after="60"/>
      <w:outlineLvl w:val="1"/>
    </w:pPr>
    <w:rPr>
      <w:rFonts w:ascii="Arial" w:hAnsi="Arial" w:cs="Arial"/>
      <w:b/>
      <w:bCs/>
      <w:i/>
      <w:i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SVTRubrik1">
    <w:name w:val="SVT Rubrik 1"/>
    <w:basedOn w:val="Rubrik1"/>
    <w:next w:val="Normal"/>
    <w:rsid w:val="00AD5A68"/>
    <w:rPr>
      <w:rFonts w:ascii="Myriad for SVT SemiBold" w:hAnsi="Myriad for SVT SemiBold"/>
      <w:b w:val="0"/>
      <w:sz w:val="27"/>
    </w:rPr>
  </w:style>
  <w:style w:type="paragraph" w:customStyle="1" w:styleId="SVTRubrik2">
    <w:name w:val="SVT Rubrik 2"/>
    <w:basedOn w:val="Rubrik2"/>
    <w:next w:val="Normal"/>
    <w:rsid w:val="00AD5A68"/>
    <w:rPr>
      <w:rFonts w:ascii="Myriad for SVT SemiBold" w:hAnsi="Myriad for SVT SemiBold"/>
      <w:b w:val="0"/>
      <w:i w:val="0"/>
      <w:kern w:val="30"/>
      <w:sz w:val="23"/>
    </w:rPr>
  </w:style>
  <w:style w:type="paragraph" w:styleId="Sidhuvud">
    <w:name w:val="header"/>
    <w:basedOn w:val="Normal"/>
    <w:rsid w:val="00BA6960"/>
    <w:pPr>
      <w:tabs>
        <w:tab w:val="center" w:pos="4536"/>
        <w:tab w:val="right" w:pos="9072"/>
      </w:tabs>
    </w:pPr>
  </w:style>
  <w:style w:type="paragraph" w:styleId="Sidfot">
    <w:name w:val="footer"/>
    <w:basedOn w:val="Normal"/>
    <w:rsid w:val="00BA6960"/>
    <w:pPr>
      <w:tabs>
        <w:tab w:val="center" w:pos="4536"/>
        <w:tab w:val="right" w:pos="9072"/>
      </w:tabs>
    </w:pPr>
  </w:style>
  <w:style w:type="paragraph" w:customStyle="1" w:styleId="SVT-Sidhuvud">
    <w:name w:val="SVT-Sidhuvud"/>
    <w:rsid w:val="00BA6960"/>
    <w:pPr>
      <w:tabs>
        <w:tab w:val="left" w:pos="1191"/>
      </w:tabs>
      <w:spacing w:line="220" w:lineRule="atLeast"/>
    </w:pPr>
    <w:rPr>
      <w:rFonts w:ascii="Myriad for SVT Light" w:hAnsi="Myriad for SVT Light"/>
      <w:noProof/>
      <w:sz w:val="16"/>
    </w:rPr>
  </w:style>
  <w:style w:type="paragraph" w:customStyle="1" w:styleId="SVT-Sidhuvud1">
    <w:name w:val="SVT-Sidhuvud1"/>
    <w:rsid w:val="00BA6960"/>
    <w:pPr>
      <w:spacing w:after="50"/>
    </w:pPr>
    <w:rPr>
      <w:rFonts w:ascii="Myriad for SVT" w:hAnsi="Myriad for SVT"/>
      <w:sz w:val="16"/>
    </w:rPr>
  </w:style>
  <w:style w:type="paragraph" w:customStyle="1" w:styleId="ecxmsonormal">
    <w:name w:val="ecxmsonormal"/>
    <w:basedOn w:val="Normal"/>
    <w:rsid w:val="00BA6960"/>
    <w:pPr>
      <w:spacing w:after="324" w:line="240" w:lineRule="auto"/>
    </w:pPr>
    <w:rPr>
      <w:sz w:val="24"/>
      <w:lang w:val="en-US" w:eastAsia="en-US"/>
    </w:rPr>
  </w:style>
  <w:style w:type="paragraph" w:styleId="Normalwebb">
    <w:name w:val="Normal (Web)"/>
    <w:basedOn w:val="Normal"/>
    <w:uiPriority w:val="99"/>
    <w:unhideWhenUsed/>
    <w:rsid w:val="00863E78"/>
    <w:pPr>
      <w:spacing w:after="300" w:line="240" w:lineRule="auto"/>
    </w:pPr>
    <w:rPr>
      <w:rFonts w:ascii="Roboto" w:hAnsi="Roboto"/>
      <w:color w:val="333333"/>
      <w:sz w:val="21"/>
      <w:szCs w:val="21"/>
    </w:rPr>
  </w:style>
  <w:style w:type="character" w:styleId="Kommentarsreferens">
    <w:name w:val="annotation reference"/>
    <w:basedOn w:val="Standardstycketeckensnitt"/>
    <w:rsid w:val="00A54C06"/>
    <w:rPr>
      <w:sz w:val="16"/>
      <w:szCs w:val="16"/>
    </w:rPr>
  </w:style>
  <w:style w:type="paragraph" w:styleId="Kommentarer">
    <w:name w:val="annotation text"/>
    <w:basedOn w:val="Normal"/>
    <w:link w:val="KommentarerChar"/>
    <w:rsid w:val="00A54C06"/>
    <w:pPr>
      <w:spacing w:line="240" w:lineRule="auto"/>
    </w:pPr>
    <w:rPr>
      <w:sz w:val="20"/>
      <w:szCs w:val="20"/>
    </w:rPr>
  </w:style>
  <w:style w:type="character" w:customStyle="1" w:styleId="KommentarerChar">
    <w:name w:val="Kommentarer Char"/>
    <w:basedOn w:val="Standardstycketeckensnitt"/>
    <w:link w:val="Kommentarer"/>
    <w:rsid w:val="00A54C06"/>
  </w:style>
  <w:style w:type="paragraph" w:styleId="Kommentarsmne">
    <w:name w:val="annotation subject"/>
    <w:basedOn w:val="Kommentarer"/>
    <w:next w:val="Kommentarer"/>
    <w:link w:val="KommentarsmneChar"/>
    <w:rsid w:val="00A54C06"/>
    <w:rPr>
      <w:b/>
      <w:bCs/>
    </w:rPr>
  </w:style>
  <w:style w:type="character" w:customStyle="1" w:styleId="KommentarsmneChar">
    <w:name w:val="Kommentarsämne Char"/>
    <w:basedOn w:val="KommentarerChar"/>
    <w:link w:val="Kommentarsmne"/>
    <w:rsid w:val="00A54C06"/>
    <w:rPr>
      <w:b/>
      <w:bCs/>
    </w:rPr>
  </w:style>
  <w:style w:type="paragraph" w:styleId="Ballongtext">
    <w:name w:val="Balloon Text"/>
    <w:basedOn w:val="Normal"/>
    <w:link w:val="BallongtextChar"/>
    <w:rsid w:val="00A54C06"/>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rsid w:val="00A54C06"/>
    <w:rPr>
      <w:rFonts w:ascii="Segoe UI" w:hAnsi="Segoe UI" w:cs="Segoe UI"/>
      <w:sz w:val="18"/>
      <w:szCs w:val="18"/>
    </w:rPr>
  </w:style>
  <w:style w:type="paragraph" w:styleId="Revision">
    <w:name w:val="Revision"/>
    <w:hidden/>
    <w:uiPriority w:val="99"/>
    <w:semiHidden/>
    <w:rsid w:val="00623FFA"/>
    <w:rPr>
      <w:sz w:val="22"/>
      <w:szCs w:val="24"/>
    </w:rPr>
  </w:style>
  <w:style w:type="character" w:styleId="Hyperlnk">
    <w:name w:val="Hyperlink"/>
    <w:basedOn w:val="Standardstycketeckensnitt"/>
    <w:rsid w:val="006322A9"/>
    <w:rPr>
      <w:color w:val="0563C1" w:themeColor="hyperlink"/>
      <w:u w:val="single"/>
    </w:rPr>
  </w:style>
  <w:style w:type="character" w:styleId="Olstomnmnande">
    <w:name w:val="Unresolved Mention"/>
    <w:basedOn w:val="Standardstycketeckensnitt"/>
    <w:uiPriority w:val="99"/>
    <w:semiHidden/>
    <w:unhideWhenUsed/>
    <w:rsid w:val="006322A9"/>
    <w:rPr>
      <w:color w:val="808080"/>
      <w:shd w:val="clear" w:color="auto" w:fill="E6E6E6"/>
    </w:rPr>
  </w:style>
  <w:style w:type="paragraph" w:styleId="Liststycke">
    <w:name w:val="List Paragraph"/>
    <w:basedOn w:val="Normal"/>
    <w:uiPriority w:val="34"/>
    <w:qFormat/>
    <w:rsid w:val="00E36599"/>
    <w:pPr>
      <w:ind w:left="720"/>
      <w:contextualSpacing/>
    </w:pPr>
  </w:style>
  <w:style w:type="paragraph" w:styleId="Brdtext">
    <w:name w:val="Body Text"/>
    <w:basedOn w:val="Normal"/>
    <w:link w:val="BrdtextChar"/>
    <w:unhideWhenUsed/>
    <w:rsid w:val="00E36599"/>
    <w:pPr>
      <w:spacing w:after="160" w:line="280" w:lineRule="atLeast"/>
    </w:pPr>
    <w:rPr>
      <w:sz w:val="24"/>
    </w:rPr>
  </w:style>
  <w:style w:type="character" w:customStyle="1" w:styleId="BrdtextChar">
    <w:name w:val="Brödtext Char"/>
    <w:basedOn w:val="Standardstycketeckensnitt"/>
    <w:link w:val="Brdtext"/>
    <w:rsid w:val="00E36599"/>
    <w:rPr>
      <w:sz w:val="24"/>
      <w:szCs w:val="24"/>
    </w:rPr>
  </w:style>
  <w:style w:type="table" w:styleId="Tabellrutnt">
    <w:name w:val="Table Grid"/>
    <w:basedOn w:val="Normaltabell"/>
    <w:rsid w:val="00CF1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940920">
      <w:bodyDiv w:val="1"/>
      <w:marLeft w:val="0"/>
      <w:marRight w:val="0"/>
      <w:marTop w:val="0"/>
      <w:marBottom w:val="0"/>
      <w:divBdr>
        <w:top w:val="none" w:sz="0" w:space="0" w:color="auto"/>
        <w:left w:val="none" w:sz="0" w:space="0" w:color="auto"/>
        <w:bottom w:val="none" w:sz="0" w:space="0" w:color="auto"/>
        <w:right w:val="none" w:sz="0" w:space="0" w:color="auto"/>
      </w:divBdr>
    </w:div>
    <w:div w:id="1109012372">
      <w:bodyDiv w:val="1"/>
      <w:marLeft w:val="0"/>
      <w:marRight w:val="0"/>
      <w:marTop w:val="0"/>
      <w:marBottom w:val="0"/>
      <w:divBdr>
        <w:top w:val="none" w:sz="0" w:space="0" w:color="auto"/>
        <w:left w:val="none" w:sz="0" w:space="0" w:color="auto"/>
        <w:bottom w:val="none" w:sz="0" w:space="0" w:color="auto"/>
        <w:right w:val="none" w:sz="0" w:space="0" w:color="auto"/>
      </w:divBdr>
      <w:divsChild>
        <w:div w:id="1110585636">
          <w:marLeft w:val="0"/>
          <w:marRight w:val="0"/>
          <w:marTop w:val="0"/>
          <w:marBottom w:val="0"/>
          <w:divBdr>
            <w:top w:val="none" w:sz="0" w:space="0" w:color="auto"/>
            <w:left w:val="none" w:sz="0" w:space="0" w:color="auto"/>
            <w:bottom w:val="none" w:sz="0" w:space="0" w:color="auto"/>
            <w:right w:val="none" w:sz="0" w:space="0" w:color="auto"/>
          </w:divBdr>
          <w:divsChild>
            <w:div w:id="771434197">
              <w:marLeft w:val="-225"/>
              <w:marRight w:val="-225"/>
              <w:marTop w:val="0"/>
              <w:marBottom w:val="0"/>
              <w:divBdr>
                <w:top w:val="none" w:sz="0" w:space="0" w:color="auto"/>
                <w:left w:val="none" w:sz="0" w:space="0" w:color="auto"/>
                <w:bottom w:val="none" w:sz="0" w:space="0" w:color="auto"/>
                <w:right w:val="none" w:sz="0" w:space="0" w:color="auto"/>
              </w:divBdr>
              <w:divsChild>
                <w:div w:id="830560223">
                  <w:marLeft w:val="0"/>
                  <w:marRight w:val="0"/>
                  <w:marTop w:val="0"/>
                  <w:marBottom w:val="0"/>
                  <w:divBdr>
                    <w:top w:val="none" w:sz="0" w:space="0" w:color="auto"/>
                    <w:left w:val="none" w:sz="0" w:space="0" w:color="auto"/>
                    <w:bottom w:val="none" w:sz="0" w:space="0" w:color="auto"/>
                    <w:right w:val="none" w:sz="0" w:space="0" w:color="auto"/>
                  </w:divBdr>
                  <w:divsChild>
                    <w:div w:id="1933664094">
                      <w:marLeft w:val="0"/>
                      <w:marRight w:val="0"/>
                      <w:marTop w:val="0"/>
                      <w:marBottom w:val="0"/>
                      <w:divBdr>
                        <w:top w:val="none" w:sz="0" w:space="0" w:color="auto"/>
                        <w:left w:val="none" w:sz="0" w:space="0" w:color="auto"/>
                        <w:bottom w:val="none" w:sz="0" w:space="0" w:color="auto"/>
                        <w:right w:val="none" w:sz="0" w:space="0" w:color="auto"/>
                      </w:divBdr>
                      <w:divsChild>
                        <w:div w:id="699353229">
                          <w:marLeft w:val="0"/>
                          <w:marRight w:val="0"/>
                          <w:marTop w:val="0"/>
                          <w:marBottom w:val="0"/>
                          <w:divBdr>
                            <w:top w:val="none" w:sz="0" w:space="0" w:color="auto"/>
                            <w:left w:val="none" w:sz="0" w:space="0" w:color="auto"/>
                            <w:bottom w:val="none" w:sz="0" w:space="0" w:color="auto"/>
                            <w:right w:val="none" w:sz="0" w:space="0" w:color="auto"/>
                          </w:divBdr>
                          <w:divsChild>
                            <w:div w:id="1306350826">
                              <w:marLeft w:val="0"/>
                              <w:marRight w:val="0"/>
                              <w:marTop w:val="0"/>
                              <w:marBottom w:val="0"/>
                              <w:divBdr>
                                <w:top w:val="none" w:sz="0" w:space="0" w:color="auto"/>
                                <w:left w:val="none" w:sz="0" w:space="0" w:color="auto"/>
                                <w:bottom w:val="none" w:sz="0" w:space="0" w:color="auto"/>
                                <w:right w:val="none" w:sz="0" w:space="0" w:color="auto"/>
                              </w:divBdr>
                              <w:divsChild>
                                <w:div w:id="1459252784">
                                  <w:marLeft w:val="0"/>
                                  <w:marRight w:val="0"/>
                                  <w:marTop w:val="0"/>
                                  <w:marBottom w:val="0"/>
                                  <w:divBdr>
                                    <w:top w:val="none" w:sz="0" w:space="0" w:color="auto"/>
                                    <w:left w:val="none" w:sz="0" w:space="0" w:color="auto"/>
                                    <w:bottom w:val="none" w:sz="0" w:space="0" w:color="auto"/>
                                    <w:right w:val="none" w:sz="0" w:space="0" w:color="auto"/>
                                  </w:divBdr>
                                  <w:divsChild>
                                    <w:div w:id="270742817">
                                      <w:marLeft w:val="0"/>
                                      <w:marRight w:val="0"/>
                                      <w:marTop w:val="0"/>
                                      <w:marBottom w:val="0"/>
                                      <w:divBdr>
                                        <w:top w:val="none" w:sz="0" w:space="0" w:color="auto"/>
                                        <w:left w:val="none" w:sz="0" w:space="0" w:color="auto"/>
                                        <w:bottom w:val="none" w:sz="0" w:space="0" w:color="auto"/>
                                        <w:right w:val="none" w:sz="0" w:space="0" w:color="auto"/>
                                      </w:divBdr>
                                      <w:divsChild>
                                        <w:div w:id="717976591">
                                          <w:marLeft w:val="0"/>
                                          <w:marRight w:val="0"/>
                                          <w:marTop w:val="0"/>
                                          <w:marBottom w:val="0"/>
                                          <w:divBdr>
                                            <w:top w:val="none" w:sz="0" w:space="0" w:color="auto"/>
                                            <w:left w:val="none" w:sz="0" w:space="0" w:color="auto"/>
                                            <w:bottom w:val="none" w:sz="0" w:space="0" w:color="auto"/>
                                            <w:right w:val="none" w:sz="0" w:space="0" w:color="auto"/>
                                          </w:divBdr>
                                          <w:divsChild>
                                            <w:div w:id="20597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96369">
      <w:bodyDiv w:val="1"/>
      <w:marLeft w:val="0"/>
      <w:marRight w:val="0"/>
      <w:marTop w:val="0"/>
      <w:marBottom w:val="0"/>
      <w:divBdr>
        <w:top w:val="none" w:sz="0" w:space="0" w:color="auto"/>
        <w:left w:val="none" w:sz="0" w:space="0" w:color="auto"/>
        <w:bottom w:val="none" w:sz="0" w:space="0" w:color="auto"/>
        <w:right w:val="none" w:sz="0" w:space="0" w:color="auto"/>
      </w:divBdr>
    </w:div>
    <w:div w:id="166981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diohjalpen.se" TargetMode="External"/><Relationship Id="rId13" Type="http://schemas.openxmlformats.org/officeDocument/2006/relationships/hyperlink" Target="mailto:jenny.hoglund@svt.s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jenny.hoglund@svt.s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ristina.henschen@svt.s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radiohj&#228;lpen.se" TargetMode="External"/><Relationship Id="rId4" Type="http://schemas.openxmlformats.org/officeDocument/2006/relationships/webSettings" Target="webSettings.xml"/><Relationship Id="rId9" Type="http://schemas.openxmlformats.org/officeDocument/2006/relationships/hyperlink" Target="https://clipsource.s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Radiohj&#228;lpen\Kansliet\Mallar\Word%20Templates\Brev%20Radiohj&#228;lpen.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Brev Radiohjälpen.dot</Template>
  <TotalTime>11</TotalTime>
  <Pages>2</Pages>
  <Words>491</Words>
  <Characters>2603</Characters>
  <Application>Microsoft Office Word</Application>
  <DocSecurity>0</DocSecurity>
  <Lines>21</Lines>
  <Paragraphs>6</Paragraphs>
  <ScaleCrop>false</ScaleCrop>
  <HeadingPairs>
    <vt:vector size="2" baseType="variant">
      <vt:variant>
        <vt:lpstr>Rubrik</vt:lpstr>
      </vt:variant>
      <vt:variant>
        <vt:i4>1</vt:i4>
      </vt:variant>
    </vt:vector>
  </HeadingPairs>
  <TitlesOfParts>
    <vt:vector size="1" baseType="lpstr">
      <vt:lpstr>Stockholm den 24 juli 2012</vt:lpstr>
    </vt:vector>
  </TitlesOfParts>
  <Company>Sveriges Television AB</Company>
  <LinksUpToDate>false</LinksUpToDate>
  <CharactersWithSpaces>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Stockholm den 24 juli 2012</dc:title>
  <dc:subject/>
  <dc:creator>Kristina Henschen</dc:creator>
  <cp:keywords/>
  <dc:description/>
  <cp:lastModifiedBy>Kristina Henschen</cp:lastModifiedBy>
  <cp:revision>8</cp:revision>
  <cp:lastPrinted>2018-11-14T17:53:00Z</cp:lastPrinted>
  <dcterms:created xsi:type="dcterms:W3CDTF">2018-11-14T17:49:00Z</dcterms:created>
  <dcterms:modified xsi:type="dcterms:W3CDTF">2018-11-14T18:00:00Z</dcterms:modified>
</cp:coreProperties>
</file>