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58B9" w14:textId="1B2E3807" w:rsidR="00EE3A6D" w:rsidRPr="004F49AE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2A524B97" w14:textId="77777777" w:rsidR="00EE3A6D" w:rsidRPr="004F49AE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2A2E89D7" w14:textId="77777777" w:rsidR="00EE3A6D" w:rsidRPr="004F49AE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59ED68CB" w14:textId="77777777" w:rsidR="00EE3A6D" w:rsidRPr="004F49AE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62C31D12" w14:textId="77777777" w:rsidR="00EE3A6D" w:rsidRPr="004F49AE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0E0375B0" w14:textId="77777777" w:rsidR="00EE3A6D" w:rsidRPr="004F49AE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2470D59F" w14:textId="77777777" w:rsidR="00E001A3" w:rsidRPr="004F49AE" w:rsidRDefault="00E001A3" w:rsidP="00644D15">
      <w:pPr>
        <w:ind w:left="0" w:right="429"/>
        <w:jc w:val="left"/>
        <w:rPr>
          <w:rFonts w:ascii="Citroen Type" w:hAnsi="Citroen Type"/>
          <w:b/>
          <w:bCs/>
          <w:color w:val="000000" w:themeColor="text1"/>
          <w:sz w:val="28"/>
          <w:szCs w:val="28"/>
        </w:rPr>
      </w:pPr>
    </w:p>
    <w:p w14:paraId="1B0E8859" w14:textId="43D37EF1" w:rsidR="006901DD" w:rsidRPr="00913B9B" w:rsidRDefault="006901DD" w:rsidP="006901DD">
      <w:pPr>
        <w:ind w:left="0" w:right="429"/>
        <w:jc w:val="left"/>
        <w:rPr>
          <w:rFonts w:ascii="Citroen Type" w:hAnsi="Citroen Type"/>
          <w:b/>
          <w:bCs/>
          <w:color w:val="000000" w:themeColor="text1"/>
          <w:sz w:val="28"/>
          <w:szCs w:val="28"/>
          <w:lang w:val="da-DK"/>
        </w:rPr>
      </w:pPr>
      <w:r w:rsidRPr="00913B9B">
        <w:rPr>
          <w:rFonts w:ascii="Citroen Type" w:hAnsi="Citroen Type"/>
          <w:b/>
          <w:bCs/>
          <w:color w:val="000000" w:themeColor="text1"/>
          <w:sz w:val="28"/>
          <w:szCs w:val="28"/>
          <w:lang w:val="da-DK"/>
        </w:rPr>
        <w:t xml:space="preserve">CITROËN </w:t>
      </w:r>
      <w:r w:rsidR="00705490">
        <w:rPr>
          <w:rFonts w:ascii="Citroen Type" w:hAnsi="Citroen Type"/>
          <w:b/>
          <w:bCs/>
          <w:color w:val="000000" w:themeColor="text1"/>
          <w:sz w:val="28"/>
          <w:szCs w:val="28"/>
          <w:lang w:val="da-DK"/>
        </w:rPr>
        <w:t>PRÆSENTERER EN NY ROBUST OG SELVSIKKER C3 AIRCROSS</w:t>
      </w:r>
    </w:p>
    <w:p w14:paraId="68EDE790" w14:textId="30A07789" w:rsidR="00B94AE4" w:rsidRPr="00913B9B" w:rsidRDefault="00B94AE4" w:rsidP="004E22A1">
      <w:pPr>
        <w:ind w:left="0"/>
        <w:rPr>
          <w:rFonts w:ascii="Citroen Type Latin" w:hAnsi="Citroen Type Latin"/>
          <w:color w:val="auto"/>
          <w:sz w:val="18"/>
          <w:szCs w:val="18"/>
          <w:lang w:val="da-DK"/>
        </w:rPr>
      </w:pPr>
    </w:p>
    <w:p w14:paraId="56A51D56" w14:textId="37C075C1" w:rsidR="00096CB5" w:rsidRPr="00913B9B" w:rsidRDefault="00096CB5" w:rsidP="004E22A1">
      <w:pPr>
        <w:ind w:left="0"/>
        <w:rPr>
          <w:rFonts w:ascii="Citroen Type Latin" w:hAnsi="Citroen Type Latin"/>
          <w:color w:val="auto"/>
          <w:sz w:val="18"/>
          <w:szCs w:val="18"/>
          <w:lang w:val="da-DK"/>
        </w:rPr>
      </w:pPr>
    </w:p>
    <w:p w14:paraId="7195BB96" w14:textId="5C614171" w:rsidR="00705490" w:rsidRPr="004C6590" w:rsidRDefault="00705490" w:rsidP="00705490">
      <w:pPr>
        <w:ind w:left="0"/>
        <w:rPr>
          <w:rFonts w:ascii="Citroen Type" w:hAnsi="Citroen Type"/>
          <w:b/>
          <w:color w:val="auto"/>
          <w:sz w:val="20"/>
          <w:szCs w:val="20"/>
          <w:lang w:val="da-DK"/>
        </w:rPr>
      </w:pP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Citroën afslører de første billeder af den helt nye C3 </w:t>
      </w:r>
      <w:proofErr w:type="spellStart"/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Aircross</w:t>
      </w:r>
      <w:proofErr w:type="spellEnd"/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, som vil </w:t>
      </w:r>
      <w:r w:rsidR="007C77E1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blive lanceret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i Europa</w:t>
      </w:r>
      <w:r w:rsidR="007C77E1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senere i år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.</w:t>
      </w:r>
    </w:p>
    <w:p w14:paraId="184A4F66" w14:textId="661A08DA" w:rsidR="00705490" w:rsidRPr="004C6590" w:rsidRDefault="00705490" w:rsidP="00705490">
      <w:pPr>
        <w:ind w:left="0"/>
        <w:rPr>
          <w:rFonts w:ascii="Citroen Type" w:hAnsi="Citroen Type"/>
          <w:b/>
          <w:color w:val="auto"/>
          <w:sz w:val="20"/>
          <w:szCs w:val="20"/>
          <w:lang w:val="da-DK"/>
        </w:rPr>
      </w:pP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Den nye C3 </w:t>
      </w:r>
      <w:proofErr w:type="spellStart"/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Aircross</w:t>
      </w:r>
      <w:proofErr w:type="spellEnd"/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har været igennem 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en radikal forandring og 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kører ind i det konkurrenceprægede B SUV-segment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</w:t>
      </w:r>
      <w:r w:rsidR="00CD405E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som et tydeligt billede på Citroëns ambitioner om at fortsætte den offensiv, der startede med præsentationen af C3.</w:t>
      </w:r>
    </w:p>
    <w:p w14:paraId="7B8CC401" w14:textId="592B6BDB" w:rsidR="00705490" w:rsidRPr="004C6590" w:rsidRDefault="00705490" w:rsidP="00705490">
      <w:pPr>
        <w:ind w:left="0"/>
        <w:rPr>
          <w:rFonts w:ascii="Citroen Type" w:hAnsi="Citroen Type"/>
          <w:b/>
          <w:color w:val="auto"/>
          <w:sz w:val="20"/>
          <w:szCs w:val="20"/>
          <w:lang w:val="da-DK"/>
        </w:rPr>
      </w:pP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Dens ydre design afslører en mere robust, men stadig stilfuld SUV.</w:t>
      </w:r>
      <w:r w:rsidR="007C77E1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Med en længde på 4,39 meter </w:t>
      </w:r>
      <w:r w:rsidR="007C77E1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er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C3 </w:t>
      </w:r>
      <w:proofErr w:type="spellStart"/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Aircross</w:t>
      </w:r>
      <w:proofErr w:type="spellEnd"/>
      <w:r w:rsidR="007C77E1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vokset og tilbyder således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mere plads om bord og op til 7 sæder</w:t>
      </w:r>
      <w:r w:rsidR="007C77E1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.</w:t>
      </w:r>
    </w:p>
    <w:p w14:paraId="6248650E" w14:textId="435BD8B5" w:rsidR="00705490" w:rsidRPr="004C6590" w:rsidRDefault="00705490" w:rsidP="00705490">
      <w:pPr>
        <w:ind w:left="0"/>
        <w:rPr>
          <w:rFonts w:ascii="Citroen Type" w:hAnsi="Citroen Type"/>
          <w:b/>
          <w:color w:val="auto"/>
          <w:sz w:val="20"/>
          <w:szCs w:val="20"/>
          <w:lang w:val="da-DK"/>
        </w:rPr>
      </w:pP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Ud over </w:t>
      </w:r>
      <w:r w:rsidR="007C77E1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konventionelle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forbrændingsmotorer vil C3 </w:t>
      </w:r>
      <w:proofErr w:type="spellStart"/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Aircross</w:t>
      </w:r>
      <w:proofErr w:type="spellEnd"/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også </w:t>
      </w:r>
      <w:r w:rsidR="00CD405E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komme med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en hybridmotor</w:t>
      </w:r>
      <w:r w:rsidR="007C77E1"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 xml:space="preserve"> samt et fuld</w:t>
      </w:r>
      <w:r w:rsidRPr="004C6590">
        <w:rPr>
          <w:rFonts w:ascii="Citroen Type" w:hAnsi="Citroen Type"/>
          <w:b/>
          <w:color w:val="auto"/>
          <w:sz w:val="20"/>
          <w:szCs w:val="20"/>
          <w:lang w:val="da-DK"/>
        </w:rPr>
        <w:t>elektrisk alternativ.</w:t>
      </w:r>
    </w:p>
    <w:p w14:paraId="70638A60" w14:textId="77777777" w:rsidR="007C77E1" w:rsidRDefault="007C77E1" w:rsidP="00705490">
      <w:pPr>
        <w:ind w:left="0"/>
        <w:rPr>
          <w:rFonts w:ascii="Citroen Type" w:hAnsi="Citroen Type"/>
          <w:b/>
          <w:color w:val="auto"/>
          <w:sz w:val="18"/>
          <w:lang w:val="da-DK"/>
        </w:rPr>
      </w:pPr>
    </w:p>
    <w:p w14:paraId="2894BDA8" w14:textId="77777777" w:rsidR="004C6590" w:rsidRPr="004C6590" w:rsidRDefault="004C6590" w:rsidP="00867A26">
      <w:pPr>
        <w:ind w:left="0"/>
        <w:rPr>
          <w:rFonts w:ascii="Citroen Type" w:hAnsi="Citroen Type"/>
          <w:b/>
          <w:bCs/>
          <w:color w:val="7A97AB"/>
          <w:sz w:val="20"/>
          <w:szCs w:val="20"/>
          <w:lang w:val="da-DK"/>
        </w:rPr>
      </w:pPr>
    </w:p>
    <w:p w14:paraId="7E682190" w14:textId="34E435F0" w:rsidR="004C6590" w:rsidRPr="004C6590" w:rsidRDefault="004C6590" w:rsidP="004C6590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  <w:r>
        <w:rPr>
          <w:rFonts w:ascii="Citroen Type" w:hAnsi="Citroen Type"/>
          <w:color w:val="auto"/>
          <w:sz w:val="20"/>
          <w:szCs w:val="20"/>
          <w:lang w:val="da-DK"/>
        </w:rPr>
        <w:t>D</w:t>
      </w:r>
      <w:r w:rsidRPr="004C6590">
        <w:rPr>
          <w:rFonts w:ascii="Citroen Type" w:hAnsi="Citroen Type"/>
          <w:color w:val="auto"/>
          <w:sz w:val="20"/>
          <w:szCs w:val="20"/>
          <w:lang w:val="da-DK"/>
        </w:rPr>
        <w:t>en nye</w:t>
      </w:r>
      <w:r w:rsidR="00754E22">
        <w:rPr>
          <w:rFonts w:ascii="Citroen Type" w:hAnsi="Citroen Type"/>
          <w:color w:val="auto"/>
          <w:sz w:val="20"/>
          <w:szCs w:val="20"/>
          <w:lang w:val="da-DK"/>
        </w:rPr>
        <w:t xml:space="preserve"> </w:t>
      </w:r>
      <w:r w:rsidRPr="004C6590">
        <w:rPr>
          <w:rFonts w:ascii="Citroen Type" w:hAnsi="Citroen Type"/>
          <w:color w:val="auto"/>
          <w:sz w:val="20"/>
          <w:szCs w:val="20"/>
          <w:lang w:val="da-DK"/>
        </w:rPr>
        <w:t xml:space="preserve">C3 </w:t>
      </w:r>
      <w:proofErr w:type="spellStart"/>
      <w:r w:rsidRPr="004C6590">
        <w:rPr>
          <w:rFonts w:ascii="Citroen Type" w:hAnsi="Citroen Type"/>
          <w:color w:val="auto"/>
          <w:sz w:val="20"/>
          <w:szCs w:val="20"/>
          <w:lang w:val="da-DK"/>
        </w:rPr>
        <w:t>Aircross</w:t>
      </w:r>
      <w:proofErr w:type="spellEnd"/>
      <w:r w:rsidRPr="004C6590">
        <w:rPr>
          <w:rFonts w:ascii="Citroen Type" w:hAnsi="Citroen Type"/>
          <w:color w:val="auto"/>
          <w:sz w:val="20"/>
          <w:szCs w:val="20"/>
          <w:lang w:val="da-DK"/>
        </w:rPr>
        <w:t xml:space="preserve"> </w:t>
      </w:r>
      <w:r w:rsidR="00754E22">
        <w:rPr>
          <w:rFonts w:ascii="Citroen Type" w:hAnsi="Citroen Type"/>
          <w:color w:val="auto"/>
          <w:sz w:val="20"/>
          <w:szCs w:val="20"/>
          <w:lang w:val="da-DK"/>
        </w:rPr>
        <w:t xml:space="preserve">er </w:t>
      </w:r>
      <w:r w:rsidRPr="004C6590">
        <w:rPr>
          <w:rFonts w:ascii="Citroen Type" w:hAnsi="Citroen Type"/>
          <w:color w:val="auto"/>
          <w:sz w:val="20"/>
          <w:szCs w:val="20"/>
          <w:lang w:val="da-DK"/>
        </w:rPr>
        <w:t>blevet skarpere og mere robust, Det afrundede og venlige udseende fra forgængeren er forsvundet, og især udvendigt er den</w:t>
      </w:r>
      <w:r w:rsidR="00754E22">
        <w:rPr>
          <w:rFonts w:ascii="Citroen Type" w:hAnsi="Citroen Type"/>
          <w:color w:val="auto"/>
          <w:sz w:val="20"/>
          <w:szCs w:val="20"/>
          <w:lang w:val="da-DK"/>
        </w:rPr>
        <w:t xml:space="preserve"> direkte</w:t>
      </w:r>
      <w:r w:rsidRPr="004C6590">
        <w:rPr>
          <w:rFonts w:ascii="Citroen Type" w:hAnsi="Citroen Type"/>
          <w:color w:val="auto"/>
          <w:sz w:val="20"/>
          <w:szCs w:val="20"/>
          <w:lang w:val="da-DK"/>
        </w:rPr>
        <w:t xml:space="preserve"> inspireret af konceptbilen Oli og bærer stolt det nye logo på den</w:t>
      </w:r>
      <w:r w:rsidR="00754E22">
        <w:rPr>
          <w:rFonts w:ascii="Citroen Type" w:hAnsi="Citroen Type"/>
          <w:color w:val="auto"/>
          <w:sz w:val="20"/>
          <w:szCs w:val="20"/>
          <w:lang w:val="da-DK"/>
        </w:rPr>
        <w:t xml:space="preserve"> lodrette</w:t>
      </w:r>
      <w:r w:rsidRPr="004C6590">
        <w:rPr>
          <w:rFonts w:ascii="Citroen Type" w:hAnsi="Citroen Type"/>
          <w:color w:val="auto"/>
          <w:sz w:val="20"/>
          <w:szCs w:val="20"/>
          <w:lang w:val="da-DK"/>
        </w:rPr>
        <w:t xml:space="preserve"> front.</w:t>
      </w:r>
      <w:r w:rsidR="00754E22">
        <w:rPr>
          <w:rFonts w:ascii="Citroen Type" w:hAnsi="Citroen Type"/>
          <w:color w:val="auto"/>
          <w:sz w:val="20"/>
          <w:szCs w:val="20"/>
          <w:lang w:val="da-DK"/>
        </w:rPr>
        <w:t xml:space="preserve"> </w:t>
      </w:r>
    </w:p>
    <w:p w14:paraId="7BDC8A65" w14:textId="77777777" w:rsidR="004C6590" w:rsidRPr="004C6590" w:rsidRDefault="004C6590" w:rsidP="004C6590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</w:p>
    <w:p w14:paraId="56B632E9" w14:textId="129E1776" w:rsidR="004C6590" w:rsidRDefault="00882ACA" w:rsidP="004C6590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  <w:r>
        <w:rPr>
          <w:rFonts w:ascii="Citroen Type" w:hAnsi="Citroen Type"/>
          <w:color w:val="auto"/>
          <w:sz w:val="20"/>
          <w:szCs w:val="20"/>
          <w:lang w:val="da-DK"/>
        </w:rPr>
        <w:t xml:space="preserve">Med en øget længde på 4,39 meter og </w:t>
      </w:r>
      <w:r w:rsidRPr="004C6590">
        <w:rPr>
          <w:rFonts w:ascii="Citroen Type" w:hAnsi="Citroen Type"/>
          <w:color w:val="auto"/>
          <w:sz w:val="20"/>
          <w:szCs w:val="20"/>
          <w:lang w:val="da-DK"/>
        </w:rPr>
        <w:t>den længste akselafstand i segmentet</w:t>
      </w:r>
      <w:r>
        <w:rPr>
          <w:rFonts w:ascii="Citroen Type" w:hAnsi="Citroen Type"/>
          <w:color w:val="auto"/>
          <w:sz w:val="20"/>
          <w:szCs w:val="20"/>
          <w:lang w:val="da-DK"/>
        </w:rPr>
        <w:t xml:space="preserve"> tilbyder </w:t>
      </w:r>
      <w:r w:rsidR="004C6590" w:rsidRPr="004C6590">
        <w:rPr>
          <w:rFonts w:ascii="Citroen Type" w:hAnsi="Citroen Type"/>
          <w:color w:val="auto"/>
          <w:sz w:val="20"/>
          <w:szCs w:val="20"/>
          <w:lang w:val="da-DK"/>
        </w:rPr>
        <w:t>den kompakte SUV</w:t>
      </w:r>
      <w:r>
        <w:rPr>
          <w:rFonts w:ascii="Citroen Type" w:hAnsi="Citroen Type"/>
          <w:color w:val="auto"/>
          <w:sz w:val="20"/>
          <w:szCs w:val="20"/>
          <w:lang w:val="da-DK"/>
        </w:rPr>
        <w:t xml:space="preserve"> endnu </w:t>
      </w:r>
      <w:r w:rsidR="004C6590" w:rsidRPr="004C6590">
        <w:rPr>
          <w:rFonts w:ascii="Citroen Type" w:hAnsi="Citroen Type"/>
          <w:color w:val="auto"/>
          <w:sz w:val="20"/>
          <w:szCs w:val="20"/>
          <w:lang w:val="da-DK"/>
        </w:rPr>
        <w:t>mere benplads til bagsædepassagererne</w:t>
      </w:r>
      <w:r w:rsidR="00A76F97">
        <w:rPr>
          <w:rFonts w:ascii="Citroen Type" w:hAnsi="Citroen Type"/>
          <w:color w:val="auto"/>
          <w:sz w:val="20"/>
          <w:szCs w:val="20"/>
          <w:lang w:val="da-DK"/>
        </w:rPr>
        <w:t xml:space="preserve"> og </w:t>
      </w:r>
      <w:r w:rsidR="004C6590" w:rsidRPr="004C6590">
        <w:rPr>
          <w:rFonts w:ascii="Citroen Type" w:hAnsi="Citroen Type"/>
          <w:color w:val="auto"/>
          <w:sz w:val="20"/>
          <w:szCs w:val="20"/>
          <w:lang w:val="da-DK"/>
        </w:rPr>
        <w:t>rigelig bagagerumsplads</w:t>
      </w:r>
      <w:r w:rsidR="00A76F97">
        <w:rPr>
          <w:rFonts w:ascii="Citroen Type" w:hAnsi="Citroen Type"/>
          <w:color w:val="auto"/>
          <w:sz w:val="20"/>
          <w:szCs w:val="20"/>
          <w:lang w:val="da-DK"/>
        </w:rPr>
        <w:t xml:space="preserve">. </w:t>
      </w:r>
      <w:r w:rsidR="00A76F97">
        <w:rPr>
          <w:rFonts w:ascii="Citroen Type" w:hAnsi="Citroen Type"/>
          <w:color w:val="auto"/>
          <w:sz w:val="20"/>
          <w:szCs w:val="20"/>
          <w:lang w:val="da-DK"/>
        </w:rPr>
        <w:t>Der er fuld fokus på fleksibilitet</w:t>
      </w:r>
      <w:r w:rsidR="00A76F97">
        <w:rPr>
          <w:rFonts w:ascii="Citroen Type" w:hAnsi="Citroen Type"/>
          <w:color w:val="auto"/>
          <w:sz w:val="20"/>
          <w:szCs w:val="20"/>
          <w:lang w:val="da-DK"/>
        </w:rPr>
        <w:t xml:space="preserve">. Bagagerummet indeholder to foldbare sæder, hvilket betyder, at C3 </w:t>
      </w:r>
      <w:proofErr w:type="spellStart"/>
      <w:r w:rsidR="00A76F97">
        <w:rPr>
          <w:rFonts w:ascii="Citroen Type" w:hAnsi="Citroen Type"/>
          <w:color w:val="auto"/>
          <w:sz w:val="20"/>
          <w:szCs w:val="20"/>
          <w:lang w:val="da-DK"/>
        </w:rPr>
        <w:t>Aircross</w:t>
      </w:r>
      <w:proofErr w:type="spellEnd"/>
      <w:r w:rsidR="00A76F97">
        <w:rPr>
          <w:rFonts w:ascii="Citroen Type" w:hAnsi="Citroen Type"/>
          <w:color w:val="auto"/>
          <w:sz w:val="20"/>
          <w:szCs w:val="20"/>
          <w:lang w:val="da-DK"/>
        </w:rPr>
        <w:t xml:space="preserve"> kan rumme op til 7 personer</w:t>
      </w:r>
      <w:r>
        <w:rPr>
          <w:rFonts w:ascii="Citroen Type" w:hAnsi="Citroen Type"/>
          <w:color w:val="auto"/>
          <w:sz w:val="20"/>
          <w:szCs w:val="20"/>
          <w:lang w:val="da-DK"/>
        </w:rPr>
        <w:t xml:space="preserve">. </w:t>
      </w:r>
      <w:r w:rsidR="00785C78">
        <w:rPr>
          <w:rFonts w:ascii="Citroen Type" w:hAnsi="Citroen Type"/>
          <w:color w:val="auto"/>
          <w:sz w:val="20"/>
          <w:szCs w:val="20"/>
          <w:lang w:val="da-DK"/>
        </w:rPr>
        <w:t>Herudover er ø</w:t>
      </w:r>
      <w:r w:rsidR="004C6590" w:rsidRPr="004C6590">
        <w:rPr>
          <w:rFonts w:ascii="Citroen Type" w:hAnsi="Citroen Type"/>
          <w:color w:val="auto"/>
          <w:sz w:val="20"/>
          <w:szCs w:val="20"/>
          <w:lang w:val="da-DK"/>
        </w:rPr>
        <w:t>ge</w:t>
      </w:r>
      <w:r>
        <w:rPr>
          <w:rFonts w:ascii="Citroen Type" w:hAnsi="Citroen Type"/>
          <w:color w:val="auto"/>
          <w:sz w:val="20"/>
          <w:szCs w:val="20"/>
          <w:lang w:val="da-DK"/>
        </w:rPr>
        <w:t>t</w:t>
      </w:r>
      <w:r w:rsidR="004C6590" w:rsidRPr="004C6590">
        <w:rPr>
          <w:rFonts w:ascii="Citroen Type" w:hAnsi="Citroen Type"/>
          <w:color w:val="auto"/>
          <w:sz w:val="20"/>
          <w:szCs w:val="20"/>
          <w:lang w:val="da-DK"/>
        </w:rPr>
        <w:t xml:space="preserve"> frihøjde, nem ind- og udstigning samt højere siddeposition </w:t>
      </w:r>
      <w:r>
        <w:rPr>
          <w:rFonts w:ascii="Citroen Type" w:hAnsi="Citroen Type"/>
          <w:color w:val="auto"/>
          <w:sz w:val="20"/>
          <w:szCs w:val="20"/>
          <w:lang w:val="da-DK"/>
        </w:rPr>
        <w:t xml:space="preserve">er bare nogle af de egenskaber, der går den nye C3 </w:t>
      </w:r>
      <w:proofErr w:type="spellStart"/>
      <w:r>
        <w:rPr>
          <w:rFonts w:ascii="Citroen Type" w:hAnsi="Citroen Type"/>
          <w:color w:val="auto"/>
          <w:sz w:val="20"/>
          <w:szCs w:val="20"/>
          <w:lang w:val="da-DK"/>
        </w:rPr>
        <w:t>Aircross</w:t>
      </w:r>
      <w:proofErr w:type="spellEnd"/>
      <w:r>
        <w:rPr>
          <w:rFonts w:ascii="Citroen Type" w:hAnsi="Citroen Type"/>
          <w:color w:val="auto"/>
          <w:sz w:val="20"/>
          <w:szCs w:val="20"/>
          <w:lang w:val="da-DK"/>
        </w:rPr>
        <w:t xml:space="preserve"> til familiens ven i hverdagen.</w:t>
      </w:r>
    </w:p>
    <w:p w14:paraId="16E06CFC" w14:textId="77777777" w:rsidR="00754E22" w:rsidRDefault="00754E22" w:rsidP="004C6590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</w:p>
    <w:p w14:paraId="32A76826" w14:textId="2822A966" w:rsidR="00785C78" w:rsidRDefault="00785C78" w:rsidP="004C6590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  <w:r>
        <w:rPr>
          <w:rFonts w:ascii="Citroen Type" w:hAnsi="Citroen Type"/>
          <w:color w:val="auto"/>
          <w:sz w:val="20"/>
          <w:szCs w:val="20"/>
          <w:lang w:val="da-DK"/>
        </w:rPr>
        <w:t xml:space="preserve">C3 </w:t>
      </w:r>
      <w:proofErr w:type="spellStart"/>
      <w:r>
        <w:rPr>
          <w:rFonts w:ascii="Citroen Type" w:hAnsi="Citroen Type"/>
          <w:color w:val="auto"/>
          <w:sz w:val="20"/>
          <w:szCs w:val="20"/>
          <w:lang w:val="da-DK"/>
        </w:rPr>
        <w:t>Aircross</w:t>
      </w:r>
      <w:proofErr w:type="spellEnd"/>
      <w:r>
        <w:rPr>
          <w:rFonts w:ascii="Citroen Type" w:hAnsi="Citroen Type"/>
          <w:color w:val="auto"/>
          <w:sz w:val="20"/>
          <w:szCs w:val="20"/>
          <w:lang w:val="da-DK"/>
        </w:rPr>
        <w:t xml:space="preserve"> </w:t>
      </w:r>
      <w:r w:rsidRPr="00785C78">
        <w:rPr>
          <w:rFonts w:ascii="Citroen Type" w:hAnsi="Citroen Type"/>
          <w:color w:val="auto"/>
          <w:sz w:val="20"/>
          <w:szCs w:val="20"/>
          <w:lang w:val="da-DK"/>
        </w:rPr>
        <w:t>deler Smart Car-platformen</w:t>
      </w:r>
      <w:r>
        <w:rPr>
          <w:rFonts w:ascii="Citroen Type" w:hAnsi="Citroen Type"/>
          <w:color w:val="auto"/>
          <w:sz w:val="20"/>
          <w:szCs w:val="20"/>
          <w:lang w:val="da-DK"/>
        </w:rPr>
        <w:t xml:space="preserve"> </w:t>
      </w:r>
      <w:r w:rsidRPr="00785C78">
        <w:rPr>
          <w:rFonts w:ascii="Citroen Type" w:hAnsi="Citroen Type"/>
          <w:color w:val="auto"/>
          <w:sz w:val="20"/>
          <w:szCs w:val="20"/>
          <w:lang w:val="da-DK"/>
        </w:rPr>
        <w:t xml:space="preserve">med </w:t>
      </w:r>
      <w:r>
        <w:rPr>
          <w:rFonts w:ascii="Citroen Type" w:hAnsi="Citroen Type"/>
          <w:color w:val="auto"/>
          <w:sz w:val="20"/>
          <w:szCs w:val="20"/>
          <w:lang w:val="da-DK"/>
        </w:rPr>
        <w:t xml:space="preserve">den nye ë-C3/C3 og den alsidighed betyder, at platformen kan tilbyde både konventionelle brændstofmotorer, </w:t>
      </w:r>
      <w:proofErr w:type="spellStart"/>
      <w:r>
        <w:rPr>
          <w:rFonts w:ascii="Citroen Type" w:hAnsi="Citroen Type"/>
          <w:color w:val="auto"/>
          <w:sz w:val="20"/>
          <w:szCs w:val="20"/>
          <w:lang w:val="da-DK"/>
        </w:rPr>
        <w:t>mildhybrid</w:t>
      </w:r>
      <w:proofErr w:type="spellEnd"/>
      <w:r>
        <w:rPr>
          <w:rFonts w:ascii="Citroen Type" w:hAnsi="Citroen Type"/>
          <w:color w:val="auto"/>
          <w:sz w:val="20"/>
          <w:szCs w:val="20"/>
          <w:lang w:val="da-DK"/>
        </w:rPr>
        <w:t xml:space="preserve"> og en ren el – hvilke versioner, der vil blive introduceret på det danske marked, er endnu ikke fastlagt.</w:t>
      </w:r>
    </w:p>
    <w:p w14:paraId="27E4C54B" w14:textId="77777777" w:rsidR="00785C78" w:rsidRDefault="00785C78" w:rsidP="004C6590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</w:p>
    <w:p w14:paraId="26CBF5FA" w14:textId="77777777" w:rsidR="004C6590" w:rsidRPr="004C6590" w:rsidRDefault="004C6590" w:rsidP="004C6590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</w:p>
    <w:p w14:paraId="77562B1F" w14:textId="3209BE68" w:rsidR="00AA0959" w:rsidRPr="004C6590" w:rsidRDefault="004C6590" w:rsidP="00AA0959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  <w:r w:rsidRPr="004C6590">
        <w:rPr>
          <w:rFonts w:ascii="Citroen Type" w:hAnsi="Citroen Type"/>
          <w:color w:val="auto"/>
          <w:sz w:val="20"/>
          <w:szCs w:val="20"/>
          <w:lang w:val="da-DK"/>
        </w:rPr>
        <w:t>Citroën har over 100 års erfaring med at levere praktiske</w:t>
      </w:r>
      <w:r w:rsidR="00AA0959">
        <w:rPr>
          <w:rFonts w:ascii="Citroen Type" w:hAnsi="Citroen Type"/>
          <w:color w:val="auto"/>
          <w:sz w:val="20"/>
          <w:szCs w:val="20"/>
          <w:lang w:val="da-DK"/>
        </w:rPr>
        <w:t xml:space="preserve">, innovative og </w:t>
      </w:r>
      <w:r w:rsidRPr="004C6590">
        <w:rPr>
          <w:rFonts w:ascii="Citroen Type" w:hAnsi="Citroen Type"/>
          <w:color w:val="auto"/>
          <w:sz w:val="20"/>
          <w:szCs w:val="20"/>
          <w:lang w:val="da-DK"/>
        </w:rPr>
        <w:t xml:space="preserve">meget komfortable biler, og C3 </w:t>
      </w:r>
      <w:proofErr w:type="spellStart"/>
      <w:r w:rsidRPr="004C6590">
        <w:rPr>
          <w:rFonts w:ascii="Citroen Type" w:hAnsi="Citroen Type"/>
          <w:color w:val="auto"/>
          <w:sz w:val="20"/>
          <w:szCs w:val="20"/>
          <w:lang w:val="da-DK"/>
        </w:rPr>
        <w:t>Aircross</w:t>
      </w:r>
      <w:proofErr w:type="spellEnd"/>
      <w:r w:rsidRPr="004C6590">
        <w:rPr>
          <w:rFonts w:ascii="Citroen Type" w:hAnsi="Citroen Type"/>
          <w:color w:val="auto"/>
          <w:sz w:val="20"/>
          <w:szCs w:val="20"/>
          <w:lang w:val="da-DK"/>
        </w:rPr>
        <w:t xml:space="preserve"> tjekker alle de rigtige bokse af. </w:t>
      </w:r>
      <w:r w:rsidR="00AA0959">
        <w:rPr>
          <w:rFonts w:ascii="Citroen Type" w:hAnsi="Citroen Type"/>
          <w:color w:val="auto"/>
          <w:sz w:val="20"/>
          <w:szCs w:val="20"/>
          <w:lang w:val="da-DK"/>
        </w:rPr>
        <w:t>Salget af B-</w:t>
      </w:r>
      <w:proofErr w:type="spellStart"/>
      <w:r w:rsidR="00AA0959">
        <w:rPr>
          <w:rFonts w:ascii="Citroen Type" w:hAnsi="Citroen Type"/>
          <w:color w:val="auto"/>
          <w:sz w:val="20"/>
          <w:szCs w:val="20"/>
          <w:lang w:val="da-DK"/>
        </w:rPr>
        <w:t>SUV´ere</w:t>
      </w:r>
      <w:proofErr w:type="spellEnd"/>
      <w:r w:rsidR="00AA0959">
        <w:rPr>
          <w:rFonts w:ascii="Citroen Type" w:hAnsi="Citroen Type"/>
          <w:color w:val="auto"/>
          <w:sz w:val="20"/>
          <w:szCs w:val="20"/>
          <w:lang w:val="da-DK"/>
        </w:rPr>
        <w:t xml:space="preserve"> i Europa er på over to millioner eksemplarer årligt, så når Citroën introducerer sin nye kompakte SUV senere på året, rammer den spot on med </w:t>
      </w:r>
      <w:r w:rsidR="00AA0959" w:rsidRPr="004C6590">
        <w:rPr>
          <w:rFonts w:ascii="Citroen Type" w:hAnsi="Citroen Type"/>
          <w:color w:val="auto"/>
          <w:sz w:val="20"/>
          <w:szCs w:val="20"/>
          <w:lang w:val="da-DK"/>
        </w:rPr>
        <w:t xml:space="preserve">god plads, smarte tilslutningsmuligheder, en fuldt elektrisk drivlinje og </w:t>
      </w:r>
      <w:r w:rsidR="00AA0959">
        <w:rPr>
          <w:rFonts w:ascii="Citroen Type" w:hAnsi="Citroen Type"/>
          <w:color w:val="auto"/>
          <w:sz w:val="20"/>
          <w:szCs w:val="20"/>
          <w:lang w:val="da-DK"/>
        </w:rPr>
        <w:t>den karakteristiske</w:t>
      </w:r>
      <w:r w:rsidR="00AA0959" w:rsidRPr="004C6590">
        <w:rPr>
          <w:rFonts w:ascii="Citroen Type" w:hAnsi="Citroen Type"/>
          <w:color w:val="auto"/>
          <w:sz w:val="20"/>
          <w:szCs w:val="20"/>
          <w:lang w:val="da-DK"/>
        </w:rPr>
        <w:t xml:space="preserve"> Citroën-komfort.</w:t>
      </w:r>
    </w:p>
    <w:p w14:paraId="3FC12E36" w14:textId="77777777" w:rsidR="00AA0959" w:rsidRPr="004C6590" w:rsidRDefault="00AA0959" w:rsidP="00AA0959">
      <w:pPr>
        <w:ind w:left="0"/>
        <w:rPr>
          <w:rFonts w:ascii="Citroen Type" w:hAnsi="Citroen Type"/>
          <w:b/>
          <w:bCs/>
          <w:color w:val="auto"/>
          <w:sz w:val="20"/>
          <w:szCs w:val="20"/>
          <w:lang w:val="da-DK"/>
        </w:rPr>
      </w:pPr>
    </w:p>
    <w:p w14:paraId="79A84FC8" w14:textId="7116A176" w:rsidR="004C6590" w:rsidRPr="004C6590" w:rsidRDefault="004C6590" w:rsidP="004C6590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</w:p>
    <w:p w14:paraId="4909B54D" w14:textId="77777777" w:rsidR="004C6590" w:rsidRPr="004C6590" w:rsidRDefault="004C6590" w:rsidP="004C6590">
      <w:pPr>
        <w:ind w:left="0"/>
        <w:rPr>
          <w:rFonts w:ascii="Citroen Type" w:hAnsi="Citroen Type"/>
          <w:color w:val="auto"/>
          <w:sz w:val="20"/>
          <w:szCs w:val="20"/>
          <w:lang w:val="da-DK"/>
        </w:rPr>
      </w:pPr>
    </w:p>
    <w:p w14:paraId="48991932" w14:textId="77777777" w:rsidR="004C6590" w:rsidRPr="004C6590" w:rsidRDefault="004C6590" w:rsidP="00867A26">
      <w:pPr>
        <w:ind w:left="0"/>
        <w:rPr>
          <w:rFonts w:ascii="Citroen Type" w:hAnsi="Citroen Type"/>
          <w:b/>
          <w:bCs/>
          <w:color w:val="auto"/>
          <w:sz w:val="20"/>
          <w:szCs w:val="20"/>
          <w:lang w:val="da-DK"/>
        </w:rPr>
      </w:pPr>
    </w:p>
    <w:p w14:paraId="27E231BD" w14:textId="77777777" w:rsidR="004C6590" w:rsidRDefault="004C6590" w:rsidP="00867A26">
      <w:pPr>
        <w:ind w:left="0"/>
        <w:rPr>
          <w:rFonts w:ascii="Citroen Type" w:hAnsi="Citroen Type"/>
          <w:b/>
          <w:bCs/>
          <w:color w:val="7A97AB"/>
          <w:lang w:val="da-DK"/>
        </w:rPr>
      </w:pPr>
    </w:p>
    <w:p w14:paraId="2CB5E1B0" w14:textId="59456219" w:rsidR="00557127" w:rsidRPr="00CD7C7B" w:rsidRDefault="00557127" w:rsidP="00867A26">
      <w:pPr>
        <w:ind w:left="0"/>
        <w:rPr>
          <w:rFonts w:ascii="Citroen Type" w:hAnsi="Citroen Type"/>
          <w:b/>
          <w:bCs/>
          <w:color w:val="000000" w:themeColor="text1"/>
          <w:sz w:val="18"/>
          <w:szCs w:val="18"/>
          <w:lang w:val="da-DK"/>
        </w:rPr>
      </w:pPr>
    </w:p>
    <w:sectPr w:rsidR="00557127" w:rsidRPr="00CD7C7B" w:rsidSect="00EE3A6D">
      <w:footerReference w:type="default" r:id="rId11"/>
      <w:headerReference w:type="first" r:id="rId12"/>
      <w:footerReference w:type="first" r:id="rId13"/>
      <w:pgSz w:w="11900" w:h="16840"/>
      <w:pgMar w:top="1655" w:right="985" w:bottom="2268" w:left="175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D81DD" w14:textId="77777777" w:rsidR="004D5D95" w:rsidRDefault="004D5D95" w:rsidP="00763B6B">
      <w:r>
        <w:separator/>
      </w:r>
    </w:p>
  </w:endnote>
  <w:endnote w:type="continuationSeparator" w:id="0">
    <w:p w14:paraId="2C1596AB" w14:textId="77777777" w:rsidR="004D5D95" w:rsidRDefault="004D5D95" w:rsidP="00763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825D2011-7E12-4DF3-921E-963BB957FF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troen">
    <w:panose1 w:val="02000000000000000000"/>
    <w:charset w:val="00"/>
    <w:family w:val="auto"/>
    <w:pitch w:val="variable"/>
    <w:sig w:usb0="A00000AF" w:usb1="5000204A" w:usb2="00000000" w:usb3="00000000" w:csb0="0000009B" w:csb1="00000000"/>
    <w:embedRegular r:id="rId2" w:fontKey="{C4DFAAEE-33DA-42D2-832F-3F5B7342DF26}"/>
    <w:embedBold r:id="rId3" w:fontKey="{A2432991-6F64-4325-A355-88FEEB0FDB0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34B4557-588E-44E0-8895-208299EE93BE}"/>
  </w:font>
  <w:font w:name="CitroenTypeBeta 22 03 01">
    <w:altName w:val="Calibri"/>
    <w:panose1 w:val="00000000000000000000"/>
    <w:charset w:val="00"/>
    <w:family w:val="modern"/>
    <w:notTrueType/>
    <w:pitch w:val="variable"/>
    <w:sig w:usb0="80000027" w:usb1="0000006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troen Light">
    <w:panose1 w:val="02000000000000000000"/>
    <w:charset w:val="00"/>
    <w:family w:val="auto"/>
    <w:pitch w:val="variable"/>
    <w:sig w:usb0="A00000AF" w:usb1="5000204A" w:usb2="00000000" w:usb3="00000000" w:csb0="0000009B" w:csb1="00000000"/>
    <w:embedRegular r:id="rId5" w:fontKey="{64A4731C-640E-4BF4-B589-D2C06F9B02FF}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troen Type">
    <w:altName w:val="Citroen Type"/>
    <w:panose1 w:val="00000000000000000000"/>
    <w:charset w:val="00"/>
    <w:family w:val="auto"/>
    <w:pitch w:val="variable"/>
    <w:sig w:usb0="80000027" w:usb1="00000062" w:usb2="00000000" w:usb3="00000000" w:csb0="00000001" w:csb1="00000000"/>
    <w:embedRegular r:id="rId6" w:fontKey="{D1AFE5A1-5376-4EFE-9787-68EEEA8EC876}"/>
    <w:embedBold r:id="rId7" w:fontKey="{2F8F7BF8-CC69-4ADB-B417-723F054A5C93}"/>
  </w:font>
  <w:font w:name="Citroen Type Latin">
    <w:charset w:val="00"/>
    <w:family w:val="auto"/>
    <w:pitch w:val="variable"/>
    <w:sig w:usb0="80000027" w:usb1="00000062" w:usb2="00000000" w:usb3="00000000" w:csb0="00000001" w:csb1="00000000"/>
    <w:embedRegular r:id="rId8" w:fontKey="{38C64C1B-A884-4D5C-97D6-AA21F56463AE}"/>
  </w:font>
  <w:font w:name="CitroenTypeBeta 22 03 01 Bold">
    <w:altName w:val="Calibri"/>
    <w:panose1 w:val="00000000000000000000"/>
    <w:charset w:val="00"/>
    <w:family w:val="modern"/>
    <w:notTrueType/>
    <w:pitch w:val="variable"/>
    <w:sig w:usb0="80000027" w:usb1="0000006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6D6B7" w14:textId="77777777" w:rsidR="00AD51F1" w:rsidRDefault="00AD51F1" w:rsidP="000C3CAC">
    <w:pPr>
      <w:pStyle w:val="Pieddepage2"/>
    </w:pPr>
  </w:p>
  <w:p w14:paraId="129A7AA9" w14:textId="77777777" w:rsidR="00AD51F1" w:rsidRDefault="00AD51F1" w:rsidP="000C3CAC">
    <w:pPr>
      <w:pStyle w:val="Pieddepage2"/>
    </w:pPr>
  </w:p>
  <w:p w14:paraId="497ABD7A" w14:textId="77777777" w:rsidR="00AD51F1" w:rsidRDefault="00AD51F1" w:rsidP="000C3CAC">
    <w:pPr>
      <w:pStyle w:val="Pieddepage2"/>
    </w:pPr>
  </w:p>
  <w:p w14:paraId="2D09C3A2" w14:textId="4B6053C6" w:rsidR="000C3CAC" w:rsidRPr="00E5578E" w:rsidRDefault="002B186A" w:rsidP="000C3CAC">
    <w:pPr>
      <w:pStyle w:val="Pieddepage2"/>
    </w:pPr>
    <w:r>
      <w:rPr>
        <w:lang w:val="fr-FR"/>
      </w:rPr>
      <w:drawing>
        <wp:anchor distT="0" distB="0" distL="114300" distR="114300" simplePos="0" relativeHeight="251664384" behindDoc="0" locked="0" layoutInCell="1" allowOverlap="1" wp14:anchorId="5BA81333" wp14:editId="4D73F7DD">
          <wp:simplePos x="0" y="0"/>
          <wp:positionH relativeFrom="margin">
            <wp:posOffset>-146050</wp:posOffset>
          </wp:positionH>
          <wp:positionV relativeFrom="paragraph">
            <wp:posOffset>-390525</wp:posOffset>
          </wp:positionV>
          <wp:extent cx="908050" cy="453390"/>
          <wp:effectExtent l="0" t="0" r="0" b="0"/>
          <wp:wrapSquare wrapText="bothSides"/>
          <wp:docPr id="496" name="Image 4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805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2EB8D" w14:textId="77777777" w:rsidR="005460D1" w:rsidRPr="000C3CAC" w:rsidRDefault="005460D1" w:rsidP="000C3CA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5F916" w14:textId="47E178F8" w:rsidR="000C3CAC" w:rsidRDefault="00FB035F" w:rsidP="00EE3A6D">
    <w:pPr>
      <w:pStyle w:val="Pieddepage2"/>
    </w:pPr>
    <w:r>
      <w:rPr>
        <w:lang w:val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FEA8B73" wp14:editId="7D8EE24A">
              <wp:simplePos x="0" y="0"/>
              <wp:positionH relativeFrom="column">
                <wp:posOffset>2568575</wp:posOffset>
              </wp:positionH>
              <wp:positionV relativeFrom="paragraph">
                <wp:posOffset>-556895</wp:posOffset>
              </wp:positionV>
              <wp:extent cx="3323590" cy="1404620"/>
              <wp:effectExtent l="0" t="0" r="0" b="0"/>
              <wp:wrapSquare wrapText="bothSides"/>
              <wp:docPr id="2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3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3036ED" w14:textId="48B7E104" w:rsidR="00201669" w:rsidRPr="00ED0207" w:rsidRDefault="00C1554B" w:rsidP="00201669">
                          <w:pPr>
                            <w:spacing w:line="180" w:lineRule="exact"/>
                            <w:jc w:val="right"/>
                            <w:rPr>
                              <w:rFonts w:ascii="Citroen Type" w:hAnsi="Citroen Type"/>
                              <w:color w:val="7A97AB"/>
                              <w:sz w:val="18"/>
                              <w:szCs w:val="18"/>
                              <w:lang w:val="fr-FR"/>
                            </w:rPr>
                          </w:pPr>
                          <w:r w:rsidRPr="00ED0207">
                            <w:rPr>
                              <w:rFonts w:ascii="Citroen Type" w:hAnsi="Citroen Type"/>
                              <w:b/>
                              <w:bCs/>
                              <w:color w:val="7A97AB"/>
                              <w:sz w:val="18"/>
                              <w:szCs w:val="18"/>
                              <w:lang w:val="fr-FR"/>
                            </w:rPr>
                            <w:t>Citroën Press Office</w:t>
                          </w:r>
                          <w:r w:rsidRPr="00ED0207">
                            <w:rPr>
                              <w:rFonts w:ascii="Citroen Type" w:hAnsi="Citroen Type"/>
                              <w:color w:val="7A97AB"/>
                              <w:sz w:val="18"/>
                              <w:szCs w:val="18"/>
                              <w:lang w:val="fr-FR"/>
                            </w:rPr>
                            <w:br/>
                            <w:t xml:space="preserve">2-10 BD DE L'EUROPE </w:t>
                          </w:r>
                        </w:p>
                        <w:p w14:paraId="773E526D" w14:textId="33AD5204" w:rsidR="00201669" w:rsidRPr="00ED0207" w:rsidRDefault="00201669" w:rsidP="00201669">
                          <w:pPr>
                            <w:spacing w:line="180" w:lineRule="exact"/>
                            <w:jc w:val="right"/>
                            <w:rPr>
                              <w:rFonts w:ascii="Citroen Type" w:hAnsi="Citroen Type"/>
                              <w:color w:val="7A97AB"/>
                              <w:sz w:val="18"/>
                              <w:szCs w:val="18"/>
                              <w:lang w:val="fr-FR"/>
                            </w:rPr>
                          </w:pPr>
                          <w:r w:rsidRPr="00ED0207">
                            <w:rPr>
                              <w:rFonts w:ascii="Citroen Type" w:hAnsi="Citroen Type"/>
                              <w:color w:val="7A97AB"/>
                              <w:sz w:val="18"/>
                              <w:szCs w:val="18"/>
                              <w:lang w:val="fr-FR"/>
                            </w:rPr>
                            <w:t>78300 POISSY</w:t>
                          </w:r>
                        </w:p>
                        <w:p w14:paraId="5BE297E3" w14:textId="28F4587E" w:rsidR="00201669" w:rsidRPr="00ED0207" w:rsidRDefault="00201669" w:rsidP="00201669">
                          <w:pPr>
                            <w:pStyle w:val="Sidefod"/>
                            <w:jc w:val="right"/>
                            <w:rPr>
                              <w:color w:val="005F72"/>
                              <w:lang w:val="fr-FR"/>
                            </w:rPr>
                          </w:pPr>
                          <w:r w:rsidRPr="00ED0207">
                            <w:rPr>
                              <w:color w:val="005F72"/>
                              <w:lang w:val="fr-FR"/>
                            </w:rPr>
                            <w:t>service_presse@Citroën.com – http://fr-media.Citroën.com – www.Citroën.com</w:t>
                          </w:r>
                        </w:p>
                        <w:p w14:paraId="1223B167" w14:textId="2CED10E4" w:rsidR="00FB035F" w:rsidRPr="00E91158" w:rsidRDefault="00FB035F" w:rsidP="00FB035F">
                          <w:pPr>
                            <w:spacing w:line="180" w:lineRule="exact"/>
                            <w:jc w:val="right"/>
                            <w:rPr>
                              <w:rFonts w:ascii="Citroen Type" w:hAnsi="Citroen Type"/>
                              <w:color w:val="7A97AB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FEA8B7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02.25pt;margin-top:-43.85pt;width:261.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" filled="f" stroked="f">
              <v:textbox style="mso-fit-shape-to-text:t">
                <w:txbxContent>
                  <w:p w14:paraId="1B3036ED" w14:textId="48B7E104" w:rsidR="00201669" w:rsidRPr="00ED0207" w:rsidRDefault="00C1554B" w:rsidP="00201669">
                    <w:pPr>
                      <w:spacing w:line="180" w:lineRule="exact"/>
                      <w:jc w:val="right"/>
                      <w:rPr>
                        <w:rFonts w:ascii="Citroen Type" w:hAnsi="Citroen Type"/>
                        <w:color w:val="7A97AB"/>
                        <w:sz w:val="18"/>
                        <w:szCs w:val="18"/>
                        <w:lang w:val="fr-FR"/>
                      </w:rPr>
                    </w:pPr>
                    <w:r w:rsidRPr="00ED0207">
                      <w:rPr>
                        <w:rFonts w:ascii="Citroen Type" w:hAnsi="Citroen Type"/>
                        <w:b/>
                        <w:bCs/>
                        <w:color w:val="7A97AB"/>
                        <w:sz w:val="18"/>
                        <w:szCs w:val="18"/>
                        <w:lang w:val="fr-FR"/>
                      </w:rPr>
                      <w:t>Citroën Press Office</w:t>
                    </w:r>
                    <w:r w:rsidRPr="00ED0207">
                      <w:rPr>
                        <w:rFonts w:ascii="Citroen Type" w:hAnsi="Citroen Type"/>
                        <w:color w:val="7A97AB"/>
                        <w:sz w:val="18"/>
                        <w:szCs w:val="18"/>
                        <w:lang w:val="fr-FR"/>
                      </w:rPr>
                      <w:br/>
                      <w:t xml:space="preserve">2-10 BD DE L'EUROPE </w:t>
                    </w:r>
                  </w:p>
                  <w:p w14:paraId="773E526D" w14:textId="33AD5204" w:rsidR="00201669" w:rsidRPr="00ED0207" w:rsidRDefault="00201669" w:rsidP="00201669">
                    <w:pPr>
                      <w:spacing w:line="180" w:lineRule="exact"/>
                      <w:jc w:val="right"/>
                      <w:rPr>
                        <w:rFonts w:ascii="Citroen Type" w:hAnsi="Citroen Type"/>
                        <w:color w:val="7A97AB"/>
                        <w:sz w:val="18"/>
                        <w:szCs w:val="18"/>
                        <w:lang w:val="fr-FR"/>
                      </w:rPr>
                    </w:pPr>
                    <w:r w:rsidRPr="00ED0207">
                      <w:rPr>
                        <w:rFonts w:ascii="Citroen Type" w:hAnsi="Citroen Type"/>
                        <w:color w:val="7A97AB"/>
                        <w:sz w:val="18"/>
                        <w:szCs w:val="18"/>
                        <w:lang w:val="fr-FR"/>
                      </w:rPr>
                      <w:t>78300 POISSY</w:t>
                    </w:r>
                  </w:p>
                  <w:p w14:paraId="5BE297E3" w14:textId="28F4587E" w:rsidR="00201669" w:rsidRPr="00ED0207" w:rsidRDefault="00201669" w:rsidP="00201669">
                    <w:pPr>
                      <w:pStyle w:val="Sidefod"/>
                      <w:jc w:val="right"/>
                      <w:rPr>
                        <w:color w:val="005F72"/>
                        <w:lang w:val="fr-FR"/>
                      </w:rPr>
                    </w:pPr>
                    <w:r w:rsidRPr="00ED0207">
                      <w:rPr>
                        <w:color w:val="005F72"/>
                        <w:lang w:val="fr-FR"/>
                      </w:rPr>
                      <w:t>service_presse@Citroën.com – http://fr-media.Citroën.com – www.Citroën.com</w:t>
                    </w:r>
                  </w:p>
                  <w:p w14:paraId="1223B167" w14:textId="2CED10E4" w:rsidR="00FB035F" w:rsidRPr="00E91158" w:rsidRDefault="00FB035F" w:rsidP="00FB035F">
                    <w:pPr>
                      <w:spacing w:line="180" w:lineRule="exact"/>
                      <w:jc w:val="right"/>
                      <w:rPr>
                        <w:rFonts w:ascii="Citroen Type" w:hAnsi="Citroen Type"/>
                        <w:color w:val="7A97AB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lang w:val="fr-FR"/>
      </w:rPr>
      <w:drawing>
        <wp:anchor distT="0" distB="0" distL="114300" distR="114300" simplePos="0" relativeHeight="251661312" behindDoc="0" locked="0" layoutInCell="1" allowOverlap="1" wp14:anchorId="21BC8CC6" wp14:editId="438D25F3">
          <wp:simplePos x="0" y="0"/>
          <wp:positionH relativeFrom="column">
            <wp:posOffset>-158115</wp:posOffset>
          </wp:positionH>
          <wp:positionV relativeFrom="paragraph">
            <wp:posOffset>-559435</wp:posOffset>
          </wp:positionV>
          <wp:extent cx="908050" cy="453390"/>
          <wp:effectExtent l="0" t="0" r="0" b="0"/>
          <wp:wrapSquare wrapText="bothSides"/>
          <wp:docPr id="498" name="Image 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805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67707" w14:textId="77777777" w:rsidR="004D5D95" w:rsidRDefault="004D5D95" w:rsidP="00763B6B">
      <w:r>
        <w:separator/>
      </w:r>
    </w:p>
  </w:footnote>
  <w:footnote w:type="continuationSeparator" w:id="0">
    <w:p w14:paraId="7C5B668D" w14:textId="77777777" w:rsidR="004D5D95" w:rsidRDefault="004D5D95" w:rsidP="00763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69936" w14:textId="726F2AEE" w:rsidR="00563468" w:rsidRPr="00EB5846" w:rsidRDefault="00EB5846" w:rsidP="00EB5846">
    <w:pPr>
      <w:pStyle w:val="Sidehoved"/>
      <w:ind w:left="0"/>
      <w:jc w:val="left"/>
      <w:rPr>
        <w:rFonts w:ascii="CitroenTypeBeta 22 03 01 Bold" w:hAnsi="CitroenTypeBeta 22 03 01 Bold"/>
        <w:b w:val="0"/>
        <w:bCs w:val="0"/>
        <w:color w:val="7A97AB"/>
        <w:sz w:val="50"/>
        <w:szCs w:val="50"/>
      </w:rPr>
    </w:pPr>
    <w:r>
      <w:rPr>
        <w:rFonts w:ascii="CitroenTypeBeta 22 03 01 Bold" w:hAnsi="CitroenTypeBeta 22 03 01 Bold"/>
        <w:b w:val="0"/>
        <w:bCs w:val="0"/>
        <w:color w:val="7A97AB"/>
        <w:sz w:val="50"/>
        <w:szCs w:val="50"/>
        <w:lang w:val="fr-F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95E64B9" wp14:editId="2A8529A5">
              <wp:simplePos x="0" y="0"/>
              <wp:positionH relativeFrom="margin">
                <wp:align>right</wp:align>
              </wp:positionH>
              <wp:positionV relativeFrom="paragraph">
                <wp:posOffset>690880</wp:posOffset>
              </wp:positionV>
              <wp:extent cx="2537460" cy="680720"/>
              <wp:effectExtent l="0" t="0" r="0" b="508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680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B76017" w14:textId="5174BF69" w:rsidR="00FB035F" w:rsidRDefault="00461918" w:rsidP="00FB035F">
                          <w:pPr>
                            <w:pStyle w:val="Sidehoved"/>
                            <w:ind w:left="0"/>
                            <w:jc w:val="right"/>
                            <w:rPr>
                              <w:rStyle w:val="TitreVert"/>
                              <w:rFonts w:ascii="Citroen Type" w:hAnsi="Citroen Type"/>
                              <w:color w:val="7A97AB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Citroen Type" w:hAnsi="Citroen Type"/>
                              <w:b w:val="0"/>
                              <w:bCs w:val="0"/>
                              <w:color w:val="7A97AB"/>
                              <w:sz w:val="50"/>
                              <w:szCs w:val="50"/>
                            </w:rPr>
                            <w:t xml:space="preserve">PRESS RELEASE </w:t>
                          </w:r>
                        </w:p>
                        <w:p w14:paraId="06DFF0D2" w14:textId="4C8E780D" w:rsidR="00461918" w:rsidRPr="00923191" w:rsidRDefault="00461918" w:rsidP="00FB035F">
                          <w:pPr>
                            <w:pStyle w:val="Sidehoved"/>
                            <w:ind w:left="0"/>
                            <w:jc w:val="right"/>
                            <w:rPr>
                              <w:rFonts w:ascii="Citroen Type" w:hAnsi="Citroen Type"/>
                              <w:b w:val="0"/>
                              <w:bCs w:val="0"/>
                              <w:color w:val="7A97AB"/>
                              <w:sz w:val="50"/>
                              <w:szCs w:val="50"/>
                            </w:rPr>
                          </w:pPr>
                          <w:r>
                            <w:rPr>
                              <w:rStyle w:val="TitreVert"/>
                              <w:rFonts w:ascii="Citroen Type" w:hAnsi="Citroen Type"/>
                              <w:color w:val="7A97AB"/>
                              <w:sz w:val="50"/>
                              <w:szCs w:val="50"/>
                            </w:rPr>
                            <w:t>PRESS RELEASE</w:t>
                          </w:r>
                        </w:p>
                        <w:p w14:paraId="5B28D1AC" w14:textId="048B2085" w:rsidR="00FB035F" w:rsidRDefault="00FB035F" w:rsidP="00FB035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E64B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48.6pt;margin-top:54.4pt;width:199.8pt;height:53.6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pZ+AEAAM0DAAAOAAAAZHJzL2Uyb0RvYy54bWysU8tu2zAQvBfoPxC815Jd23E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" filled="f" stroked="f">
              <v:textbox>
                <w:txbxContent>
                  <w:p w14:paraId="40B76017" w14:textId="5174BF69" w:rsidR="00FB035F" w:rsidRDefault="00461918" w:rsidP="00FB035F">
                    <w:pPr>
                      <w:pStyle w:val="Sidehoved"/>
                      <w:ind w:left="0"/>
                      <w:jc w:val="right"/>
                      <w:rPr>
                        <w:rStyle w:val="TitreVert"/>
                        <w:rFonts w:ascii="Citroen Type" w:hAnsi="Citroen Type"/>
                        <w:color w:val="7A97AB"/>
                        <w:sz w:val="50"/>
                        <w:szCs w:val="50"/>
                      </w:rPr>
                    </w:pPr>
                    <w:r>
                      <w:rPr>
                        <w:rFonts w:ascii="Citroen Type" w:hAnsi="Citroen Type"/>
                        <w:b w:val="0"/>
                        <w:bCs w:val="0"/>
                        <w:color w:val="7A97AB"/>
                        <w:sz w:val="50"/>
                        <w:szCs w:val="50"/>
                      </w:rPr>
                      <w:t xml:space="preserve">PRESS RELEASE </w:t>
                    </w:r>
                  </w:p>
                  <w:p w14:paraId="06DFF0D2" w14:textId="4C8E780D" w:rsidR="00461918" w:rsidRPr="00923191" w:rsidRDefault="00461918" w:rsidP="00FB035F">
                    <w:pPr>
                      <w:pStyle w:val="Sidehoved"/>
                      <w:ind w:left="0"/>
                      <w:jc w:val="right"/>
                      <w:rPr>
                        <w:rFonts w:ascii="Citroen Type" w:hAnsi="Citroen Type"/>
                        <w:b w:val="0"/>
                        <w:bCs w:val="0"/>
                        <w:color w:val="7A97AB"/>
                        <w:sz w:val="50"/>
                        <w:szCs w:val="50"/>
                      </w:rPr>
                    </w:pPr>
                    <w:r>
                      <w:rPr>
                        <w:rStyle w:val="TitreVert"/>
                        <w:rFonts w:ascii="Citroen Type" w:hAnsi="Citroen Type"/>
                        <w:color w:val="7A97AB"/>
                        <w:sz w:val="50"/>
                        <w:szCs w:val="50"/>
                      </w:rPr>
                      <w:t>PRESS RELEASE</w:t>
                    </w:r>
                  </w:p>
                  <w:p w14:paraId="5B28D1AC" w14:textId="048B2085" w:rsidR="00FB035F" w:rsidRDefault="00FB035F" w:rsidP="00FB035F">
                    <w:pPr>
                      <w:jc w:val="right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CitroenTypeBeta 22 03 01 Bold" w:hAnsi="CitroenTypeBeta 22 03 01 Bold"/>
        <w:b w:val="0"/>
        <w:bCs w:val="0"/>
        <w:color w:val="0070C0"/>
        <w:sz w:val="50"/>
        <w:szCs w:val="50"/>
        <w:lang w:val="fr-FR"/>
      </w:rPr>
      <w:drawing>
        <wp:anchor distT="0" distB="0" distL="114300" distR="114300" simplePos="0" relativeHeight="251669504" behindDoc="0" locked="0" layoutInCell="1" allowOverlap="1" wp14:anchorId="01A3509C" wp14:editId="13416B0A">
          <wp:simplePos x="0" y="0"/>
          <wp:positionH relativeFrom="column">
            <wp:posOffset>-526415</wp:posOffset>
          </wp:positionH>
          <wp:positionV relativeFrom="paragraph">
            <wp:posOffset>395605</wp:posOffset>
          </wp:positionV>
          <wp:extent cx="998220" cy="974090"/>
          <wp:effectExtent l="0" t="0" r="0" b="0"/>
          <wp:wrapSquare wrapText="bothSides"/>
          <wp:docPr id="497" name="Image 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220" cy="974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6pt;height:27.6pt" o:bullet="t">
        <v:imagedata r:id="rId1" o:title="puce"/>
      </v:shape>
    </w:pict>
  </w:numPicBullet>
  <w:numPicBullet w:numPicBulletId="1">
    <w:pict>
      <v:shape id="_x0000_i1027" type="#_x0000_t75" style="width:24pt;height:24pt" o:bullet="t">
        <v:imagedata r:id="rId2" o:title="puce"/>
      </v:shape>
    </w:pict>
  </w:numPicBullet>
  <w:numPicBullet w:numPicBulletId="2">
    <w:pict>
      <v:shape id="_x0000_i1028" type="#_x0000_t75" style="width:39pt;height:27.6pt" o:bullet="t">
        <v:imagedata r:id="rId3" o:title="puce"/>
      </v:shape>
    </w:pict>
  </w:numPicBullet>
  <w:numPicBullet w:numPicBulletId="3">
    <w:pict>
      <v:shape id="_x0000_i1029" type="#_x0000_t75" style="width:27.6pt;height:36pt" o:bullet="t">
        <v:imagedata r:id="rId4" o:title="puce"/>
      </v:shape>
    </w:pict>
  </w:numPicBullet>
  <w:numPicBullet w:numPicBulletId="4">
    <w:pict>
      <v:shape id="_x0000_i1030" type="#_x0000_t75" style="width:27.6pt;height:43.2pt" o:bullet="t">
        <v:imagedata r:id="rId5" o:title="puce"/>
      </v:shape>
    </w:pict>
  </w:numPicBullet>
  <w:numPicBullet w:numPicBulletId="5">
    <w:pict>
      <v:shape id="_x0000_i1031" type="#_x0000_t75" style="width:150pt;height:150pt" o:bullet="t">
        <v:imagedata r:id="rId6" o:title="puce"/>
      </v:shape>
    </w:pict>
  </w:numPicBullet>
  <w:numPicBullet w:numPicBulletId="6">
    <w:pict>
      <v:shape id="_x0000_i1032" type="#_x0000_t75" style="width:150pt;height:85.85pt" o:bullet="t">
        <v:imagedata r:id="rId7" o:title="puce2"/>
      </v:shape>
    </w:pict>
  </w:numPicBullet>
  <w:abstractNum w:abstractNumId="0" w15:restartNumberingAfterBreak="0">
    <w:nsid w:val="063D08EF"/>
    <w:multiLevelType w:val="hybridMultilevel"/>
    <w:tmpl w:val="EB84B914"/>
    <w:lvl w:ilvl="0" w:tplc="040C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" w15:restartNumberingAfterBreak="0">
    <w:nsid w:val="10094BAD"/>
    <w:multiLevelType w:val="hybridMultilevel"/>
    <w:tmpl w:val="C7E8B6F2"/>
    <w:lvl w:ilvl="0" w:tplc="E4E0FDE0">
      <w:start w:val="1"/>
      <w:numFmt w:val="bullet"/>
      <w:lvlText w:val=""/>
      <w:lvlJc w:val="left"/>
      <w:pPr>
        <w:ind w:left="1021" w:hanging="250"/>
      </w:pPr>
      <w:rPr>
        <w:rFonts w:ascii="Wingdings 3" w:hAnsi="Wingdings 3" w:hint="default"/>
        <w:color w:val="A5B43C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2" w15:restartNumberingAfterBreak="0">
    <w:nsid w:val="143907E8"/>
    <w:multiLevelType w:val="hybridMultilevel"/>
    <w:tmpl w:val="0B4237FC"/>
    <w:lvl w:ilvl="0" w:tplc="86F29BA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97828"/>
    <w:multiLevelType w:val="multilevel"/>
    <w:tmpl w:val="D544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06774"/>
    <w:multiLevelType w:val="hybridMultilevel"/>
    <w:tmpl w:val="2D54575C"/>
    <w:lvl w:ilvl="0" w:tplc="E398D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8B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EE1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7E7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06B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6F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F6F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483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227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081744"/>
    <w:multiLevelType w:val="hybridMultilevel"/>
    <w:tmpl w:val="944A8326"/>
    <w:lvl w:ilvl="0" w:tplc="93907992">
      <w:start w:val="2"/>
      <w:numFmt w:val="bullet"/>
      <w:lvlText w:val="-"/>
      <w:lvlJc w:val="left"/>
      <w:pPr>
        <w:ind w:left="1778" w:hanging="360"/>
      </w:pPr>
      <w:rPr>
        <w:rFonts w:ascii="Citroen" w:eastAsiaTheme="minorEastAsia" w:hAnsi="Citro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18303172"/>
    <w:multiLevelType w:val="hybridMultilevel"/>
    <w:tmpl w:val="6710690C"/>
    <w:lvl w:ilvl="0" w:tplc="8C26FBA8">
      <w:start w:val="1"/>
      <w:numFmt w:val="bullet"/>
      <w:lvlText w:val=""/>
      <w:lvlPicBulletId w:val="3"/>
      <w:lvlJc w:val="left"/>
      <w:pPr>
        <w:ind w:left="14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7" w15:restartNumberingAfterBreak="0">
    <w:nsid w:val="1ACD6A11"/>
    <w:multiLevelType w:val="hybridMultilevel"/>
    <w:tmpl w:val="999EE7CA"/>
    <w:lvl w:ilvl="0" w:tplc="356CC744">
      <w:start w:val="1"/>
      <w:numFmt w:val="bullet"/>
      <w:lvlText w:val=""/>
      <w:lvlPicBulletId w:val="5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21148"/>
    <w:multiLevelType w:val="hybridMultilevel"/>
    <w:tmpl w:val="4B58C56C"/>
    <w:lvl w:ilvl="0" w:tplc="86F29BA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F34EF"/>
    <w:multiLevelType w:val="hybridMultilevel"/>
    <w:tmpl w:val="B046001C"/>
    <w:lvl w:ilvl="0" w:tplc="040C000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86" w:hanging="360"/>
      </w:pPr>
      <w:rPr>
        <w:rFonts w:ascii="Wingdings" w:hAnsi="Wingdings" w:hint="default"/>
      </w:rPr>
    </w:lvl>
  </w:abstractNum>
  <w:abstractNum w:abstractNumId="10" w15:restartNumberingAfterBreak="0">
    <w:nsid w:val="1E69536D"/>
    <w:multiLevelType w:val="hybridMultilevel"/>
    <w:tmpl w:val="EC066AC0"/>
    <w:lvl w:ilvl="0" w:tplc="D5B2C1EC">
      <w:start w:val="1"/>
      <w:numFmt w:val="bullet"/>
      <w:lvlText w:val=""/>
      <w:lvlPicBulletId w:val="5"/>
      <w:lvlJc w:val="left"/>
      <w:pPr>
        <w:tabs>
          <w:tab w:val="num" w:pos="0"/>
        </w:tabs>
        <w:ind w:left="284" w:hanging="284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F43B9"/>
    <w:multiLevelType w:val="hybridMultilevel"/>
    <w:tmpl w:val="AD260BBC"/>
    <w:lvl w:ilvl="0" w:tplc="86F29BA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04DAF"/>
    <w:multiLevelType w:val="hybridMultilevel"/>
    <w:tmpl w:val="0A662F9A"/>
    <w:lvl w:ilvl="0" w:tplc="040C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3" w15:restartNumberingAfterBreak="0">
    <w:nsid w:val="1FD862F8"/>
    <w:multiLevelType w:val="hybridMultilevel"/>
    <w:tmpl w:val="33243ACA"/>
    <w:lvl w:ilvl="0" w:tplc="0EFC598E">
      <w:start w:val="1"/>
      <w:numFmt w:val="bullet"/>
      <w:lvlText w:val=""/>
      <w:lvlPicBulletId w:val="4"/>
      <w:lvlJc w:val="left"/>
      <w:pPr>
        <w:ind w:left="1021" w:hanging="250"/>
      </w:pPr>
      <w:rPr>
        <w:rFonts w:ascii="Symbol" w:hAnsi="Symbol" w:hint="default"/>
        <w:color w:val="A5B43C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4" w15:restartNumberingAfterBreak="0">
    <w:nsid w:val="209E79A1"/>
    <w:multiLevelType w:val="hybridMultilevel"/>
    <w:tmpl w:val="C32E5924"/>
    <w:lvl w:ilvl="0" w:tplc="A2A07DB8">
      <w:start w:val="1"/>
      <w:numFmt w:val="bullet"/>
      <w:lvlText w:val=""/>
      <w:lvlPicBulletId w:val="1"/>
      <w:lvlJc w:val="left"/>
      <w:pPr>
        <w:ind w:left="14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5" w15:restartNumberingAfterBreak="0">
    <w:nsid w:val="21B66CE7"/>
    <w:multiLevelType w:val="hybridMultilevel"/>
    <w:tmpl w:val="754E8F96"/>
    <w:lvl w:ilvl="0" w:tplc="E506CD78">
      <w:start w:val="1"/>
      <w:numFmt w:val="bullet"/>
      <w:lvlText w:val=""/>
      <w:lvlPicBulletId w:val="6"/>
      <w:lvlJc w:val="left"/>
      <w:pPr>
        <w:tabs>
          <w:tab w:val="num" w:pos="0"/>
        </w:tabs>
        <w:ind w:left="284" w:hanging="284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B35342"/>
    <w:multiLevelType w:val="hybridMultilevel"/>
    <w:tmpl w:val="AEFA533A"/>
    <w:lvl w:ilvl="0" w:tplc="86F29BA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17F4E"/>
    <w:multiLevelType w:val="hybridMultilevel"/>
    <w:tmpl w:val="358CBB06"/>
    <w:lvl w:ilvl="0" w:tplc="76D2EE0E">
      <w:start w:val="1"/>
      <w:numFmt w:val="bullet"/>
      <w:lvlText w:val=""/>
      <w:lvlPicBulletId w:val="5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16823"/>
    <w:multiLevelType w:val="hybridMultilevel"/>
    <w:tmpl w:val="732CBC4C"/>
    <w:lvl w:ilvl="0" w:tplc="EE6AF9BE">
      <w:numFmt w:val="bullet"/>
      <w:lvlText w:val="•"/>
      <w:lvlJc w:val="left"/>
      <w:pPr>
        <w:ind w:left="1065" w:hanging="705"/>
      </w:pPr>
      <w:rPr>
        <w:rFonts w:ascii="Courier New" w:eastAsiaTheme="minorEastAsia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C47698"/>
    <w:multiLevelType w:val="hybridMultilevel"/>
    <w:tmpl w:val="8410FA04"/>
    <w:lvl w:ilvl="0" w:tplc="76D2EE0E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1D08A3"/>
    <w:multiLevelType w:val="hybridMultilevel"/>
    <w:tmpl w:val="23D0314C"/>
    <w:lvl w:ilvl="0" w:tplc="FFFFFFFF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6F29BA0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1A535E"/>
    <w:multiLevelType w:val="hybridMultilevel"/>
    <w:tmpl w:val="07B401A0"/>
    <w:lvl w:ilvl="0" w:tplc="C3042888">
      <w:start w:val="1"/>
      <w:numFmt w:val="bullet"/>
      <w:lvlText w:val=""/>
      <w:lvlJc w:val="left"/>
      <w:pPr>
        <w:ind w:left="1021" w:hanging="250"/>
      </w:pPr>
      <w:rPr>
        <w:rFonts w:ascii="Wingdings 3" w:hAnsi="Wingdings 3" w:hint="default"/>
        <w:color w:val="A5B43C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22" w15:restartNumberingAfterBreak="0">
    <w:nsid w:val="37004328"/>
    <w:multiLevelType w:val="hybridMultilevel"/>
    <w:tmpl w:val="3DBCD53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9972DF"/>
    <w:multiLevelType w:val="hybridMultilevel"/>
    <w:tmpl w:val="6CBAB31C"/>
    <w:lvl w:ilvl="0" w:tplc="E954E5D4">
      <w:start w:val="1"/>
      <w:numFmt w:val="bullet"/>
      <w:lvlText w:val=""/>
      <w:lvlPicBulletId w:val="5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E045E"/>
    <w:multiLevelType w:val="hybridMultilevel"/>
    <w:tmpl w:val="7488151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D1B52C1"/>
    <w:multiLevelType w:val="multilevel"/>
    <w:tmpl w:val="E7DC86DE"/>
    <w:lvl w:ilvl="0">
      <w:start w:val="1"/>
      <w:numFmt w:val="bullet"/>
      <w:lvlText w:val=""/>
      <w:lvlPicBulletId w:val="4"/>
      <w:lvlJc w:val="left"/>
      <w:pPr>
        <w:ind w:left="1489" w:hanging="148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26" w15:restartNumberingAfterBreak="0">
    <w:nsid w:val="519D3C62"/>
    <w:multiLevelType w:val="hybridMultilevel"/>
    <w:tmpl w:val="9A648F3A"/>
    <w:lvl w:ilvl="0" w:tplc="93907992">
      <w:start w:val="2"/>
      <w:numFmt w:val="bullet"/>
      <w:lvlText w:val="-"/>
      <w:lvlJc w:val="left"/>
      <w:pPr>
        <w:ind w:left="1429" w:hanging="360"/>
      </w:pPr>
      <w:rPr>
        <w:rFonts w:ascii="Citroen" w:eastAsiaTheme="minorEastAsia" w:hAnsi="Citroen" w:cs="Times New Roman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50B4BC4"/>
    <w:multiLevelType w:val="hybridMultilevel"/>
    <w:tmpl w:val="21FE70FE"/>
    <w:lvl w:ilvl="0" w:tplc="30324F18">
      <w:start w:val="1"/>
      <w:numFmt w:val="bullet"/>
      <w:lvlText w:val=""/>
      <w:lvlPicBulletId w:val="2"/>
      <w:lvlJc w:val="left"/>
      <w:pPr>
        <w:ind w:left="14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28" w15:restartNumberingAfterBreak="0">
    <w:nsid w:val="56251864"/>
    <w:multiLevelType w:val="hybridMultilevel"/>
    <w:tmpl w:val="F42E4E12"/>
    <w:lvl w:ilvl="0" w:tplc="15D6F020">
      <w:start w:val="1"/>
      <w:numFmt w:val="bullet"/>
      <w:lvlText w:val=""/>
      <w:lvlPicBulletId w:val="5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61C76"/>
    <w:multiLevelType w:val="multilevel"/>
    <w:tmpl w:val="374E3664"/>
    <w:lvl w:ilvl="0">
      <w:start w:val="1"/>
      <w:numFmt w:val="bullet"/>
      <w:lvlText w:val=""/>
      <w:lvlPicBulletId w:val="4"/>
      <w:lvlJc w:val="left"/>
      <w:pPr>
        <w:ind w:left="148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0" w15:restartNumberingAfterBreak="0">
    <w:nsid w:val="5E9F3A5E"/>
    <w:multiLevelType w:val="multilevel"/>
    <w:tmpl w:val="D7AE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9A6DC9"/>
    <w:multiLevelType w:val="hybridMultilevel"/>
    <w:tmpl w:val="052CA9E2"/>
    <w:lvl w:ilvl="0" w:tplc="B1CED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82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E8D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88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80C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A6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E2D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0A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866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05A38A8"/>
    <w:multiLevelType w:val="multilevel"/>
    <w:tmpl w:val="ADC8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747A8C"/>
    <w:multiLevelType w:val="hybridMultilevel"/>
    <w:tmpl w:val="C3228DF8"/>
    <w:lvl w:ilvl="0" w:tplc="F88826DA">
      <w:start w:val="1"/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4" w15:restartNumberingAfterBreak="0">
    <w:nsid w:val="612E6F79"/>
    <w:multiLevelType w:val="hybridMultilevel"/>
    <w:tmpl w:val="23EEC6DE"/>
    <w:lvl w:ilvl="0" w:tplc="7376E964">
      <w:numFmt w:val="bullet"/>
      <w:lvlText w:val="•"/>
      <w:lvlJc w:val="left"/>
      <w:pPr>
        <w:ind w:left="1065" w:hanging="705"/>
      </w:pPr>
      <w:rPr>
        <w:rFonts w:ascii="Courier New" w:eastAsiaTheme="minorEastAsia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7F61B6"/>
    <w:multiLevelType w:val="multilevel"/>
    <w:tmpl w:val="6E728B26"/>
    <w:lvl w:ilvl="0">
      <w:start w:val="1"/>
      <w:numFmt w:val="bullet"/>
      <w:lvlText w:val=""/>
      <w:lvlPicBulletId w:val="0"/>
      <w:lvlJc w:val="left"/>
      <w:pPr>
        <w:ind w:left="148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6" w15:restartNumberingAfterBreak="0">
    <w:nsid w:val="63C13163"/>
    <w:multiLevelType w:val="hybridMultilevel"/>
    <w:tmpl w:val="0754A070"/>
    <w:lvl w:ilvl="0" w:tplc="86F29BA0">
      <w:start w:val="1"/>
      <w:numFmt w:val="bullet"/>
      <w:lvlText w:val=""/>
      <w:lvlPicBulletId w:val="5"/>
      <w:lvlJc w:val="left"/>
      <w:pPr>
        <w:tabs>
          <w:tab w:val="num" w:pos="0"/>
        </w:tabs>
        <w:ind w:left="284" w:hanging="284"/>
      </w:pPr>
      <w:rPr>
        <w:rFonts w:ascii="Symbol" w:hAnsi="Symbol" w:hint="default"/>
        <w:color w:val="auto"/>
      </w:rPr>
    </w:lvl>
    <w:lvl w:ilvl="1" w:tplc="7DE2C7B6">
      <w:numFmt w:val="bullet"/>
      <w:lvlText w:val="•"/>
      <w:lvlJc w:val="left"/>
      <w:pPr>
        <w:ind w:left="1785" w:hanging="705"/>
      </w:pPr>
      <w:rPr>
        <w:rFonts w:ascii="Courier New" w:eastAsiaTheme="minorEastAsia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B3580"/>
    <w:multiLevelType w:val="multilevel"/>
    <w:tmpl w:val="3C002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DF7F50"/>
    <w:multiLevelType w:val="hybridMultilevel"/>
    <w:tmpl w:val="F5F44EA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0AE1F16"/>
    <w:multiLevelType w:val="hybridMultilevel"/>
    <w:tmpl w:val="9EA80F90"/>
    <w:lvl w:ilvl="0" w:tplc="E506CD7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F0F80"/>
    <w:multiLevelType w:val="hybridMultilevel"/>
    <w:tmpl w:val="025036DE"/>
    <w:lvl w:ilvl="0" w:tplc="C22C9B4A">
      <w:numFmt w:val="bullet"/>
      <w:lvlText w:val="-"/>
      <w:lvlJc w:val="left"/>
      <w:pPr>
        <w:ind w:left="720" w:hanging="360"/>
      </w:pPr>
      <w:rPr>
        <w:rFonts w:ascii="CitroenTypeBeta 22 03 01" w:eastAsiaTheme="minorEastAsia" w:hAnsi="CitroenTypeBeta 22 03 01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F91C40"/>
    <w:multiLevelType w:val="multilevel"/>
    <w:tmpl w:val="512463D4"/>
    <w:lvl w:ilvl="0">
      <w:start w:val="1"/>
      <w:numFmt w:val="bullet"/>
      <w:lvlText w:val=""/>
      <w:lvlPicBulletId w:val="4"/>
      <w:lvlJc w:val="left"/>
      <w:pPr>
        <w:ind w:left="1489" w:hanging="71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42" w15:restartNumberingAfterBreak="0">
    <w:nsid w:val="735E26B5"/>
    <w:multiLevelType w:val="multilevel"/>
    <w:tmpl w:val="2934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B965F0"/>
    <w:multiLevelType w:val="hybridMultilevel"/>
    <w:tmpl w:val="07049832"/>
    <w:lvl w:ilvl="0" w:tplc="FFFFFFFF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6F29BA0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9C231C"/>
    <w:multiLevelType w:val="hybridMultilevel"/>
    <w:tmpl w:val="69F2C01E"/>
    <w:lvl w:ilvl="0" w:tplc="BD9ED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3CC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4EF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C8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48B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87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BE9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E67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867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C0937E1"/>
    <w:multiLevelType w:val="hybridMultilevel"/>
    <w:tmpl w:val="D8C24924"/>
    <w:lvl w:ilvl="0" w:tplc="040C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46" w15:restartNumberingAfterBreak="0">
    <w:nsid w:val="7CBC0082"/>
    <w:multiLevelType w:val="hybridMultilevel"/>
    <w:tmpl w:val="562AEB20"/>
    <w:lvl w:ilvl="0" w:tplc="040C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 w16cid:durableId="1148744324">
    <w:abstractNumId w:val="45"/>
  </w:num>
  <w:num w:numId="2" w16cid:durableId="390233580">
    <w:abstractNumId w:val="14"/>
  </w:num>
  <w:num w:numId="3" w16cid:durableId="335117803">
    <w:abstractNumId w:val="35"/>
  </w:num>
  <w:num w:numId="4" w16cid:durableId="970983599">
    <w:abstractNumId w:val="14"/>
    <w:lvlOverride w:ilvl="0">
      <w:startOverride w:val="1"/>
    </w:lvlOverride>
  </w:num>
  <w:num w:numId="5" w16cid:durableId="956378425">
    <w:abstractNumId w:val="27"/>
  </w:num>
  <w:num w:numId="6" w16cid:durableId="1894728909">
    <w:abstractNumId w:val="6"/>
  </w:num>
  <w:num w:numId="7" w16cid:durableId="1951164739">
    <w:abstractNumId w:val="13"/>
  </w:num>
  <w:num w:numId="8" w16cid:durableId="1097867268">
    <w:abstractNumId w:val="29"/>
  </w:num>
  <w:num w:numId="9" w16cid:durableId="140973365">
    <w:abstractNumId w:val="25"/>
  </w:num>
  <w:num w:numId="10" w16cid:durableId="608968248">
    <w:abstractNumId w:val="41"/>
  </w:num>
  <w:num w:numId="11" w16cid:durableId="1348098991">
    <w:abstractNumId w:val="46"/>
  </w:num>
  <w:num w:numId="12" w16cid:durableId="798764382">
    <w:abstractNumId w:val="0"/>
  </w:num>
  <w:num w:numId="13" w16cid:durableId="102576874">
    <w:abstractNumId w:val="12"/>
  </w:num>
  <w:num w:numId="14" w16cid:durableId="1650478474">
    <w:abstractNumId w:val="1"/>
  </w:num>
  <w:num w:numId="15" w16cid:durableId="2047214212">
    <w:abstractNumId w:val="21"/>
  </w:num>
  <w:num w:numId="16" w16cid:durableId="1151749792">
    <w:abstractNumId w:val="11"/>
  </w:num>
  <w:num w:numId="17" w16cid:durableId="567109815">
    <w:abstractNumId w:val="34"/>
  </w:num>
  <w:num w:numId="18" w16cid:durableId="1928690895">
    <w:abstractNumId w:val="40"/>
  </w:num>
  <w:num w:numId="19" w16cid:durableId="1682849388">
    <w:abstractNumId w:val="2"/>
  </w:num>
  <w:num w:numId="20" w16cid:durableId="1151823987">
    <w:abstractNumId w:val="28"/>
  </w:num>
  <w:num w:numId="21" w16cid:durableId="595748182">
    <w:abstractNumId w:val="17"/>
  </w:num>
  <w:num w:numId="22" w16cid:durableId="1402220196">
    <w:abstractNumId w:val="8"/>
  </w:num>
  <w:num w:numId="23" w16cid:durableId="1203253908">
    <w:abstractNumId w:val="18"/>
  </w:num>
  <w:num w:numId="24" w16cid:durableId="1950118447">
    <w:abstractNumId w:val="10"/>
  </w:num>
  <w:num w:numId="25" w16cid:durableId="237985684">
    <w:abstractNumId w:val="15"/>
  </w:num>
  <w:num w:numId="26" w16cid:durableId="1055205467">
    <w:abstractNumId w:val="36"/>
  </w:num>
  <w:num w:numId="27" w16cid:durableId="1233151412">
    <w:abstractNumId w:val="39"/>
  </w:num>
  <w:num w:numId="28" w16cid:durableId="1172142159">
    <w:abstractNumId w:val="20"/>
  </w:num>
  <w:num w:numId="29" w16cid:durableId="1038093887">
    <w:abstractNumId w:val="7"/>
  </w:num>
  <w:num w:numId="30" w16cid:durableId="719939382">
    <w:abstractNumId w:val="16"/>
  </w:num>
  <w:num w:numId="31" w16cid:durableId="515535942">
    <w:abstractNumId w:val="43"/>
  </w:num>
  <w:num w:numId="32" w16cid:durableId="1291547708">
    <w:abstractNumId w:val="23"/>
  </w:num>
  <w:num w:numId="33" w16cid:durableId="347878885">
    <w:abstractNumId w:val="9"/>
  </w:num>
  <w:num w:numId="34" w16cid:durableId="1998724493">
    <w:abstractNumId w:val="4"/>
  </w:num>
  <w:num w:numId="35" w16cid:durableId="1720864490">
    <w:abstractNumId w:val="44"/>
  </w:num>
  <w:num w:numId="36" w16cid:durableId="120997015">
    <w:abstractNumId w:val="31"/>
  </w:num>
  <w:num w:numId="37" w16cid:durableId="1563638006">
    <w:abstractNumId w:val="24"/>
  </w:num>
  <w:num w:numId="38" w16cid:durableId="1139221979">
    <w:abstractNumId w:val="5"/>
  </w:num>
  <w:num w:numId="39" w16cid:durableId="853500129">
    <w:abstractNumId w:val="26"/>
  </w:num>
  <w:num w:numId="40" w16cid:durableId="1484350977">
    <w:abstractNumId w:val="33"/>
  </w:num>
  <w:num w:numId="41" w16cid:durableId="1928227867">
    <w:abstractNumId w:val="21"/>
  </w:num>
  <w:num w:numId="42" w16cid:durableId="1236937732">
    <w:abstractNumId w:val="38"/>
  </w:num>
  <w:num w:numId="43" w16cid:durableId="782067552">
    <w:abstractNumId w:val="17"/>
  </w:num>
  <w:num w:numId="44" w16cid:durableId="1178539954">
    <w:abstractNumId w:val="21"/>
  </w:num>
  <w:num w:numId="45" w16cid:durableId="1501315911">
    <w:abstractNumId w:val="22"/>
  </w:num>
  <w:num w:numId="46" w16cid:durableId="2111853539">
    <w:abstractNumId w:val="19"/>
  </w:num>
  <w:num w:numId="47" w16cid:durableId="1437142527">
    <w:abstractNumId w:val="3"/>
  </w:num>
  <w:num w:numId="48" w16cid:durableId="126240714">
    <w:abstractNumId w:val="32"/>
  </w:num>
  <w:num w:numId="49" w16cid:durableId="1624925651">
    <w:abstractNumId w:val="42"/>
  </w:num>
  <w:num w:numId="50" w16cid:durableId="1193497395">
    <w:abstractNumId w:val="37"/>
  </w:num>
  <w:num w:numId="51" w16cid:durableId="167923699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attachedTemplate r:id="rId1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AD86316B-FA34-496E-A66D-1ED891B29063}"/>
    <w:docVar w:name="dgnword-eventsink" w:val="2279026850336"/>
  </w:docVars>
  <w:rsids>
    <w:rsidRoot w:val="001C0734"/>
    <w:rsid w:val="00004FED"/>
    <w:rsid w:val="00006E86"/>
    <w:rsid w:val="00011180"/>
    <w:rsid w:val="000143B1"/>
    <w:rsid w:val="000203A9"/>
    <w:rsid w:val="00034A44"/>
    <w:rsid w:val="00036862"/>
    <w:rsid w:val="00036C17"/>
    <w:rsid w:val="00047641"/>
    <w:rsid w:val="0004773E"/>
    <w:rsid w:val="00050374"/>
    <w:rsid w:val="000555B3"/>
    <w:rsid w:val="00055646"/>
    <w:rsid w:val="000572F1"/>
    <w:rsid w:val="00060D2D"/>
    <w:rsid w:val="000623EC"/>
    <w:rsid w:val="00063726"/>
    <w:rsid w:val="000679C6"/>
    <w:rsid w:val="00072649"/>
    <w:rsid w:val="0007749B"/>
    <w:rsid w:val="00081A4C"/>
    <w:rsid w:val="00082699"/>
    <w:rsid w:val="000836CE"/>
    <w:rsid w:val="000863AC"/>
    <w:rsid w:val="0009506F"/>
    <w:rsid w:val="000963BB"/>
    <w:rsid w:val="00096CB5"/>
    <w:rsid w:val="000A14CF"/>
    <w:rsid w:val="000A2278"/>
    <w:rsid w:val="000A426C"/>
    <w:rsid w:val="000A7315"/>
    <w:rsid w:val="000A7C9B"/>
    <w:rsid w:val="000B5A5A"/>
    <w:rsid w:val="000B77BD"/>
    <w:rsid w:val="000C0028"/>
    <w:rsid w:val="000C386F"/>
    <w:rsid w:val="000C3CAC"/>
    <w:rsid w:val="000C56D2"/>
    <w:rsid w:val="000C5F42"/>
    <w:rsid w:val="000C7331"/>
    <w:rsid w:val="000D064C"/>
    <w:rsid w:val="000D3567"/>
    <w:rsid w:val="000D3D41"/>
    <w:rsid w:val="000D54DA"/>
    <w:rsid w:val="000E2794"/>
    <w:rsid w:val="000E76C4"/>
    <w:rsid w:val="000F1BCF"/>
    <w:rsid w:val="000F6660"/>
    <w:rsid w:val="00103D5B"/>
    <w:rsid w:val="001041C6"/>
    <w:rsid w:val="0010718F"/>
    <w:rsid w:val="00107E4F"/>
    <w:rsid w:val="00114525"/>
    <w:rsid w:val="0011557D"/>
    <w:rsid w:val="00115852"/>
    <w:rsid w:val="00117255"/>
    <w:rsid w:val="001201FB"/>
    <w:rsid w:val="00120869"/>
    <w:rsid w:val="001217E7"/>
    <w:rsid w:val="001229BF"/>
    <w:rsid w:val="00122B04"/>
    <w:rsid w:val="00123307"/>
    <w:rsid w:val="00131E2C"/>
    <w:rsid w:val="0014155A"/>
    <w:rsid w:val="00142F25"/>
    <w:rsid w:val="0014417D"/>
    <w:rsid w:val="00144666"/>
    <w:rsid w:val="00150E31"/>
    <w:rsid w:val="00151C2F"/>
    <w:rsid w:val="00154368"/>
    <w:rsid w:val="00154C88"/>
    <w:rsid w:val="00161545"/>
    <w:rsid w:val="00166A56"/>
    <w:rsid w:val="00166FFE"/>
    <w:rsid w:val="001723F0"/>
    <w:rsid w:val="00180D6A"/>
    <w:rsid w:val="001843D6"/>
    <w:rsid w:val="00184CFE"/>
    <w:rsid w:val="00187748"/>
    <w:rsid w:val="00191E45"/>
    <w:rsid w:val="001920D6"/>
    <w:rsid w:val="00194F57"/>
    <w:rsid w:val="00195E9E"/>
    <w:rsid w:val="001B3560"/>
    <w:rsid w:val="001B55C5"/>
    <w:rsid w:val="001B5F4B"/>
    <w:rsid w:val="001B69F6"/>
    <w:rsid w:val="001C0734"/>
    <w:rsid w:val="001C0AA9"/>
    <w:rsid w:val="001C0C08"/>
    <w:rsid w:val="001C4E84"/>
    <w:rsid w:val="001C57F4"/>
    <w:rsid w:val="001C60B9"/>
    <w:rsid w:val="001C6A59"/>
    <w:rsid w:val="001D420B"/>
    <w:rsid w:val="001D7DC3"/>
    <w:rsid w:val="001E235A"/>
    <w:rsid w:val="001E2F8E"/>
    <w:rsid w:val="001E4553"/>
    <w:rsid w:val="001F4074"/>
    <w:rsid w:val="001F532B"/>
    <w:rsid w:val="00201669"/>
    <w:rsid w:val="00203D92"/>
    <w:rsid w:val="00204696"/>
    <w:rsid w:val="00206F66"/>
    <w:rsid w:val="00207A87"/>
    <w:rsid w:val="00207C38"/>
    <w:rsid w:val="002157C4"/>
    <w:rsid w:val="00215CE6"/>
    <w:rsid w:val="00220606"/>
    <w:rsid w:val="00220B17"/>
    <w:rsid w:val="00220FCE"/>
    <w:rsid w:val="0022219F"/>
    <w:rsid w:val="00225539"/>
    <w:rsid w:val="0023117C"/>
    <w:rsid w:val="00232FF5"/>
    <w:rsid w:val="00234A36"/>
    <w:rsid w:val="0024008F"/>
    <w:rsid w:val="0024312D"/>
    <w:rsid w:val="00243D34"/>
    <w:rsid w:val="0024445E"/>
    <w:rsid w:val="00247D9D"/>
    <w:rsid w:val="0025121E"/>
    <w:rsid w:val="00253B57"/>
    <w:rsid w:val="00254F06"/>
    <w:rsid w:val="002560E7"/>
    <w:rsid w:val="00257867"/>
    <w:rsid w:val="00260807"/>
    <w:rsid w:val="00260ABF"/>
    <w:rsid w:val="0026175E"/>
    <w:rsid w:val="00263108"/>
    <w:rsid w:val="002649F2"/>
    <w:rsid w:val="00265E6B"/>
    <w:rsid w:val="00267194"/>
    <w:rsid w:val="002714B7"/>
    <w:rsid w:val="002733A0"/>
    <w:rsid w:val="002736D6"/>
    <w:rsid w:val="002802E2"/>
    <w:rsid w:val="0028283C"/>
    <w:rsid w:val="00282FDF"/>
    <w:rsid w:val="002844DF"/>
    <w:rsid w:val="00285AE5"/>
    <w:rsid w:val="0028748A"/>
    <w:rsid w:val="002900F1"/>
    <w:rsid w:val="00290323"/>
    <w:rsid w:val="0029141E"/>
    <w:rsid w:val="00294854"/>
    <w:rsid w:val="00296EAD"/>
    <w:rsid w:val="002978F5"/>
    <w:rsid w:val="00297EBB"/>
    <w:rsid w:val="002A2558"/>
    <w:rsid w:val="002A28AF"/>
    <w:rsid w:val="002A2E5F"/>
    <w:rsid w:val="002A68CD"/>
    <w:rsid w:val="002A6B42"/>
    <w:rsid w:val="002A6CB4"/>
    <w:rsid w:val="002B145D"/>
    <w:rsid w:val="002B166C"/>
    <w:rsid w:val="002B1740"/>
    <w:rsid w:val="002B186A"/>
    <w:rsid w:val="002B3144"/>
    <w:rsid w:val="002C0CFD"/>
    <w:rsid w:val="002C4732"/>
    <w:rsid w:val="002C583E"/>
    <w:rsid w:val="002C6A6A"/>
    <w:rsid w:val="002C6F47"/>
    <w:rsid w:val="002D0E49"/>
    <w:rsid w:val="002D23D6"/>
    <w:rsid w:val="002D2FD7"/>
    <w:rsid w:val="002D4166"/>
    <w:rsid w:val="002E244C"/>
    <w:rsid w:val="002F35A9"/>
    <w:rsid w:val="002F398F"/>
    <w:rsid w:val="002F42E7"/>
    <w:rsid w:val="003001B4"/>
    <w:rsid w:val="00300288"/>
    <w:rsid w:val="003049B6"/>
    <w:rsid w:val="0031118D"/>
    <w:rsid w:val="00314E03"/>
    <w:rsid w:val="0031516B"/>
    <w:rsid w:val="00317012"/>
    <w:rsid w:val="00323DA8"/>
    <w:rsid w:val="003247FB"/>
    <w:rsid w:val="0032567F"/>
    <w:rsid w:val="00326D23"/>
    <w:rsid w:val="003279E2"/>
    <w:rsid w:val="0033247E"/>
    <w:rsid w:val="003342EE"/>
    <w:rsid w:val="00334A2C"/>
    <w:rsid w:val="00334FC1"/>
    <w:rsid w:val="00335B2E"/>
    <w:rsid w:val="00336303"/>
    <w:rsid w:val="00344029"/>
    <w:rsid w:val="00351C4D"/>
    <w:rsid w:val="00352C0E"/>
    <w:rsid w:val="003535E0"/>
    <w:rsid w:val="003551D6"/>
    <w:rsid w:val="003572E7"/>
    <w:rsid w:val="0036477A"/>
    <w:rsid w:val="0036749D"/>
    <w:rsid w:val="00367972"/>
    <w:rsid w:val="00374E48"/>
    <w:rsid w:val="003801B6"/>
    <w:rsid w:val="00380DCF"/>
    <w:rsid w:val="00381403"/>
    <w:rsid w:val="0038488C"/>
    <w:rsid w:val="00384FEA"/>
    <w:rsid w:val="00387CF9"/>
    <w:rsid w:val="003909F1"/>
    <w:rsid w:val="003910C7"/>
    <w:rsid w:val="0039419E"/>
    <w:rsid w:val="0039437D"/>
    <w:rsid w:val="00397BE8"/>
    <w:rsid w:val="003A3835"/>
    <w:rsid w:val="003A4B91"/>
    <w:rsid w:val="003A61B3"/>
    <w:rsid w:val="003B0CA7"/>
    <w:rsid w:val="003B55D6"/>
    <w:rsid w:val="003B58FD"/>
    <w:rsid w:val="003B760D"/>
    <w:rsid w:val="003C2408"/>
    <w:rsid w:val="003C6119"/>
    <w:rsid w:val="003C6524"/>
    <w:rsid w:val="003C71D4"/>
    <w:rsid w:val="003D0C26"/>
    <w:rsid w:val="003D18F5"/>
    <w:rsid w:val="003D282D"/>
    <w:rsid w:val="003D2953"/>
    <w:rsid w:val="003D308E"/>
    <w:rsid w:val="003D35E9"/>
    <w:rsid w:val="003D5068"/>
    <w:rsid w:val="003D6291"/>
    <w:rsid w:val="003D7F14"/>
    <w:rsid w:val="003E7562"/>
    <w:rsid w:val="003F1F86"/>
    <w:rsid w:val="003F2856"/>
    <w:rsid w:val="003F29C5"/>
    <w:rsid w:val="003F30D4"/>
    <w:rsid w:val="003F6F9A"/>
    <w:rsid w:val="003F7252"/>
    <w:rsid w:val="00402414"/>
    <w:rsid w:val="004057A6"/>
    <w:rsid w:val="00405AD8"/>
    <w:rsid w:val="00405BFB"/>
    <w:rsid w:val="0041041E"/>
    <w:rsid w:val="004119F6"/>
    <w:rsid w:val="004130E7"/>
    <w:rsid w:val="004146EB"/>
    <w:rsid w:val="00425454"/>
    <w:rsid w:val="00425771"/>
    <w:rsid w:val="00425FD8"/>
    <w:rsid w:val="00430C86"/>
    <w:rsid w:val="00431B0A"/>
    <w:rsid w:val="00432F68"/>
    <w:rsid w:val="00433521"/>
    <w:rsid w:val="004371F6"/>
    <w:rsid w:val="004374E7"/>
    <w:rsid w:val="0044014B"/>
    <w:rsid w:val="00444809"/>
    <w:rsid w:val="004515CE"/>
    <w:rsid w:val="004549B7"/>
    <w:rsid w:val="0045762F"/>
    <w:rsid w:val="004579FD"/>
    <w:rsid w:val="004607B8"/>
    <w:rsid w:val="0046176A"/>
    <w:rsid w:val="00461918"/>
    <w:rsid w:val="0046315E"/>
    <w:rsid w:val="00464568"/>
    <w:rsid w:val="0046524E"/>
    <w:rsid w:val="0046710E"/>
    <w:rsid w:val="004760FE"/>
    <w:rsid w:val="00476CD5"/>
    <w:rsid w:val="004778D9"/>
    <w:rsid w:val="00480707"/>
    <w:rsid w:val="00481B10"/>
    <w:rsid w:val="00486F82"/>
    <w:rsid w:val="00494A8E"/>
    <w:rsid w:val="004A0567"/>
    <w:rsid w:val="004A1AF6"/>
    <w:rsid w:val="004A2897"/>
    <w:rsid w:val="004A7223"/>
    <w:rsid w:val="004B6ABB"/>
    <w:rsid w:val="004C04C2"/>
    <w:rsid w:val="004C47F0"/>
    <w:rsid w:val="004C5DBB"/>
    <w:rsid w:val="004C6294"/>
    <w:rsid w:val="004C6590"/>
    <w:rsid w:val="004C7707"/>
    <w:rsid w:val="004D31A7"/>
    <w:rsid w:val="004D52FA"/>
    <w:rsid w:val="004D5C7C"/>
    <w:rsid w:val="004D5D95"/>
    <w:rsid w:val="004D7C99"/>
    <w:rsid w:val="004E14C8"/>
    <w:rsid w:val="004E22A1"/>
    <w:rsid w:val="004E6D40"/>
    <w:rsid w:val="004F2A4D"/>
    <w:rsid w:val="004F352C"/>
    <w:rsid w:val="004F49AE"/>
    <w:rsid w:val="004F77CF"/>
    <w:rsid w:val="0050077D"/>
    <w:rsid w:val="00506481"/>
    <w:rsid w:val="0051067F"/>
    <w:rsid w:val="00513E15"/>
    <w:rsid w:val="0052113F"/>
    <w:rsid w:val="00522816"/>
    <w:rsid w:val="00524F7F"/>
    <w:rsid w:val="00525BEB"/>
    <w:rsid w:val="00532DBB"/>
    <w:rsid w:val="00535808"/>
    <w:rsid w:val="00537255"/>
    <w:rsid w:val="00540293"/>
    <w:rsid w:val="005442FB"/>
    <w:rsid w:val="0054594B"/>
    <w:rsid w:val="005460D1"/>
    <w:rsid w:val="005465C8"/>
    <w:rsid w:val="0055171A"/>
    <w:rsid w:val="00552572"/>
    <w:rsid w:val="00557127"/>
    <w:rsid w:val="00561188"/>
    <w:rsid w:val="00563468"/>
    <w:rsid w:val="00570237"/>
    <w:rsid w:val="00571051"/>
    <w:rsid w:val="00571612"/>
    <w:rsid w:val="005721D0"/>
    <w:rsid w:val="0057490A"/>
    <w:rsid w:val="00577286"/>
    <w:rsid w:val="00577A68"/>
    <w:rsid w:val="00577C2C"/>
    <w:rsid w:val="00577CDF"/>
    <w:rsid w:val="00577E75"/>
    <w:rsid w:val="00577F52"/>
    <w:rsid w:val="0058135E"/>
    <w:rsid w:val="00581A29"/>
    <w:rsid w:val="00585219"/>
    <w:rsid w:val="005916B5"/>
    <w:rsid w:val="005A1B95"/>
    <w:rsid w:val="005A2EC4"/>
    <w:rsid w:val="005A7651"/>
    <w:rsid w:val="005A7783"/>
    <w:rsid w:val="005C40B8"/>
    <w:rsid w:val="005C506D"/>
    <w:rsid w:val="005C7F81"/>
    <w:rsid w:val="005D55C7"/>
    <w:rsid w:val="005D5778"/>
    <w:rsid w:val="005E2F2A"/>
    <w:rsid w:val="005E3239"/>
    <w:rsid w:val="005F3B33"/>
    <w:rsid w:val="005F3F8D"/>
    <w:rsid w:val="00604692"/>
    <w:rsid w:val="00604F68"/>
    <w:rsid w:val="00606517"/>
    <w:rsid w:val="0060714F"/>
    <w:rsid w:val="00607924"/>
    <w:rsid w:val="00614E0E"/>
    <w:rsid w:val="00621A08"/>
    <w:rsid w:val="0062310F"/>
    <w:rsid w:val="006234D5"/>
    <w:rsid w:val="006252C6"/>
    <w:rsid w:val="00625348"/>
    <w:rsid w:val="00627922"/>
    <w:rsid w:val="00631F09"/>
    <w:rsid w:val="006356D8"/>
    <w:rsid w:val="00642C83"/>
    <w:rsid w:val="00643A34"/>
    <w:rsid w:val="0064425D"/>
    <w:rsid w:val="00644D15"/>
    <w:rsid w:val="00650492"/>
    <w:rsid w:val="0065140D"/>
    <w:rsid w:val="006518A5"/>
    <w:rsid w:val="00653F0C"/>
    <w:rsid w:val="00655806"/>
    <w:rsid w:val="00657013"/>
    <w:rsid w:val="00661552"/>
    <w:rsid w:val="006615EC"/>
    <w:rsid w:val="00661751"/>
    <w:rsid w:val="00661B05"/>
    <w:rsid w:val="00672DCF"/>
    <w:rsid w:val="00674773"/>
    <w:rsid w:val="00674783"/>
    <w:rsid w:val="00675C81"/>
    <w:rsid w:val="00682756"/>
    <w:rsid w:val="00683602"/>
    <w:rsid w:val="00684310"/>
    <w:rsid w:val="006901DD"/>
    <w:rsid w:val="00693E2F"/>
    <w:rsid w:val="006A0601"/>
    <w:rsid w:val="006A16CD"/>
    <w:rsid w:val="006A6147"/>
    <w:rsid w:val="006C1705"/>
    <w:rsid w:val="006C205D"/>
    <w:rsid w:val="006D026C"/>
    <w:rsid w:val="006D052A"/>
    <w:rsid w:val="006D1243"/>
    <w:rsid w:val="006D1E31"/>
    <w:rsid w:val="006D3A64"/>
    <w:rsid w:val="006D5EB1"/>
    <w:rsid w:val="006D7B05"/>
    <w:rsid w:val="006E2582"/>
    <w:rsid w:val="006E27D7"/>
    <w:rsid w:val="006E57F8"/>
    <w:rsid w:val="006E7F8D"/>
    <w:rsid w:val="006F21BD"/>
    <w:rsid w:val="006F3B01"/>
    <w:rsid w:val="006F77A0"/>
    <w:rsid w:val="00700A98"/>
    <w:rsid w:val="00705490"/>
    <w:rsid w:val="00713B94"/>
    <w:rsid w:val="00713F01"/>
    <w:rsid w:val="007148B6"/>
    <w:rsid w:val="00714FD4"/>
    <w:rsid w:val="007212F7"/>
    <w:rsid w:val="00722A89"/>
    <w:rsid w:val="007256C5"/>
    <w:rsid w:val="007335CC"/>
    <w:rsid w:val="007337C2"/>
    <w:rsid w:val="00733800"/>
    <w:rsid w:val="007359A9"/>
    <w:rsid w:val="0074332C"/>
    <w:rsid w:val="007436CD"/>
    <w:rsid w:val="00744122"/>
    <w:rsid w:val="00745929"/>
    <w:rsid w:val="00745C3D"/>
    <w:rsid w:val="00754E22"/>
    <w:rsid w:val="00760141"/>
    <w:rsid w:val="00763B6B"/>
    <w:rsid w:val="0076612E"/>
    <w:rsid w:val="00766FEC"/>
    <w:rsid w:val="0076717F"/>
    <w:rsid w:val="00770BD4"/>
    <w:rsid w:val="00771789"/>
    <w:rsid w:val="00773A5A"/>
    <w:rsid w:val="007774E9"/>
    <w:rsid w:val="00777F9E"/>
    <w:rsid w:val="00781698"/>
    <w:rsid w:val="007826DC"/>
    <w:rsid w:val="0078446B"/>
    <w:rsid w:val="00784D38"/>
    <w:rsid w:val="00785061"/>
    <w:rsid w:val="00785C78"/>
    <w:rsid w:val="00791ED8"/>
    <w:rsid w:val="0079311B"/>
    <w:rsid w:val="0079439D"/>
    <w:rsid w:val="00794A5B"/>
    <w:rsid w:val="00797C61"/>
    <w:rsid w:val="007A116C"/>
    <w:rsid w:val="007B2CC6"/>
    <w:rsid w:val="007B5948"/>
    <w:rsid w:val="007B5F8E"/>
    <w:rsid w:val="007C2731"/>
    <w:rsid w:val="007C420D"/>
    <w:rsid w:val="007C661A"/>
    <w:rsid w:val="007C68EC"/>
    <w:rsid w:val="007C77E1"/>
    <w:rsid w:val="007D2B02"/>
    <w:rsid w:val="007D38A0"/>
    <w:rsid w:val="007D5B1B"/>
    <w:rsid w:val="007D6854"/>
    <w:rsid w:val="007D6E0F"/>
    <w:rsid w:val="007E3727"/>
    <w:rsid w:val="007E43DC"/>
    <w:rsid w:val="007E7F5C"/>
    <w:rsid w:val="007F13B0"/>
    <w:rsid w:val="007F2BD4"/>
    <w:rsid w:val="007F472D"/>
    <w:rsid w:val="007F7DD0"/>
    <w:rsid w:val="00801CEE"/>
    <w:rsid w:val="00802746"/>
    <w:rsid w:val="00802EC6"/>
    <w:rsid w:val="0080499A"/>
    <w:rsid w:val="0080507F"/>
    <w:rsid w:val="00811F90"/>
    <w:rsid w:val="008138E9"/>
    <w:rsid w:val="00813F97"/>
    <w:rsid w:val="00815C70"/>
    <w:rsid w:val="008241B4"/>
    <w:rsid w:val="0084161F"/>
    <w:rsid w:val="00842BEB"/>
    <w:rsid w:val="008458A6"/>
    <w:rsid w:val="00850834"/>
    <w:rsid w:val="008527C8"/>
    <w:rsid w:val="008609CB"/>
    <w:rsid w:val="008647C8"/>
    <w:rsid w:val="00867A26"/>
    <w:rsid w:val="008718C7"/>
    <w:rsid w:val="00872552"/>
    <w:rsid w:val="008725CF"/>
    <w:rsid w:val="00872D2B"/>
    <w:rsid w:val="008746E4"/>
    <w:rsid w:val="00881465"/>
    <w:rsid w:val="00881BFB"/>
    <w:rsid w:val="008820F6"/>
    <w:rsid w:val="00882ACA"/>
    <w:rsid w:val="0089340B"/>
    <w:rsid w:val="008969BD"/>
    <w:rsid w:val="008A0BCF"/>
    <w:rsid w:val="008A505B"/>
    <w:rsid w:val="008B1224"/>
    <w:rsid w:val="008B1287"/>
    <w:rsid w:val="008B510F"/>
    <w:rsid w:val="008B5395"/>
    <w:rsid w:val="008B5A5A"/>
    <w:rsid w:val="008B5EB7"/>
    <w:rsid w:val="008B658F"/>
    <w:rsid w:val="008C22CF"/>
    <w:rsid w:val="008C2CF7"/>
    <w:rsid w:val="008C64A6"/>
    <w:rsid w:val="008C74A2"/>
    <w:rsid w:val="008C7A9D"/>
    <w:rsid w:val="008D09BE"/>
    <w:rsid w:val="008D1D69"/>
    <w:rsid w:val="008D29F3"/>
    <w:rsid w:val="008D3C14"/>
    <w:rsid w:val="008F5228"/>
    <w:rsid w:val="008F5421"/>
    <w:rsid w:val="008F6D13"/>
    <w:rsid w:val="00902E86"/>
    <w:rsid w:val="00903C18"/>
    <w:rsid w:val="00906494"/>
    <w:rsid w:val="00907234"/>
    <w:rsid w:val="0091367C"/>
    <w:rsid w:val="00913B9B"/>
    <w:rsid w:val="00913BB7"/>
    <w:rsid w:val="00915B4B"/>
    <w:rsid w:val="00917753"/>
    <w:rsid w:val="00921DB6"/>
    <w:rsid w:val="00923191"/>
    <w:rsid w:val="009241F6"/>
    <w:rsid w:val="009249A6"/>
    <w:rsid w:val="0092591B"/>
    <w:rsid w:val="00926617"/>
    <w:rsid w:val="0093081D"/>
    <w:rsid w:val="00932F10"/>
    <w:rsid w:val="00934E1B"/>
    <w:rsid w:val="009369DD"/>
    <w:rsid w:val="00941BCA"/>
    <w:rsid w:val="00946AE1"/>
    <w:rsid w:val="0095149F"/>
    <w:rsid w:val="00954789"/>
    <w:rsid w:val="00963444"/>
    <w:rsid w:val="009660BB"/>
    <w:rsid w:val="009722D8"/>
    <w:rsid w:val="00972F8A"/>
    <w:rsid w:val="00974C7B"/>
    <w:rsid w:val="00982AF6"/>
    <w:rsid w:val="00987141"/>
    <w:rsid w:val="00990FB4"/>
    <w:rsid w:val="009926E9"/>
    <w:rsid w:val="00992E88"/>
    <w:rsid w:val="00994820"/>
    <w:rsid w:val="009956F7"/>
    <w:rsid w:val="00997EE7"/>
    <w:rsid w:val="009A0080"/>
    <w:rsid w:val="009A1CE7"/>
    <w:rsid w:val="009A36D7"/>
    <w:rsid w:val="009A52ED"/>
    <w:rsid w:val="009A62ED"/>
    <w:rsid w:val="009B2F88"/>
    <w:rsid w:val="009B380B"/>
    <w:rsid w:val="009B49A8"/>
    <w:rsid w:val="009B4EA8"/>
    <w:rsid w:val="009B7D1B"/>
    <w:rsid w:val="009C0807"/>
    <w:rsid w:val="009C0A6A"/>
    <w:rsid w:val="009C2283"/>
    <w:rsid w:val="009D290D"/>
    <w:rsid w:val="009D51FC"/>
    <w:rsid w:val="009D54F4"/>
    <w:rsid w:val="009D6E37"/>
    <w:rsid w:val="009D7F0B"/>
    <w:rsid w:val="009E082C"/>
    <w:rsid w:val="009E281D"/>
    <w:rsid w:val="009E3D7D"/>
    <w:rsid w:val="009E4547"/>
    <w:rsid w:val="009E7089"/>
    <w:rsid w:val="009F2D66"/>
    <w:rsid w:val="009F385A"/>
    <w:rsid w:val="009F70A5"/>
    <w:rsid w:val="00A000F0"/>
    <w:rsid w:val="00A00C67"/>
    <w:rsid w:val="00A036D9"/>
    <w:rsid w:val="00A04883"/>
    <w:rsid w:val="00A0583B"/>
    <w:rsid w:val="00A063DD"/>
    <w:rsid w:val="00A06BB2"/>
    <w:rsid w:val="00A11002"/>
    <w:rsid w:val="00A13B48"/>
    <w:rsid w:val="00A15465"/>
    <w:rsid w:val="00A16F2A"/>
    <w:rsid w:val="00A1704F"/>
    <w:rsid w:val="00A21E1E"/>
    <w:rsid w:val="00A2589E"/>
    <w:rsid w:val="00A3051E"/>
    <w:rsid w:val="00A33C7B"/>
    <w:rsid w:val="00A35391"/>
    <w:rsid w:val="00A40929"/>
    <w:rsid w:val="00A409C3"/>
    <w:rsid w:val="00A42136"/>
    <w:rsid w:val="00A43C63"/>
    <w:rsid w:val="00A444DF"/>
    <w:rsid w:val="00A44CE8"/>
    <w:rsid w:val="00A46B1C"/>
    <w:rsid w:val="00A502E0"/>
    <w:rsid w:val="00A5032E"/>
    <w:rsid w:val="00A522D2"/>
    <w:rsid w:val="00A52C70"/>
    <w:rsid w:val="00A537D7"/>
    <w:rsid w:val="00A569EA"/>
    <w:rsid w:val="00A61890"/>
    <w:rsid w:val="00A61ABA"/>
    <w:rsid w:val="00A63B88"/>
    <w:rsid w:val="00A63C22"/>
    <w:rsid w:val="00A647D0"/>
    <w:rsid w:val="00A701F4"/>
    <w:rsid w:val="00A71F4D"/>
    <w:rsid w:val="00A75BF0"/>
    <w:rsid w:val="00A7698D"/>
    <w:rsid w:val="00A76F97"/>
    <w:rsid w:val="00A80033"/>
    <w:rsid w:val="00A905B0"/>
    <w:rsid w:val="00A91FB1"/>
    <w:rsid w:val="00A95581"/>
    <w:rsid w:val="00A95F04"/>
    <w:rsid w:val="00AA0959"/>
    <w:rsid w:val="00AB20AE"/>
    <w:rsid w:val="00AC215C"/>
    <w:rsid w:val="00AC3FD6"/>
    <w:rsid w:val="00AC4096"/>
    <w:rsid w:val="00AD1C23"/>
    <w:rsid w:val="00AD51F1"/>
    <w:rsid w:val="00AD7882"/>
    <w:rsid w:val="00AE1FA0"/>
    <w:rsid w:val="00AE30A1"/>
    <w:rsid w:val="00AE4B39"/>
    <w:rsid w:val="00AE5522"/>
    <w:rsid w:val="00AE719C"/>
    <w:rsid w:val="00AF141C"/>
    <w:rsid w:val="00AF1604"/>
    <w:rsid w:val="00AF35A6"/>
    <w:rsid w:val="00B03F55"/>
    <w:rsid w:val="00B11EB6"/>
    <w:rsid w:val="00B148B4"/>
    <w:rsid w:val="00B21401"/>
    <w:rsid w:val="00B21412"/>
    <w:rsid w:val="00B2344E"/>
    <w:rsid w:val="00B24B38"/>
    <w:rsid w:val="00B26F69"/>
    <w:rsid w:val="00B31349"/>
    <w:rsid w:val="00B31D4C"/>
    <w:rsid w:val="00B32C18"/>
    <w:rsid w:val="00B3361F"/>
    <w:rsid w:val="00B35B0C"/>
    <w:rsid w:val="00B3651A"/>
    <w:rsid w:val="00B365AB"/>
    <w:rsid w:val="00B40047"/>
    <w:rsid w:val="00B45CD8"/>
    <w:rsid w:val="00B5277F"/>
    <w:rsid w:val="00B56062"/>
    <w:rsid w:val="00B5677E"/>
    <w:rsid w:val="00B56E18"/>
    <w:rsid w:val="00B60CB9"/>
    <w:rsid w:val="00B64663"/>
    <w:rsid w:val="00B64AFA"/>
    <w:rsid w:val="00B66596"/>
    <w:rsid w:val="00B708C1"/>
    <w:rsid w:val="00B76284"/>
    <w:rsid w:val="00B80117"/>
    <w:rsid w:val="00B870AC"/>
    <w:rsid w:val="00B90302"/>
    <w:rsid w:val="00B92E66"/>
    <w:rsid w:val="00B935CF"/>
    <w:rsid w:val="00B94AE4"/>
    <w:rsid w:val="00B94DEB"/>
    <w:rsid w:val="00B97D37"/>
    <w:rsid w:val="00BA0D4A"/>
    <w:rsid w:val="00BA207A"/>
    <w:rsid w:val="00BA531E"/>
    <w:rsid w:val="00BA5E96"/>
    <w:rsid w:val="00BA627F"/>
    <w:rsid w:val="00BA7B64"/>
    <w:rsid w:val="00BB20CE"/>
    <w:rsid w:val="00BB233E"/>
    <w:rsid w:val="00BB4499"/>
    <w:rsid w:val="00BB76BB"/>
    <w:rsid w:val="00BC2BCD"/>
    <w:rsid w:val="00BC5D5B"/>
    <w:rsid w:val="00BC7151"/>
    <w:rsid w:val="00BC75B3"/>
    <w:rsid w:val="00BD08DE"/>
    <w:rsid w:val="00BD4026"/>
    <w:rsid w:val="00BE09BF"/>
    <w:rsid w:val="00BE09CA"/>
    <w:rsid w:val="00BE2F5E"/>
    <w:rsid w:val="00BE36E2"/>
    <w:rsid w:val="00BE3744"/>
    <w:rsid w:val="00BE59E6"/>
    <w:rsid w:val="00BE6581"/>
    <w:rsid w:val="00BE6F99"/>
    <w:rsid w:val="00BF133F"/>
    <w:rsid w:val="00BF13A6"/>
    <w:rsid w:val="00BF2393"/>
    <w:rsid w:val="00BF5759"/>
    <w:rsid w:val="00C002D5"/>
    <w:rsid w:val="00C00E2D"/>
    <w:rsid w:val="00C02D04"/>
    <w:rsid w:val="00C0699B"/>
    <w:rsid w:val="00C06D42"/>
    <w:rsid w:val="00C0707E"/>
    <w:rsid w:val="00C07B67"/>
    <w:rsid w:val="00C07E12"/>
    <w:rsid w:val="00C11278"/>
    <w:rsid w:val="00C14DD3"/>
    <w:rsid w:val="00C1554B"/>
    <w:rsid w:val="00C1578E"/>
    <w:rsid w:val="00C15B07"/>
    <w:rsid w:val="00C17F26"/>
    <w:rsid w:val="00C21D20"/>
    <w:rsid w:val="00C226F3"/>
    <w:rsid w:val="00C26445"/>
    <w:rsid w:val="00C266B5"/>
    <w:rsid w:val="00C30818"/>
    <w:rsid w:val="00C313C0"/>
    <w:rsid w:val="00C31C68"/>
    <w:rsid w:val="00C36EFB"/>
    <w:rsid w:val="00C449E4"/>
    <w:rsid w:val="00C47260"/>
    <w:rsid w:val="00C51CCA"/>
    <w:rsid w:val="00C52F59"/>
    <w:rsid w:val="00C54645"/>
    <w:rsid w:val="00C60850"/>
    <w:rsid w:val="00C672BB"/>
    <w:rsid w:val="00C70A15"/>
    <w:rsid w:val="00C7238C"/>
    <w:rsid w:val="00C762EA"/>
    <w:rsid w:val="00C7688B"/>
    <w:rsid w:val="00C76B27"/>
    <w:rsid w:val="00C76FA3"/>
    <w:rsid w:val="00C83338"/>
    <w:rsid w:val="00C83F03"/>
    <w:rsid w:val="00C84B59"/>
    <w:rsid w:val="00C86688"/>
    <w:rsid w:val="00C8734F"/>
    <w:rsid w:val="00C90341"/>
    <w:rsid w:val="00C903BC"/>
    <w:rsid w:val="00C9206A"/>
    <w:rsid w:val="00C95756"/>
    <w:rsid w:val="00CA0629"/>
    <w:rsid w:val="00CA3963"/>
    <w:rsid w:val="00CA4D62"/>
    <w:rsid w:val="00CA537A"/>
    <w:rsid w:val="00CB099F"/>
    <w:rsid w:val="00CB2DD1"/>
    <w:rsid w:val="00CB35A4"/>
    <w:rsid w:val="00CC1CED"/>
    <w:rsid w:val="00CC5662"/>
    <w:rsid w:val="00CC77CD"/>
    <w:rsid w:val="00CD405E"/>
    <w:rsid w:val="00CD5907"/>
    <w:rsid w:val="00CD7656"/>
    <w:rsid w:val="00CD7C7B"/>
    <w:rsid w:val="00CE17E6"/>
    <w:rsid w:val="00CE2EA1"/>
    <w:rsid w:val="00CE4427"/>
    <w:rsid w:val="00CE4A49"/>
    <w:rsid w:val="00CE4E1F"/>
    <w:rsid w:val="00CE5ADB"/>
    <w:rsid w:val="00CE7308"/>
    <w:rsid w:val="00CE794F"/>
    <w:rsid w:val="00CF0414"/>
    <w:rsid w:val="00CF4BB0"/>
    <w:rsid w:val="00D006D4"/>
    <w:rsid w:val="00D00E98"/>
    <w:rsid w:val="00D05D23"/>
    <w:rsid w:val="00D1022E"/>
    <w:rsid w:val="00D10833"/>
    <w:rsid w:val="00D11FE1"/>
    <w:rsid w:val="00D12F3E"/>
    <w:rsid w:val="00D1362E"/>
    <w:rsid w:val="00D16D13"/>
    <w:rsid w:val="00D211CA"/>
    <w:rsid w:val="00D31321"/>
    <w:rsid w:val="00D316E2"/>
    <w:rsid w:val="00D3312D"/>
    <w:rsid w:val="00D444B4"/>
    <w:rsid w:val="00D46215"/>
    <w:rsid w:val="00D50C03"/>
    <w:rsid w:val="00D526C2"/>
    <w:rsid w:val="00D527EB"/>
    <w:rsid w:val="00D55D39"/>
    <w:rsid w:val="00D56060"/>
    <w:rsid w:val="00D56339"/>
    <w:rsid w:val="00D569AB"/>
    <w:rsid w:val="00D56D5B"/>
    <w:rsid w:val="00D60E3E"/>
    <w:rsid w:val="00D6355A"/>
    <w:rsid w:val="00D649D7"/>
    <w:rsid w:val="00D659B8"/>
    <w:rsid w:val="00D664D8"/>
    <w:rsid w:val="00D85C80"/>
    <w:rsid w:val="00D87EFA"/>
    <w:rsid w:val="00D903AF"/>
    <w:rsid w:val="00D97528"/>
    <w:rsid w:val="00DA122C"/>
    <w:rsid w:val="00DA144F"/>
    <w:rsid w:val="00DA17D1"/>
    <w:rsid w:val="00DA4455"/>
    <w:rsid w:val="00DA51B2"/>
    <w:rsid w:val="00DA6339"/>
    <w:rsid w:val="00DB3AA4"/>
    <w:rsid w:val="00DB4690"/>
    <w:rsid w:val="00DB6E53"/>
    <w:rsid w:val="00DC0F41"/>
    <w:rsid w:val="00DC47CB"/>
    <w:rsid w:val="00DD1A23"/>
    <w:rsid w:val="00DD22D9"/>
    <w:rsid w:val="00DD27BC"/>
    <w:rsid w:val="00DD2A63"/>
    <w:rsid w:val="00DD3119"/>
    <w:rsid w:val="00DE3F0E"/>
    <w:rsid w:val="00DE620A"/>
    <w:rsid w:val="00DE6680"/>
    <w:rsid w:val="00DF17A5"/>
    <w:rsid w:val="00DF26F9"/>
    <w:rsid w:val="00E001A3"/>
    <w:rsid w:val="00E00580"/>
    <w:rsid w:val="00E03457"/>
    <w:rsid w:val="00E03E97"/>
    <w:rsid w:val="00E04831"/>
    <w:rsid w:val="00E04B6F"/>
    <w:rsid w:val="00E053CC"/>
    <w:rsid w:val="00E06E5E"/>
    <w:rsid w:val="00E1093C"/>
    <w:rsid w:val="00E21FE9"/>
    <w:rsid w:val="00E22FB1"/>
    <w:rsid w:val="00E251D2"/>
    <w:rsid w:val="00E3038B"/>
    <w:rsid w:val="00E32AF7"/>
    <w:rsid w:val="00E33CF0"/>
    <w:rsid w:val="00E340AF"/>
    <w:rsid w:val="00E34574"/>
    <w:rsid w:val="00E349EB"/>
    <w:rsid w:val="00E41A33"/>
    <w:rsid w:val="00E512B4"/>
    <w:rsid w:val="00E536DA"/>
    <w:rsid w:val="00E53D75"/>
    <w:rsid w:val="00E5578E"/>
    <w:rsid w:val="00E55FD6"/>
    <w:rsid w:val="00E6011E"/>
    <w:rsid w:val="00E63259"/>
    <w:rsid w:val="00E65990"/>
    <w:rsid w:val="00E65D0F"/>
    <w:rsid w:val="00E72672"/>
    <w:rsid w:val="00E741B6"/>
    <w:rsid w:val="00E764E2"/>
    <w:rsid w:val="00E76794"/>
    <w:rsid w:val="00E76989"/>
    <w:rsid w:val="00E82B68"/>
    <w:rsid w:val="00E84DC0"/>
    <w:rsid w:val="00E85B2D"/>
    <w:rsid w:val="00E85CC0"/>
    <w:rsid w:val="00E86A73"/>
    <w:rsid w:val="00E87CA8"/>
    <w:rsid w:val="00E90DB1"/>
    <w:rsid w:val="00E91158"/>
    <w:rsid w:val="00E97237"/>
    <w:rsid w:val="00EA311B"/>
    <w:rsid w:val="00EA676C"/>
    <w:rsid w:val="00EA6CAB"/>
    <w:rsid w:val="00EB12B4"/>
    <w:rsid w:val="00EB2213"/>
    <w:rsid w:val="00EB26D0"/>
    <w:rsid w:val="00EB2F39"/>
    <w:rsid w:val="00EB314D"/>
    <w:rsid w:val="00EB5846"/>
    <w:rsid w:val="00EC1CD3"/>
    <w:rsid w:val="00EC3DFB"/>
    <w:rsid w:val="00EC4672"/>
    <w:rsid w:val="00EC49CB"/>
    <w:rsid w:val="00EC77D3"/>
    <w:rsid w:val="00ED0207"/>
    <w:rsid w:val="00EE37FB"/>
    <w:rsid w:val="00EE3A6D"/>
    <w:rsid w:val="00EE3F94"/>
    <w:rsid w:val="00EF29A4"/>
    <w:rsid w:val="00EF488E"/>
    <w:rsid w:val="00F0517C"/>
    <w:rsid w:val="00F05627"/>
    <w:rsid w:val="00F0658D"/>
    <w:rsid w:val="00F07FCE"/>
    <w:rsid w:val="00F11FAC"/>
    <w:rsid w:val="00F17356"/>
    <w:rsid w:val="00F2016F"/>
    <w:rsid w:val="00F2067F"/>
    <w:rsid w:val="00F21062"/>
    <w:rsid w:val="00F221DF"/>
    <w:rsid w:val="00F22BD1"/>
    <w:rsid w:val="00F23963"/>
    <w:rsid w:val="00F2625E"/>
    <w:rsid w:val="00F4164A"/>
    <w:rsid w:val="00F43002"/>
    <w:rsid w:val="00F454E2"/>
    <w:rsid w:val="00F50271"/>
    <w:rsid w:val="00F503F4"/>
    <w:rsid w:val="00F52A8F"/>
    <w:rsid w:val="00F53BD7"/>
    <w:rsid w:val="00F54508"/>
    <w:rsid w:val="00F559D6"/>
    <w:rsid w:val="00F6127B"/>
    <w:rsid w:val="00F64502"/>
    <w:rsid w:val="00F73527"/>
    <w:rsid w:val="00F741E0"/>
    <w:rsid w:val="00F74E99"/>
    <w:rsid w:val="00F81D79"/>
    <w:rsid w:val="00F84B2A"/>
    <w:rsid w:val="00F857F1"/>
    <w:rsid w:val="00F85F15"/>
    <w:rsid w:val="00F91ACC"/>
    <w:rsid w:val="00F938AF"/>
    <w:rsid w:val="00F9461C"/>
    <w:rsid w:val="00F95A79"/>
    <w:rsid w:val="00F95DA7"/>
    <w:rsid w:val="00F964E2"/>
    <w:rsid w:val="00FA1A8D"/>
    <w:rsid w:val="00FA2585"/>
    <w:rsid w:val="00FA2E71"/>
    <w:rsid w:val="00FA5622"/>
    <w:rsid w:val="00FA5B17"/>
    <w:rsid w:val="00FA6442"/>
    <w:rsid w:val="00FB035F"/>
    <w:rsid w:val="00FB1E74"/>
    <w:rsid w:val="00FB2878"/>
    <w:rsid w:val="00FB3A7B"/>
    <w:rsid w:val="00FB4F07"/>
    <w:rsid w:val="00FB598D"/>
    <w:rsid w:val="00FC13EA"/>
    <w:rsid w:val="00FC2CA2"/>
    <w:rsid w:val="00FC303F"/>
    <w:rsid w:val="00FC36CB"/>
    <w:rsid w:val="00FC6808"/>
    <w:rsid w:val="00FC6DC1"/>
    <w:rsid w:val="00FD0561"/>
    <w:rsid w:val="00FD2A4E"/>
    <w:rsid w:val="00FE0EB2"/>
    <w:rsid w:val="00FE47E4"/>
    <w:rsid w:val="00FE49D8"/>
    <w:rsid w:val="00FE72BC"/>
    <w:rsid w:val="00FE7524"/>
    <w:rsid w:val="00FF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2"/>
    </o:shapelayout>
  </w:shapeDefaults>
  <w:decimalSymbol w:val=","/>
  <w:listSeparator w:val=";"/>
  <w14:docId w14:val="11B56B0C"/>
  <w14:defaultImageDpi w14:val="330"/>
  <w15:docId w15:val="{1C86C325-0419-422F-B094-24EC1A7A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EC4"/>
    <w:pPr>
      <w:spacing w:line="260" w:lineRule="exact"/>
      <w:ind w:left="618"/>
      <w:jc w:val="both"/>
    </w:pPr>
    <w:rPr>
      <w:rFonts w:ascii="Citroen" w:hAnsi="Citroen"/>
      <w:color w:val="4F4F4F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22D9"/>
    <w:pPr>
      <w:spacing w:after="560"/>
      <w:outlineLvl w:val="0"/>
    </w:pPr>
    <w:rPr>
      <w:b/>
      <w:color w:val="A5B43C" w:themeColor="accent4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97B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02919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E3F94"/>
    <w:pPr>
      <w:spacing w:line="480" w:lineRule="exact"/>
    </w:pPr>
    <w:rPr>
      <w:b/>
      <w:bCs/>
      <w:caps/>
      <w:noProof/>
      <w:color w:val="FFFFFF" w:themeColor="background1"/>
      <w:sz w:val="38"/>
      <w:szCs w:val="38"/>
    </w:rPr>
  </w:style>
  <w:style w:type="character" w:customStyle="1" w:styleId="SidehovedTegn">
    <w:name w:val="Sidehoved Tegn"/>
    <w:basedOn w:val="Standardskrifttypeiafsnit"/>
    <w:link w:val="Sidehoved"/>
    <w:uiPriority w:val="99"/>
    <w:rsid w:val="00EE3F94"/>
    <w:rPr>
      <w:rFonts w:ascii="Citroen" w:hAnsi="Citroen"/>
      <w:b/>
      <w:bCs/>
      <w:caps/>
      <w:noProof/>
      <w:color w:val="FFFFFF" w:themeColor="background1"/>
      <w:sz w:val="38"/>
      <w:szCs w:val="38"/>
    </w:rPr>
  </w:style>
  <w:style w:type="paragraph" w:styleId="Sidefod">
    <w:name w:val="footer"/>
    <w:basedOn w:val="Normal"/>
    <w:link w:val="SidefodTegn"/>
    <w:uiPriority w:val="99"/>
    <w:unhideWhenUsed/>
    <w:rsid w:val="00FD0561"/>
    <w:pPr>
      <w:tabs>
        <w:tab w:val="center" w:pos="4536"/>
        <w:tab w:val="right" w:pos="9072"/>
      </w:tabs>
      <w:spacing w:after="10" w:line="200" w:lineRule="exact"/>
      <w:ind w:left="0"/>
    </w:pPr>
    <w:rPr>
      <w:noProof/>
      <w:sz w:val="16"/>
      <w:szCs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FD0561"/>
    <w:rPr>
      <w:rFonts w:ascii="Citroen" w:hAnsi="Citroen"/>
      <w:noProof/>
      <w:color w:val="4F4F4F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D22D9"/>
    <w:rPr>
      <w:rFonts w:ascii="Citroen" w:hAnsi="Citroen"/>
      <w:b/>
      <w:color w:val="A5B43C" w:themeColor="accent4"/>
      <w:sz w:val="28"/>
      <w:szCs w:val="28"/>
    </w:rPr>
  </w:style>
  <w:style w:type="paragraph" w:styleId="Listeafsnit">
    <w:name w:val="List Paragraph"/>
    <w:aliases w:val="Liste à puces retrait droite,Bullet List,FooterText,List Paragraph1,numbered,Bulletr List Paragraph,列出段落,列出段落1,Parágrafo da Lista1,リスト段落1,List Paragraph11,????,????1,?????1,List Paragraph2,List Paragraph21,Listeafsnit1,F"/>
    <w:basedOn w:val="Normal"/>
    <w:link w:val="ListeafsnitTegn"/>
    <w:uiPriority w:val="34"/>
    <w:qFormat/>
    <w:rsid w:val="00763B6B"/>
    <w:pPr>
      <w:spacing w:after="280"/>
      <w:ind w:left="0"/>
    </w:pPr>
  </w:style>
  <w:style w:type="character" w:styleId="Bogenstitel">
    <w:name w:val="Book Title"/>
    <w:basedOn w:val="Standardskrifttypeiafsnit"/>
    <w:uiPriority w:val="33"/>
    <w:qFormat/>
    <w:rsid w:val="005460D1"/>
    <w:rPr>
      <w:b/>
      <w:bCs/>
      <w:smallCaps/>
      <w:spacing w:val="5"/>
    </w:rPr>
  </w:style>
  <w:style w:type="paragraph" w:customStyle="1" w:styleId="En-tteblanc">
    <w:name w:val="En-tête blanc"/>
    <w:basedOn w:val="Sidehoved"/>
    <w:qFormat/>
    <w:rsid w:val="00E5578E"/>
  </w:style>
  <w:style w:type="paragraph" w:customStyle="1" w:styleId="Pieddepage2">
    <w:name w:val="Pied de page 2"/>
    <w:basedOn w:val="Sidefod"/>
    <w:qFormat/>
    <w:rsid w:val="00FD0561"/>
    <w:pPr>
      <w:spacing w:after="0"/>
    </w:pPr>
    <w:rPr>
      <w:rFonts w:ascii="Citroen Light" w:hAnsi="Citroen Light"/>
      <w:sz w:val="14"/>
      <w:szCs w:val="14"/>
    </w:rPr>
  </w:style>
  <w:style w:type="character" w:customStyle="1" w:styleId="TitreVert">
    <w:name w:val="Titre Vert"/>
    <w:basedOn w:val="Standardskrifttypeiafsnit"/>
    <w:uiPriority w:val="1"/>
    <w:qFormat/>
    <w:rsid w:val="00EE3F94"/>
    <w:rPr>
      <w:color w:val="A5B43C" w:themeColor="accent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C77C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C77CD"/>
    <w:rPr>
      <w:rFonts w:ascii="Lucida Grande" w:hAnsi="Lucida Grande" w:cs="Lucida Grande"/>
      <w:color w:val="4F4F4F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762EA"/>
    <w:pPr>
      <w:autoSpaceDE w:val="0"/>
      <w:autoSpaceDN w:val="0"/>
      <w:adjustRightInd w:val="0"/>
      <w:spacing w:line="288" w:lineRule="auto"/>
      <w:ind w:left="0"/>
      <w:jc w:val="left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Standardskrifttypeiafsnit"/>
    <w:uiPriority w:val="99"/>
    <w:unhideWhenUsed/>
    <w:rsid w:val="00290323"/>
    <w:rPr>
      <w:color w:val="B9B9CD" w:themeColor="hyperlink"/>
      <w:u w:val="single"/>
    </w:rPr>
  </w:style>
  <w:style w:type="character" w:customStyle="1" w:styleId="Mentionnonrsolue1">
    <w:name w:val="Mention non résolue1"/>
    <w:basedOn w:val="Standardskrifttypeiafsnit"/>
    <w:uiPriority w:val="99"/>
    <w:semiHidden/>
    <w:unhideWhenUsed/>
    <w:rsid w:val="00290323"/>
    <w:rPr>
      <w:color w:val="605E5C"/>
      <w:shd w:val="clear" w:color="auto" w:fill="E1DFDD"/>
    </w:rPr>
  </w:style>
  <w:style w:type="character" w:customStyle="1" w:styleId="ListeafsnitTegn">
    <w:name w:val="Listeafsnit Tegn"/>
    <w:aliases w:val="Liste à puces retrait droite Tegn,Bullet List Tegn,FooterText Tegn,List Paragraph1 Tegn,numbered Tegn,Bulletr List Paragraph Tegn,列出段落 Tegn,列出段落1 Tegn,Parágrafo da Lista1 Tegn,リスト段落1 Tegn,List Paragraph11 Tegn,???? Tegn,????1 Tegn"/>
    <w:link w:val="Listeafsnit"/>
    <w:uiPriority w:val="34"/>
    <w:locked/>
    <w:rsid w:val="008C2CF7"/>
    <w:rPr>
      <w:rFonts w:ascii="Citroen" w:hAnsi="Citroen"/>
      <w:color w:val="4F4F4F"/>
    </w:rPr>
  </w:style>
  <w:style w:type="paragraph" w:styleId="NormalWeb">
    <w:name w:val="Normal (Web)"/>
    <w:basedOn w:val="Normal"/>
    <w:uiPriority w:val="99"/>
    <w:semiHidden/>
    <w:unhideWhenUsed/>
    <w:rsid w:val="00397BE8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color w:val="auto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97BE8"/>
    <w:rPr>
      <w:rFonts w:asciiTheme="majorHAnsi" w:eastAsiaTheme="majorEastAsia" w:hAnsiTheme="majorHAnsi" w:cstheme="majorBidi"/>
      <w:color w:val="B02919" w:themeColor="accent1" w:themeShade="BF"/>
      <w:sz w:val="26"/>
      <w:szCs w:val="26"/>
    </w:rPr>
  </w:style>
  <w:style w:type="character" w:styleId="Strk">
    <w:name w:val="Strong"/>
    <w:basedOn w:val="Standardskrifttypeiafsnit"/>
    <w:uiPriority w:val="22"/>
    <w:qFormat/>
    <w:rsid w:val="00297EBB"/>
    <w:rPr>
      <w:b/>
      <w:bCs/>
    </w:rPr>
  </w:style>
  <w:style w:type="character" w:styleId="BesgtLink">
    <w:name w:val="FollowedHyperlink"/>
    <w:basedOn w:val="Standardskrifttypeiafsnit"/>
    <w:uiPriority w:val="99"/>
    <w:semiHidden/>
    <w:unhideWhenUsed/>
    <w:rsid w:val="00781698"/>
    <w:rPr>
      <w:color w:val="A09696" w:themeColor="followedHyperlink"/>
      <w:u w:val="single"/>
    </w:rPr>
  </w:style>
  <w:style w:type="paragraph" w:styleId="Korrektur">
    <w:name w:val="Revision"/>
    <w:hidden/>
    <w:uiPriority w:val="99"/>
    <w:semiHidden/>
    <w:rsid w:val="00E91158"/>
    <w:rPr>
      <w:rFonts w:ascii="Citroen" w:hAnsi="Citroen"/>
      <w:color w:val="4F4F4F"/>
    </w:rPr>
  </w:style>
  <w:style w:type="paragraph" w:styleId="z-verstiformularen">
    <w:name w:val="HTML Top of Form"/>
    <w:basedOn w:val="Normal"/>
    <w:next w:val="Normal"/>
    <w:link w:val="z-verstiformularenTegn"/>
    <w:hidden/>
    <w:uiPriority w:val="99"/>
    <w:semiHidden/>
    <w:unhideWhenUsed/>
    <w:rsid w:val="00C00E2D"/>
    <w:pPr>
      <w:pBdr>
        <w:bottom w:val="single" w:sz="6" w:space="1" w:color="auto"/>
      </w:pBdr>
      <w:spacing w:line="240" w:lineRule="auto"/>
      <w:ind w:left="0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verstiformularenTegn">
    <w:name w:val="z-Øverst i formularen Tegn"/>
    <w:basedOn w:val="Standardskrifttypeiafsnit"/>
    <w:link w:val="z-verstiformularen"/>
    <w:uiPriority w:val="99"/>
    <w:semiHidden/>
    <w:rsid w:val="00C00E2D"/>
    <w:rPr>
      <w:rFonts w:ascii="Arial" w:eastAsia="Times New Roman" w:hAnsi="Arial" w:cs="Arial"/>
      <w:vanish/>
      <w:sz w:val="16"/>
      <w:szCs w:val="16"/>
    </w:rPr>
  </w:style>
  <w:style w:type="character" w:customStyle="1" w:styleId="font-28">
    <w:name w:val="font-28"/>
    <w:basedOn w:val="Standardskrifttypeiafsnit"/>
    <w:rsid w:val="008B5A5A"/>
  </w:style>
  <w:style w:type="character" w:customStyle="1" w:styleId="font-20">
    <w:name w:val="font-20"/>
    <w:basedOn w:val="Standardskrifttypeiafsnit"/>
    <w:rsid w:val="008B5A5A"/>
  </w:style>
  <w:style w:type="character" w:customStyle="1" w:styleId="font-18">
    <w:name w:val="font-18"/>
    <w:basedOn w:val="Standardskrifttypeiafsnit"/>
    <w:rsid w:val="008B5A5A"/>
  </w:style>
  <w:style w:type="character" w:customStyle="1" w:styleId="font-16">
    <w:name w:val="font-16"/>
    <w:basedOn w:val="Standardskrifttypeiafsnit"/>
    <w:rsid w:val="008B5A5A"/>
  </w:style>
  <w:style w:type="character" w:customStyle="1" w:styleId="q-label">
    <w:name w:val="q-label"/>
    <w:basedOn w:val="Standardskrifttypeiafsnit"/>
    <w:rsid w:val="00F7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5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5219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5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16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1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01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47472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731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50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67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70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000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64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36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64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52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17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339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68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0061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4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9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2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1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30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90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623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81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8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47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14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2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382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9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4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40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01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45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110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621210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41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37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22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9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638171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45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167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717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006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152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1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49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36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370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8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40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52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1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31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39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979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148140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666734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830401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5610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70460174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218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5583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0001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05673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62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259187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56588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971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2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2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2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6898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24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83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53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4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88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2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\SD12089\Documents\CITRO&#203;N\CBI_HINAKO_CORP_TOOLS\BASE_2017_TO_DO\Press_release-2019\Word_document\CI_press_release_2022.dotx" TargetMode="External"/></Relationships>
</file>

<file path=word/theme/theme1.xml><?xml version="1.0" encoding="utf-8"?>
<a:theme xmlns:a="http://schemas.openxmlformats.org/drawingml/2006/main" name="CITROEN_theme_161020">
  <a:themeElements>
    <a:clrScheme name="BLIP 02">
      <a:dk1>
        <a:sysClr val="windowText" lastClr="000000"/>
      </a:dk1>
      <a:lt1>
        <a:sysClr val="window" lastClr="FFFFFF"/>
      </a:lt1>
      <a:dk2>
        <a:srgbClr val="00A5B4"/>
      </a:dk2>
      <a:lt2>
        <a:srgbClr val="50BEAA"/>
      </a:lt2>
      <a:accent1>
        <a:srgbClr val="E1412D"/>
      </a:accent1>
      <a:accent2>
        <a:srgbClr val="EB6428"/>
      </a:accent2>
      <a:accent3>
        <a:srgbClr val="DC5F73"/>
      </a:accent3>
      <a:accent4>
        <a:srgbClr val="A5B43C"/>
      </a:accent4>
      <a:accent5>
        <a:srgbClr val="78C3D7"/>
      </a:accent5>
      <a:accent6>
        <a:srgbClr val="148CB4"/>
      </a:accent6>
      <a:hlink>
        <a:srgbClr val="B9B9CD"/>
      </a:hlink>
      <a:folHlink>
        <a:srgbClr val="A09696"/>
      </a:folHlink>
    </a:clrScheme>
    <a:fontScheme name="Citroën">
      <a:majorFont>
        <a:latin typeface="Citroen"/>
        <a:ea typeface=""/>
        <a:cs typeface=""/>
      </a:majorFont>
      <a:minorFont>
        <a:latin typeface="Citroen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C36FB40417749BE800FA9B75CDAA4" ma:contentTypeVersion="14" ma:contentTypeDescription="Crée un document." ma:contentTypeScope="" ma:versionID="08d0f950bd8f2de4496cb5a65c6ff361">
  <xsd:schema xmlns:xsd="http://www.w3.org/2001/XMLSchema" xmlns:xs="http://www.w3.org/2001/XMLSchema" xmlns:p="http://schemas.microsoft.com/office/2006/metadata/properties" xmlns:ns2="f1517196-2574-4823-b549-72d48e99d561" xmlns:ns3="c2b4c0ae-5b5d-477c-aecd-2dea532e16d3" targetNamespace="http://schemas.microsoft.com/office/2006/metadata/properties" ma:root="true" ma:fieldsID="711bd2b59eea1e0f19faaa58b9c9b35f" ns2:_="" ns3:_="">
    <xsd:import namespace="f1517196-2574-4823-b549-72d48e99d561"/>
    <xsd:import namespace="c2b4c0ae-5b5d-477c-aecd-2dea532e1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17196-2574-4823-b549-72d48e99d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9247bebf-ce0e-4fa1-bae7-748a1283d6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4c0ae-5b5d-477c-aecd-2dea532e16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8cbca0f-2183-4818-a129-1bb801054a7a}" ma:internalName="TaxCatchAll" ma:showField="CatchAllData" ma:web="c2b4c0ae-5b5d-477c-aecd-2dea532e16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517196-2574-4823-b549-72d48e99d561">
      <Terms xmlns="http://schemas.microsoft.com/office/infopath/2007/PartnerControls"/>
    </lcf76f155ced4ddcb4097134ff3c332f>
    <TaxCatchAll xmlns="c2b4c0ae-5b5d-477c-aecd-2dea532e16d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D8573C-87FA-4570-AA67-942947CFE6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F56385-74A6-422A-A8B3-34DEB55BD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17196-2574-4823-b549-72d48e99d561"/>
    <ds:schemaRef ds:uri="c2b4c0ae-5b5d-477c-aecd-2dea532e1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1DF6A5-0EAF-4209-A20A-ADFFB4F5851F}">
  <ds:schemaRefs>
    <ds:schemaRef ds:uri="http://schemas.microsoft.com/office/2006/metadata/properties"/>
    <ds:schemaRef ds:uri="http://schemas.microsoft.com/office/infopath/2007/PartnerControls"/>
    <ds:schemaRef ds:uri="f1517196-2574-4823-b549-72d48e99d561"/>
    <ds:schemaRef ds:uri="c2b4c0ae-5b5d-477c-aecd-2dea532e16d3"/>
  </ds:schemaRefs>
</ds:datastoreItem>
</file>

<file path=customXml/itemProps4.xml><?xml version="1.0" encoding="utf-8"?>
<ds:datastoreItem xmlns:ds="http://schemas.openxmlformats.org/officeDocument/2006/customXml" ds:itemID="{1DE3265A-1A5E-425D-8BE2-3B0E76F4DA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CI_press_release_2022.dotx</Template>
  <TotalTime>7</TotalTime>
  <Pages>1</Pages>
  <Words>298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HINAKO CETIN (EXTERNAL)</dc:creator>
  <cp:keywords/>
  <dc:description/>
  <cp:lastModifiedBy>Hanne Langsig Sørensen</cp:lastModifiedBy>
  <cp:revision>2</cp:revision>
  <cp:lastPrinted>2023-08-24T08:00:00Z</cp:lastPrinted>
  <dcterms:created xsi:type="dcterms:W3CDTF">2024-04-18T13:52:00Z</dcterms:created>
  <dcterms:modified xsi:type="dcterms:W3CDTF">2024-04-18T13:52:00Z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2022-05-30T08:41:03Z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aff8bc0a-380e-4c8a-8819-ade7ab7e528d</vt:lpwstr>
  </property>
  <property fmtid="{D5CDD505-2E9C-101B-9397-08002B2CF9AE}" pid="8" name="MSIP_Label_2fd53d93-3f4c-4b90-b511-bd6bdbb4fba9_ContentBits">
    <vt:lpwstr>0</vt:lpwstr>
  </property>
  <property fmtid="{D5CDD505-2E9C-101B-9397-08002B2CF9AE}" pid="9" name="ContentTypeId">
    <vt:lpwstr>0x010100306C36FB40417749BE800FA9B75CDAA4</vt:lpwstr>
  </property>
</Properties>
</file>