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113DDB" w14:textId="61CFAF72" w:rsidR="00E725DD" w:rsidRPr="00AE73C1" w:rsidRDefault="00E725DD">
      <w:pPr>
        <w:rPr>
          <w:b/>
          <w:sz w:val="36"/>
          <w:szCs w:val="36"/>
        </w:rPr>
      </w:pPr>
      <w:r w:rsidRPr="00AE73C1">
        <w:rPr>
          <w:b/>
          <w:sz w:val="36"/>
          <w:szCs w:val="36"/>
        </w:rPr>
        <w:t>Pho</w:t>
      </w:r>
      <w:r w:rsidR="00F43419">
        <w:rPr>
          <w:b/>
          <w:sz w:val="36"/>
          <w:szCs w:val="36"/>
        </w:rPr>
        <w:t>e</w:t>
      </w:r>
      <w:r w:rsidRPr="00AE73C1">
        <w:rPr>
          <w:b/>
          <w:sz w:val="36"/>
          <w:szCs w:val="36"/>
        </w:rPr>
        <w:t>nix til NorthSide</w:t>
      </w:r>
    </w:p>
    <w:p w14:paraId="3F7ECEA1" w14:textId="77777777" w:rsidR="00E725DD" w:rsidRPr="00AE73C1" w:rsidRDefault="00E725DD"/>
    <w:p w14:paraId="7EC9C8AE" w14:textId="7DC8D6CA" w:rsidR="00E725DD" w:rsidRPr="00AE73C1" w:rsidRDefault="00F43419">
      <w:pPr>
        <w:rPr>
          <w:b/>
        </w:rPr>
      </w:pPr>
      <w:r>
        <w:rPr>
          <w:b/>
        </w:rPr>
        <w:t>Sidste udenlandske hovednavn er franske Phoenix, der</w:t>
      </w:r>
      <w:r w:rsidR="00E725DD" w:rsidRPr="00AE73C1">
        <w:rPr>
          <w:b/>
        </w:rPr>
        <w:t xml:space="preserve"> </w:t>
      </w:r>
      <w:r w:rsidR="00C6201B" w:rsidRPr="00AE73C1">
        <w:rPr>
          <w:b/>
        </w:rPr>
        <w:t xml:space="preserve">får følgeskab af fem </w:t>
      </w:r>
      <w:r>
        <w:rPr>
          <w:b/>
        </w:rPr>
        <w:t xml:space="preserve">internationale </w:t>
      </w:r>
      <w:r w:rsidR="00C6201B" w:rsidRPr="00AE73C1">
        <w:rPr>
          <w:b/>
        </w:rPr>
        <w:t xml:space="preserve">navne, </w:t>
      </w:r>
      <w:r>
        <w:rPr>
          <w:b/>
        </w:rPr>
        <w:t>som</w:t>
      </w:r>
      <w:r w:rsidR="00C6201B" w:rsidRPr="00AE73C1">
        <w:rPr>
          <w:b/>
        </w:rPr>
        <w:t xml:space="preserve"> alle skal spille på</w:t>
      </w:r>
      <w:r w:rsidR="004A4985" w:rsidRPr="00AE73C1">
        <w:rPr>
          <w:b/>
        </w:rPr>
        <w:t xml:space="preserve"> </w:t>
      </w:r>
      <w:r w:rsidR="00A23199">
        <w:rPr>
          <w:b/>
        </w:rPr>
        <w:t>festivalens nye teltscene</w:t>
      </w:r>
      <w:r w:rsidR="0030035C">
        <w:rPr>
          <w:b/>
        </w:rPr>
        <w:t>,</w:t>
      </w:r>
      <w:r w:rsidR="00A23199">
        <w:rPr>
          <w:b/>
        </w:rPr>
        <w:t xml:space="preserve"> </w:t>
      </w:r>
      <w:r w:rsidR="001A4141" w:rsidRPr="00AE73C1">
        <w:rPr>
          <w:b/>
        </w:rPr>
        <w:t>Red Stage</w:t>
      </w:r>
      <w:r w:rsidR="0030035C">
        <w:rPr>
          <w:b/>
        </w:rPr>
        <w:t>.</w:t>
      </w:r>
    </w:p>
    <w:p w14:paraId="1E24C562" w14:textId="77777777" w:rsidR="004A4985" w:rsidRPr="00AE73C1" w:rsidRDefault="004A4985"/>
    <w:p w14:paraId="03B4F1FC" w14:textId="77777777" w:rsidR="004A4985" w:rsidRPr="00AE73C1" w:rsidRDefault="004A4985">
      <w:r w:rsidRPr="00AE73C1">
        <w:t xml:space="preserve">I december </w:t>
      </w:r>
      <w:r w:rsidR="00EF168D">
        <w:t xml:space="preserve">måned </w:t>
      </w:r>
      <w:r w:rsidRPr="00AE73C1">
        <w:t xml:space="preserve">blev det afsløret, at NorthSide </w:t>
      </w:r>
      <w:r w:rsidR="00EF168D">
        <w:t xml:space="preserve">i år </w:t>
      </w:r>
      <w:r w:rsidRPr="00AE73C1">
        <w:t xml:space="preserve">udvides med en tredje scene, </w:t>
      </w:r>
      <w:r w:rsidR="00EF168D">
        <w:t>der har fået navnet Red Stage. N</w:t>
      </w:r>
      <w:r w:rsidR="0004499A" w:rsidRPr="00AE73C1">
        <w:t xml:space="preserve">u kan vi </w:t>
      </w:r>
      <w:r w:rsidR="00EF168D">
        <w:t xml:space="preserve">sammen med annonceringen af Phoenix </w:t>
      </w:r>
      <w:r w:rsidR="0004499A" w:rsidRPr="00AE73C1">
        <w:t>løfte lidt af sløret for, hvilke bands man vil kunne opleve i det nye telt.</w:t>
      </w:r>
    </w:p>
    <w:p w14:paraId="4FB3F88F" w14:textId="77777777" w:rsidR="0004499A" w:rsidRPr="00AE73C1" w:rsidRDefault="0004499A"/>
    <w:p w14:paraId="46535FA3" w14:textId="77777777" w:rsidR="0004499A" w:rsidRPr="00AE73C1" w:rsidRDefault="0004499A">
      <w:pPr>
        <w:rPr>
          <w:b/>
        </w:rPr>
      </w:pPr>
      <w:proofErr w:type="spellStart"/>
      <w:r w:rsidRPr="00AE73C1">
        <w:rPr>
          <w:b/>
        </w:rPr>
        <w:t>Daughter</w:t>
      </w:r>
      <w:proofErr w:type="spellEnd"/>
    </w:p>
    <w:p w14:paraId="0788DA51" w14:textId="77777777" w:rsidR="0004499A" w:rsidRPr="00AE73C1" w:rsidRDefault="001B559F">
      <w:r w:rsidRPr="00AE73C1">
        <w:t xml:space="preserve">Det længeventede debutalbum fra engelske </w:t>
      </w:r>
      <w:proofErr w:type="spellStart"/>
      <w:r w:rsidR="00DF0605" w:rsidRPr="00AE73C1">
        <w:t>Daughter</w:t>
      </w:r>
      <w:proofErr w:type="spellEnd"/>
      <w:r w:rsidR="00DF0605" w:rsidRPr="00AE73C1">
        <w:t xml:space="preserve"> </w:t>
      </w:r>
      <w:r w:rsidRPr="00AE73C1">
        <w:t xml:space="preserve">udkommer til marts, </w:t>
      </w:r>
      <w:r w:rsidR="00DF0605" w:rsidRPr="00AE73C1">
        <w:t xml:space="preserve">og </w:t>
      </w:r>
      <w:r w:rsidRPr="00AE73C1">
        <w:t>de</w:t>
      </w:r>
      <w:r w:rsidR="00DF0605" w:rsidRPr="00AE73C1">
        <w:t>t</w:t>
      </w:r>
      <w:r w:rsidRPr="00AE73C1">
        <w:t xml:space="preserve"> kommer efter hele tre roste ep-udgivelser. </w:t>
      </w:r>
      <w:r w:rsidR="00DF0605" w:rsidRPr="00AE73C1">
        <w:t xml:space="preserve">Trioen er blevet kaldt et kryds mellem The </w:t>
      </w:r>
      <w:proofErr w:type="spellStart"/>
      <w:r w:rsidR="00DF0605" w:rsidRPr="00AE73C1">
        <w:t>xx</w:t>
      </w:r>
      <w:proofErr w:type="spellEnd"/>
      <w:r w:rsidR="00DF0605" w:rsidRPr="00AE73C1">
        <w:t xml:space="preserve"> og Cat Power, og </w:t>
      </w:r>
      <w:r w:rsidR="00047B71" w:rsidRPr="00AE73C1">
        <w:t>vi er meget spændte på at kunne præsentere dem på NorthSide.</w:t>
      </w:r>
    </w:p>
    <w:p w14:paraId="282C10B2" w14:textId="77777777" w:rsidR="0004499A" w:rsidRPr="00AE73C1" w:rsidRDefault="0004499A">
      <w:pPr>
        <w:rPr>
          <w:b/>
        </w:rPr>
      </w:pPr>
      <w:proofErr w:type="spellStart"/>
      <w:r w:rsidRPr="00AE73C1">
        <w:rPr>
          <w:b/>
        </w:rPr>
        <w:t>Daughter</w:t>
      </w:r>
      <w:proofErr w:type="spellEnd"/>
      <w:r w:rsidRPr="00AE73C1">
        <w:rPr>
          <w:b/>
        </w:rPr>
        <w:t xml:space="preserve"> spiller på NorthSide </w:t>
      </w:r>
      <w:r w:rsidR="001A4141" w:rsidRPr="00AE73C1">
        <w:rPr>
          <w:b/>
        </w:rPr>
        <w:t>fredag 14. juni.</w:t>
      </w:r>
    </w:p>
    <w:p w14:paraId="3D894A24" w14:textId="77777777" w:rsidR="0004499A" w:rsidRPr="00AE73C1" w:rsidRDefault="0004499A"/>
    <w:p w14:paraId="56EE19DF" w14:textId="77777777" w:rsidR="0004499A" w:rsidRPr="00AE73C1" w:rsidRDefault="0004499A">
      <w:pPr>
        <w:rPr>
          <w:b/>
        </w:rPr>
      </w:pPr>
      <w:proofErr w:type="spellStart"/>
      <w:r w:rsidRPr="00AE73C1">
        <w:rPr>
          <w:b/>
        </w:rPr>
        <w:t>Everything</w:t>
      </w:r>
      <w:proofErr w:type="spellEnd"/>
      <w:r w:rsidRPr="00AE73C1">
        <w:rPr>
          <w:b/>
        </w:rPr>
        <w:t xml:space="preserve"> </w:t>
      </w:r>
      <w:proofErr w:type="spellStart"/>
      <w:r w:rsidRPr="00AE73C1">
        <w:rPr>
          <w:b/>
        </w:rPr>
        <w:t>Everything</w:t>
      </w:r>
      <w:proofErr w:type="spellEnd"/>
    </w:p>
    <w:p w14:paraId="07637534" w14:textId="16CD0811" w:rsidR="0004499A" w:rsidRPr="00AE73C1" w:rsidRDefault="000049E2">
      <w:r w:rsidRPr="00AE73C1">
        <w:t xml:space="preserve">Manchester-kvartetten har fået deres danske gennembrud med singlen </w:t>
      </w:r>
      <w:r w:rsidR="00950B1C" w:rsidRPr="00AE73C1">
        <w:t>”</w:t>
      </w:r>
      <w:proofErr w:type="spellStart"/>
      <w:r w:rsidR="00950B1C" w:rsidRPr="00AE73C1">
        <w:t>Kemosabe</w:t>
      </w:r>
      <w:proofErr w:type="spellEnd"/>
      <w:r w:rsidR="00950B1C" w:rsidRPr="00AE73C1">
        <w:t>”</w:t>
      </w:r>
      <w:r w:rsidR="00516192" w:rsidRPr="00AE73C1">
        <w:t xml:space="preserve"> fra det roste album ”</w:t>
      </w:r>
      <w:proofErr w:type="spellStart"/>
      <w:r w:rsidR="00516192" w:rsidRPr="00AE73C1">
        <w:t>Arc</w:t>
      </w:r>
      <w:proofErr w:type="spellEnd"/>
      <w:r w:rsidR="00516192" w:rsidRPr="00AE73C1">
        <w:t xml:space="preserve">”, der er fyldt med energifyldte og fængende sange som blander pop, </w:t>
      </w:r>
      <w:proofErr w:type="spellStart"/>
      <w:r w:rsidR="00516192" w:rsidRPr="00AE73C1">
        <w:t>indierock</w:t>
      </w:r>
      <w:proofErr w:type="spellEnd"/>
      <w:r w:rsidR="00516192" w:rsidRPr="00AE73C1">
        <w:t xml:space="preserve"> og </w:t>
      </w:r>
      <w:proofErr w:type="spellStart"/>
      <w:r w:rsidR="00516192" w:rsidRPr="00AE73C1">
        <w:t>electronica</w:t>
      </w:r>
      <w:proofErr w:type="spellEnd"/>
      <w:r w:rsidR="00516192" w:rsidRPr="00AE73C1">
        <w:t xml:space="preserve">. NME </w:t>
      </w:r>
      <w:r w:rsidR="00F43419">
        <w:t xml:space="preserve">har </w:t>
      </w:r>
      <w:r w:rsidR="00516192" w:rsidRPr="00AE73C1">
        <w:t>kaldt</w:t>
      </w:r>
      <w:r w:rsidR="00F43419">
        <w:t xml:space="preserve"> </w:t>
      </w:r>
      <w:r w:rsidR="00516192" w:rsidRPr="00AE73C1">
        <w:t>deres koncerter ”</w:t>
      </w:r>
      <w:r w:rsidR="00902135" w:rsidRPr="00AE73C1">
        <w:t>utrolig</w:t>
      </w:r>
      <w:r w:rsidR="00F43419">
        <w:t>e</w:t>
      </w:r>
      <w:r w:rsidR="00902135" w:rsidRPr="00AE73C1">
        <w:t>, bizar</w:t>
      </w:r>
      <w:r w:rsidR="00F43419">
        <w:t>re</w:t>
      </w:r>
      <w:r w:rsidR="00516192" w:rsidRPr="00AE73C1">
        <w:t xml:space="preserve">, </w:t>
      </w:r>
      <w:r w:rsidR="00902135" w:rsidRPr="00AE73C1">
        <w:t>smuk</w:t>
      </w:r>
      <w:r w:rsidR="00F43419">
        <w:t>ke og sexede</w:t>
      </w:r>
      <w:r w:rsidR="00902135" w:rsidRPr="00AE73C1">
        <w:t>”, så der er helt sikkert noget at se frem til.</w:t>
      </w:r>
    </w:p>
    <w:p w14:paraId="0D9402AB" w14:textId="77777777" w:rsidR="0004499A" w:rsidRPr="00AE73C1" w:rsidRDefault="0004499A" w:rsidP="0004499A">
      <w:pPr>
        <w:rPr>
          <w:b/>
        </w:rPr>
      </w:pPr>
      <w:proofErr w:type="spellStart"/>
      <w:r w:rsidRPr="00AE73C1">
        <w:rPr>
          <w:b/>
        </w:rPr>
        <w:t>Everything</w:t>
      </w:r>
      <w:proofErr w:type="spellEnd"/>
      <w:r w:rsidRPr="00AE73C1">
        <w:rPr>
          <w:b/>
        </w:rPr>
        <w:t xml:space="preserve"> </w:t>
      </w:r>
      <w:proofErr w:type="spellStart"/>
      <w:r w:rsidRPr="00AE73C1">
        <w:rPr>
          <w:b/>
        </w:rPr>
        <w:t>Everything</w:t>
      </w:r>
      <w:proofErr w:type="spellEnd"/>
      <w:r w:rsidRPr="00AE73C1">
        <w:rPr>
          <w:b/>
        </w:rPr>
        <w:t xml:space="preserve"> spiller på NorthSide</w:t>
      </w:r>
      <w:r w:rsidR="001A4141" w:rsidRPr="00AE73C1">
        <w:rPr>
          <w:b/>
        </w:rPr>
        <w:t xml:space="preserve"> lørdag 15. juni.</w:t>
      </w:r>
    </w:p>
    <w:p w14:paraId="02370522" w14:textId="77777777" w:rsidR="0004499A" w:rsidRPr="00AE73C1" w:rsidRDefault="0004499A"/>
    <w:p w14:paraId="13CCA6DF" w14:textId="77777777" w:rsidR="0004499A" w:rsidRPr="00AE73C1" w:rsidRDefault="0004499A" w:rsidP="0004499A">
      <w:pPr>
        <w:rPr>
          <w:b/>
        </w:rPr>
      </w:pPr>
      <w:r w:rsidRPr="00AE73C1">
        <w:rPr>
          <w:b/>
        </w:rPr>
        <w:t>Imagine Dragons</w:t>
      </w:r>
    </w:p>
    <w:p w14:paraId="2D2A715D" w14:textId="0EBC0524" w:rsidR="0004499A" w:rsidRPr="00AE73C1" w:rsidRDefault="00E01AE5" w:rsidP="0004499A">
      <w:pPr>
        <w:rPr>
          <w:rFonts w:cs="Arial"/>
          <w:color w:val="262626"/>
        </w:rPr>
      </w:pPr>
      <w:r w:rsidRPr="00AE73C1">
        <w:rPr>
          <w:rFonts w:cs="Arial"/>
          <w:color w:val="262626"/>
        </w:rPr>
        <w:t>Las Vegas-kvartetten har taget USA med storm og imponerede ved at nå andenpladsen på den amerikanske albumhitliste med debutpladen “</w:t>
      </w:r>
      <w:proofErr w:type="spellStart"/>
      <w:r w:rsidRPr="00AE73C1">
        <w:rPr>
          <w:rFonts w:cs="Arial"/>
          <w:color w:val="262626"/>
        </w:rPr>
        <w:t>Night</w:t>
      </w:r>
      <w:proofErr w:type="spellEnd"/>
      <w:r w:rsidRPr="00AE73C1">
        <w:rPr>
          <w:rFonts w:cs="Arial"/>
          <w:color w:val="262626"/>
        </w:rPr>
        <w:t xml:space="preserve"> Visions”. Salget er blevet hjulpet rigtig godt af hittet ”</w:t>
      </w:r>
      <w:proofErr w:type="spellStart"/>
      <w:r w:rsidRPr="00AE73C1">
        <w:rPr>
          <w:rFonts w:cs="Arial"/>
          <w:color w:val="262626"/>
        </w:rPr>
        <w:t>Radioactive</w:t>
      </w:r>
      <w:proofErr w:type="spellEnd"/>
      <w:r w:rsidRPr="00AE73C1">
        <w:rPr>
          <w:rFonts w:cs="Arial"/>
          <w:color w:val="262626"/>
        </w:rPr>
        <w:t xml:space="preserve">”, der var P3's Uundgåelige i slutningen af 2012, </w:t>
      </w:r>
      <w:r w:rsidR="00A23199">
        <w:rPr>
          <w:rFonts w:cs="Arial"/>
          <w:color w:val="262626"/>
        </w:rPr>
        <w:t>og deres mest spillede nummer den seneste måned. B</w:t>
      </w:r>
      <w:r w:rsidRPr="00AE73C1">
        <w:rPr>
          <w:rFonts w:cs="Arial"/>
          <w:color w:val="262626"/>
        </w:rPr>
        <w:t>andets p</w:t>
      </w:r>
      <w:r w:rsidR="00A23199">
        <w:rPr>
          <w:rFonts w:cs="Arial"/>
          <w:color w:val="262626"/>
        </w:rPr>
        <w:t>opularitet er konstant stigende på verdensplan, s</w:t>
      </w:r>
      <w:r w:rsidR="00524E7E" w:rsidRPr="00AE73C1">
        <w:rPr>
          <w:rFonts w:cs="Arial"/>
          <w:color w:val="262626"/>
        </w:rPr>
        <w:t xml:space="preserve">å det er </w:t>
      </w:r>
      <w:r w:rsidR="00A23199">
        <w:rPr>
          <w:rFonts w:cs="Arial"/>
          <w:color w:val="262626"/>
        </w:rPr>
        <w:t xml:space="preserve">i den grad </w:t>
      </w:r>
      <w:r w:rsidR="00524E7E" w:rsidRPr="00AE73C1">
        <w:rPr>
          <w:rFonts w:cs="Arial"/>
          <w:color w:val="262626"/>
        </w:rPr>
        <w:t xml:space="preserve">et fremadstormende band, </w:t>
      </w:r>
      <w:r w:rsidR="005734AE">
        <w:rPr>
          <w:rFonts w:cs="Arial"/>
          <w:color w:val="262626"/>
        </w:rPr>
        <w:t>der er på vej til Aarhus.</w:t>
      </w:r>
      <w:bookmarkStart w:id="0" w:name="_GoBack"/>
      <w:bookmarkEnd w:id="0"/>
    </w:p>
    <w:p w14:paraId="504BB7AE" w14:textId="77777777" w:rsidR="0004499A" w:rsidRPr="00AE73C1" w:rsidRDefault="0004499A" w:rsidP="0004499A">
      <w:pPr>
        <w:rPr>
          <w:b/>
        </w:rPr>
      </w:pPr>
      <w:r w:rsidRPr="00AE73C1">
        <w:rPr>
          <w:b/>
        </w:rPr>
        <w:t>Imagine Dragons spiller på NorthSide</w:t>
      </w:r>
      <w:r w:rsidR="001A4141" w:rsidRPr="00AE73C1">
        <w:rPr>
          <w:b/>
        </w:rPr>
        <w:t xml:space="preserve"> lørdag 15. juni.</w:t>
      </w:r>
    </w:p>
    <w:p w14:paraId="03D25F36" w14:textId="77777777" w:rsidR="0004499A" w:rsidRPr="00AE73C1" w:rsidRDefault="0004499A" w:rsidP="0004499A"/>
    <w:p w14:paraId="389B5BA8" w14:textId="77777777" w:rsidR="0004499A" w:rsidRPr="00AE73C1" w:rsidRDefault="0004499A" w:rsidP="0004499A">
      <w:pPr>
        <w:rPr>
          <w:b/>
        </w:rPr>
      </w:pPr>
      <w:r w:rsidRPr="00AE73C1">
        <w:rPr>
          <w:b/>
        </w:rPr>
        <w:t xml:space="preserve">Michael </w:t>
      </w:r>
      <w:proofErr w:type="spellStart"/>
      <w:r w:rsidRPr="00AE73C1">
        <w:rPr>
          <w:b/>
        </w:rPr>
        <w:t>Kiwanuka</w:t>
      </w:r>
      <w:proofErr w:type="spellEnd"/>
      <w:r w:rsidRPr="00AE73C1">
        <w:rPr>
          <w:b/>
        </w:rPr>
        <w:t xml:space="preserve"> </w:t>
      </w:r>
    </w:p>
    <w:p w14:paraId="3B1808FC" w14:textId="6901D171" w:rsidR="0004499A" w:rsidRPr="00AE73C1" w:rsidRDefault="00524E7E" w:rsidP="0004499A">
      <w:r w:rsidRPr="00AE73C1">
        <w:t xml:space="preserve">Den roste engelske sangskriver toppede sidste år BBC’s prestigefyldte Sound of 2012-liste efter udgivelsen af det </w:t>
      </w:r>
      <w:r w:rsidR="00F43419">
        <w:t>fortrinlige</w:t>
      </w:r>
      <w:r w:rsidRPr="00AE73C1">
        <w:t xml:space="preserve"> debutalbum ”Home Again”. </w:t>
      </w:r>
      <w:proofErr w:type="spellStart"/>
      <w:r w:rsidRPr="00AE73C1">
        <w:t>Kiwanuka</w:t>
      </w:r>
      <w:proofErr w:type="spellEnd"/>
      <w:r w:rsidRPr="00AE73C1">
        <w:t xml:space="preserve"> lægger sig i en sangskrivertradition, der trækker på soul, jazz og folk, men præsenterer </w:t>
      </w:r>
      <w:r w:rsidR="00F43419">
        <w:t>sangene</w:t>
      </w:r>
      <w:r w:rsidRPr="00AE73C1">
        <w:t xml:space="preserve"> med sit helt eget unikke udtryk</w:t>
      </w:r>
      <w:r w:rsidR="0030035C">
        <w:t xml:space="preserve">. At </w:t>
      </w:r>
      <w:proofErr w:type="spellStart"/>
      <w:r w:rsidR="0030035C">
        <w:t>Kiwanuka</w:t>
      </w:r>
      <w:proofErr w:type="spellEnd"/>
      <w:r w:rsidR="0030035C">
        <w:t xml:space="preserve"> også leverer live, kunne man opleve i København sidste år, hvor </w:t>
      </w:r>
      <w:proofErr w:type="spellStart"/>
      <w:r w:rsidR="0030035C">
        <w:t>Soundvenue</w:t>
      </w:r>
      <w:proofErr w:type="spellEnd"/>
      <w:r w:rsidR="0030035C">
        <w:t xml:space="preserve"> gav seks stjerner for en fantastisk koncert</w:t>
      </w:r>
      <w:r w:rsidRPr="00AE73C1">
        <w:t>.</w:t>
      </w:r>
      <w:r w:rsidR="0030035C">
        <w:t xml:space="preserve"> Så vi er meget glade for at kunne hente den fremragende sangskriver tilbage til Danmark.</w:t>
      </w:r>
    </w:p>
    <w:p w14:paraId="241D73EE" w14:textId="77777777" w:rsidR="0004499A" w:rsidRPr="00AE73C1" w:rsidRDefault="0004499A" w:rsidP="0004499A">
      <w:pPr>
        <w:rPr>
          <w:b/>
        </w:rPr>
      </w:pPr>
      <w:r w:rsidRPr="00AE73C1">
        <w:rPr>
          <w:b/>
        </w:rPr>
        <w:t xml:space="preserve">Michael </w:t>
      </w:r>
      <w:proofErr w:type="spellStart"/>
      <w:r w:rsidRPr="00AE73C1">
        <w:rPr>
          <w:b/>
        </w:rPr>
        <w:t>Kiwanuka</w:t>
      </w:r>
      <w:proofErr w:type="spellEnd"/>
      <w:r w:rsidRPr="00AE73C1">
        <w:rPr>
          <w:b/>
        </w:rPr>
        <w:t xml:space="preserve"> spiller på NorthSide</w:t>
      </w:r>
      <w:r w:rsidR="001A4141" w:rsidRPr="00AE73C1">
        <w:rPr>
          <w:b/>
        </w:rPr>
        <w:t xml:space="preserve"> lørdag 15. juni.</w:t>
      </w:r>
    </w:p>
    <w:p w14:paraId="18F536C6" w14:textId="77777777" w:rsidR="0004499A" w:rsidRPr="00AE73C1" w:rsidRDefault="0004499A"/>
    <w:p w14:paraId="1242FE15" w14:textId="77777777" w:rsidR="0004499A" w:rsidRPr="00AE73C1" w:rsidRDefault="0004499A">
      <w:pPr>
        <w:rPr>
          <w:b/>
        </w:rPr>
      </w:pPr>
      <w:proofErr w:type="spellStart"/>
      <w:r w:rsidRPr="00AE73C1">
        <w:rPr>
          <w:b/>
        </w:rPr>
        <w:t>Tegan</w:t>
      </w:r>
      <w:proofErr w:type="spellEnd"/>
      <w:r w:rsidRPr="00AE73C1">
        <w:rPr>
          <w:b/>
        </w:rPr>
        <w:t xml:space="preserve"> and Sara</w:t>
      </w:r>
    </w:p>
    <w:p w14:paraId="2F1A2F4A" w14:textId="1CE50529" w:rsidR="0004499A" w:rsidRPr="00AE73C1" w:rsidRDefault="00524E7E">
      <w:r w:rsidRPr="00AE73C1">
        <w:t xml:space="preserve">Den canadiske søskendeduo har siden 1999 udsendt </w:t>
      </w:r>
      <w:r w:rsidR="008A3CAB" w:rsidRPr="00AE73C1">
        <w:t xml:space="preserve">plader med alt fra beskidt </w:t>
      </w:r>
      <w:proofErr w:type="spellStart"/>
      <w:r w:rsidR="008A3CAB" w:rsidRPr="00AE73C1">
        <w:t>indiepop</w:t>
      </w:r>
      <w:proofErr w:type="spellEnd"/>
      <w:r w:rsidR="008A3CAB" w:rsidRPr="00AE73C1">
        <w:t xml:space="preserve"> til skarp </w:t>
      </w:r>
      <w:proofErr w:type="spellStart"/>
      <w:r w:rsidR="008A3CAB" w:rsidRPr="00AE73C1">
        <w:t>synthpop</w:t>
      </w:r>
      <w:proofErr w:type="spellEnd"/>
      <w:r w:rsidR="008A3CAB" w:rsidRPr="00AE73C1">
        <w:t xml:space="preserve"> og har undervejs indhentet en stribe priser i hjemlandet. </w:t>
      </w:r>
      <w:proofErr w:type="spellStart"/>
      <w:r w:rsidR="00AE73C1" w:rsidRPr="00AE73C1">
        <w:t>GAFFA</w:t>
      </w:r>
      <w:proofErr w:type="spellEnd"/>
      <w:r w:rsidR="00AE73C1" w:rsidRPr="00AE73C1">
        <w:t xml:space="preserve"> kaldte duoens seneste album ”</w:t>
      </w:r>
      <w:r w:rsidR="00AE73C1" w:rsidRPr="00AE73C1">
        <w:rPr>
          <w:rFonts w:cs="Arial"/>
          <w:color w:val="262626"/>
        </w:rPr>
        <w:t>uimodståeligt iørefaldende”</w:t>
      </w:r>
      <w:r w:rsidR="009D1909">
        <w:rPr>
          <w:rFonts w:cs="Arial"/>
          <w:color w:val="262626"/>
        </w:rPr>
        <w:t xml:space="preserve">, så det bliver spændende </w:t>
      </w:r>
      <w:r w:rsidR="0030035C">
        <w:rPr>
          <w:rFonts w:cs="Arial"/>
          <w:color w:val="262626"/>
        </w:rPr>
        <w:t>at præsentere duoens nye stil til en koncert i festivalens nye telt, Red Stage.</w:t>
      </w:r>
    </w:p>
    <w:p w14:paraId="1A95048C" w14:textId="77777777" w:rsidR="0004499A" w:rsidRPr="00AE73C1" w:rsidRDefault="0004499A" w:rsidP="0004499A">
      <w:pPr>
        <w:rPr>
          <w:b/>
        </w:rPr>
      </w:pPr>
      <w:proofErr w:type="spellStart"/>
      <w:r w:rsidRPr="00AE73C1">
        <w:rPr>
          <w:b/>
        </w:rPr>
        <w:t>Tegan</w:t>
      </w:r>
      <w:proofErr w:type="spellEnd"/>
      <w:r w:rsidRPr="00AE73C1">
        <w:rPr>
          <w:b/>
        </w:rPr>
        <w:t xml:space="preserve"> and Sara spiller på NorthSide</w:t>
      </w:r>
      <w:r w:rsidR="001A4141" w:rsidRPr="00AE73C1">
        <w:rPr>
          <w:b/>
        </w:rPr>
        <w:t xml:space="preserve"> fredag 14. juni.</w:t>
      </w:r>
    </w:p>
    <w:p w14:paraId="61DC4074" w14:textId="77777777" w:rsidR="0004499A" w:rsidRPr="00AE73C1" w:rsidRDefault="0004499A"/>
    <w:p w14:paraId="59A19AEC" w14:textId="77777777" w:rsidR="009D1909" w:rsidRDefault="009D1909">
      <w:r>
        <w:br w:type="page"/>
      </w:r>
    </w:p>
    <w:p w14:paraId="27C14872" w14:textId="77777777" w:rsidR="009D1909" w:rsidRDefault="009D1909"/>
    <w:p w14:paraId="3D0508CB" w14:textId="77777777" w:rsidR="009D1909" w:rsidRDefault="009D1909"/>
    <w:p w14:paraId="052F2340" w14:textId="77777777" w:rsidR="0004499A" w:rsidRPr="00AE73C1" w:rsidRDefault="0004499A">
      <w:r w:rsidRPr="00AE73C1">
        <w:t xml:space="preserve">Udover de fem navne til </w:t>
      </w:r>
      <w:r w:rsidR="00EF168D">
        <w:t>Red Stage</w:t>
      </w:r>
      <w:r w:rsidRPr="00AE73C1">
        <w:t xml:space="preserve"> er vi også meget stolte over at kunne </w:t>
      </w:r>
      <w:r w:rsidR="00EF168D">
        <w:t>præsentere</w:t>
      </w:r>
      <w:r w:rsidRPr="00AE73C1">
        <w:t xml:space="preserve"> det sidste internationale hovednavn til programmet.</w:t>
      </w:r>
    </w:p>
    <w:p w14:paraId="7C67F702" w14:textId="77777777" w:rsidR="0004499A" w:rsidRPr="00AE73C1" w:rsidRDefault="0004499A"/>
    <w:p w14:paraId="3B7C00BD" w14:textId="77777777" w:rsidR="0004499A" w:rsidRPr="00AE73C1" w:rsidRDefault="0004499A">
      <w:pPr>
        <w:rPr>
          <w:b/>
        </w:rPr>
      </w:pPr>
      <w:r w:rsidRPr="00AE73C1">
        <w:rPr>
          <w:b/>
        </w:rPr>
        <w:t>Phoenix</w:t>
      </w:r>
    </w:p>
    <w:p w14:paraId="1F3513A0" w14:textId="5F4F930D" w:rsidR="0004499A" w:rsidRPr="00AE73C1" w:rsidRDefault="00EF168D">
      <w:r>
        <w:t xml:space="preserve">Den franske gruppe </w:t>
      </w:r>
      <w:r w:rsidR="0023123C">
        <w:t>udsender det længeventede femte album, ”</w:t>
      </w:r>
      <w:proofErr w:type="spellStart"/>
      <w:r w:rsidR="0023123C">
        <w:t>Bankrupt</w:t>
      </w:r>
      <w:proofErr w:type="spellEnd"/>
      <w:r w:rsidR="0023123C">
        <w:t xml:space="preserve">!”, til april, </w:t>
      </w:r>
      <w:r w:rsidR="002021A2">
        <w:t>som</w:t>
      </w:r>
      <w:r w:rsidR="0023123C">
        <w:t xml:space="preserve"> følger op på det succesfulde album ”</w:t>
      </w:r>
      <w:r w:rsidR="0023123C" w:rsidRPr="0023123C">
        <w:t>Wolfgang Amadeus Phoenix</w:t>
      </w:r>
      <w:r w:rsidR="0023123C">
        <w:t xml:space="preserve">”, der gav gruppen deres store gennembrud. </w:t>
      </w:r>
      <w:r w:rsidR="002021A2">
        <w:t>Phoenix har siden 2000 stået for dansevenlig og blankpoleret popmusik, der fænger s</w:t>
      </w:r>
      <w:r w:rsidR="00F43419">
        <w:t>om de største hits fra 80’erne. M</w:t>
      </w:r>
      <w:r w:rsidR="002021A2">
        <w:t xml:space="preserve">en når det serveres med et fransk tvist får </w:t>
      </w:r>
      <w:r w:rsidR="00F43419">
        <w:t>musikken en</w:t>
      </w:r>
      <w:r w:rsidR="002021A2">
        <w:t xml:space="preserve"> moderne og </w:t>
      </w:r>
      <w:r w:rsidR="002159C4">
        <w:t>sofistikeret stil</w:t>
      </w:r>
      <w:r w:rsidR="00F43419">
        <w:t>, og dette kan blandt andet høres på den aktuelle single ”Entertainment”</w:t>
      </w:r>
      <w:r w:rsidR="002159C4">
        <w:t xml:space="preserve">. </w:t>
      </w:r>
      <w:r w:rsidR="002021A2">
        <w:t>Bandet har ikke spillet i Danmark siden 2009, så det er med stor fornøjelse, vi nu tilføjer Phoenix som det sidste internationale hovednavn til plakaten for NorthSide 2013.</w:t>
      </w:r>
    </w:p>
    <w:p w14:paraId="523EA71B" w14:textId="77777777" w:rsidR="00AD6C0A" w:rsidRPr="00AE73C1" w:rsidRDefault="00AD6C0A">
      <w:pPr>
        <w:rPr>
          <w:b/>
        </w:rPr>
      </w:pPr>
      <w:r w:rsidRPr="00AE73C1">
        <w:rPr>
          <w:b/>
        </w:rPr>
        <w:t>Phoenix spiller på NorthSide</w:t>
      </w:r>
      <w:r w:rsidR="001A4141" w:rsidRPr="00AE73C1">
        <w:rPr>
          <w:b/>
        </w:rPr>
        <w:t xml:space="preserve"> fredag 14. juni.</w:t>
      </w:r>
    </w:p>
    <w:p w14:paraId="489DA9AC" w14:textId="77777777" w:rsidR="0004499A" w:rsidRPr="00AE73C1" w:rsidRDefault="0004499A"/>
    <w:p w14:paraId="638316C8" w14:textId="77777777" w:rsidR="00AD6C0A" w:rsidRDefault="00AD6C0A" w:rsidP="00AD6C0A">
      <w:r w:rsidRPr="00AE73C1">
        <w:t xml:space="preserve">Listen af offentliggjorte navne til NorthSide 2013 er nu som følger: Alt-J (∆), </w:t>
      </w:r>
      <w:proofErr w:type="spellStart"/>
      <w:r w:rsidRPr="00AE73C1">
        <w:t>Arctic</w:t>
      </w:r>
      <w:proofErr w:type="spellEnd"/>
      <w:r w:rsidRPr="00AE73C1">
        <w:t xml:space="preserve"> </w:t>
      </w:r>
      <w:proofErr w:type="spellStart"/>
      <w:r w:rsidRPr="00AE73C1">
        <w:t>Monkeys</w:t>
      </w:r>
      <w:proofErr w:type="spellEnd"/>
      <w:r w:rsidRPr="00AE73C1">
        <w:t xml:space="preserve">, Band of Horses, </w:t>
      </w:r>
      <w:proofErr w:type="spellStart"/>
      <w:r w:rsidRPr="00AE73C1">
        <w:t>Biffy</w:t>
      </w:r>
      <w:proofErr w:type="spellEnd"/>
      <w:r w:rsidRPr="00AE73C1">
        <w:t xml:space="preserve"> </w:t>
      </w:r>
      <w:proofErr w:type="spellStart"/>
      <w:r w:rsidRPr="00AE73C1">
        <w:t>Clyro</w:t>
      </w:r>
      <w:proofErr w:type="spellEnd"/>
      <w:r w:rsidRPr="00AE73C1">
        <w:t xml:space="preserve">, </w:t>
      </w:r>
      <w:proofErr w:type="spellStart"/>
      <w:r w:rsidRPr="00AE73C1">
        <w:t>Bikstok</w:t>
      </w:r>
      <w:proofErr w:type="spellEnd"/>
      <w:r w:rsidRPr="00AE73C1">
        <w:t xml:space="preserve"> Røgsystem, Bloc Party, </w:t>
      </w:r>
      <w:proofErr w:type="spellStart"/>
      <w:r w:rsidRPr="00AE73C1">
        <w:t>Daughter</w:t>
      </w:r>
      <w:proofErr w:type="spellEnd"/>
      <w:r w:rsidRPr="00AE73C1">
        <w:t xml:space="preserve">, The </w:t>
      </w:r>
      <w:proofErr w:type="spellStart"/>
      <w:r w:rsidRPr="00AE73C1">
        <w:t>Eclectic</w:t>
      </w:r>
      <w:proofErr w:type="spellEnd"/>
      <w:r w:rsidRPr="00AE73C1">
        <w:t xml:space="preserve"> </w:t>
      </w:r>
      <w:proofErr w:type="spellStart"/>
      <w:r w:rsidRPr="00AE73C1">
        <w:t>Moniker</w:t>
      </w:r>
      <w:proofErr w:type="spellEnd"/>
      <w:r w:rsidRPr="00AE73C1">
        <w:t xml:space="preserve">, Ellie </w:t>
      </w:r>
      <w:proofErr w:type="spellStart"/>
      <w:r w:rsidRPr="00AE73C1">
        <w:t>Goulding</w:t>
      </w:r>
      <w:proofErr w:type="spellEnd"/>
      <w:r w:rsidRPr="00AE73C1">
        <w:t xml:space="preserve">, </w:t>
      </w:r>
      <w:proofErr w:type="spellStart"/>
      <w:r w:rsidRPr="00AE73C1">
        <w:t>Everything</w:t>
      </w:r>
      <w:proofErr w:type="spellEnd"/>
      <w:r w:rsidRPr="00AE73C1">
        <w:t xml:space="preserve"> </w:t>
      </w:r>
      <w:proofErr w:type="spellStart"/>
      <w:r w:rsidRPr="00AE73C1">
        <w:t>Everything</w:t>
      </w:r>
      <w:proofErr w:type="spellEnd"/>
      <w:r w:rsidRPr="00AE73C1">
        <w:t xml:space="preserve">, The </w:t>
      </w:r>
      <w:proofErr w:type="spellStart"/>
      <w:r w:rsidRPr="00AE73C1">
        <w:t>Flaming</w:t>
      </w:r>
      <w:proofErr w:type="spellEnd"/>
      <w:r w:rsidRPr="00AE73C1">
        <w:t xml:space="preserve"> </w:t>
      </w:r>
      <w:proofErr w:type="spellStart"/>
      <w:r w:rsidRPr="00AE73C1">
        <w:t>Lips</w:t>
      </w:r>
      <w:proofErr w:type="spellEnd"/>
      <w:r w:rsidRPr="00AE73C1">
        <w:t xml:space="preserve">, Fun., Gogol </w:t>
      </w:r>
      <w:proofErr w:type="spellStart"/>
      <w:r w:rsidRPr="00AE73C1">
        <w:t>Bordello</w:t>
      </w:r>
      <w:proofErr w:type="spellEnd"/>
      <w:r w:rsidRPr="00AE73C1">
        <w:t xml:space="preserve">, Imagine Dragons, </w:t>
      </w:r>
      <w:proofErr w:type="spellStart"/>
      <w:r w:rsidRPr="00AE73C1">
        <w:t>Kaizers</w:t>
      </w:r>
      <w:proofErr w:type="spellEnd"/>
      <w:r w:rsidRPr="00AE73C1">
        <w:t xml:space="preserve"> </w:t>
      </w:r>
      <w:proofErr w:type="spellStart"/>
      <w:r w:rsidRPr="00AE73C1">
        <w:t>Orchestra</w:t>
      </w:r>
      <w:proofErr w:type="spellEnd"/>
      <w:r w:rsidRPr="00AE73C1">
        <w:t xml:space="preserve">, </w:t>
      </w:r>
      <w:proofErr w:type="spellStart"/>
      <w:r w:rsidRPr="00AE73C1">
        <w:t>Keane</w:t>
      </w:r>
      <w:proofErr w:type="spellEnd"/>
      <w:r w:rsidRPr="00AE73C1">
        <w:t xml:space="preserve">, Kings of </w:t>
      </w:r>
      <w:proofErr w:type="spellStart"/>
      <w:r w:rsidRPr="00AE73C1">
        <w:t>Convenience</w:t>
      </w:r>
      <w:proofErr w:type="spellEnd"/>
      <w:r w:rsidRPr="00AE73C1">
        <w:t xml:space="preserve">, The </w:t>
      </w:r>
      <w:proofErr w:type="spellStart"/>
      <w:r w:rsidRPr="00AE73C1">
        <w:t>Knife</w:t>
      </w:r>
      <w:proofErr w:type="spellEnd"/>
      <w:r w:rsidRPr="00AE73C1">
        <w:t xml:space="preserve">, Michael </w:t>
      </w:r>
      <w:proofErr w:type="spellStart"/>
      <w:r w:rsidRPr="00AE73C1">
        <w:t>Kiwanuka</w:t>
      </w:r>
      <w:proofErr w:type="spellEnd"/>
      <w:r w:rsidRPr="00AE73C1">
        <w:t xml:space="preserve">, Modest Mouse, </w:t>
      </w:r>
      <w:proofErr w:type="spellStart"/>
      <w:r w:rsidRPr="00AE73C1">
        <w:t>Nephew</w:t>
      </w:r>
      <w:proofErr w:type="spellEnd"/>
      <w:r w:rsidRPr="00AE73C1">
        <w:t xml:space="preserve">, Nick </w:t>
      </w:r>
      <w:proofErr w:type="spellStart"/>
      <w:r w:rsidRPr="00AE73C1">
        <w:t>Cave</w:t>
      </w:r>
      <w:proofErr w:type="spellEnd"/>
      <w:r w:rsidRPr="00AE73C1">
        <w:t xml:space="preserve"> &amp; The Bad </w:t>
      </w:r>
      <w:proofErr w:type="spellStart"/>
      <w:r w:rsidRPr="00AE73C1">
        <w:t>Seeds</w:t>
      </w:r>
      <w:proofErr w:type="spellEnd"/>
      <w:r w:rsidRPr="00AE73C1">
        <w:t xml:space="preserve">, Phoenix, </w:t>
      </w:r>
      <w:proofErr w:type="spellStart"/>
      <w:r w:rsidRPr="00AE73C1">
        <w:t>Portishead</w:t>
      </w:r>
      <w:proofErr w:type="spellEnd"/>
      <w:r w:rsidRPr="00AE73C1">
        <w:t xml:space="preserve">, Rasmus Walter, Shaka </w:t>
      </w:r>
      <w:proofErr w:type="spellStart"/>
      <w:r w:rsidRPr="00AE73C1">
        <w:t>Loveless</w:t>
      </w:r>
      <w:proofErr w:type="spellEnd"/>
      <w:r w:rsidRPr="00AE73C1">
        <w:t xml:space="preserve">, Spleen United, </w:t>
      </w:r>
      <w:proofErr w:type="spellStart"/>
      <w:r w:rsidRPr="00AE73C1">
        <w:t>Tegan</w:t>
      </w:r>
      <w:proofErr w:type="spellEnd"/>
      <w:r w:rsidRPr="00AE73C1">
        <w:t xml:space="preserve"> and Sara, </w:t>
      </w:r>
      <w:proofErr w:type="spellStart"/>
      <w:r w:rsidRPr="00AE73C1">
        <w:t>Trentemøller</w:t>
      </w:r>
      <w:proofErr w:type="spellEnd"/>
      <w:r w:rsidRPr="00AE73C1">
        <w:t xml:space="preserve"> og </w:t>
      </w:r>
      <w:proofErr w:type="spellStart"/>
      <w:r w:rsidRPr="00AE73C1">
        <w:t>When</w:t>
      </w:r>
      <w:proofErr w:type="spellEnd"/>
      <w:r w:rsidRPr="00AE73C1">
        <w:t xml:space="preserve"> </w:t>
      </w:r>
      <w:proofErr w:type="spellStart"/>
      <w:r w:rsidRPr="00AE73C1">
        <w:t>Saints</w:t>
      </w:r>
      <w:proofErr w:type="spellEnd"/>
      <w:r w:rsidRPr="00AE73C1">
        <w:t xml:space="preserve"> Go Machine.</w:t>
      </w:r>
    </w:p>
    <w:p w14:paraId="370DD4B1" w14:textId="77777777" w:rsidR="002159C4" w:rsidRDefault="002159C4" w:rsidP="00AD6C0A"/>
    <w:p w14:paraId="28A56291" w14:textId="77777777" w:rsidR="002159C4" w:rsidRPr="00AE73C1" w:rsidRDefault="002159C4" w:rsidP="00AD6C0A">
      <w:r>
        <w:t>Det færdige program for NorthSide 2013 præsenteres tirsdag 5. marts.</w:t>
      </w:r>
    </w:p>
    <w:p w14:paraId="6BC32D77" w14:textId="77777777" w:rsidR="00AD6C0A" w:rsidRPr="00AE73C1" w:rsidRDefault="00AD6C0A" w:rsidP="00AD6C0A">
      <w:pPr>
        <w:rPr>
          <w:b/>
        </w:rPr>
      </w:pPr>
    </w:p>
    <w:p w14:paraId="39B41170" w14:textId="77777777" w:rsidR="00AD6C0A" w:rsidRPr="00AE73C1" w:rsidRDefault="00AD6C0A" w:rsidP="00AD6C0A">
      <w:pPr>
        <w:widowControl w:val="0"/>
        <w:autoSpaceDE w:val="0"/>
        <w:autoSpaceDN w:val="0"/>
        <w:adjustRightInd w:val="0"/>
        <w:spacing w:after="300"/>
        <w:rPr>
          <w:rFonts w:cs="Helvetica Neue"/>
          <w:color w:val="000000" w:themeColor="text1"/>
        </w:rPr>
      </w:pPr>
      <w:r w:rsidRPr="00AE73C1">
        <w:rPr>
          <w:rFonts w:cs="Helvetica Neue"/>
          <w:color w:val="000000" w:themeColor="text1"/>
        </w:rPr>
        <w:t>NorthSide 2013 afvikles i Ådalen ved Aarhus i dagene 14.-16. juni. Billetter kan købes via </w:t>
      </w:r>
      <w:hyperlink r:id="rId7" w:history="1">
        <w:r w:rsidRPr="00AE73C1">
          <w:rPr>
            <w:rStyle w:val="Llink"/>
            <w:rFonts w:cs="Helvetica Neue"/>
          </w:rPr>
          <w:t>Billetlugen.dk</w:t>
        </w:r>
      </w:hyperlink>
      <w:r w:rsidRPr="00AE73C1">
        <w:rPr>
          <w:rFonts w:cs="Helvetica Neue"/>
          <w:color w:val="000000" w:themeColor="text1"/>
        </w:rPr>
        <w:t>.</w:t>
      </w:r>
    </w:p>
    <w:p w14:paraId="4C0DBC0B" w14:textId="77777777" w:rsidR="00AD6C0A" w:rsidRPr="00AE73C1" w:rsidRDefault="00AD6C0A" w:rsidP="00AD6C0A">
      <w:r w:rsidRPr="00AE73C1">
        <w:rPr>
          <w:rFonts w:cs="Helvetica Neue"/>
          <w:color w:val="000000" w:themeColor="text1"/>
        </w:rPr>
        <w:t>Besøg </w:t>
      </w:r>
      <w:hyperlink r:id="rId8" w:history="1">
        <w:r w:rsidRPr="00AE73C1">
          <w:rPr>
            <w:rStyle w:val="Llink"/>
            <w:rFonts w:cs="Helvetica Neue"/>
          </w:rPr>
          <w:t>NorthSide.dk </w:t>
        </w:r>
      </w:hyperlink>
      <w:r w:rsidRPr="00AE73C1">
        <w:rPr>
          <w:rFonts w:cs="Helvetica Neue"/>
          <w:color w:val="000000" w:themeColor="text1"/>
        </w:rPr>
        <w:t>eller </w:t>
      </w:r>
      <w:hyperlink r:id="rId9" w:history="1">
        <w:r w:rsidRPr="00AE73C1">
          <w:rPr>
            <w:rStyle w:val="Llink"/>
            <w:rFonts w:cs="Helvetica Neue"/>
          </w:rPr>
          <w:t>facebook.com/</w:t>
        </w:r>
        <w:proofErr w:type="spellStart"/>
        <w:r w:rsidRPr="00AE73C1">
          <w:rPr>
            <w:rStyle w:val="Llink"/>
            <w:rFonts w:cs="Helvetica Neue"/>
          </w:rPr>
          <w:t>northsidefestival</w:t>
        </w:r>
        <w:proofErr w:type="spellEnd"/>
      </w:hyperlink>
      <w:r w:rsidRPr="00AE73C1">
        <w:rPr>
          <w:rFonts w:cs="Helvetica Neue"/>
          <w:color w:val="000000" w:themeColor="text1"/>
        </w:rPr>
        <w:t> for mere info om NorthSide 2013.</w:t>
      </w:r>
    </w:p>
    <w:p w14:paraId="45F3E157" w14:textId="77777777" w:rsidR="0004499A" w:rsidRPr="00AE73C1" w:rsidRDefault="0004499A"/>
    <w:sectPr w:rsidR="0004499A" w:rsidRPr="00AE73C1" w:rsidSect="00A453F7">
      <w:headerReference w:type="even" r:id="rId10"/>
      <w:headerReference w:type="default" r:id="rId11"/>
      <w:footerReference w:type="even" r:id="rId12"/>
      <w:footerReference w:type="default" r:id="rId13"/>
      <w:headerReference w:type="first" r:id="rId14"/>
      <w:footerReference w:type="first" r:id="rId15"/>
      <w:pgSz w:w="11900" w:h="16840"/>
      <w:pgMar w:top="1440" w:right="1134" w:bottom="1440" w:left="1134"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D9D445" w14:textId="77777777" w:rsidR="00A23199" w:rsidRDefault="00A23199">
      <w:r>
        <w:separator/>
      </w:r>
    </w:p>
  </w:endnote>
  <w:endnote w:type="continuationSeparator" w:id="0">
    <w:p w14:paraId="2A69CCE5" w14:textId="77777777" w:rsidR="00A23199" w:rsidRDefault="00A23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80000067"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C1680C9" w14:textId="77777777" w:rsidR="00A23199" w:rsidRDefault="00A23199">
    <w:pPr>
      <w:pStyle w:val="Sidefod"/>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22F3F56" w14:textId="77777777" w:rsidR="00A23199" w:rsidRDefault="00A23199">
    <w:pPr>
      <w:pStyle w:val="Sidefod"/>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D06B615" w14:textId="77777777" w:rsidR="00A23199" w:rsidRDefault="00A23199">
    <w:pPr>
      <w:pStyle w:val="Sidefod"/>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189D4C" w14:textId="77777777" w:rsidR="00A23199" w:rsidRDefault="00A23199">
      <w:r>
        <w:separator/>
      </w:r>
    </w:p>
  </w:footnote>
  <w:footnote w:type="continuationSeparator" w:id="0">
    <w:p w14:paraId="671F50F9" w14:textId="77777777" w:rsidR="00A23199" w:rsidRDefault="00A2319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34C341E" w14:textId="77777777" w:rsidR="00A23199" w:rsidRDefault="00A23199">
    <w:pPr>
      <w:pStyle w:val="Sidehoved"/>
    </w:pPr>
    <w:r>
      <w:rPr>
        <w:noProof/>
        <w:lang w:eastAsia="en-US"/>
      </w:rPr>
      <w:pict w14:anchorId="167334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216;mso-wrap-edited:f;mso-position-horizontal:center;mso-position-horizontal-relative:margin;mso-position-vertical:center;mso-position-vertical-relative:margin" wrapcoords="19804 461 15941 500 15315 1000 15288 1038 15941 1077 15696 1154 15642 1384 15234 1404 15098 1481 15125 1750 15859 1981 10800 2308 10800 18003 14336 18310 11670 18310 11507 18330 11507 18618 7970 18618 7263 18676 7317 18926 2529 19003 1659 19061 1550 19234 1441 19253 1278 19426 1332 19541 1550 19849 979 19965 816 20042 761 20157 244 20215 -27 20311 -27 21561 21600 21561 21600 20080 21409 19907 21273 19849 21164 19541 19994 19445 16948 19234 17056 18926 17084 18811 14554 18618 14554 18080 14390 18060 10800 18003 10800 2308 14744 2288 19886 2134 19886 2000 20348 1904 20375 1865 20076 1692 20729 1654 20892 1481 20865 1288 20022 1096 19804 769 19913 461 19804 461">
          <v:imagedata r:id="rId1" o:title="NS2013_Brevpapir_udenbeskæring"/>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186A37D" w14:textId="77777777" w:rsidR="00A23199" w:rsidRDefault="00A23199">
    <w:pPr>
      <w:pStyle w:val="Sidehoved"/>
    </w:pPr>
    <w:r>
      <w:rPr>
        <w:noProof/>
        <w:lang w:eastAsia="en-US"/>
      </w:rPr>
      <w:pict w14:anchorId="5CA602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95.3pt;height:841.9pt;z-index:-251658240;mso-wrap-edited:f;mso-position-horizontal:center;mso-position-horizontal-relative:margin;mso-position-vertical:center;mso-position-vertical-relative:margin" wrapcoords="19804 461 15941 500 15315 1000 15288 1038 15941 1077 15696 1154 15642 1384 15234 1404 15098 1481 15125 1750 15859 1981 10800 2308 10800 18003 14336 18310 11670 18310 11507 18330 11507 18618 7970 18618 7263 18676 7317 18926 2529 19003 1659 19061 1550 19234 1441 19253 1278 19426 1332 19541 1550 19849 979 19965 816 20042 761 20157 244 20215 -27 20311 -27 21561 21600 21561 21600 20080 21409 19907 21273 19849 21164 19541 19994 19445 16948 19234 17056 18926 17084 18811 14554 18618 14554 18080 14390 18060 10800 18003 10800 2308 14744 2288 19886 2134 19886 2000 20348 1904 20375 1865 20076 1692 20729 1654 20892 1481 20865 1288 20022 1096 19804 769 19913 461 19804 461">
          <v:imagedata r:id="rId1" o:title="NS2013_Brevpapir_udenbeskæring"/>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3126956" w14:textId="77777777" w:rsidR="00A23199" w:rsidRDefault="00A23199">
    <w:pPr>
      <w:pStyle w:val="Sidehoved"/>
    </w:pPr>
    <w:r>
      <w:rPr>
        <w:noProof/>
        <w:lang w:eastAsia="en-US"/>
      </w:rPr>
      <w:pict w14:anchorId="67CA66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6192;mso-wrap-edited:f;mso-position-horizontal:center;mso-position-horizontal-relative:margin;mso-position-vertical:center;mso-position-vertical-relative:margin" wrapcoords="19804 461 15941 500 15315 1000 15288 1038 15941 1077 15696 1154 15642 1384 15234 1404 15098 1481 15125 1750 15859 1981 10800 2308 10800 18003 14336 18310 11670 18310 11507 18330 11507 18618 7970 18618 7263 18676 7317 18926 2529 19003 1659 19061 1550 19234 1441 19253 1278 19426 1332 19541 1550 19849 979 19965 816 20042 761 20157 244 20215 -27 20311 -27 21561 21600 21561 21600 20080 21409 19907 21273 19849 21164 19541 19994 19445 16948 19234 17056 18926 17084 18811 14554 18618 14554 18080 14390 18060 10800 18003 10800 2308 14744 2288 19886 2134 19886 2000 20348 1904 20375 1865 20076 1692 20729 1654 20892 1481 20865 1288 20022 1096 19804 769 19913 461 19804 461">
          <v:imagedata r:id="rId1" o:title="NS2013_Brevpapir_udenbeskæring"/>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attachedTemplate r:id="rId1"/>
  <w:defaultTabStop w:val="720"/>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5DD"/>
    <w:rsid w:val="000049E2"/>
    <w:rsid w:val="0004499A"/>
    <w:rsid w:val="00047B71"/>
    <w:rsid w:val="001A4141"/>
    <w:rsid w:val="001B559F"/>
    <w:rsid w:val="001C6A6C"/>
    <w:rsid w:val="002021A2"/>
    <w:rsid w:val="002159C4"/>
    <w:rsid w:val="0023123C"/>
    <w:rsid w:val="0030035C"/>
    <w:rsid w:val="004A4985"/>
    <w:rsid w:val="00516192"/>
    <w:rsid w:val="00524E7E"/>
    <w:rsid w:val="005734AE"/>
    <w:rsid w:val="008A3CAB"/>
    <w:rsid w:val="00902135"/>
    <w:rsid w:val="00950B1C"/>
    <w:rsid w:val="009B1A83"/>
    <w:rsid w:val="009D1909"/>
    <w:rsid w:val="00A23199"/>
    <w:rsid w:val="00A453F7"/>
    <w:rsid w:val="00AD6C0A"/>
    <w:rsid w:val="00AE73C1"/>
    <w:rsid w:val="00C6201B"/>
    <w:rsid w:val="00DA56C4"/>
    <w:rsid w:val="00DF0605"/>
    <w:rsid w:val="00E01AE5"/>
    <w:rsid w:val="00E725DD"/>
    <w:rsid w:val="00EF168D"/>
    <w:rsid w:val="00F4341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33F97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dehoved">
    <w:name w:val="header"/>
    <w:basedOn w:val="Normal"/>
    <w:link w:val="SidehovedTegn"/>
    <w:uiPriority w:val="99"/>
    <w:semiHidden/>
    <w:unhideWhenUsed/>
    <w:rsid w:val="00DA56C4"/>
    <w:pPr>
      <w:tabs>
        <w:tab w:val="center" w:pos="4320"/>
        <w:tab w:val="right" w:pos="8640"/>
      </w:tabs>
    </w:pPr>
  </w:style>
  <w:style w:type="character" w:customStyle="1" w:styleId="SidehovedTegn">
    <w:name w:val="Sidehoved Tegn"/>
    <w:basedOn w:val="Standardskrifttypeiafsnit"/>
    <w:link w:val="Sidehoved"/>
    <w:uiPriority w:val="99"/>
    <w:semiHidden/>
    <w:rsid w:val="00DA56C4"/>
  </w:style>
  <w:style w:type="paragraph" w:styleId="Sidefod">
    <w:name w:val="footer"/>
    <w:basedOn w:val="Normal"/>
    <w:link w:val="SidefodTegn"/>
    <w:uiPriority w:val="99"/>
    <w:semiHidden/>
    <w:unhideWhenUsed/>
    <w:rsid w:val="00DA56C4"/>
    <w:pPr>
      <w:tabs>
        <w:tab w:val="center" w:pos="4320"/>
        <w:tab w:val="right" w:pos="8640"/>
      </w:tabs>
    </w:pPr>
  </w:style>
  <w:style w:type="character" w:customStyle="1" w:styleId="SidefodTegn">
    <w:name w:val="Sidefod Tegn"/>
    <w:basedOn w:val="Standardskrifttypeiafsnit"/>
    <w:link w:val="Sidefod"/>
    <w:uiPriority w:val="99"/>
    <w:semiHidden/>
    <w:rsid w:val="00DA56C4"/>
  </w:style>
  <w:style w:type="character" w:styleId="Llink">
    <w:name w:val="Hyperlink"/>
    <w:basedOn w:val="Standardskrifttypeiafsnit"/>
    <w:uiPriority w:val="99"/>
    <w:unhideWhenUsed/>
    <w:rsid w:val="00AD6C0A"/>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dehoved">
    <w:name w:val="header"/>
    <w:basedOn w:val="Normal"/>
    <w:link w:val="SidehovedTegn"/>
    <w:uiPriority w:val="99"/>
    <w:semiHidden/>
    <w:unhideWhenUsed/>
    <w:rsid w:val="00DA56C4"/>
    <w:pPr>
      <w:tabs>
        <w:tab w:val="center" w:pos="4320"/>
        <w:tab w:val="right" w:pos="8640"/>
      </w:tabs>
    </w:pPr>
  </w:style>
  <w:style w:type="character" w:customStyle="1" w:styleId="SidehovedTegn">
    <w:name w:val="Sidehoved Tegn"/>
    <w:basedOn w:val="Standardskrifttypeiafsnit"/>
    <w:link w:val="Sidehoved"/>
    <w:uiPriority w:val="99"/>
    <w:semiHidden/>
    <w:rsid w:val="00DA56C4"/>
  </w:style>
  <w:style w:type="paragraph" w:styleId="Sidefod">
    <w:name w:val="footer"/>
    <w:basedOn w:val="Normal"/>
    <w:link w:val="SidefodTegn"/>
    <w:uiPriority w:val="99"/>
    <w:semiHidden/>
    <w:unhideWhenUsed/>
    <w:rsid w:val="00DA56C4"/>
    <w:pPr>
      <w:tabs>
        <w:tab w:val="center" w:pos="4320"/>
        <w:tab w:val="right" w:pos="8640"/>
      </w:tabs>
    </w:pPr>
  </w:style>
  <w:style w:type="character" w:customStyle="1" w:styleId="SidefodTegn">
    <w:name w:val="Sidefod Tegn"/>
    <w:basedOn w:val="Standardskrifttypeiafsnit"/>
    <w:link w:val="Sidefod"/>
    <w:uiPriority w:val="99"/>
    <w:semiHidden/>
    <w:rsid w:val="00DA56C4"/>
  </w:style>
  <w:style w:type="character" w:styleId="Llink">
    <w:name w:val="Hyperlink"/>
    <w:basedOn w:val="Standardskrifttypeiafsnit"/>
    <w:uiPriority w:val="99"/>
    <w:unhideWhenUsed/>
    <w:rsid w:val="00AD6C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billetlugen.dk/musik/26253/northside-2013/" TargetMode="External"/><Relationship Id="rId8" Type="http://schemas.openxmlformats.org/officeDocument/2006/relationships/hyperlink" Target="http://northside.dk" TargetMode="External"/><Relationship Id="rId9" Type="http://schemas.openxmlformats.org/officeDocument/2006/relationships/hyperlink" Target="http://facebook.com/northsidefestival"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ohnfogde:Library:Application%20Support:Microsoft:Office:Brugerskabeloner:Mine%20skabeloner:NS13%20skabel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NS13 skabelon.dotx</Template>
  <TotalTime>139</TotalTime>
  <Pages>2</Pages>
  <Words>619</Words>
  <Characters>3776</Characters>
  <Application>Microsoft Macintosh Word</Application>
  <DocSecurity>0</DocSecurity>
  <Lines>31</Lines>
  <Paragraphs>8</Paragraphs>
  <ScaleCrop>false</ScaleCrop>
  <Company>WPP</Company>
  <LinksUpToDate>false</LinksUpToDate>
  <CharactersWithSpaces>4387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Fogde</dc:creator>
  <cp:keywords/>
  <cp:lastModifiedBy>John Fogde</cp:lastModifiedBy>
  <cp:revision>5</cp:revision>
  <dcterms:created xsi:type="dcterms:W3CDTF">2013-02-24T20:42:00Z</dcterms:created>
  <dcterms:modified xsi:type="dcterms:W3CDTF">2013-02-25T14:29:00Z</dcterms:modified>
</cp:coreProperties>
</file>