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CC56F" w14:textId="77777777" w:rsidR="00FA3ADF" w:rsidRPr="00C83AFC" w:rsidRDefault="00FA3ADF">
      <w:pPr>
        <w:rPr>
          <w:b/>
          <w:sz w:val="32"/>
          <w:szCs w:val="32"/>
        </w:rPr>
      </w:pPr>
    </w:p>
    <w:p w14:paraId="6ECF24EA" w14:textId="77777777" w:rsidR="00FA3ADF" w:rsidRPr="00C83AFC" w:rsidRDefault="00FA3ADF">
      <w:r w:rsidRPr="00C83AFC">
        <w:rPr>
          <w:b/>
          <w:sz w:val="32"/>
          <w:szCs w:val="32"/>
        </w:rPr>
        <w:t>NorthSide indgår sponsoraftale med Bremen Teater</w:t>
      </w:r>
    </w:p>
    <w:p w14:paraId="1BC80CF0" w14:textId="77777777" w:rsidR="00FA3ADF" w:rsidRPr="00C83AFC" w:rsidRDefault="00FA3ADF"/>
    <w:p w14:paraId="64A50443" w14:textId="3C2C8E91" w:rsidR="00FA3ADF" w:rsidRPr="00C83AFC" w:rsidRDefault="00DB3899">
      <w:pPr>
        <w:rPr>
          <w:b/>
        </w:rPr>
      </w:pPr>
      <w:r>
        <w:rPr>
          <w:b/>
        </w:rPr>
        <w:t>Den aarhusianske festival</w:t>
      </w:r>
      <w:r w:rsidR="00FA3ADF" w:rsidRPr="00C83AFC">
        <w:rPr>
          <w:b/>
        </w:rPr>
        <w:t xml:space="preserve"> er blevet spon</w:t>
      </w:r>
      <w:r w:rsidR="00C83AFC" w:rsidRPr="00C83AFC">
        <w:rPr>
          <w:b/>
        </w:rPr>
        <w:t>sor for arrangementet Nye Toner</w:t>
      </w:r>
      <w:r>
        <w:rPr>
          <w:b/>
        </w:rPr>
        <w:t xml:space="preserve"> i København</w:t>
      </w:r>
    </w:p>
    <w:p w14:paraId="29A17D92" w14:textId="77777777" w:rsidR="00FA3ADF" w:rsidRPr="00C83AFC" w:rsidRDefault="00FA3ADF"/>
    <w:p w14:paraId="335B0DDA" w14:textId="44F64084" w:rsidR="00FA3ADF" w:rsidRPr="00C83AFC" w:rsidRDefault="00FA3ADF" w:rsidP="00FA3ADF">
      <w:r w:rsidRPr="00C83AFC">
        <w:t xml:space="preserve">NorthSide har siden 2010 bakket op om musik- og kulturmiljøet i  Aarhus blandt andet gennem sponsorater eller samarbejdsaftaler med SPOT Festival, Mejlgade for Mangfoldighed, Culture Works og mange andre. Men da NorthSide henter mere end halvdelen af sit publikum uden for Aarhus, vil der fremadrettet være mere fokus på også at lave aktiviteter uden for kommunegrænsen. </w:t>
      </w:r>
      <w:r w:rsidR="00D97ACB">
        <w:t>D</w:t>
      </w:r>
      <w:r w:rsidR="00D97ACB" w:rsidRPr="00C83AFC">
        <w:t>a 20 procent af gæsterne på NorthSide både i år og sidste år kom fra København</w:t>
      </w:r>
      <w:r w:rsidR="00D97ACB">
        <w:t>, er f</w:t>
      </w:r>
      <w:r w:rsidRPr="00C83AFC">
        <w:t>ørste tiltag en ny s</w:t>
      </w:r>
      <w:r w:rsidR="00437FDC">
        <w:t>ponsoraftale med Bremen Teater. H</w:t>
      </w:r>
      <w:r w:rsidRPr="00C83AFC">
        <w:t xml:space="preserve">er er NorthSide med til at præsentere arrangementet Nye Toner, der har fokus på spændende ny dansk musik. </w:t>
      </w:r>
    </w:p>
    <w:p w14:paraId="472F266F" w14:textId="77777777" w:rsidR="00FA3ADF" w:rsidRPr="00C83AFC" w:rsidRDefault="00FA3ADF" w:rsidP="00FA3ADF"/>
    <w:p w14:paraId="76E239AD" w14:textId="77777777" w:rsidR="00FA3ADF" w:rsidRPr="00C83AFC" w:rsidRDefault="00FA3ADF" w:rsidP="00FA3ADF">
      <w:r w:rsidRPr="00C83AFC">
        <w:t>I forbindelse med det kommende arrangement Nye Toner #3 vil NorthSide desuden indtage en rolle som kurator og præsentere bandet Kites &amp; Komets.</w:t>
      </w:r>
    </w:p>
    <w:p w14:paraId="5FCB9B61" w14:textId="77777777" w:rsidR="00FA3ADF" w:rsidRPr="00C83AFC" w:rsidRDefault="00FA3ADF" w:rsidP="00FA3ADF"/>
    <w:p w14:paraId="2114CA0E" w14:textId="77777777" w:rsidR="00FA3ADF" w:rsidRPr="00C83AFC" w:rsidRDefault="00FA3ADF" w:rsidP="00FA3ADF">
      <w:r w:rsidRPr="00C83AFC">
        <w:t xml:space="preserve">- Kites &amp; Komets er navnet på Munich-sangeren Mikael Kærsgaards soloprojekt, hvor fokus er på stærke omkvæd og fængende electro pop. Vi kan se et stort potentiale i Mikaels sangskrivning, og derfor vil vi gerne præsentere ham overfor publikummet på Bremen, der allerede har ørerne indstillet til Nye Toner. </w:t>
      </w:r>
    </w:p>
    <w:p w14:paraId="3598518E" w14:textId="77777777" w:rsidR="00FA3ADF" w:rsidRPr="00C83AFC" w:rsidRDefault="00FA3ADF"/>
    <w:p w14:paraId="2F7D7F97" w14:textId="66A97293" w:rsidR="00FA3ADF" w:rsidRPr="00C83AFC" w:rsidRDefault="00FA3ADF">
      <w:r w:rsidRPr="00C83AFC">
        <w:t xml:space="preserve">Sådan siger talsmand for NorthSide, John Fogde, </w:t>
      </w:r>
      <w:r w:rsidR="00C83AFC" w:rsidRPr="00C83AFC">
        <w:t xml:space="preserve">der samtidig kan fortælle, at NorthSide fortsætter samarbejdet med Bremen Teater til januar, hvor </w:t>
      </w:r>
      <w:r w:rsidR="00DB3899">
        <w:t>NorthSide vil være sponsor for arrangementet Nye Toner #4.</w:t>
      </w:r>
    </w:p>
    <w:p w14:paraId="7C9496DF" w14:textId="77777777" w:rsidR="00C83AFC" w:rsidRPr="00C83AFC" w:rsidRDefault="00C83AFC"/>
    <w:p w14:paraId="6B6CF31A" w14:textId="7F8CC589" w:rsidR="00C83AFC" w:rsidRDefault="00C83AFC">
      <w:pPr>
        <w:rPr>
          <w:rFonts w:cs="Helvetica"/>
          <w:color w:val="3C3C3C"/>
        </w:rPr>
      </w:pPr>
      <w:r w:rsidRPr="00C83AFC">
        <w:t xml:space="preserve">Nye Toner #3 afvikles lørdag 26. </w:t>
      </w:r>
      <w:r w:rsidR="00A505E8">
        <w:t xml:space="preserve">oktober på Bremen Teater </w:t>
      </w:r>
      <w:r w:rsidRPr="00C83AFC">
        <w:t xml:space="preserve">og udover Kites &amp; Komets </w:t>
      </w:r>
      <w:r w:rsidR="00437FDC">
        <w:t xml:space="preserve">præsenteret af NorthSide </w:t>
      </w:r>
      <w:r w:rsidR="00A505E8">
        <w:t>v</w:t>
      </w:r>
      <w:r w:rsidRPr="00C83AFC">
        <w:t xml:space="preserve">il </w:t>
      </w:r>
      <w:r w:rsidR="00437FDC">
        <w:t xml:space="preserve">de øvrige </w:t>
      </w:r>
      <w:bookmarkStart w:id="0" w:name="_GoBack"/>
      <w:bookmarkEnd w:id="0"/>
      <w:r w:rsidRPr="00C83AFC">
        <w:t xml:space="preserve">kuratorerne </w:t>
      </w:r>
      <w:r w:rsidRPr="00C83AFC">
        <w:rPr>
          <w:rFonts w:cs="Helvetica"/>
          <w:color w:val="3C3C3C"/>
        </w:rPr>
        <w:t>Kasper Nørlund (Spleen United), Sys B</w:t>
      </w:r>
      <w:r w:rsidR="0016247F">
        <w:rPr>
          <w:rFonts w:cs="Helvetica"/>
          <w:color w:val="3C3C3C"/>
        </w:rPr>
        <w:t xml:space="preserve">jerre og Kaspar Kaae (CODY) </w:t>
      </w:r>
      <w:r w:rsidRPr="00C83AFC">
        <w:rPr>
          <w:rFonts w:cs="Helvetica"/>
          <w:color w:val="3C3C3C"/>
        </w:rPr>
        <w:t xml:space="preserve">præsentere </w:t>
      </w:r>
      <w:r w:rsidR="00A505E8">
        <w:rPr>
          <w:rFonts w:cs="Helvetica"/>
          <w:color w:val="3C3C3C"/>
        </w:rPr>
        <w:t xml:space="preserve">musik fra </w:t>
      </w:r>
      <w:r w:rsidRPr="00C83AFC">
        <w:rPr>
          <w:rFonts w:cs="Helvetica"/>
          <w:color w:val="3C3C3C"/>
        </w:rPr>
        <w:t xml:space="preserve">henholdsvis </w:t>
      </w:r>
      <w:r>
        <w:rPr>
          <w:rFonts w:cs="Helvetica"/>
          <w:color w:val="3C3C3C"/>
        </w:rPr>
        <w:t>Mø, Lovespeed og Chorus Grant.</w:t>
      </w:r>
    </w:p>
    <w:p w14:paraId="4DB723A8" w14:textId="77777777" w:rsidR="00C83AFC" w:rsidRDefault="00C83AFC">
      <w:pPr>
        <w:rPr>
          <w:rFonts w:cs="Helvetica"/>
          <w:color w:val="3C3C3C"/>
        </w:rPr>
      </w:pPr>
    </w:p>
    <w:p w14:paraId="05DFBD93" w14:textId="0A76C18F" w:rsidR="00C83AFC" w:rsidRDefault="00C83AFC">
      <w:pPr>
        <w:rPr>
          <w:rFonts w:cs="Helvetica"/>
          <w:color w:val="3C3C3C"/>
        </w:rPr>
      </w:pPr>
      <w:r>
        <w:rPr>
          <w:rFonts w:cs="Helvetica"/>
          <w:color w:val="3C3C3C"/>
        </w:rPr>
        <w:t xml:space="preserve">Aftenen byder desuden på dj’s, musikquiz og mad serveret af tv-kokken Gorm Wisweh. Der er gratis adgang, og billetter kan reserveres via </w:t>
      </w:r>
      <w:hyperlink r:id="rId7" w:history="1">
        <w:r w:rsidRPr="0016247F">
          <w:rPr>
            <w:rStyle w:val="Llink"/>
            <w:rFonts w:cs="Helvetica"/>
          </w:rPr>
          <w:t>Billetlugen</w:t>
        </w:r>
      </w:hyperlink>
      <w:r>
        <w:rPr>
          <w:rFonts w:cs="Helvetica"/>
          <w:color w:val="3C3C3C"/>
        </w:rPr>
        <w:t>.</w:t>
      </w:r>
    </w:p>
    <w:p w14:paraId="5B56D869" w14:textId="77777777" w:rsidR="00A505E8" w:rsidRDefault="00A505E8">
      <w:pPr>
        <w:rPr>
          <w:rFonts w:cs="Helvetica"/>
          <w:color w:val="3C3C3C"/>
        </w:rPr>
      </w:pPr>
    </w:p>
    <w:p w14:paraId="2DB9255D" w14:textId="51DC821C" w:rsidR="00A505E8" w:rsidRPr="00C83AFC" w:rsidRDefault="00A505E8">
      <w:r>
        <w:rPr>
          <w:rFonts w:cs="Helvetica"/>
          <w:color w:val="3C3C3C"/>
        </w:rPr>
        <w:t xml:space="preserve">Nye Toner #3 kan opleves i </w:t>
      </w:r>
      <w:r w:rsidRPr="00C83AFC">
        <w:t>Bremen Teater, Nyropsgade 39-41 København V,</w:t>
      </w:r>
      <w:r>
        <w:t xml:space="preserve"> lørdag 26. oktober fra klokken 17:00.</w:t>
      </w:r>
    </w:p>
    <w:sectPr w:rsidR="00A505E8" w:rsidRPr="00C83AFC" w:rsidSect="00A453F7">
      <w:headerReference w:type="even" r:id="rId8"/>
      <w:headerReference w:type="default" r:id="rId9"/>
      <w:footerReference w:type="even" r:id="rId10"/>
      <w:footerReference w:type="default" r:id="rId11"/>
      <w:headerReference w:type="first" r:id="rId12"/>
      <w:footerReference w:type="first" r:id="rId13"/>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0BE98" w14:textId="77777777" w:rsidR="00FA3ADF" w:rsidRDefault="00FA3ADF">
      <w:r>
        <w:separator/>
      </w:r>
    </w:p>
  </w:endnote>
  <w:endnote w:type="continuationSeparator" w:id="0">
    <w:p w14:paraId="65110594" w14:textId="77777777" w:rsidR="00FA3ADF" w:rsidRDefault="00FA3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45960F" w14:textId="77777777" w:rsidR="00DA56C4" w:rsidRDefault="00DA56C4">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4CC15F" w14:textId="77777777" w:rsidR="00DA56C4" w:rsidRDefault="00DA56C4">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EF6F3C" w14:textId="77777777" w:rsidR="00DA56C4" w:rsidRDefault="00DA56C4">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86633" w14:textId="77777777" w:rsidR="00FA3ADF" w:rsidRDefault="00FA3ADF">
      <w:r>
        <w:separator/>
      </w:r>
    </w:p>
  </w:footnote>
  <w:footnote w:type="continuationSeparator" w:id="0">
    <w:p w14:paraId="257DE839" w14:textId="77777777" w:rsidR="00FA3ADF" w:rsidRDefault="00FA3A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FB43B9" w14:textId="77777777" w:rsidR="00DA56C4" w:rsidRDefault="00437FDC">
    <w:pPr>
      <w:pStyle w:val="Sidehoved"/>
    </w:pPr>
    <w:r>
      <w:rPr>
        <w:noProof/>
        <w:lang w:eastAsia="en-US"/>
      </w:rPr>
      <w:pict w14:anchorId="0D2F4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0F2F08" w14:textId="77777777" w:rsidR="00DA56C4" w:rsidRDefault="00437FDC">
    <w:pPr>
      <w:pStyle w:val="Sidehoved"/>
    </w:pPr>
    <w:r>
      <w:rPr>
        <w:noProof/>
        <w:lang w:eastAsia="en-US"/>
      </w:rPr>
      <w:pict w14:anchorId="69BA1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E43F20" w14:textId="77777777" w:rsidR="00DA56C4" w:rsidRDefault="00437FDC">
    <w:pPr>
      <w:pStyle w:val="Sidehoved"/>
    </w:pPr>
    <w:r>
      <w:rPr>
        <w:noProof/>
        <w:lang w:eastAsia="en-US"/>
      </w:rPr>
      <w:pict w14:anchorId="23433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ADF"/>
    <w:rsid w:val="0016247F"/>
    <w:rsid w:val="001C6A6C"/>
    <w:rsid w:val="00437FDC"/>
    <w:rsid w:val="009B1A83"/>
    <w:rsid w:val="00A453F7"/>
    <w:rsid w:val="00A505E8"/>
    <w:rsid w:val="00C83AFC"/>
    <w:rsid w:val="00D97ACB"/>
    <w:rsid w:val="00DA56C4"/>
    <w:rsid w:val="00DB3899"/>
    <w:rsid w:val="00FA3AD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083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 w:type="character" w:styleId="Llink">
    <w:name w:val="Hyperlink"/>
    <w:basedOn w:val="Standardskrifttypeiafsnit"/>
    <w:uiPriority w:val="99"/>
    <w:unhideWhenUsed/>
    <w:rsid w:val="0016247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 w:type="character" w:styleId="Llink">
    <w:name w:val="Hyperlink"/>
    <w:basedOn w:val="Standardskrifttypeiafsnit"/>
    <w:uiPriority w:val="99"/>
    <w:unhideWhenUsed/>
    <w:rsid w:val="001624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billetlugen.dk/musik/26762/nye-toner-3/"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27</TotalTime>
  <Pages>1</Pages>
  <Words>282</Words>
  <Characters>1724</Characters>
  <Application>Microsoft Macintosh Word</Application>
  <DocSecurity>0</DocSecurity>
  <Lines>14</Lines>
  <Paragraphs>4</Paragraphs>
  <ScaleCrop>false</ScaleCrop>
  <Company>WPP</Company>
  <LinksUpToDate>false</LinksUpToDate>
  <CharactersWithSpaces>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7</cp:revision>
  <dcterms:created xsi:type="dcterms:W3CDTF">2012-10-12T08:23:00Z</dcterms:created>
  <dcterms:modified xsi:type="dcterms:W3CDTF">2012-10-15T10:30:00Z</dcterms:modified>
</cp:coreProperties>
</file>