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FA7D84" w14:textId="0037776F" w:rsidR="00C158D6" w:rsidRDefault="006136FF">
      <w:r>
        <w:rPr>
          <w:noProof/>
        </w:rPr>
        <mc:AlternateContent>
          <mc:Choice Requires="wpg">
            <w:drawing>
              <wp:anchor distT="0" distB="0" distL="114300" distR="114300" simplePos="1" relativeHeight="251672576" behindDoc="0" locked="0" layoutInCell="1" allowOverlap="1" wp14:anchorId="6AED9764" wp14:editId="00493DA0">
                <wp:simplePos x="537845" y="5101590"/>
                <wp:positionH relativeFrom="page">
                  <wp:posOffset>537845</wp:posOffset>
                </wp:positionH>
                <wp:positionV relativeFrom="page">
                  <wp:posOffset>5101590</wp:posOffset>
                </wp:positionV>
                <wp:extent cx="6576695" cy="4260850"/>
                <wp:effectExtent l="0" t="0" r="0" b="6350"/>
                <wp:wrapThrough wrapText="bothSides">
                  <wp:wrapPolygon edited="0">
                    <wp:start x="83" y="0"/>
                    <wp:lineTo x="83" y="21503"/>
                    <wp:lineTo x="21439" y="21503"/>
                    <wp:lineTo x="21439" y="0"/>
                    <wp:lineTo x="83" y="0"/>
                  </wp:wrapPolygon>
                </wp:wrapThrough>
                <wp:docPr id="20" name="Grup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6695" cy="4260850"/>
                          <a:chOff x="0" y="0"/>
                          <a:chExt cx="6576695" cy="426085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8" name="Text Box 8"/>
                        <wps:cNvSpPr txBox="1"/>
                        <wps:spPr>
                          <a:xfrm>
                            <a:off x="0" y="0"/>
                            <a:ext cx="6576695" cy="426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ruta 4"/>
                        <wps:cNvSpPr txBox="1"/>
                        <wps:spPr>
                          <a:xfrm>
                            <a:off x="91440" y="45720"/>
                            <a:ext cx="261620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">
                          <w:txbxContent>
                            <w:p w14:paraId="3109C77D" w14:textId="07255B24" w:rsidR="00556244" w:rsidRDefault="00556244" w:rsidP="007D07C8">
                              <w:pPr>
                                <w:pStyle w:val="Indragetstycke"/>
                                <w:jc w:val="lef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br/>
                              </w:r>
                            </w:p>
                            <w:p w14:paraId="1480D3D6" w14:textId="347215F8" w:rsidR="00556244" w:rsidRDefault="00556244" w:rsidP="007D07C8">
                              <w:pPr>
                                <w:pStyle w:val="Indragetstycke"/>
                                <w:jc w:val="lef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Linda Fallenius design inleder samarbete med världsstjärnan Erika Sunnegårdh.</w:t>
                              </w:r>
                              <w:r>
                                <w:rPr>
                                  <w:b/>
                                </w:rPr>
                                <w:br/>
                                <w:t xml:space="preserve">En av Sveriges främsta sopraner visar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LFDs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kvinnliga smyckekollektion i samband med en satsning på </w:t>
                              </w:r>
                              <w:r w:rsidR="00B07DA7">
                                <w:rPr>
                                  <w:b/>
                                </w:rPr>
                                <w:t>den moderna vigselringen</w:t>
                              </w:r>
                              <w:r>
                                <w:rPr>
                                  <w:b/>
                                </w:rPr>
                                <w:t>.</w:t>
                              </w:r>
                            </w:p>
                            <w:p w14:paraId="24B280BD" w14:textId="77777777" w:rsidR="00556244" w:rsidRPr="00005C29" w:rsidRDefault="00556244" w:rsidP="007D07C8">
                              <w:pPr>
                                <w:pStyle w:val="Indragetstycke"/>
                                <w:jc w:val="left"/>
                                <w:rPr>
                                  <w:b/>
                                </w:rPr>
                              </w:pPr>
                            </w:p>
                            <w:p w14:paraId="3E84AD57" w14:textId="0C091E6E" w:rsidR="00556244" w:rsidRDefault="00556244" w:rsidP="007D07C8">
                              <w:pPr>
                                <w:pStyle w:val="Indragetstycke"/>
                                <w:jc w:val="left"/>
                              </w:pPr>
                              <w:proofErr w:type="spellStart"/>
                              <w:r>
                                <w:t>LFD</w:t>
                              </w:r>
                              <w:proofErr w:type="spellEnd"/>
                              <w:r>
                                <w:t xml:space="preserve"> utökar smyckekollektionen och satsar på en modern vigselring för par som söker smycken</w:t>
                              </w:r>
                              <w:r>
                                <w:br/>
                                <w:t>i gränslandet till de traditionella ram</w:t>
                              </w:r>
                              <w:r w:rsidR="00490281">
                                <w:t xml:space="preserve">arna. De </w:t>
                              </w:r>
                              <w:r>
                                <w:t>exklusiv</w:t>
                              </w:r>
                              <w:r w:rsidR="00490281">
                                <w:t>a</w:t>
                              </w:r>
                              <w:r>
                                <w:t xml:space="preserve"> </w:t>
                              </w:r>
                              <w:r w:rsidR="00490281">
                                <w:t>breda</w:t>
                              </w:r>
                              <w:r>
                                <w:t xml:space="preserve"> ring</w:t>
                              </w:r>
                              <w:r w:rsidR="00490281">
                                <w:t xml:space="preserve">arna </w:t>
                              </w:r>
                              <w:r>
                                <w:t>ska bäras ensam, istället för de traditionella två, vig</w:t>
                              </w:r>
                              <w:r w:rsidR="00490281">
                                <w:t>sel- och förlovningsringen. M</w:t>
                              </w:r>
                              <w:r>
                                <w:t xml:space="preserve">odellerna </w:t>
                              </w:r>
                              <w:r w:rsidR="00490281">
                                <w:t>finns</w:t>
                              </w:r>
                              <w:r>
                                <w:t xml:space="preserve"> i vit</w:t>
                              </w:r>
                              <w:r w:rsidR="00BA1714">
                                <w:t>t</w:t>
                              </w:r>
                              <w:r>
                                <w:t xml:space="preserve">- eller gult guld med diamanter från 0,24ct till 0,84ct. Alla ringar tillverkas för hand i Sverige. </w:t>
                              </w:r>
                              <w:r>
                                <w:br/>
                              </w:r>
                            </w:p>
                            <w:p w14:paraId="575F5C91" w14:textId="4951A5D5" w:rsidR="00556244" w:rsidRDefault="00F008FA" w:rsidP="00F47177">
                              <w:pPr>
                                <w:pStyle w:val="Indragetstycke"/>
                                <w:numPr>
                                  <w:ilvl w:val="0"/>
                                  <w:numId w:val="1"/>
                                </w:numPr>
                                <w:ind w:left="360"/>
                                <w:jc w:val="left"/>
                              </w:pPr>
                              <w:r>
                                <w:t>Vigselringarna</w:t>
                              </w:r>
                              <w:r w:rsidR="00556244">
                                <w:t xml:space="preserve"> har fått ett mottagande som </w:t>
                              </w:r>
                              <w:r w:rsidR="00465A66">
                                <w:t xml:space="preserve">har </w:t>
                              </w:r>
                              <w:r w:rsidR="00556244">
                                <w:t xml:space="preserve">varit helt fantastiskt.  </w:t>
                              </w:r>
                              <w:r w:rsidR="00556244">
                                <w:br/>
                                <w:t>Att samtidigt få möjligheten att samarbeta med världsstjärnan Erika Sunnegårdh,</w:t>
                              </w:r>
                              <w:r w:rsidR="00556244" w:rsidRPr="000513B5">
                                <w:t xml:space="preserve"> </w:t>
                              </w:r>
                              <w:r w:rsidR="00556244">
                                <w:t xml:space="preserve">är verkligen speciellt. Erika är en underbar person med en fantastisk karriär och jag är stolt över att hon vill bära mina smycken.   </w:t>
                              </w:r>
                            </w:p>
                            <w:p w14:paraId="46633C42" w14:textId="24B69CB3" w:rsidR="00556244" w:rsidRDefault="00556244" w:rsidP="001501DB">
                              <w:pPr>
                                <w:pStyle w:val="Indragetstycke"/>
                                <w:jc w:val="left"/>
                                <w:rPr>
                                  <w:rFonts w:eastAsia="Times New Roman" w:cs="Times New Roman"/>
                                </w:rPr>
                              </w:pPr>
                              <w:r>
                                <w:br/>
                              </w:r>
                              <w:r w:rsidRPr="00763824">
                                <w:t xml:space="preserve">Erika Sunnegårdh gjorde en sensationell operadebut </w:t>
                              </w:r>
                              <w:r>
                                <w:t xml:space="preserve">2004 </w:t>
                              </w:r>
                              <w:r w:rsidRPr="00763824">
                                <w:t xml:space="preserve">i titelrollen i Turandot på Malmö Opera och Musikteater. 18 månader senare stod hon på Metropolitans scen som </w:t>
                              </w:r>
                              <w:proofErr w:type="spellStart"/>
                              <w:r w:rsidRPr="00763824">
                                <w:t>Leonore</w:t>
                              </w:r>
                              <w:proofErr w:type="spellEnd"/>
                              <w:r w:rsidRPr="00763824">
                                <w:t xml:space="preserve"> i Fidelio i en matinéföreställning som sändes i radio till en miljonpublik. Sju år senare, mitt i en karriär som tar henne världen över, gör hon hösten 2013 sin officiella debut på Kungliga Operan.  Hon släpper även sin första soloskiva, i handeln november 2013</w:t>
                              </w:r>
                            </w:p>
                            <w:p w14:paraId="094FCB74" w14:textId="77777777" w:rsidR="00556244" w:rsidRDefault="00556244" w:rsidP="003D7AF1">
                              <w:pPr>
                                <w:pStyle w:val="Indragetstycke"/>
                                <w:jc w:val="left"/>
                                <w:rPr>
                                  <w:b/>
                                </w:rPr>
                              </w:pPr>
                            </w:p>
                            <w:p w14:paraId="2021C9C9" w14:textId="6B42BE54" w:rsidR="00556244" w:rsidRDefault="00556244" w:rsidP="00C92E76">
                              <w:pPr>
                                <w:pStyle w:val="Indragetstycke"/>
                                <w:jc w:val="left"/>
                              </w:pPr>
                              <w:r w:rsidRPr="008960AA">
                                <w:rPr>
                                  <w:b/>
                                </w:rPr>
                                <w:t>För ytterligare information och bildmaterial kontakta Linda Fallenius (linda@lfdesign.se)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ruta 10"/>
                        <wps:cNvSpPr txBox="1"/>
                        <wps:spPr>
                          <a:xfrm>
                            <a:off x="6017895" y="45720"/>
                            <a:ext cx="467360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ruta 11"/>
                        <wps:cNvSpPr txBox="1"/>
                        <wps:spPr>
                          <a:xfrm>
                            <a:off x="91440" y="217170"/>
                            <a:ext cx="639381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ruta 12"/>
                        <wps:cNvSpPr txBox="1"/>
                        <wps:spPr>
                          <a:xfrm>
                            <a:off x="91440" y="387985"/>
                            <a:ext cx="6393815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ruta 13"/>
                        <wps:cNvSpPr txBox="1"/>
                        <wps:spPr>
                          <a:xfrm>
                            <a:off x="91440" y="730885"/>
                            <a:ext cx="639381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ruta 14"/>
                        <wps:cNvSpPr txBox="1"/>
                        <wps:spPr>
                          <a:xfrm>
                            <a:off x="91440" y="902335"/>
                            <a:ext cx="639381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ruta 15"/>
                        <wps:cNvSpPr txBox="1"/>
                        <wps:spPr>
                          <a:xfrm>
                            <a:off x="91440" y="1758315"/>
                            <a:ext cx="6393815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ruta 17"/>
                        <wps:cNvSpPr txBox="1"/>
                        <wps:spPr>
                          <a:xfrm>
                            <a:off x="91440" y="2443480"/>
                            <a:ext cx="6393815" cy="102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ruta 18"/>
                        <wps:cNvSpPr txBox="1"/>
                        <wps:spPr>
                          <a:xfrm>
                            <a:off x="91440" y="3471545"/>
                            <a:ext cx="639381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ruta 19"/>
                        <wps:cNvSpPr txBox="1"/>
                        <wps:spPr>
                          <a:xfrm>
                            <a:off x="91440" y="3642360"/>
                            <a:ext cx="6393815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 20" o:spid="_x0000_s1026" style="position:absolute;margin-left:42.35pt;margin-top:401.7pt;width:517.85pt;height:335.5pt;z-index:251672576;mso-position-horizontal-relative:page;mso-position-vertical-relative:page" coordsize="6576695,42608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" mv:complextextbox="1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8" o:spid="_x0000_s1027" type="#_x0000_t202" style="position:absolute;width:6576695;height:4260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bohtvgAA&#10;ANoAAAAPAAAAZHJzL2Rvd25yZXYueG1sRE9Ni8IwEL0L/ocwghdZ0xURqUYRYUUEwdY99Dg0Y1tt&#10;JqWJWv+9OQgeH+97ue5MLR7Uusqygt9xBII4t7riQsH/+e9nDsJ5ZI21ZVLwIgfrVb+3xFjbJyf0&#10;SH0hQgi7GBWU3jexlC4vyaAb24Y4cBfbGvQBtoXULT5DuKnlJIpm0mDFoaHEhrYl5bf0bhQk0Wl/&#10;HCV6erBX2u7kJXthmik1HHSbBQhPnf+KP+69VhC2hivhBsjVG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vW6Ibb4AAADaAAAADwAAAAAAAAAAAAAAAACXAgAAZHJzL2Rvd25yZXYu&#10;eG1sUEsFBgAAAAAEAAQA9QAAAIIDAAAAAA==&#10;" mv:complextextbox="1" filled="f" stroked="f">
                  <v:textbox inset=",,,0"/>
                </v:shape>
                <v:shape id="Textruta 4" o:spid="_x0000_s1028" type="#_x0000_t202" style="position:absolute;left:91440;top:45720;width:261620;height:172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K6q0wwAA&#10;ANoAAAAPAAAAZHJzL2Rvd25yZXYueG1sRI9Ba8JAFITvBf/D8gRvdWMR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K6q0wwAAANoAAAAPAAAAAAAAAAAAAAAAAJcCAABkcnMvZG93&#10;bnJldi54bWxQSwUGAAAAAAQABAD1AAAAhwMAAAAA&#10;" filled="f" stroked="f">
                  <v:textbox style="mso-next-textbox:#Textruta 10" inset="0,0,0,0">
                    <w:txbxContent>
                      <w:p w14:paraId="3109C77D" w14:textId="07255B24" w:rsidR="00556244" w:rsidRDefault="00556244" w:rsidP="007D07C8">
                        <w:pPr>
                          <w:pStyle w:val="Indragetstycke"/>
                          <w:jc w:val="lef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br/>
                        </w:r>
                      </w:p>
                      <w:p w14:paraId="1480D3D6" w14:textId="347215F8" w:rsidR="00556244" w:rsidRDefault="00556244" w:rsidP="007D07C8">
                        <w:pPr>
                          <w:pStyle w:val="Indragetstycke"/>
                          <w:jc w:val="lef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Linda Fallenius design inleder samarbete med världsstjärnan Erika Sunnegårdh.</w:t>
                        </w:r>
                        <w:r>
                          <w:rPr>
                            <w:b/>
                          </w:rPr>
                          <w:br/>
                          <w:t xml:space="preserve">En av Sveriges främsta sopraner visar </w:t>
                        </w:r>
                        <w:proofErr w:type="spellStart"/>
                        <w:r>
                          <w:rPr>
                            <w:b/>
                          </w:rPr>
                          <w:t>LFDs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kvinnliga smyckekollektion i samband med en satsning på </w:t>
                        </w:r>
                        <w:r w:rsidR="00B07DA7">
                          <w:rPr>
                            <w:b/>
                          </w:rPr>
                          <w:t>den moderna vigselringen</w:t>
                        </w:r>
                        <w:r>
                          <w:rPr>
                            <w:b/>
                          </w:rPr>
                          <w:t>.</w:t>
                        </w:r>
                      </w:p>
                      <w:p w14:paraId="24B280BD" w14:textId="77777777" w:rsidR="00556244" w:rsidRPr="00005C29" w:rsidRDefault="00556244" w:rsidP="007D07C8">
                        <w:pPr>
                          <w:pStyle w:val="Indragetstycke"/>
                          <w:jc w:val="left"/>
                          <w:rPr>
                            <w:b/>
                          </w:rPr>
                        </w:pPr>
                      </w:p>
                      <w:p w14:paraId="3E84AD57" w14:textId="0C091E6E" w:rsidR="00556244" w:rsidRDefault="00556244" w:rsidP="007D07C8">
                        <w:pPr>
                          <w:pStyle w:val="Indragetstycke"/>
                          <w:jc w:val="left"/>
                        </w:pPr>
                        <w:proofErr w:type="spellStart"/>
                        <w:r>
                          <w:t>LFD</w:t>
                        </w:r>
                        <w:proofErr w:type="spellEnd"/>
                        <w:r>
                          <w:t xml:space="preserve"> utökar smyckekollektionen och satsar på en modern vigselring för par som söker smycken</w:t>
                        </w:r>
                        <w:r>
                          <w:br/>
                          <w:t>i gränslandet till de traditionella ram</w:t>
                        </w:r>
                        <w:r w:rsidR="00490281">
                          <w:t xml:space="preserve">arna. De </w:t>
                        </w:r>
                        <w:r>
                          <w:t>exklusiv</w:t>
                        </w:r>
                        <w:r w:rsidR="00490281">
                          <w:t>a</w:t>
                        </w:r>
                        <w:r>
                          <w:t xml:space="preserve"> </w:t>
                        </w:r>
                        <w:r w:rsidR="00490281">
                          <w:t>breda</w:t>
                        </w:r>
                        <w:r>
                          <w:t xml:space="preserve"> ring</w:t>
                        </w:r>
                        <w:r w:rsidR="00490281">
                          <w:t xml:space="preserve">arna </w:t>
                        </w:r>
                        <w:r>
                          <w:t>ska bäras ensam, istället för de traditionella två, vig</w:t>
                        </w:r>
                        <w:r w:rsidR="00490281">
                          <w:t>sel- och förlovningsringen. M</w:t>
                        </w:r>
                        <w:r>
                          <w:t xml:space="preserve">odellerna </w:t>
                        </w:r>
                        <w:r w:rsidR="00490281">
                          <w:t>finns</w:t>
                        </w:r>
                        <w:r>
                          <w:t xml:space="preserve"> i vit</w:t>
                        </w:r>
                        <w:r w:rsidR="00BA1714">
                          <w:t>t</w:t>
                        </w:r>
                        <w:r>
                          <w:t xml:space="preserve">- eller gult guld med diamanter från 0,24ct till 0,84ct. Alla ringar tillverkas för hand i Sverige. </w:t>
                        </w:r>
                        <w:r>
                          <w:br/>
                        </w:r>
                      </w:p>
                      <w:p w14:paraId="575F5C91" w14:textId="4951A5D5" w:rsidR="00556244" w:rsidRDefault="00F008FA" w:rsidP="00F47177">
                        <w:pPr>
                          <w:pStyle w:val="Indragetstycke"/>
                          <w:numPr>
                            <w:ilvl w:val="0"/>
                            <w:numId w:val="1"/>
                          </w:numPr>
                          <w:ind w:left="360"/>
                          <w:jc w:val="left"/>
                        </w:pPr>
                        <w:r>
                          <w:t>Vigselringarna</w:t>
                        </w:r>
                        <w:r w:rsidR="00556244">
                          <w:t xml:space="preserve"> har fått ett mottagande som </w:t>
                        </w:r>
                        <w:r w:rsidR="00465A66">
                          <w:t xml:space="preserve">har </w:t>
                        </w:r>
                        <w:r w:rsidR="00556244">
                          <w:t xml:space="preserve">varit helt fantastiskt.  </w:t>
                        </w:r>
                        <w:r w:rsidR="00556244">
                          <w:br/>
                          <w:t>Att samtidigt få möjligheten att samarbeta med världsstjärnan Erika Sunnegårdh,</w:t>
                        </w:r>
                        <w:r w:rsidR="00556244" w:rsidRPr="000513B5">
                          <w:t xml:space="preserve"> </w:t>
                        </w:r>
                        <w:r w:rsidR="00556244">
                          <w:t xml:space="preserve">är verkligen speciellt. Erika är en underbar person med en fantastisk karriär och jag är stolt över att hon vill bära mina smycken.   </w:t>
                        </w:r>
                      </w:p>
                      <w:p w14:paraId="46633C42" w14:textId="24B69CB3" w:rsidR="00556244" w:rsidRDefault="00556244" w:rsidP="001501DB">
                        <w:pPr>
                          <w:pStyle w:val="Indragetstycke"/>
                          <w:jc w:val="left"/>
                          <w:rPr>
                            <w:rFonts w:eastAsia="Times New Roman" w:cs="Times New Roman"/>
                          </w:rPr>
                        </w:pPr>
                        <w:r>
                          <w:br/>
                        </w:r>
                        <w:r w:rsidRPr="00763824">
                          <w:t xml:space="preserve">Erika Sunnegårdh gjorde en sensationell operadebut </w:t>
                        </w:r>
                        <w:r>
                          <w:t xml:space="preserve">2004 </w:t>
                        </w:r>
                        <w:r w:rsidRPr="00763824">
                          <w:t xml:space="preserve">i titelrollen i Turandot på Malmö Opera och Musikteater. 18 månader senare stod hon på Metropolitans scen som </w:t>
                        </w:r>
                        <w:proofErr w:type="spellStart"/>
                        <w:r w:rsidRPr="00763824">
                          <w:t>Leonore</w:t>
                        </w:r>
                        <w:proofErr w:type="spellEnd"/>
                        <w:r w:rsidRPr="00763824">
                          <w:t xml:space="preserve"> i Fidelio i en matinéföreställning som sändes i radio till en miljonpublik. Sju år senare, mitt i en karriär som tar henne världen över, gör hon hösten 2013 sin officiella debut på Kungliga Operan.  Hon släpper även sin första soloskiva, i handeln november 2013</w:t>
                        </w:r>
                      </w:p>
                      <w:p w14:paraId="094FCB74" w14:textId="77777777" w:rsidR="00556244" w:rsidRDefault="00556244" w:rsidP="003D7AF1">
                        <w:pPr>
                          <w:pStyle w:val="Indragetstycke"/>
                          <w:jc w:val="left"/>
                          <w:rPr>
                            <w:b/>
                          </w:rPr>
                        </w:pPr>
                      </w:p>
                      <w:p w14:paraId="2021C9C9" w14:textId="6B42BE54" w:rsidR="00556244" w:rsidRDefault="00556244" w:rsidP="00C92E76">
                        <w:pPr>
                          <w:pStyle w:val="Indragetstycke"/>
                          <w:jc w:val="left"/>
                        </w:pPr>
                        <w:r w:rsidRPr="008960AA">
                          <w:rPr>
                            <w:b/>
                          </w:rPr>
                          <w:t>För ytterligare information och bildmaterial kontakta Linda Fallenius (linda@lfdesign.se)</w:t>
                        </w:r>
                      </w:p>
                    </w:txbxContent>
                  </v:textbox>
                </v:shape>
                <v:shape id="Textruta 10" o:spid="_x0000_s1029" type="#_x0000_t202" style="position:absolute;left:6017895;top:45720;width:467360;height:172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style="mso-next-textbox:#Textruta 11" inset="0,0,0,0">
                    <w:txbxContent/>
                  </v:textbox>
                </v:shape>
                <v:shape id="Textruta 11" o:spid="_x0000_s1030" type="#_x0000_t202" style="position:absolute;left:91440;top:217170;width:6393815;height:1720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  <v:textbox style="mso-next-textbox:#Textruta 12" inset="0,0,0,0">
                    <w:txbxContent/>
                  </v:textbox>
                </v:shape>
                <v:shape id="Textruta 12" o:spid="_x0000_s1031" type="#_x0000_t202" style="position:absolute;left:91440;top:387985;width:6393815;height:3441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style="mso-next-textbox:#Textruta 13" inset="0,0,0,0">
                    <w:txbxContent/>
                  </v:textbox>
                </v:shape>
                <v:shape id="Textruta 13" o:spid="_x0000_s1032" type="#_x0000_t202" style="position:absolute;left:91440;top:730885;width:6393815;height:172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zAwQAA&#10;ANsAAAAPAAAAZHJzL2Rvd25yZXYueG1sRE9Ni8IwEL0v+B/CCN7W1B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s8wMEAAADbAAAADwAAAAAAAAAAAAAAAACXAgAAZHJzL2Rvd25y&#10;ZXYueG1sUEsFBgAAAAAEAAQA9QAAAIUDAAAAAA==&#10;" filled="f" stroked="f">
                  <v:textbox style="mso-next-textbox:#Textruta 14" inset="0,0,0,0">
                    <w:txbxContent/>
                  </v:textbox>
                </v:shape>
                <v:shape id="Textruta 14" o:spid="_x0000_s1033" type="#_x0000_t202" style="position:absolute;left:91440;top:902335;width:6393815;height:8572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qS0wQAA&#10;ANsAAAAPAAAAZHJzL2Rvd25yZXYueG1sRE9Ni8IwEL0v+B/CCN7W1E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gKktMEAAADbAAAADwAAAAAAAAAAAAAAAACXAgAAZHJzL2Rvd25y&#10;ZXYueG1sUEsFBgAAAAAEAAQA9QAAAIUDAAAAAA==&#10;" filled="f" stroked="f">
                  <v:textbox style="mso-next-textbox:#Textruta 15" inset="0,0,0,0">
                    <w:txbxContent/>
                  </v:textbox>
                </v:shape>
                <v:shape id="Textruta 15" o:spid="_x0000_s1034" type="#_x0000_t202" style="position:absolute;left:91440;top:1758315;width:6393815;height:686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TgEvwQAA&#10;ANsAAAAPAAAAZHJzL2Rvd25yZXYueG1sRE9Ni8IwEL0v+B/CCN7W1AVl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U4BL8EAAADbAAAADwAAAAAAAAAAAAAAAACXAgAAZHJzL2Rvd25y&#10;ZXYueG1sUEsFBgAAAAAEAAQA9QAAAIUDAAAAAA==&#10;" filled="f" stroked="f">
                  <v:textbox style="mso-next-textbox:#Textruta 17" inset="0,0,0,0">
                    <w:txbxContent/>
                  </v:textbox>
                </v:shape>
                <v:shape id="Textruta 17" o:spid="_x0000_s1035" type="#_x0000_t202" style="position:absolute;left:91440;top:2443480;width:6393815;height:10293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DrDwQAA&#10;ANsAAAAPAAAAZHJzL2Rvd25yZXYueG1sRE9Ni8IwEL0v+B/CCHtbUz24u9UoIgrCgljrwePYjG2w&#10;mdQmav33G2Fhb/N4nzOdd7YWd2q9caxgOEhAEBdOGy4VHPL1xxcIH5A11o5JwZM8zGe9tymm2j04&#10;o/s+lCKGsE9RQRVCk0rpi4os+oFriCN3dq3FEGFbSt3iI4bbWo6SZCwtGo4NFTa0rKi47G9WweLI&#10;2cpct6ddds5Mnn8n/DO+KPXe7xYTEIG68C/+c290nP8Jr1/iAXL2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tA6w8EAAADbAAAADwAAAAAAAAAAAAAAAACXAgAAZHJzL2Rvd25y&#10;ZXYueG1sUEsFBgAAAAAEAAQA9QAAAIUDAAAAAA==&#10;" filled="f" stroked="f">
                  <v:textbox style="mso-next-textbox:#Textruta 18" inset="0,0,0,0">
                    <w:txbxContent/>
                  </v:textbox>
                </v:shape>
                <v:shape id="Textruta 18" o:spid="_x0000_s1036" type="#_x0000_t202" style="position:absolute;left:91440;top:3471545;width:6393815;height:1720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66x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BlV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0+uscQAAADbAAAADwAAAAAAAAAAAAAAAACXAgAAZHJzL2Rv&#10;d25yZXYueG1sUEsFBgAAAAAEAAQA9QAAAIgDAAAAAA==&#10;" filled="f" stroked="f">
                  <v:textbox style="mso-next-textbox:#Textruta 19" inset="0,0,0,0">
                    <w:txbxContent/>
                  </v:textbox>
                </v:shape>
                <v:shape id="Textruta 19" o:spid="_x0000_s1037" type="#_x0000_t202" style="position:absolute;left:91440;top:3642360;width:6393815;height:172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wsqwQAA&#10;ANsAAAAPAAAAZHJzL2Rvd25yZXYueG1sRE9Ni8IwEL0L+x/CLHjTVA+iXaOIrCAIYq0Hj7PN2Aab&#10;SbeJWv+9ERb2No/3OfNlZ2txp9YbxwpGwwQEceG04VLBKd8MpiB8QNZYOyYFT/KwXHz05phq9+CM&#10;7sdQihjCPkUFVQhNKqUvKrLoh64hjtzFtRZDhG0pdYuPGG5rOU6SibRoODZU2NC6ouJ6vFkFqzNn&#10;3+Z3/3PILpnJ81nCu8lVqf5nt/oCEagL/+I/91bH+TN4/xIPkI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AMLKsEAAADbAAAADwAAAAAAAAAAAAAAAACXAgAAZHJzL2Rvd25y&#10;ZXYueG1sUEsFBgAAAAAEAAQA9QAAAIU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FB52E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023EF6" wp14:editId="1F4BB09F">
                <wp:simplePos x="0" y="0"/>
                <wp:positionH relativeFrom="page">
                  <wp:posOffset>456565</wp:posOffset>
                </wp:positionH>
                <wp:positionV relativeFrom="page">
                  <wp:posOffset>4794885</wp:posOffset>
                </wp:positionV>
                <wp:extent cx="6647815" cy="473075"/>
                <wp:effectExtent l="0" t="0" r="6985" b="9525"/>
                <wp:wrapThrough wrapText="bothSides">
                  <wp:wrapPolygon edited="0">
                    <wp:start x="0" y="0"/>
                    <wp:lineTo x="0" y="20875"/>
                    <wp:lineTo x="21540" y="20875"/>
                    <wp:lineTo x="21540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7815" cy="473075"/>
                        </a:xfrm>
                        <a:prstGeom prst="rect">
                          <a:avLst/>
                        </a:prstGeom>
                        <a:solidFill>
                          <a:srgbClr val="60B0C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5.95pt;margin-top:377.55pt;width:523.45pt;height:37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" fillcolor="#60b0c2" stroked="f" strokeweight="2pt">
                <w10:wrap type="through" anchorx="page" anchory="page"/>
              </v:rect>
            </w:pict>
          </mc:Fallback>
        </mc:AlternateContent>
      </w:r>
      <w:r w:rsidR="00FB52EC">
        <w:rPr>
          <w:noProof/>
        </w:rPr>
        <w:drawing>
          <wp:anchor distT="0" distB="0" distL="114300" distR="114300" simplePos="0" relativeHeight="251657215" behindDoc="0" locked="0" layoutInCell="1" allowOverlap="1" wp14:anchorId="6F34E033" wp14:editId="35C3748A">
            <wp:simplePos x="0" y="0"/>
            <wp:positionH relativeFrom="page">
              <wp:posOffset>442595</wp:posOffset>
            </wp:positionH>
            <wp:positionV relativeFrom="page">
              <wp:posOffset>447675</wp:posOffset>
            </wp:positionV>
            <wp:extent cx="6647815" cy="4436110"/>
            <wp:effectExtent l="0" t="0" r="6985" b="8890"/>
            <wp:wrapThrough wrapText="bothSides">
              <wp:wrapPolygon edited="0">
                <wp:start x="0" y="0"/>
                <wp:lineTo x="0" y="21520"/>
                <wp:lineTo x="21540" y="21520"/>
                <wp:lineTo x="21540" y="0"/>
                <wp:lineTo x="0" y="0"/>
              </wp:wrapPolygon>
            </wp:wrapThrough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FD Erika S kors med hjärta logo 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443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20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B390A9" wp14:editId="265AB57D">
                <wp:simplePos x="0" y="0"/>
                <wp:positionH relativeFrom="page">
                  <wp:posOffset>529590</wp:posOffset>
                </wp:positionH>
                <wp:positionV relativeFrom="page">
                  <wp:posOffset>10241280</wp:posOffset>
                </wp:positionV>
                <wp:extent cx="6584950" cy="13335"/>
                <wp:effectExtent l="0" t="0" r="19050" b="37465"/>
                <wp:wrapNone/>
                <wp:docPr id="3" name="R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84950" cy="133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k 3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1.7pt,806.4pt" to="560.2pt,80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" strokecolor="black [3213]" strokeweight="2pt">
                <w10:wrap anchorx="page" anchory="page"/>
              </v:line>
            </w:pict>
          </mc:Fallback>
        </mc:AlternateContent>
      </w:r>
      <w:r w:rsidR="00B5120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16C57E" wp14:editId="00F150B5">
                <wp:simplePos x="0" y="0"/>
                <wp:positionH relativeFrom="page">
                  <wp:posOffset>529590</wp:posOffset>
                </wp:positionH>
                <wp:positionV relativeFrom="page">
                  <wp:posOffset>10254615</wp:posOffset>
                </wp:positionV>
                <wp:extent cx="6301105" cy="299085"/>
                <wp:effectExtent l="0" t="0" r="0" b="5715"/>
                <wp:wrapThrough wrapText="bothSides">
                  <wp:wrapPolygon edited="0">
                    <wp:start x="87" y="0"/>
                    <wp:lineTo x="87" y="20178"/>
                    <wp:lineTo x="21419" y="20178"/>
                    <wp:lineTo x="21419" y="0"/>
                    <wp:lineTo x="87" y="0"/>
                  </wp:wrapPolygon>
                </wp:wrapThrough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110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139743" w14:textId="7AA5F22B" w:rsidR="00556244" w:rsidRDefault="00556244" w:rsidP="00B51200">
                            <w:pPr>
                              <w:jc w:val="center"/>
                            </w:pPr>
                            <w:r>
                              <w:t xml:space="preserve">Linda Fallenius design I </w:t>
                            </w:r>
                            <w:hyperlink r:id="rId9" w:history="1">
                              <w:r w:rsidRPr="003129AE">
                                <w:rPr>
                                  <w:rStyle w:val="Hyperlnk"/>
                                </w:rPr>
                                <w:t>www.lfdesign.</w:t>
                              </w:r>
                              <w:proofErr w:type="gramStart"/>
                              <w:r w:rsidRPr="003129AE">
                                <w:rPr>
                                  <w:rStyle w:val="Hyperlnk"/>
                                </w:rPr>
                                <w:t>se</w:t>
                              </w:r>
                            </w:hyperlink>
                            <w:r>
                              <w:t xml:space="preserve">  I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mob</w:t>
                            </w:r>
                            <w:proofErr w:type="spellEnd"/>
                            <w:r>
                              <w:t xml:space="preserve"> 0709 4668689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5" o:spid="_x0000_s1038" type="#_x0000_t202" style="position:absolute;margin-left:41.7pt;margin-top:807.45pt;width:496.15pt;height:23.5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" mv:complextextbox="1" filled="f" stroked="f">
                <v:textbox>
                  <w:txbxContent>
                    <w:p w14:paraId="50139743" w14:textId="7AA5F22B" w:rsidR="00556244" w:rsidRDefault="00556244" w:rsidP="00B51200">
                      <w:pPr>
                        <w:jc w:val="center"/>
                      </w:pPr>
                      <w:r>
                        <w:t xml:space="preserve">Linda Fallenius design I </w:t>
                      </w:r>
                      <w:hyperlink r:id="rId10" w:history="1">
                        <w:r w:rsidRPr="003129AE">
                          <w:rPr>
                            <w:rStyle w:val="Hyperlnk"/>
                          </w:rPr>
                          <w:t>www.lfdesign.</w:t>
                        </w:r>
                        <w:proofErr w:type="gramStart"/>
                        <w:r w:rsidRPr="003129AE">
                          <w:rPr>
                            <w:rStyle w:val="Hyperlnk"/>
                          </w:rPr>
                          <w:t>se</w:t>
                        </w:r>
                      </w:hyperlink>
                      <w:r>
                        <w:t xml:space="preserve">  I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mob</w:t>
                      </w:r>
                      <w:proofErr w:type="spellEnd"/>
                      <w:r>
                        <w:t xml:space="preserve"> 0709 4668689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5120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6E6A16" wp14:editId="44B1F07E">
                <wp:simplePos x="0" y="0"/>
                <wp:positionH relativeFrom="page">
                  <wp:posOffset>517525</wp:posOffset>
                </wp:positionH>
                <wp:positionV relativeFrom="page">
                  <wp:posOffset>9349740</wp:posOffset>
                </wp:positionV>
                <wp:extent cx="6572885" cy="0"/>
                <wp:effectExtent l="0" t="0" r="31115" b="25400"/>
                <wp:wrapNone/>
                <wp:docPr id="9" name="R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k 9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.75pt,736.2pt" to="558.3pt,736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" strokecolor="black [3213]" strokeweight="2pt">
                <w10:wrap anchorx="page" anchory="page"/>
              </v:line>
            </w:pict>
          </mc:Fallback>
        </mc:AlternateContent>
      </w:r>
      <w:r w:rsidR="00B5120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6AA15A" wp14:editId="7963E936">
                <wp:simplePos x="0" y="0"/>
                <wp:positionH relativeFrom="page">
                  <wp:posOffset>506095</wp:posOffset>
                </wp:positionH>
                <wp:positionV relativeFrom="page">
                  <wp:posOffset>9372600</wp:posOffset>
                </wp:positionV>
                <wp:extent cx="6680200" cy="847090"/>
                <wp:effectExtent l="0" t="0" r="0" b="16510"/>
                <wp:wrapThrough wrapText="bothSides">
                  <wp:wrapPolygon edited="0">
                    <wp:start x="82" y="0"/>
                    <wp:lineTo x="82" y="21373"/>
                    <wp:lineTo x="21436" y="21373"/>
                    <wp:lineTo x="21436" y="0"/>
                    <wp:lineTo x="82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0" cy="847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2D8DF" w14:textId="012B1053" w:rsidR="00556244" w:rsidRPr="00D245A9" w:rsidRDefault="00556244" w:rsidP="00D245A9">
                            <w:pPr>
                              <w:pStyle w:val="Rubrik2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780460"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Linda Fallenius design – </w:t>
                            </w:r>
                            <w:proofErr w:type="spellStart"/>
                            <w:r w:rsidRPr="00780460"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  <w:t>about</w:t>
                            </w:r>
                            <w:proofErr w:type="spellEnd"/>
                            <w:r w:rsidRPr="00780460"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80460"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  <w:t>beautiful</w:t>
                            </w:r>
                            <w:proofErr w:type="spellEnd"/>
                            <w:r w:rsidRPr="00780460"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80460"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  <w:t>things</w:t>
                            </w:r>
                            <w:proofErr w:type="spellEnd"/>
                            <w:proofErr w:type="gramStart"/>
                            <w:r w:rsidRPr="00780460">
                              <w:rPr>
                                <w:b/>
                                <w:color w:val="auto"/>
                                <w:sz w:val="22"/>
                                <w:szCs w:val="22"/>
                              </w:rPr>
                              <w:t>..</w:t>
                            </w:r>
                            <w:proofErr w:type="gramEnd"/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i/>
                                <w:color w:val="auto"/>
                                <w:sz w:val="22"/>
                                <w:szCs w:val="22"/>
                              </w:rPr>
                              <w:t xml:space="preserve">Linda Fallenius </w:t>
                            </w:r>
                            <w:r w:rsidRPr="00D245A9">
                              <w:rPr>
                                <w:i/>
                                <w:color w:val="auto"/>
                                <w:sz w:val="22"/>
                                <w:szCs w:val="22"/>
                              </w:rPr>
                              <w:t>är en svensk smyckeformgivare, som tillverkar smycken för den svenska och europeiska marknaden.</w:t>
                            </w:r>
                            <w:r>
                              <w:rPr>
                                <w:i/>
                                <w:color w:val="auto"/>
                                <w:sz w:val="22"/>
                                <w:szCs w:val="22"/>
                              </w:rPr>
                              <w:t xml:space="preserve"> Smycken i exklusiv design och formgivning för kvinnor och män. Försäljning sker främst genom återförsäljare och all tillverkning sker i Sverige.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9" type="#_x0000_t202" style="position:absolute;margin-left:39.85pt;margin-top:738pt;width:526pt;height:66.7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" filled="f" stroked="f">
                <v:textbox inset=",,,0">
                  <w:txbxContent>
                    <w:p w14:paraId="7A32D8DF" w14:textId="012B1053" w:rsidR="00556244" w:rsidRPr="00D245A9" w:rsidRDefault="00556244" w:rsidP="00D245A9">
                      <w:pPr>
                        <w:pStyle w:val="Rubrik2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780460">
                        <w:rPr>
                          <w:b/>
                          <w:color w:val="auto"/>
                          <w:sz w:val="22"/>
                          <w:szCs w:val="22"/>
                        </w:rPr>
                        <w:t xml:space="preserve">Linda Fallenius design – </w:t>
                      </w:r>
                      <w:proofErr w:type="spellStart"/>
                      <w:r w:rsidRPr="00780460">
                        <w:rPr>
                          <w:b/>
                          <w:color w:val="auto"/>
                          <w:sz w:val="22"/>
                          <w:szCs w:val="22"/>
                        </w:rPr>
                        <w:t>about</w:t>
                      </w:r>
                      <w:proofErr w:type="spellEnd"/>
                      <w:r w:rsidRPr="00780460">
                        <w:rPr>
                          <w:b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80460">
                        <w:rPr>
                          <w:b/>
                          <w:color w:val="auto"/>
                          <w:sz w:val="22"/>
                          <w:szCs w:val="22"/>
                        </w:rPr>
                        <w:t>beautiful</w:t>
                      </w:r>
                      <w:proofErr w:type="spellEnd"/>
                      <w:r w:rsidRPr="00780460">
                        <w:rPr>
                          <w:b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80460">
                        <w:rPr>
                          <w:b/>
                          <w:color w:val="auto"/>
                          <w:sz w:val="22"/>
                          <w:szCs w:val="22"/>
                        </w:rPr>
                        <w:t>things</w:t>
                      </w:r>
                      <w:proofErr w:type="spellEnd"/>
                      <w:proofErr w:type="gramStart"/>
                      <w:r w:rsidRPr="00780460">
                        <w:rPr>
                          <w:b/>
                          <w:color w:val="auto"/>
                          <w:sz w:val="22"/>
                          <w:szCs w:val="22"/>
                        </w:rPr>
                        <w:t>..</w:t>
                      </w:r>
                      <w:proofErr w:type="gramEnd"/>
                      <w:r>
                        <w:rPr>
                          <w:color w:val="auto"/>
                          <w:sz w:val="28"/>
                          <w:szCs w:val="28"/>
                        </w:rPr>
                        <w:br/>
                      </w:r>
                      <w:r>
                        <w:rPr>
                          <w:i/>
                          <w:color w:val="auto"/>
                          <w:sz w:val="22"/>
                          <w:szCs w:val="22"/>
                        </w:rPr>
                        <w:t xml:space="preserve">Linda Fallenius </w:t>
                      </w:r>
                      <w:r w:rsidRPr="00D245A9">
                        <w:rPr>
                          <w:i/>
                          <w:color w:val="auto"/>
                          <w:sz w:val="22"/>
                          <w:szCs w:val="22"/>
                        </w:rPr>
                        <w:t>är en svensk smyckeformgivare, som tillverkar smycken för den svenska och europeiska marknaden.</w:t>
                      </w:r>
                      <w:r>
                        <w:rPr>
                          <w:i/>
                          <w:color w:val="auto"/>
                          <w:sz w:val="22"/>
                          <w:szCs w:val="22"/>
                        </w:rPr>
                        <w:t xml:space="preserve"> Smycken i exklusiv design och formgivning för kvinnor och män. Försäljning sker främst genom återförsäljare och all tillverkning sker i Sverige.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10E3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D138FD" wp14:editId="08F6C750">
                <wp:simplePos x="0" y="0"/>
                <wp:positionH relativeFrom="page">
                  <wp:posOffset>685800</wp:posOffset>
                </wp:positionH>
                <wp:positionV relativeFrom="page">
                  <wp:posOffset>457200</wp:posOffset>
                </wp:positionV>
                <wp:extent cx="2184400" cy="317500"/>
                <wp:effectExtent l="0" t="0" r="0" b="12700"/>
                <wp:wrapThrough wrapText="bothSides">
                  <wp:wrapPolygon edited="0">
                    <wp:start x="251" y="0"/>
                    <wp:lineTo x="251" y="20736"/>
                    <wp:lineTo x="21098" y="20736"/>
                    <wp:lineTo x="21098" y="0"/>
                    <wp:lineTo x="251" y="0"/>
                  </wp:wrapPolygon>
                </wp:wrapThrough>
                <wp:docPr id="16" name="Textru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296CC" w14:textId="2B5DB49E" w:rsidR="00556244" w:rsidRPr="00DD1C93" w:rsidRDefault="0055624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D1C93">
                              <w:rPr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ressrelease </w:t>
                            </w:r>
                            <w:r w:rsidR="000D1D7C">
                              <w:rPr>
                                <w:sz w:val="28"/>
                                <w:szCs w:val="28"/>
                              </w:rPr>
                              <w:t>okt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8"/>
                                <w:szCs w:val="28"/>
                              </w:rPr>
                              <w:t xml:space="preserve"> 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16" o:spid="_x0000_s1040" type="#_x0000_t202" style="position:absolute;margin-left:54pt;margin-top:36pt;width:172pt;height:2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" mv:complextextbox="1" filled="f" stroked="f">
                <v:textbox>
                  <w:txbxContent>
                    <w:p w14:paraId="575296CC" w14:textId="2B5DB49E" w:rsidR="00556244" w:rsidRPr="00DD1C93" w:rsidRDefault="00556244">
                      <w:pPr>
                        <w:rPr>
                          <w:sz w:val="28"/>
                          <w:szCs w:val="28"/>
                        </w:rPr>
                      </w:pPr>
                      <w:r w:rsidRPr="00DD1C93">
                        <w:rPr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sz w:val="28"/>
                          <w:szCs w:val="28"/>
                        </w:rPr>
                        <w:t xml:space="preserve">ressrelease </w:t>
                      </w:r>
                      <w:r w:rsidR="000D1D7C">
                        <w:rPr>
                          <w:sz w:val="28"/>
                          <w:szCs w:val="28"/>
                        </w:rPr>
                        <w:t>okt</w:t>
                      </w:r>
                      <w:bookmarkStart w:id="1" w:name="_GoBack"/>
                      <w:bookmarkEnd w:id="1"/>
                      <w:r>
                        <w:rPr>
                          <w:sz w:val="28"/>
                          <w:szCs w:val="28"/>
                        </w:rPr>
                        <w:t xml:space="preserve"> 2013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10E3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0E83FC" wp14:editId="7E4903ED">
                <wp:simplePos x="0" y="0"/>
                <wp:positionH relativeFrom="page">
                  <wp:posOffset>980440</wp:posOffset>
                </wp:positionH>
                <wp:positionV relativeFrom="page">
                  <wp:posOffset>4883785</wp:posOffset>
                </wp:positionV>
                <wp:extent cx="5524500" cy="461010"/>
                <wp:effectExtent l="0" t="0" r="0" b="0"/>
                <wp:wrapThrough wrapText="bothSides">
                  <wp:wrapPolygon edited="0">
                    <wp:start x="99" y="0"/>
                    <wp:lineTo x="99" y="20231"/>
                    <wp:lineTo x="21352" y="20231"/>
                    <wp:lineTo x="21352" y="0"/>
                    <wp:lineTo x="99" y="0"/>
                  </wp:wrapPolygon>
                </wp:wrapThrough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0FB54F5" w14:textId="4C062623" w:rsidR="00556244" w:rsidRPr="00A74698" w:rsidRDefault="00556244" w:rsidP="008960AA">
                            <w:pPr>
                              <w:pStyle w:val="Underrubrik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Erika Sunnegårdh</w:t>
                            </w:r>
                            <w:r w:rsidRPr="00A74698">
                              <w:rPr>
                                <w:sz w:val="36"/>
                                <w:szCs w:val="36"/>
                              </w:rPr>
                              <w:t xml:space="preserve"> för L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inda </w:t>
                            </w:r>
                            <w:r w:rsidRPr="00A74698">
                              <w:rPr>
                                <w:sz w:val="36"/>
                                <w:szCs w:val="36"/>
                              </w:rPr>
                              <w:t>F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allenius design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1" o:spid="_x0000_s1041" type="#_x0000_t202" style="position:absolute;margin-left:77.2pt;margin-top:384.55pt;width:435pt;height:36.3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" mv:complextextbox="1" filled="f" stroked="f">
                <v:textbox>
                  <w:txbxContent>
                    <w:p w14:paraId="00FB54F5" w14:textId="4C062623" w:rsidR="00556244" w:rsidRPr="00A74698" w:rsidRDefault="00556244" w:rsidP="008960AA">
                      <w:pPr>
                        <w:pStyle w:val="Underrubrik"/>
                        <w:rPr>
                          <w:noProof/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Erika Sunnegårdh</w:t>
                      </w:r>
                      <w:r w:rsidRPr="00A74698">
                        <w:rPr>
                          <w:sz w:val="36"/>
                          <w:szCs w:val="36"/>
                        </w:rPr>
                        <w:t xml:space="preserve"> för L</w:t>
                      </w:r>
                      <w:r>
                        <w:rPr>
                          <w:sz w:val="36"/>
                          <w:szCs w:val="36"/>
                        </w:rPr>
                        <w:t xml:space="preserve">inda </w:t>
                      </w:r>
                      <w:r w:rsidRPr="00A74698">
                        <w:rPr>
                          <w:sz w:val="36"/>
                          <w:szCs w:val="36"/>
                        </w:rPr>
                        <w:t>F</w:t>
                      </w:r>
                      <w:r>
                        <w:rPr>
                          <w:sz w:val="36"/>
                          <w:szCs w:val="36"/>
                        </w:rPr>
                        <w:t>allenius design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D1C9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3FB76C" wp14:editId="5228A052">
                <wp:simplePos x="0" y="0"/>
                <wp:positionH relativeFrom="page">
                  <wp:posOffset>210820</wp:posOffset>
                </wp:positionH>
                <wp:positionV relativeFrom="page">
                  <wp:posOffset>337820</wp:posOffset>
                </wp:positionV>
                <wp:extent cx="6657975" cy="348615"/>
                <wp:effectExtent l="0" t="0" r="0" b="6985"/>
                <wp:wrapThrough wrapText="bothSides">
                  <wp:wrapPolygon edited="0">
                    <wp:start x="82" y="0"/>
                    <wp:lineTo x="82" y="20459"/>
                    <wp:lineTo x="21425" y="20459"/>
                    <wp:lineTo x="21425" y="0"/>
                    <wp:lineTo x="82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val="1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832B8D" w14:textId="77777777" w:rsidR="00556244" w:rsidRDefault="00556244"/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42" type="#_x0000_t202" style="position:absolute;margin-left:16.6pt;margin-top:26.6pt;width:524.25pt;height:27.4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" filled="f" stroked="f">
                <v:stroke o:forcedash="t"/>
                <v:textbox inset=",,,0">
                  <w:txbxContent>
                    <w:p w14:paraId="5D832B8D" w14:textId="77777777" w:rsidR="00556244" w:rsidRDefault="00556244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D1C93" w:rsidRPr="00DD1C93">
        <w:t xml:space="preserve"> </w:t>
      </w:r>
    </w:p>
    <w:sectPr w:rsidR="00C158D6">
      <w:pgSz w:w="11909" w:h="16834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38D7B7" w14:textId="77777777" w:rsidR="006136FF" w:rsidRDefault="006136FF" w:rsidP="008960AA">
      <w:r>
        <w:separator/>
      </w:r>
    </w:p>
  </w:endnote>
  <w:endnote w:type="continuationSeparator" w:id="0">
    <w:p w14:paraId="7382CC8F" w14:textId="77777777" w:rsidR="006136FF" w:rsidRDefault="006136FF" w:rsidP="00896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ヒラギノ丸ゴ Pro W4">
    <w:charset w:val="4E"/>
    <w:family w:val="auto"/>
    <w:pitch w:val="variable"/>
    <w:sig w:usb0="E00002FF" w:usb1="7AC7FFFF" w:usb2="00000012" w:usb3="00000000" w:csb0="0002000D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68AAF4" w14:textId="77777777" w:rsidR="006136FF" w:rsidRDefault="006136FF" w:rsidP="008960AA">
      <w:r>
        <w:separator/>
      </w:r>
    </w:p>
  </w:footnote>
  <w:footnote w:type="continuationSeparator" w:id="0">
    <w:p w14:paraId="1381F5C7" w14:textId="77777777" w:rsidR="006136FF" w:rsidRDefault="006136FF" w:rsidP="008960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7A6FF5"/>
    <w:multiLevelType w:val="hybridMultilevel"/>
    <w:tmpl w:val="F68AB314"/>
    <w:lvl w:ilvl="0" w:tplc="A73C58B2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9"/>
    <w:docVar w:name="OpenInPublishingView" w:val="0"/>
  </w:docVars>
  <w:rsids>
    <w:rsidRoot w:val="00DD1C93"/>
    <w:rsid w:val="00001ABE"/>
    <w:rsid w:val="000046D9"/>
    <w:rsid w:val="00005C29"/>
    <w:rsid w:val="00027522"/>
    <w:rsid w:val="000425F8"/>
    <w:rsid w:val="000513B5"/>
    <w:rsid w:val="00072B40"/>
    <w:rsid w:val="000D1D7C"/>
    <w:rsid w:val="000F75E1"/>
    <w:rsid w:val="00111B81"/>
    <w:rsid w:val="00137D61"/>
    <w:rsid w:val="00145C81"/>
    <w:rsid w:val="001501DB"/>
    <w:rsid w:val="00160CD9"/>
    <w:rsid w:val="001767F2"/>
    <w:rsid w:val="001864ED"/>
    <w:rsid w:val="00196930"/>
    <w:rsid w:val="001A23FB"/>
    <w:rsid w:val="00227003"/>
    <w:rsid w:val="00230FE6"/>
    <w:rsid w:val="00260278"/>
    <w:rsid w:val="0026797B"/>
    <w:rsid w:val="0028565A"/>
    <w:rsid w:val="002C2EAB"/>
    <w:rsid w:val="0032573C"/>
    <w:rsid w:val="00330AA5"/>
    <w:rsid w:val="003461BE"/>
    <w:rsid w:val="003B49A1"/>
    <w:rsid w:val="003C7923"/>
    <w:rsid w:val="003D7AF1"/>
    <w:rsid w:val="00410E32"/>
    <w:rsid w:val="00411BDD"/>
    <w:rsid w:val="00414D47"/>
    <w:rsid w:val="004540F5"/>
    <w:rsid w:val="00465A66"/>
    <w:rsid w:val="00490281"/>
    <w:rsid w:val="004A444C"/>
    <w:rsid w:val="004F5B26"/>
    <w:rsid w:val="005201F3"/>
    <w:rsid w:val="005372E0"/>
    <w:rsid w:val="00542B29"/>
    <w:rsid w:val="00546A85"/>
    <w:rsid w:val="005557D3"/>
    <w:rsid w:val="00556244"/>
    <w:rsid w:val="0057150D"/>
    <w:rsid w:val="005A55A1"/>
    <w:rsid w:val="005C2B7B"/>
    <w:rsid w:val="005F136D"/>
    <w:rsid w:val="00601E57"/>
    <w:rsid w:val="006121D7"/>
    <w:rsid w:val="006136FF"/>
    <w:rsid w:val="006262E3"/>
    <w:rsid w:val="00651A53"/>
    <w:rsid w:val="006614AC"/>
    <w:rsid w:val="006674D8"/>
    <w:rsid w:val="00682030"/>
    <w:rsid w:val="007116C8"/>
    <w:rsid w:val="007123AC"/>
    <w:rsid w:val="00714973"/>
    <w:rsid w:val="007301C6"/>
    <w:rsid w:val="00736E79"/>
    <w:rsid w:val="00763824"/>
    <w:rsid w:val="00780460"/>
    <w:rsid w:val="007D07C8"/>
    <w:rsid w:val="007F7525"/>
    <w:rsid w:val="00800D9F"/>
    <w:rsid w:val="00823979"/>
    <w:rsid w:val="00886959"/>
    <w:rsid w:val="008960AA"/>
    <w:rsid w:val="008A6D7B"/>
    <w:rsid w:val="008E4FE7"/>
    <w:rsid w:val="00901F99"/>
    <w:rsid w:val="009858C0"/>
    <w:rsid w:val="00A060C2"/>
    <w:rsid w:val="00A2450D"/>
    <w:rsid w:val="00A303F0"/>
    <w:rsid w:val="00A36F5A"/>
    <w:rsid w:val="00A74698"/>
    <w:rsid w:val="00A94170"/>
    <w:rsid w:val="00AA639C"/>
    <w:rsid w:val="00AB568F"/>
    <w:rsid w:val="00AB6F0E"/>
    <w:rsid w:val="00AC3D38"/>
    <w:rsid w:val="00AC741F"/>
    <w:rsid w:val="00AD018F"/>
    <w:rsid w:val="00AE6503"/>
    <w:rsid w:val="00AF1602"/>
    <w:rsid w:val="00B07DA7"/>
    <w:rsid w:val="00B114BC"/>
    <w:rsid w:val="00B51200"/>
    <w:rsid w:val="00B55026"/>
    <w:rsid w:val="00B57CB7"/>
    <w:rsid w:val="00B85DE1"/>
    <w:rsid w:val="00BA1714"/>
    <w:rsid w:val="00BA5D48"/>
    <w:rsid w:val="00BB3AB3"/>
    <w:rsid w:val="00BC6E82"/>
    <w:rsid w:val="00BC772E"/>
    <w:rsid w:val="00BE302D"/>
    <w:rsid w:val="00C158D6"/>
    <w:rsid w:val="00C33B12"/>
    <w:rsid w:val="00C57C1E"/>
    <w:rsid w:val="00C92E76"/>
    <w:rsid w:val="00CC30E5"/>
    <w:rsid w:val="00D16F28"/>
    <w:rsid w:val="00D21277"/>
    <w:rsid w:val="00D245A9"/>
    <w:rsid w:val="00D2758F"/>
    <w:rsid w:val="00D60DD2"/>
    <w:rsid w:val="00D679A8"/>
    <w:rsid w:val="00DB5FC4"/>
    <w:rsid w:val="00DC12A1"/>
    <w:rsid w:val="00DC4615"/>
    <w:rsid w:val="00DD1C93"/>
    <w:rsid w:val="00DE1ABB"/>
    <w:rsid w:val="00DE6B09"/>
    <w:rsid w:val="00E0191D"/>
    <w:rsid w:val="00E047D2"/>
    <w:rsid w:val="00E3324E"/>
    <w:rsid w:val="00E35770"/>
    <w:rsid w:val="00EA0319"/>
    <w:rsid w:val="00EC4236"/>
    <w:rsid w:val="00EE2FC4"/>
    <w:rsid w:val="00F008FA"/>
    <w:rsid w:val="00F1482F"/>
    <w:rsid w:val="00F47177"/>
    <w:rsid w:val="00F8777A"/>
    <w:rsid w:val="00FB52EC"/>
    <w:rsid w:val="00FC7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82E90A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9" w:qFormat="1"/>
    <w:lsdException w:name="Strong" w:semiHidden="0" w:uiPriority="22" w:unhideWhenUsed="0"/>
    <w:lsdException w:name="Emphasis" w:uiPriority="2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262626" w:themeColor="text1" w:themeTint="D9"/>
      <w:sz w:val="22"/>
    </w:rPr>
  </w:style>
  <w:style w:type="paragraph" w:styleId="Rubrik1">
    <w:name w:val="heading 1"/>
    <w:basedOn w:val="Normal"/>
    <w:link w:val="Rubrik1Char"/>
    <w:uiPriority w:val="9"/>
    <w:qFormat/>
    <w:pPr>
      <w:keepNext/>
      <w:keepLines/>
      <w:spacing w:line="720" w:lineRule="exact"/>
      <w:jc w:val="center"/>
      <w:outlineLvl w:val="0"/>
    </w:pPr>
    <w:rPr>
      <w:rFonts w:asciiTheme="majorHAnsi" w:eastAsiaTheme="majorEastAsia" w:hAnsiTheme="majorHAnsi" w:cstheme="majorBidi"/>
      <w:bCs/>
      <w:color w:val="629DD1" w:themeColor="accent1"/>
      <w:sz w:val="64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pPr>
      <w:keepNext/>
      <w:keepLines/>
      <w:jc w:val="center"/>
      <w:outlineLvl w:val="1"/>
    </w:pPr>
    <w:rPr>
      <w:rFonts w:asciiTheme="majorHAnsi" w:eastAsiaTheme="majorEastAsia" w:hAnsiTheme="majorHAnsi" w:cstheme="majorBidi"/>
      <w:bCs/>
      <w:color w:val="629DD1" w:themeColor="accent1"/>
      <w:sz w:val="48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character" w:default="1" w:styleId="Standardstycketyp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link w:val="RubrikChar"/>
    <w:uiPriority w:val="9"/>
    <w:qFormat/>
    <w:pPr>
      <w:spacing w:line="140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character" w:customStyle="1" w:styleId="RubrikChar">
    <w:name w:val="Rubrik Char"/>
    <w:basedOn w:val="Standardstycketypsnitt"/>
    <w:link w:val="Rubrik"/>
    <w:uiPriority w:val="9"/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paragraph" w:styleId="Underrubrik">
    <w:name w:val="Subtitle"/>
    <w:basedOn w:val="Normal"/>
    <w:link w:val="UnderrubrikChar"/>
    <w:uiPriority w:val="9"/>
    <w:qFormat/>
    <w:pPr>
      <w:numPr>
        <w:ilvl w:val="1"/>
      </w:numPr>
      <w:jc w:val="center"/>
    </w:pPr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UnderrubrikChar">
    <w:name w:val="Underrubrik Char"/>
    <w:basedOn w:val="Standardstycketypsnitt"/>
    <w:link w:val="Underrubrik"/>
    <w:uiPriority w:val="9"/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Rubrik2Char">
    <w:name w:val="Rubrik 2 Char"/>
    <w:basedOn w:val="Standardstycketypsnitt"/>
    <w:link w:val="Rubrik2"/>
    <w:uiPriority w:val="9"/>
    <w:rPr>
      <w:rFonts w:asciiTheme="majorHAnsi" w:eastAsiaTheme="majorEastAsia" w:hAnsiTheme="majorHAnsi" w:cstheme="majorBidi"/>
      <w:bCs/>
      <w:color w:val="629DD1" w:themeColor="accent1"/>
      <w:sz w:val="48"/>
      <w:szCs w:val="26"/>
    </w:rPr>
  </w:style>
  <w:style w:type="character" w:customStyle="1" w:styleId="Rubrik3Char">
    <w:name w:val="Rubrik 3 Char"/>
    <w:basedOn w:val="Standardstycketypsnitt"/>
    <w:link w:val="Rubrik3"/>
    <w:uiPriority w:val="9"/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paragraph" w:styleId="Indragetstycke">
    <w:name w:val="Block Text"/>
    <w:basedOn w:val="Normal"/>
    <w:uiPriority w:val="9"/>
    <w:unhideWhenUsed/>
    <w:qFormat/>
    <w:pPr>
      <w:jc w:val="center"/>
    </w:pPr>
    <w:rPr>
      <w:iCs/>
      <w:color w:val="auto"/>
    </w:rPr>
  </w:style>
  <w:style w:type="character" w:customStyle="1" w:styleId="Rubrik1Char">
    <w:name w:val="Rubrik 1 Char"/>
    <w:basedOn w:val="Standardstycketypsnitt"/>
    <w:link w:val="Rubrik1"/>
    <w:uiPriority w:val="9"/>
    <w:rPr>
      <w:rFonts w:asciiTheme="majorHAnsi" w:eastAsiaTheme="majorEastAsia" w:hAnsiTheme="majorHAnsi" w:cstheme="majorBidi"/>
      <w:bCs/>
      <w:color w:val="629DD1" w:themeColor="accent1"/>
      <w:sz w:val="64"/>
      <w:szCs w:val="32"/>
    </w:rPr>
  </w:style>
  <w:style w:type="paragraph" w:customStyle="1" w:styleId="ContactDetails">
    <w:name w:val="Contact Details"/>
    <w:basedOn w:val="Normal"/>
    <w:uiPriority w:val="9"/>
    <w:qFormat/>
    <w:rPr>
      <w:b/>
      <w:color w:val="FFFFFF" w:themeColor="background1"/>
    </w:rPr>
  </w:style>
  <w:style w:type="paragraph" w:styleId="Sidhuvud">
    <w:name w:val="header"/>
    <w:basedOn w:val="Normal"/>
    <w:link w:val="Sidhuvud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SidhuvudChar">
    <w:name w:val="Sidhuvud Char"/>
    <w:basedOn w:val="Standardstycketypsnitt"/>
    <w:link w:val="Sidhuvud"/>
    <w:uiPriority w:val="99"/>
    <w:rPr>
      <w:color w:val="262626" w:themeColor="text1" w:themeTint="D9"/>
      <w:sz w:val="22"/>
    </w:rPr>
  </w:style>
  <w:style w:type="paragraph" w:styleId="Sidfot">
    <w:name w:val="footer"/>
    <w:basedOn w:val="Normal"/>
    <w:link w:val="Sidfot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SidfotChar">
    <w:name w:val="Sidfot Char"/>
    <w:basedOn w:val="Standardstycketypsnitt"/>
    <w:link w:val="Sidfot"/>
    <w:uiPriority w:val="99"/>
    <w:rPr>
      <w:color w:val="262626" w:themeColor="text1" w:themeTint="D9"/>
      <w:sz w:val="22"/>
    </w:rPr>
  </w:style>
  <w:style w:type="character" w:styleId="Hyperlnk">
    <w:name w:val="Hyperlink"/>
    <w:basedOn w:val="Standardstycketypsnitt"/>
    <w:uiPriority w:val="99"/>
    <w:unhideWhenUsed/>
    <w:rsid w:val="00DD1C93"/>
    <w:rPr>
      <w:color w:val="9454C3" w:themeColor="hyperlink"/>
      <w:u w:val="single"/>
    </w:rPr>
  </w:style>
  <w:style w:type="character" w:styleId="AnvndHyperlnk">
    <w:name w:val="FollowedHyperlink"/>
    <w:basedOn w:val="Standardstycketypsnitt"/>
    <w:uiPriority w:val="99"/>
    <w:semiHidden/>
    <w:unhideWhenUsed/>
    <w:rsid w:val="006674D8"/>
    <w:rPr>
      <w:color w:val="3EBBF0" w:themeColor="followedHyperlink"/>
      <w:u w:val="single"/>
    </w:rPr>
  </w:style>
  <w:style w:type="character" w:customStyle="1" w:styleId="apple-converted-space">
    <w:name w:val="apple-converted-space"/>
    <w:basedOn w:val="Standardstycketypsnitt"/>
    <w:rsid w:val="00736E7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9" w:qFormat="1"/>
    <w:lsdException w:name="Strong" w:semiHidden="0" w:uiPriority="22" w:unhideWhenUsed="0"/>
    <w:lsdException w:name="Emphasis" w:uiPriority="2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262626" w:themeColor="text1" w:themeTint="D9"/>
      <w:sz w:val="22"/>
    </w:rPr>
  </w:style>
  <w:style w:type="paragraph" w:styleId="Rubrik1">
    <w:name w:val="heading 1"/>
    <w:basedOn w:val="Normal"/>
    <w:link w:val="Rubrik1Char"/>
    <w:uiPriority w:val="9"/>
    <w:qFormat/>
    <w:pPr>
      <w:keepNext/>
      <w:keepLines/>
      <w:spacing w:line="720" w:lineRule="exact"/>
      <w:jc w:val="center"/>
      <w:outlineLvl w:val="0"/>
    </w:pPr>
    <w:rPr>
      <w:rFonts w:asciiTheme="majorHAnsi" w:eastAsiaTheme="majorEastAsia" w:hAnsiTheme="majorHAnsi" w:cstheme="majorBidi"/>
      <w:bCs/>
      <w:color w:val="629DD1" w:themeColor="accent1"/>
      <w:sz w:val="64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pPr>
      <w:keepNext/>
      <w:keepLines/>
      <w:jc w:val="center"/>
      <w:outlineLvl w:val="1"/>
    </w:pPr>
    <w:rPr>
      <w:rFonts w:asciiTheme="majorHAnsi" w:eastAsiaTheme="majorEastAsia" w:hAnsiTheme="majorHAnsi" w:cstheme="majorBidi"/>
      <w:bCs/>
      <w:color w:val="629DD1" w:themeColor="accent1"/>
      <w:sz w:val="48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character" w:default="1" w:styleId="Standardstycketyp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link w:val="RubrikChar"/>
    <w:uiPriority w:val="9"/>
    <w:qFormat/>
    <w:pPr>
      <w:spacing w:line="140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character" w:customStyle="1" w:styleId="RubrikChar">
    <w:name w:val="Rubrik Char"/>
    <w:basedOn w:val="Standardstycketypsnitt"/>
    <w:link w:val="Rubrik"/>
    <w:uiPriority w:val="9"/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paragraph" w:styleId="Underrubrik">
    <w:name w:val="Subtitle"/>
    <w:basedOn w:val="Normal"/>
    <w:link w:val="UnderrubrikChar"/>
    <w:uiPriority w:val="9"/>
    <w:qFormat/>
    <w:pPr>
      <w:numPr>
        <w:ilvl w:val="1"/>
      </w:numPr>
      <w:jc w:val="center"/>
    </w:pPr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UnderrubrikChar">
    <w:name w:val="Underrubrik Char"/>
    <w:basedOn w:val="Standardstycketypsnitt"/>
    <w:link w:val="Underrubrik"/>
    <w:uiPriority w:val="9"/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Rubrik2Char">
    <w:name w:val="Rubrik 2 Char"/>
    <w:basedOn w:val="Standardstycketypsnitt"/>
    <w:link w:val="Rubrik2"/>
    <w:uiPriority w:val="9"/>
    <w:rPr>
      <w:rFonts w:asciiTheme="majorHAnsi" w:eastAsiaTheme="majorEastAsia" w:hAnsiTheme="majorHAnsi" w:cstheme="majorBidi"/>
      <w:bCs/>
      <w:color w:val="629DD1" w:themeColor="accent1"/>
      <w:sz w:val="48"/>
      <w:szCs w:val="26"/>
    </w:rPr>
  </w:style>
  <w:style w:type="character" w:customStyle="1" w:styleId="Rubrik3Char">
    <w:name w:val="Rubrik 3 Char"/>
    <w:basedOn w:val="Standardstycketypsnitt"/>
    <w:link w:val="Rubrik3"/>
    <w:uiPriority w:val="9"/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paragraph" w:styleId="Indragetstycke">
    <w:name w:val="Block Text"/>
    <w:basedOn w:val="Normal"/>
    <w:uiPriority w:val="9"/>
    <w:unhideWhenUsed/>
    <w:qFormat/>
    <w:pPr>
      <w:jc w:val="center"/>
    </w:pPr>
    <w:rPr>
      <w:iCs/>
      <w:color w:val="auto"/>
    </w:rPr>
  </w:style>
  <w:style w:type="character" w:customStyle="1" w:styleId="Rubrik1Char">
    <w:name w:val="Rubrik 1 Char"/>
    <w:basedOn w:val="Standardstycketypsnitt"/>
    <w:link w:val="Rubrik1"/>
    <w:uiPriority w:val="9"/>
    <w:rPr>
      <w:rFonts w:asciiTheme="majorHAnsi" w:eastAsiaTheme="majorEastAsia" w:hAnsiTheme="majorHAnsi" w:cstheme="majorBidi"/>
      <w:bCs/>
      <w:color w:val="629DD1" w:themeColor="accent1"/>
      <w:sz w:val="64"/>
      <w:szCs w:val="32"/>
    </w:rPr>
  </w:style>
  <w:style w:type="paragraph" w:customStyle="1" w:styleId="ContactDetails">
    <w:name w:val="Contact Details"/>
    <w:basedOn w:val="Normal"/>
    <w:uiPriority w:val="9"/>
    <w:qFormat/>
    <w:rPr>
      <w:b/>
      <w:color w:val="FFFFFF" w:themeColor="background1"/>
    </w:rPr>
  </w:style>
  <w:style w:type="paragraph" w:styleId="Sidhuvud">
    <w:name w:val="header"/>
    <w:basedOn w:val="Normal"/>
    <w:link w:val="Sidhuvud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SidhuvudChar">
    <w:name w:val="Sidhuvud Char"/>
    <w:basedOn w:val="Standardstycketypsnitt"/>
    <w:link w:val="Sidhuvud"/>
    <w:uiPriority w:val="99"/>
    <w:rPr>
      <w:color w:val="262626" w:themeColor="text1" w:themeTint="D9"/>
      <w:sz w:val="22"/>
    </w:rPr>
  </w:style>
  <w:style w:type="paragraph" w:styleId="Sidfot">
    <w:name w:val="footer"/>
    <w:basedOn w:val="Normal"/>
    <w:link w:val="Sidfot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SidfotChar">
    <w:name w:val="Sidfot Char"/>
    <w:basedOn w:val="Standardstycketypsnitt"/>
    <w:link w:val="Sidfot"/>
    <w:uiPriority w:val="99"/>
    <w:rPr>
      <w:color w:val="262626" w:themeColor="text1" w:themeTint="D9"/>
      <w:sz w:val="22"/>
    </w:rPr>
  </w:style>
  <w:style w:type="character" w:styleId="Hyperlnk">
    <w:name w:val="Hyperlink"/>
    <w:basedOn w:val="Standardstycketypsnitt"/>
    <w:uiPriority w:val="99"/>
    <w:unhideWhenUsed/>
    <w:rsid w:val="00DD1C93"/>
    <w:rPr>
      <w:color w:val="9454C3" w:themeColor="hyperlink"/>
      <w:u w:val="single"/>
    </w:rPr>
  </w:style>
  <w:style w:type="character" w:styleId="AnvndHyperlnk">
    <w:name w:val="FollowedHyperlink"/>
    <w:basedOn w:val="Standardstycketypsnitt"/>
    <w:uiPriority w:val="99"/>
    <w:semiHidden/>
    <w:unhideWhenUsed/>
    <w:rsid w:val="006674D8"/>
    <w:rPr>
      <w:color w:val="3EBBF0" w:themeColor="followedHyperlink"/>
      <w:u w:val="single"/>
    </w:rPr>
  </w:style>
  <w:style w:type="character" w:customStyle="1" w:styleId="apple-converted-space">
    <w:name w:val="apple-converted-space"/>
    <w:basedOn w:val="Standardstycketypsnitt"/>
    <w:rsid w:val="00736E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36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http://www.lfdesign.se" TargetMode="External"/><Relationship Id="rId10" Type="http://schemas.openxmlformats.org/officeDocument/2006/relationships/hyperlink" Target="http://www.lfdesign.s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Mallar:Publiceringslayoutvy:Reklamblad:Reklamblad.dotx" TargetMode="External"/></Relationships>
</file>

<file path=word/theme/theme1.xml><?xml version="1.0" encoding="utf-8"?>
<a:theme xmlns:a="http://schemas.openxmlformats.org/drawingml/2006/main" name="Summer">
  <a:themeElements>
    <a:clrScheme name="Elementär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Summer">
      <a:majorFont>
        <a:latin typeface="Century Gothic"/>
        <a:ea typeface=""/>
        <a:cs typeface=""/>
        <a:font script="Jpan" typeface="ヒラギノ丸ゴ Pro W4"/>
        <a:font script="Hans" typeface="宋体"/>
        <a:font script="Hant" typeface="新細明體"/>
      </a:majorFont>
      <a:minorFont>
        <a:latin typeface="Century Gothic"/>
        <a:ea typeface=""/>
        <a:cs typeface=""/>
        <a:font script="Jpan" typeface="ヒラギノ丸ゴ Pro W4"/>
        <a:font script="Hans" typeface="宋体"/>
        <a:font script="Hant" typeface="新細明體"/>
      </a:minorFont>
    </a:fontScheme>
    <a:fmtScheme name="Summer">
      <a:fillStyleLst>
        <a:solidFill>
          <a:schemeClr val="phClr"/>
        </a:solidFill>
        <a:solidFill>
          <a:schemeClr val="phClr">
            <a:tint val="90000"/>
            <a:satMod val="135000"/>
          </a:schemeClr>
        </a:solidFill>
        <a:solidFill>
          <a:schemeClr val="phClr">
            <a:shade val="80000"/>
            <a:satMod val="110000"/>
          </a:schemeClr>
        </a:solidFill>
      </a:fillStyleLst>
      <a:lnStyleLst>
        <a:ln w="9525" cap="flat" cmpd="sng" algn="ctr">
          <a:solidFill>
            <a:schemeClr val="phClr">
              <a:satMod val="135000"/>
            </a:schemeClr>
          </a:solidFill>
          <a:prstDash val="solid"/>
        </a:ln>
        <a:ln w="25400" cap="flat" cmpd="sng" algn="ctr">
          <a:solidFill>
            <a:schemeClr val="phClr">
              <a:satMod val="150000"/>
            </a:schemeClr>
          </a:solidFill>
          <a:prstDash val="solid"/>
        </a:ln>
        <a:ln w="38100" cap="flat" cmpd="sng" algn="ctr">
          <a:solidFill>
            <a:schemeClr val="phClr"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76200" sx="101000" sy="101000" algn="ctr" rotWithShape="0">
              <a:srgbClr val="000000">
                <a:alpha val="50000"/>
              </a:srgbClr>
            </a:outerShdw>
            <a:reflection blurRad="12700" stA="20000" endPos="35000" dist="63500" dir="5400000" sy="-100000" rotWithShape="0"/>
          </a:effectLst>
        </a:effectStyle>
        <a:effectStyle>
          <a:effectLst>
            <a:outerShdw blurRad="127000" sx="103000" sy="103000" algn="ctr" rotWithShape="0">
              <a:srgbClr val="FFFFFF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morning" dir="t">
              <a:rot lat="0" lon="0" rev="1200000"/>
            </a:lightRig>
          </a:scene3d>
          <a:sp3d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/>
            </a:gs>
            <a:gs pos="100000">
              <a:schemeClr val="tx2"/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Reklamblad.dotx</Template>
  <TotalTime>1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 Fallenius</dc:creator>
  <cp:keywords/>
  <dc:description/>
  <cp:lastModifiedBy>Linda  Fallenius</cp:lastModifiedBy>
  <cp:revision>4</cp:revision>
  <cp:lastPrinted>2013-10-28T20:38:00Z</cp:lastPrinted>
  <dcterms:created xsi:type="dcterms:W3CDTF">2013-10-28T20:49:00Z</dcterms:created>
  <dcterms:modified xsi:type="dcterms:W3CDTF">2013-10-28T20:49:00Z</dcterms:modified>
  <cp:category/>
</cp:coreProperties>
</file>