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0B881" w14:textId="404C27B2" w:rsidR="00E62E28" w:rsidRPr="00E62E28" w:rsidRDefault="00FA7AA4" w:rsidP="00FA7AA4">
      <w:pPr>
        <w:tabs>
          <w:tab w:val="left" w:pos="851"/>
          <w:tab w:val="left" w:pos="6720"/>
        </w:tabs>
        <w:rPr>
          <w:rFonts w:ascii="Didot LT Roman" w:hAnsi="Didot LT Roman"/>
          <w:sz w:val="21"/>
          <w:szCs w:val="21"/>
        </w:rPr>
      </w:pPr>
      <w:r>
        <w:rPr>
          <w:rFonts w:ascii="Didot LT Roman" w:hAnsi="Didot LT Roman"/>
          <w:sz w:val="21"/>
          <w:szCs w:val="21"/>
        </w:rPr>
        <w:tab/>
      </w:r>
      <w:r w:rsidR="00F46153" w:rsidRPr="00F46153">
        <w:rPr>
          <w:rFonts w:ascii="Didot LT Roman" w:hAnsi="Didot LT Roman"/>
          <w:sz w:val="21"/>
          <w:szCs w:val="21"/>
        </w:rPr>
        <w:drawing>
          <wp:inline distT="0" distB="0" distL="0" distR="0" wp14:anchorId="5C4E7A6E" wp14:editId="49BBAF98">
            <wp:extent cx="3355249" cy="1692092"/>
            <wp:effectExtent l="0" t="0" r="0" b="10160"/>
            <wp:docPr id="8" name="Bildobjekt 8" descr="Macintosh HD:Users:Micke:Dropbox:EMAB:Eskilstuna Festival 2013:Logo:eskilstuna_festival_leverans:logo:ea_festival_sva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ke:Dropbox:EMAB:Eskilstuna Festival 2013:Logo:eskilstuna_festival_leverans:logo:ea_festival_svart.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7438" cy="1693196"/>
                    </a:xfrm>
                    <a:prstGeom prst="rect">
                      <a:avLst/>
                    </a:prstGeom>
                    <a:noFill/>
                    <a:ln>
                      <a:noFill/>
                    </a:ln>
                  </pic:spPr>
                </pic:pic>
              </a:graphicData>
            </a:graphic>
          </wp:inline>
        </w:drawing>
      </w:r>
      <w:r w:rsidR="00F46153">
        <w:rPr>
          <w:rFonts w:ascii="Didot LT Roman" w:hAnsi="Didot LT Roman"/>
          <w:sz w:val="21"/>
          <w:szCs w:val="21"/>
        </w:rPr>
        <w:t xml:space="preserve">  </w:t>
      </w:r>
      <w:r w:rsidRPr="00FA7AA4">
        <w:rPr>
          <w:rFonts w:ascii="Didot LT Roman" w:hAnsi="Didot LT Roman"/>
          <w:sz w:val="21"/>
          <w:szCs w:val="21"/>
        </w:rPr>
        <w:drawing>
          <wp:inline distT="0" distB="0" distL="0" distR="0" wp14:anchorId="601B5915" wp14:editId="5C956C9C">
            <wp:extent cx="2355128" cy="1858645"/>
            <wp:effectExtent l="0" t="0" r="7620" b="0"/>
            <wp:docPr id="10" name="Bildobjekt 10" descr="Macintosh HD:Users:Micke:Desktop:ev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ke:Desktop:eva_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338" cy="1862757"/>
                    </a:xfrm>
                    <a:prstGeom prst="rect">
                      <a:avLst/>
                    </a:prstGeom>
                    <a:noFill/>
                    <a:ln>
                      <a:noFill/>
                    </a:ln>
                  </pic:spPr>
                </pic:pic>
              </a:graphicData>
            </a:graphic>
          </wp:inline>
        </w:drawing>
      </w:r>
    </w:p>
    <w:p w14:paraId="21A2E0CA" w14:textId="2A94A9D0" w:rsidR="00E62E28" w:rsidRDefault="00E62E28" w:rsidP="00E62E28">
      <w:pPr>
        <w:widowControl w:val="0"/>
        <w:autoSpaceDE w:val="0"/>
        <w:autoSpaceDN w:val="0"/>
        <w:adjustRightInd w:val="0"/>
        <w:ind w:left="1304"/>
        <w:rPr>
          <w:rFonts w:ascii="Rockwell" w:hAnsi="Rockwell"/>
          <w:color w:val="000000"/>
          <w:szCs w:val="24"/>
        </w:rPr>
      </w:pPr>
      <w:r>
        <w:rPr>
          <w:rFonts w:ascii="Rockwell" w:hAnsi="Rockwell"/>
          <w:color w:val="000000"/>
          <w:szCs w:val="24"/>
        </w:rPr>
        <w:t xml:space="preserve">              </w:t>
      </w:r>
    </w:p>
    <w:p w14:paraId="53F01B45" w14:textId="519B6BE2" w:rsidR="00E62E28" w:rsidRPr="00FA7AA4" w:rsidRDefault="00E62E28" w:rsidP="00FA7AA4">
      <w:pPr>
        <w:widowControl w:val="0"/>
        <w:autoSpaceDE w:val="0"/>
        <w:autoSpaceDN w:val="0"/>
        <w:adjustRightInd w:val="0"/>
        <w:ind w:firstLine="851"/>
        <w:rPr>
          <w:rFonts w:ascii="Rockwell" w:hAnsi="Rockwell"/>
          <w:color w:val="000000"/>
          <w:sz w:val="32"/>
          <w:szCs w:val="32"/>
        </w:rPr>
      </w:pPr>
      <w:r w:rsidRPr="00FA7AA4">
        <w:rPr>
          <w:rFonts w:ascii="Rockwell" w:hAnsi="Rockwell"/>
          <w:b/>
          <w:color w:val="000000"/>
          <w:sz w:val="32"/>
          <w:szCs w:val="32"/>
        </w:rPr>
        <w:t xml:space="preserve">EVA DAHLGREN TILL ESKILSTUNA FESTIVAL 2013. </w:t>
      </w:r>
    </w:p>
    <w:p w14:paraId="391D7EE9" w14:textId="22E73FB2" w:rsidR="00E62E28" w:rsidRPr="00FA7AA4" w:rsidRDefault="00E62E28" w:rsidP="00E62E28">
      <w:pPr>
        <w:widowControl w:val="0"/>
        <w:autoSpaceDE w:val="0"/>
        <w:autoSpaceDN w:val="0"/>
        <w:adjustRightInd w:val="0"/>
        <w:ind w:left="851"/>
        <w:rPr>
          <w:rFonts w:ascii="Rockwell" w:hAnsi="Rockwell"/>
          <w:b/>
          <w:color w:val="000000"/>
          <w:sz w:val="32"/>
          <w:szCs w:val="32"/>
        </w:rPr>
      </w:pPr>
      <w:r w:rsidRPr="00FA7AA4">
        <w:rPr>
          <w:rFonts w:ascii="Rockwell" w:hAnsi="Rockwell"/>
          <w:b/>
          <w:color w:val="000000"/>
          <w:sz w:val="32"/>
          <w:szCs w:val="32"/>
        </w:rPr>
        <w:t>NU PRESENTERAR VI HELA FESTIVALEN</w:t>
      </w:r>
      <w:r w:rsidR="00F46153">
        <w:rPr>
          <w:rFonts w:ascii="Rockwell" w:hAnsi="Rockwell"/>
          <w:b/>
          <w:color w:val="000000"/>
          <w:sz w:val="32"/>
          <w:szCs w:val="32"/>
        </w:rPr>
        <w:t>!</w:t>
      </w:r>
    </w:p>
    <w:p w14:paraId="75118A7C" w14:textId="77777777" w:rsidR="00E62E28" w:rsidRDefault="00E62E28" w:rsidP="00E62E28">
      <w:pPr>
        <w:widowControl w:val="0"/>
        <w:autoSpaceDE w:val="0"/>
        <w:autoSpaceDN w:val="0"/>
        <w:adjustRightInd w:val="0"/>
        <w:rPr>
          <w:rFonts w:ascii="Rockwell" w:hAnsi="Rockwell"/>
          <w:color w:val="000000"/>
          <w:szCs w:val="24"/>
        </w:rPr>
      </w:pPr>
    </w:p>
    <w:p w14:paraId="01EF2A97" w14:textId="77777777" w:rsidR="00E62E28" w:rsidRPr="00E62E28" w:rsidRDefault="00E62E28" w:rsidP="00E62E28">
      <w:pPr>
        <w:widowControl w:val="0"/>
        <w:autoSpaceDE w:val="0"/>
        <w:autoSpaceDN w:val="0"/>
        <w:adjustRightInd w:val="0"/>
        <w:ind w:left="851"/>
        <w:rPr>
          <w:rFonts w:ascii="Rockwell" w:hAnsi="Rockwell"/>
          <w:color w:val="000000"/>
          <w:szCs w:val="24"/>
        </w:rPr>
      </w:pPr>
      <w:r w:rsidRPr="00E62E28">
        <w:rPr>
          <w:rFonts w:ascii="Rockwell" w:hAnsi="Rockwell"/>
          <w:color w:val="000000"/>
          <w:szCs w:val="24"/>
        </w:rPr>
        <w:t>I juni ger sig Eva Dahlgren ut på sin första sommarturné på fem år. Publiken kommer få höra hennes mest älskade låtar och största hits på efterlängtade konserter i hela Sverige. I höstas gjorde Eva Dahlgren en bejublad höstturné som fick strålande recensioner. Aftonbladet skrev till exempel att "hennes stjärna lyser klarare än någonsin”. Den här gången gör en av våra mest omtyckta sångerskor och låtskrivare nya sommarspelningar med start i Bråvalla, Norrköping den 27 juni. Därefter fortsätter turnén till bland annat Gävle, Sundsvall, Karlskrona, Falkenberg, Göteborg, Åbo, Helsingfors, Malmö och Eskilstuna innan avslutningen på Gröna Lund i Stockholm den 30 augusti.</w:t>
      </w:r>
    </w:p>
    <w:p w14:paraId="4F419FEC" w14:textId="77777777" w:rsidR="00E62E28" w:rsidRPr="00E62E28" w:rsidRDefault="00E62E28" w:rsidP="00E62E28">
      <w:pPr>
        <w:widowControl w:val="0"/>
        <w:autoSpaceDE w:val="0"/>
        <w:autoSpaceDN w:val="0"/>
        <w:adjustRightInd w:val="0"/>
        <w:rPr>
          <w:rFonts w:ascii="Rockwell" w:hAnsi="Rockwell"/>
          <w:color w:val="000000"/>
          <w:szCs w:val="24"/>
        </w:rPr>
      </w:pPr>
    </w:p>
    <w:p w14:paraId="7BC7B870" w14:textId="2EE71355" w:rsidR="00E11F22" w:rsidRPr="00927DDA" w:rsidRDefault="00E62E28" w:rsidP="00FA7AA4">
      <w:pPr>
        <w:widowControl w:val="0"/>
        <w:autoSpaceDE w:val="0"/>
        <w:autoSpaceDN w:val="0"/>
        <w:adjustRightInd w:val="0"/>
        <w:ind w:left="851"/>
        <w:rPr>
          <w:rFonts w:ascii="Rockwell" w:hAnsi="Rockwell"/>
          <w:color w:val="000000"/>
          <w:szCs w:val="24"/>
        </w:rPr>
      </w:pPr>
      <w:r w:rsidRPr="00E62E28">
        <w:rPr>
          <w:rFonts w:ascii="Rockwell" w:hAnsi="Rockwell"/>
          <w:color w:val="000000"/>
          <w:szCs w:val="24"/>
        </w:rPr>
        <w:t>Eva Dahlgren är en av Sveriges mest älskade sångerskor och låtskrivare. Hon har vunnit nio Grammis, släppt 13 studioalbum och spelat sin modiga och självutlämnande monologföreställning “Ingen är som jag” i två års tid. Efter sitt hyllade deltagande i TV4:s “Så mycket bättre” gav sig Eva Dahlgren hösten 2012 ut på den bejublade konserthusturnén "Eva Dahlgren Live 23 sånger”.</w:t>
      </w:r>
    </w:p>
    <w:p w14:paraId="1484C20C" w14:textId="77777777" w:rsidR="00FA7AA4" w:rsidRDefault="00FA7AA4" w:rsidP="00CC22EE">
      <w:pPr>
        <w:widowControl w:val="0"/>
        <w:autoSpaceDE w:val="0"/>
        <w:autoSpaceDN w:val="0"/>
        <w:adjustRightInd w:val="0"/>
        <w:ind w:left="851"/>
        <w:rPr>
          <w:rFonts w:ascii="Rockwell" w:hAnsi="Rockwell"/>
          <w:i/>
          <w:color w:val="000000"/>
          <w:szCs w:val="24"/>
        </w:rPr>
      </w:pPr>
    </w:p>
    <w:p w14:paraId="37FBA948" w14:textId="2AC0C48A" w:rsidR="00E11F22" w:rsidRPr="00FA7AA4" w:rsidRDefault="001519D7" w:rsidP="00FA7AA4">
      <w:pPr>
        <w:pStyle w:val="Liststycke"/>
        <w:widowControl w:val="0"/>
        <w:numPr>
          <w:ilvl w:val="0"/>
          <w:numId w:val="4"/>
        </w:numPr>
        <w:autoSpaceDE w:val="0"/>
        <w:autoSpaceDN w:val="0"/>
        <w:adjustRightInd w:val="0"/>
        <w:rPr>
          <w:rFonts w:ascii="Rockwell" w:hAnsi="Rockwell"/>
          <w:i/>
          <w:color w:val="000000"/>
          <w:sz w:val="24"/>
        </w:rPr>
      </w:pPr>
      <w:r w:rsidRPr="00FA7AA4">
        <w:rPr>
          <w:rFonts w:ascii="Rockwell" w:hAnsi="Rockwell"/>
          <w:i/>
          <w:color w:val="000000"/>
          <w:sz w:val="24"/>
        </w:rPr>
        <w:t xml:space="preserve">Eva Dahlgren är en av Sveriges mest </w:t>
      </w:r>
      <w:r w:rsidR="00B474DD" w:rsidRPr="00FA7AA4">
        <w:rPr>
          <w:rFonts w:ascii="Rockwell" w:hAnsi="Rockwell"/>
          <w:i/>
          <w:color w:val="000000"/>
          <w:sz w:val="24"/>
        </w:rPr>
        <w:t>omtyckta artister</w:t>
      </w:r>
      <w:r w:rsidRPr="00FA7AA4">
        <w:rPr>
          <w:rFonts w:ascii="Rockwell" w:hAnsi="Rockwell"/>
          <w:i/>
          <w:color w:val="000000"/>
          <w:sz w:val="24"/>
        </w:rPr>
        <w:t xml:space="preserve"> med en låt</w:t>
      </w:r>
      <w:r w:rsidR="00E62E28" w:rsidRPr="00FA7AA4">
        <w:rPr>
          <w:rFonts w:ascii="Rockwell" w:hAnsi="Rockwell"/>
          <w:i/>
          <w:color w:val="000000"/>
          <w:sz w:val="24"/>
        </w:rPr>
        <w:t>s</w:t>
      </w:r>
      <w:r w:rsidR="00FA7AA4" w:rsidRPr="00FA7AA4">
        <w:rPr>
          <w:rFonts w:ascii="Rockwell" w:hAnsi="Rockwell"/>
          <w:i/>
          <w:color w:val="000000"/>
          <w:sz w:val="24"/>
        </w:rPr>
        <w:t>katt som är magisk</w:t>
      </w:r>
      <w:r w:rsidR="00E62E28" w:rsidRPr="00FA7AA4">
        <w:rPr>
          <w:rFonts w:ascii="Rockwell" w:hAnsi="Rockwell"/>
          <w:i/>
          <w:color w:val="000000"/>
          <w:sz w:val="24"/>
        </w:rPr>
        <w:t>. Eva gör elva</w:t>
      </w:r>
      <w:r w:rsidRPr="00FA7AA4">
        <w:rPr>
          <w:rFonts w:ascii="Rockwell" w:hAnsi="Rockwell"/>
          <w:i/>
          <w:color w:val="000000"/>
          <w:sz w:val="24"/>
        </w:rPr>
        <w:t xml:space="preserve"> spelningar </w:t>
      </w:r>
      <w:r w:rsidR="00FA7AA4" w:rsidRPr="00FA7AA4">
        <w:rPr>
          <w:rFonts w:ascii="Rockwell" w:hAnsi="Rockwell"/>
          <w:i/>
          <w:color w:val="000000"/>
          <w:sz w:val="24"/>
        </w:rPr>
        <w:t xml:space="preserve">med sitt band </w:t>
      </w:r>
      <w:r w:rsidRPr="00FA7AA4">
        <w:rPr>
          <w:rFonts w:ascii="Rockwell" w:hAnsi="Rockwell"/>
          <w:i/>
          <w:color w:val="000000"/>
          <w:sz w:val="24"/>
        </w:rPr>
        <w:t>den här sommaren och att vi lyckades få till en bokning till första Eskilstunafestivalen känns fantastiskt</w:t>
      </w:r>
      <w:r w:rsidR="00FA7AA4" w:rsidRPr="00FA7AA4">
        <w:rPr>
          <w:rFonts w:ascii="Rockwell" w:hAnsi="Rockwell"/>
          <w:i/>
          <w:color w:val="000000"/>
          <w:sz w:val="24"/>
        </w:rPr>
        <w:t xml:space="preserve">. Jag ser fram emot att höra Eva framföra sina svenska klassiker en vacker sommarkväll i augusti på ett fullsatt </w:t>
      </w:r>
      <w:proofErr w:type="spellStart"/>
      <w:r w:rsidR="00FA7AA4" w:rsidRPr="00FA7AA4">
        <w:rPr>
          <w:rFonts w:ascii="Rockwell" w:hAnsi="Rockwell"/>
          <w:i/>
          <w:color w:val="000000"/>
          <w:sz w:val="24"/>
        </w:rPr>
        <w:t>Strömsholmen</w:t>
      </w:r>
      <w:proofErr w:type="spellEnd"/>
      <w:r w:rsidR="00B6366F" w:rsidRPr="00FA7AA4">
        <w:rPr>
          <w:rFonts w:ascii="Rockwell" w:hAnsi="Rockwell"/>
          <w:i/>
          <w:color w:val="000000"/>
          <w:sz w:val="24"/>
        </w:rPr>
        <w:t xml:space="preserve"> </w:t>
      </w:r>
      <w:r w:rsidRPr="00FA7AA4">
        <w:rPr>
          <w:rFonts w:ascii="Rockwell" w:hAnsi="Rockwell"/>
          <w:i/>
          <w:color w:val="000000"/>
          <w:sz w:val="24"/>
        </w:rPr>
        <w:t>s</w:t>
      </w:r>
      <w:r w:rsidR="00E11F22" w:rsidRPr="00FA7AA4">
        <w:rPr>
          <w:rFonts w:ascii="Rockwell" w:hAnsi="Rockwell"/>
          <w:i/>
          <w:color w:val="000000"/>
          <w:sz w:val="24"/>
        </w:rPr>
        <w:t>äger Micke Lönngren, evenemangschef på Eskilstuna Marknadsföring AB.</w:t>
      </w:r>
    </w:p>
    <w:p w14:paraId="6894AD14" w14:textId="77777777" w:rsidR="00FA7AA4" w:rsidRDefault="00FA7AA4" w:rsidP="00FA7AA4">
      <w:pPr>
        <w:widowControl w:val="0"/>
        <w:autoSpaceDE w:val="0"/>
        <w:autoSpaceDN w:val="0"/>
        <w:adjustRightInd w:val="0"/>
        <w:rPr>
          <w:rFonts w:ascii="Rockwell" w:hAnsi="Rockwell"/>
          <w:color w:val="000000"/>
        </w:rPr>
      </w:pPr>
    </w:p>
    <w:p w14:paraId="566C52F9" w14:textId="7D72E4DA" w:rsidR="00A338A0" w:rsidRDefault="00FA7AA4" w:rsidP="00A338A0">
      <w:pPr>
        <w:widowControl w:val="0"/>
        <w:autoSpaceDE w:val="0"/>
        <w:autoSpaceDN w:val="0"/>
        <w:adjustRightInd w:val="0"/>
        <w:ind w:left="851"/>
        <w:rPr>
          <w:rFonts w:ascii="Rockwell" w:hAnsi="Rockwell"/>
          <w:color w:val="000000"/>
        </w:rPr>
      </w:pPr>
      <w:r>
        <w:rPr>
          <w:rFonts w:ascii="Rockwell" w:hAnsi="Rockwell"/>
          <w:color w:val="000000"/>
        </w:rPr>
        <w:t>Nu presenterar vi även det fullspäckade programmet för hela Eskilstuna Festival 2013. To</w:t>
      </w:r>
      <w:r w:rsidR="00A338A0">
        <w:rPr>
          <w:rFonts w:ascii="Rockwell" w:hAnsi="Rockwell"/>
          <w:color w:val="000000"/>
        </w:rPr>
        <w:t>t</w:t>
      </w:r>
      <w:r>
        <w:rPr>
          <w:rFonts w:ascii="Rockwell" w:hAnsi="Rockwell"/>
          <w:color w:val="000000"/>
        </w:rPr>
        <w:t>alt är det fler än 45 programpunkter på</w:t>
      </w:r>
      <w:r w:rsidR="00CE488B">
        <w:rPr>
          <w:rFonts w:ascii="Rockwell" w:hAnsi="Rockwell"/>
          <w:color w:val="000000"/>
        </w:rPr>
        <w:t xml:space="preserve"> fem olika scenområden under</w:t>
      </w:r>
      <w:bookmarkStart w:id="0" w:name="_GoBack"/>
      <w:bookmarkEnd w:id="0"/>
      <w:r w:rsidR="00A338A0">
        <w:rPr>
          <w:rFonts w:ascii="Rockwell" w:hAnsi="Rockwell"/>
          <w:color w:val="000000"/>
        </w:rPr>
        <w:t xml:space="preserve"> tre dagar. Det är fri entré till samtliga evenemang och artistuppträdanden. Eskilstunaborna och besökare kan se fram emot tre dagars folkfest med musik, kultur, teater och dans i fokus. Sa vi att allt är gratis?!</w:t>
      </w:r>
    </w:p>
    <w:p w14:paraId="4BB12540" w14:textId="38E5BB25" w:rsidR="008D1E2E" w:rsidRDefault="00554ADD" w:rsidP="008D1E2E">
      <w:pPr>
        <w:widowControl w:val="0"/>
        <w:autoSpaceDE w:val="0"/>
        <w:autoSpaceDN w:val="0"/>
        <w:adjustRightInd w:val="0"/>
        <w:ind w:firstLine="851"/>
        <w:rPr>
          <w:rFonts w:ascii="Rockwell" w:hAnsi="Rockwell"/>
          <w:color w:val="000000"/>
        </w:rPr>
      </w:pPr>
      <w:r>
        <w:rPr>
          <w:rFonts w:ascii="Rockwell" w:hAnsi="Rockwell"/>
          <w:noProof/>
          <w:color w:val="000000"/>
        </w:rPr>
        <w:lastRenderedPageBreak/>
        <w:drawing>
          <wp:inline distT="0" distB="0" distL="0" distR="0" wp14:anchorId="7FA6F986" wp14:editId="2C09874C">
            <wp:extent cx="1732893" cy="4284000"/>
            <wp:effectExtent l="0" t="0" r="0" b="8890"/>
            <wp:docPr id="7" name="Bildobjekt 7" descr="Macintosh HD:Users:Micke:Desktop:eskilstuna_festival_infart_62x153cm_korr_tk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ke:Desktop:eskilstuna_festival_infart_62x153cm_korr_tk05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893" cy="4284000"/>
                    </a:xfrm>
                    <a:prstGeom prst="rect">
                      <a:avLst/>
                    </a:prstGeom>
                    <a:noFill/>
                    <a:ln>
                      <a:noFill/>
                    </a:ln>
                  </pic:spPr>
                </pic:pic>
              </a:graphicData>
            </a:graphic>
          </wp:inline>
        </w:drawing>
      </w:r>
      <w:r>
        <w:rPr>
          <w:rFonts w:ascii="Rockwell" w:hAnsi="Rockwell"/>
          <w:color w:val="000000"/>
        </w:rPr>
        <w:t xml:space="preserve">     </w:t>
      </w:r>
      <w:r w:rsidR="008D1E2E">
        <w:rPr>
          <w:rFonts w:ascii="Rockwell" w:hAnsi="Rockwell"/>
          <w:noProof/>
          <w:color w:val="000000"/>
        </w:rPr>
        <w:drawing>
          <wp:inline distT="0" distB="0" distL="0" distR="0" wp14:anchorId="69706E84" wp14:editId="42224325">
            <wp:extent cx="3024071" cy="42760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sch_a3.jpg"/>
                    <pic:cNvPicPr/>
                  </pic:nvPicPr>
                  <pic:blipFill>
                    <a:blip r:embed="rId12">
                      <a:extLst>
                        <a:ext uri="{28A0092B-C50C-407E-A947-70E740481C1C}">
                          <a14:useLocalDpi xmlns:a14="http://schemas.microsoft.com/office/drawing/2010/main" val="0"/>
                        </a:ext>
                      </a:extLst>
                    </a:blip>
                    <a:stretch>
                      <a:fillRect/>
                    </a:stretch>
                  </pic:blipFill>
                  <pic:spPr>
                    <a:xfrm>
                      <a:off x="0" y="0"/>
                      <a:ext cx="3027744" cy="4281194"/>
                    </a:xfrm>
                    <a:prstGeom prst="rect">
                      <a:avLst/>
                    </a:prstGeom>
                  </pic:spPr>
                </pic:pic>
              </a:graphicData>
            </a:graphic>
          </wp:inline>
        </w:drawing>
      </w:r>
      <w:r>
        <w:rPr>
          <w:rFonts w:ascii="Rockwell" w:hAnsi="Rockwell"/>
          <w:color w:val="000000"/>
        </w:rPr>
        <w:t xml:space="preserve">  </w:t>
      </w:r>
      <w:r w:rsidR="008D1E2E">
        <w:rPr>
          <w:rFonts w:ascii="Rockwell" w:hAnsi="Rockwell"/>
          <w:color w:val="000000"/>
        </w:rPr>
        <w:t xml:space="preserve"> </w:t>
      </w:r>
    </w:p>
    <w:p w14:paraId="1B0D9F61" w14:textId="77777777" w:rsidR="008D1E2E" w:rsidRDefault="008D1E2E" w:rsidP="008D1E2E">
      <w:pPr>
        <w:widowControl w:val="0"/>
        <w:autoSpaceDE w:val="0"/>
        <w:autoSpaceDN w:val="0"/>
        <w:adjustRightInd w:val="0"/>
        <w:ind w:left="851"/>
        <w:rPr>
          <w:rFonts w:ascii="Rockwell" w:hAnsi="Rockwell"/>
          <w:color w:val="000000"/>
        </w:rPr>
      </w:pPr>
    </w:p>
    <w:p w14:paraId="09ABD944" w14:textId="77777777" w:rsidR="00554ADD" w:rsidRDefault="00554ADD" w:rsidP="008D1E2E">
      <w:pPr>
        <w:widowControl w:val="0"/>
        <w:autoSpaceDE w:val="0"/>
        <w:autoSpaceDN w:val="0"/>
        <w:adjustRightInd w:val="0"/>
        <w:ind w:left="851"/>
        <w:rPr>
          <w:rFonts w:ascii="Rockwell" w:hAnsi="Rockwell"/>
          <w:color w:val="000000"/>
        </w:rPr>
      </w:pPr>
    </w:p>
    <w:p w14:paraId="2F1704CB" w14:textId="65EEF3D8" w:rsidR="008651A3" w:rsidRPr="008651A3" w:rsidRDefault="008651A3" w:rsidP="008D1E2E">
      <w:pPr>
        <w:widowControl w:val="0"/>
        <w:autoSpaceDE w:val="0"/>
        <w:autoSpaceDN w:val="0"/>
        <w:adjustRightInd w:val="0"/>
        <w:ind w:left="851"/>
        <w:rPr>
          <w:rFonts w:ascii="Rockwell" w:hAnsi="Rockwell"/>
          <w:color w:val="000000"/>
        </w:rPr>
      </w:pPr>
      <w:r w:rsidRPr="008651A3">
        <w:rPr>
          <w:rFonts w:ascii="Rockwell" w:hAnsi="Rockwell"/>
          <w:color w:val="000000"/>
        </w:rPr>
        <w:t>Torsdag 1 augusti är det dags för RIX FM Festival att möta Eskilstunaborna. Precis som tidigare år får RIX FM Festival 2013 sällskap av Sveriges artistelit och utlovar ett event och en show fylld av underhållning</w:t>
      </w:r>
      <w:r>
        <w:rPr>
          <w:rFonts w:ascii="Rockwell" w:hAnsi="Rockwell"/>
          <w:color w:val="000000"/>
        </w:rPr>
        <w:t xml:space="preserve"> på </w:t>
      </w:r>
      <w:proofErr w:type="spellStart"/>
      <w:r>
        <w:rPr>
          <w:rFonts w:ascii="Rockwell" w:hAnsi="Rockwell"/>
          <w:color w:val="000000"/>
        </w:rPr>
        <w:t>Strömsholmen</w:t>
      </w:r>
      <w:proofErr w:type="spellEnd"/>
      <w:r w:rsidRPr="008651A3">
        <w:rPr>
          <w:rFonts w:ascii="Rockwell" w:hAnsi="Rockwell"/>
          <w:color w:val="000000"/>
        </w:rPr>
        <w:t xml:space="preserve">. </w:t>
      </w:r>
      <w:r>
        <w:rPr>
          <w:rFonts w:ascii="Rockwell" w:hAnsi="Rockwell"/>
          <w:color w:val="000000"/>
        </w:rPr>
        <w:t>Här</w:t>
      </w:r>
      <w:r w:rsidRPr="008651A3">
        <w:rPr>
          <w:rFonts w:ascii="Rockwell" w:hAnsi="Rockwell"/>
          <w:color w:val="000000"/>
        </w:rPr>
        <w:t xml:space="preserve"> startar tre dagars </w:t>
      </w:r>
      <w:r>
        <w:rPr>
          <w:rFonts w:ascii="Rockwell" w:hAnsi="Rockwell"/>
          <w:color w:val="000000"/>
        </w:rPr>
        <w:t>folkfest i centrala Eskilstuna.</w:t>
      </w:r>
    </w:p>
    <w:p w14:paraId="211FB10C" w14:textId="77777777" w:rsidR="008651A3" w:rsidRPr="008651A3" w:rsidRDefault="008651A3" w:rsidP="008651A3">
      <w:pPr>
        <w:widowControl w:val="0"/>
        <w:autoSpaceDE w:val="0"/>
        <w:autoSpaceDN w:val="0"/>
        <w:adjustRightInd w:val="0"/>
        <w:ind w:left="851"/>
        <w:rPr>
          <w:rFonts w:ascii="Rockwell" w:hAnsi="Rockwell"/>
          <w:color w:val="000000"/>
        </w:rPr>
      </w:pPr>
    </w:p>
    <w:p w14:paraId="57D7CFE8" w14:textId="4BBAC708" w:rsidR="008651A3" w:rsidRPr="008651A3" w:rsidRDefault="008651A3" w:rsidP="008651A3">
      <w:pPr>
        <w:widowControl w:val="0"/>
        <w:autoSpaceDE w:val="0"/>
        <w:autoSpaceDN w:val="0"/>
        <w:adjustRightInd w:val="0"/>
        <w:ind w:left="851"/>
        <w:rPr>
          <w:rFonts w:ascii="Rockwell" w:hAnsi="Rockwell"/>
          <w:color w:val="000000"/>
        </w:rPr>
      </w:pPr>
      <w:r>
        <w:rPr>
          <w:rFonts w:ascii="Rockwell" w:hAnsi="Rockwell"/>
          <w:color w:val="000000"/>
        </w:rPr>
        <w:t xml:space="preserve">Fredag </w:t>
      </w:r>
      <w:r w:rsidRPr="008651A3">
        <w:rPr>
          <w:rFonts w:ascii="Rockwell" w:hAnsi="Rockwell"/>
          <w:color w:val="000000"/>
        </w:rPr>
        <w:t>2 augusti</w:t>
      </w:r>
      <w:r>
        <w:rPr>
          <w:rFonts w:ascii="Rockwell" w:hAnsi="Rockwell"/>
          <w:color w:val="000000"/>
        </w:rPr>
        <w:t xml:space="preserve"> </w:t>
      </w:r>
      <w:r w:rsidRPr="008651A3">
        <w:rPr>
          <w:rFonts w:ascii="Rockwell" w:hAnsi="Rockwell"/>
          <w:color w:val="000000"/>
        </w:rPr>
        <w:t xml:space="preserve">adderar vi </w:t>
      </w:r>
      <w:proofErr w:type="spellStart"/>
      <w:r w:rsidRPr="008651A3">
        <w:rPr>
          <w:rFonts w:ascii="Rockwell" w:hAnsi="Rockwell"/>
          <w:color w:val="000000"/>
        </w:rPr>
        <w:t>Rotho</w:t>
      </w:r>
      <w:r>
        <w:rPr>
          <w:rFonts w:ascii="Rockwell" w:hAnsi="Rockwell"/>
          <w:color w:val="000000"/>
        </w:rPr>
        <w:t>ffsparken</w:t>
      </w:r>
      <w:proofErr w:type="spellEnd"/>
      <w:r>
        <w:rPr>
          <w:rFonts w:ascii="Rockwell" w:hAnsi="Rockwell"/>
          <w:color w:val="000000"/>
        </w:rPr>
        <w:t xml:space="preserve">, UNG016 Festival samt </w:t>
      </w:r>
      <w:r w:rsidRPr="008651A3">
        <w:rPr>
          <w:rFonts w:ascii="Rockwell" w:hAnsi="Rockwell"/>
          <w:color w:val="000000"/>
        </w:rPr>
        <w:t xml:space="preserve">Bibliotekstorget till festivalområdet. Missa inte till exempel Eva Dahlgren, Lilla </w:t>
      </w:r>
      <w:proofErr w:type="spellStart"/>
      <w:r w:rsidRPr="008651A3">
        <w:rPr>
          <w:rFonts w:ascii="Rockwell" w:hAnsi="Rockwell"/>
          <w:color w:val="000000"/>
        </w:rPr>
        <w:t>Namo</w:t>
      </w:r>
      <w:proofErr w:type="spellEnd"/>
      <w:r w:rsidRPr="008651A3">
        <w:rPr>
          <w:rFonts w:ascii="Rockwell" w:hAnsi="Rockwell"/>
          <w:color w:val="000000"/>
        </w:rPr>
        <w:t xml:space="preserve">, Wintergatan, Henric De La Cour, familjeföreställningen Resan till </w:t>
      </w:r>
      <w:proofErr w:type="spellStart"/>
      <w:r w:rsidRPr="008651A3">
        <w:rPr>
          <w:rFonts w:ascii="Rockwell" w:hAnsi="Rockwell"/>
          <w:color w:val="000000"/>
        </w:rPr>
        <w:t>Apolonien</w:t>
      </w:r>
      <w:proofErr w:type="spellEnd"/>
      <w:r w:rsidRPr="008651A3">
        <w:rPr>
          <w:rFonts w:ascii="Rockwell" w:hAnsi="Rockwell"/>
          <w:color w:val="000000"/>
        </w:rPr>
        <w:t xml:space="preserve"> eller Malcolm B. I progr</w:t>
      </w:r>
      <w:r>
        <w:rPr>
          <w:rFonts w:ascii="Rockwell" w:hAnsi="Rockwell"/>
          <w:color w:val="000000"/>
        </w:rPr>
        <w:t>ammet finns det något för alla.</w:t>
      </w:r>
    </w:p>
    <w:p w14:paraId="0D4FDA1D" w14:textId="77777777" w:rsidR="008651A3" w:rsidRPr="008651A3" w:rsidRDefault="008651A3" w:rsidP="008651A3">
      <w:pPr>
        <w:widowControl w:val="0"/>
        <w:autoSpaceDE w:val="0"/>
        <w:autoSpaceDN w:val="0"/>
        <w:adjustRightInd w:val="0"/>
        <w:ind w:left="851"/>
        <w:rPr>
          <w:rFonts w:ascii="Rockwell" w:hAnsi="Rockwell"/>
          <w:color w:val="000000"/>
        </w:rPr>
      </w:pPr>
    </w:p>
    <w:p w14:paraId="57725E56" w14:textId="5DD2AFF6" w:rsidR="008651A3" w:rsidRDefault="008651A3" w:rsidP="008651A3">
      <w:pPr>
        <w:widowControl w:val="0"/>
        <w:autoSpaceDE w:val="0"/>
        <w:autoSpaceDN w:val="0"/>
        <w:adjustRightInd w:val="0"/>
        <w:ind w:left="851"/>
        <w:rPr>
          <w:rFonts w:ascii="Rockwell" w:hAnsi="Rockwell"/>
          <w:color w:val="000000"/>
        </w:rPr>
      </w:pPr>
      <w:r>
        <w:rPr>
          <w:rFonts w:ascii="Rockwell" w:hAnsi="Rockwell"/>
          <w:color w:val="000000"/>
        </w:rPr>
        <w:t xml:space="preserve">Lördag 3 augusti, </w:t>
      </w:r>
      <w:r w:rsidRPr="008651A3">
        <w:rPr>
          <w:rFonts w:ascii="Rockwell" w:hAnsi="Rockwell"/>
          <w:color w:val="000000"/>
        </w:rPr>
        <w:t xml:space="preserve">Eskilstunafestivalens finaldag! På Eskilstuna Teater presenterar vi ett fullspäckat program för de allra minsta; barnteater, prova på, clowner, spökvandring och mycket mer. På </w:t>
      </w:r>
      <w:proofErr w:type="spellStart"/>
      <w:r w:rsidRPr="008651A3">
        <w:rPr>
          <w:rFonts w:ascii="Rockwell" w:hAnsi="Rockwell"/>
          <w:color w:val="000000"/>
        </w:rPr>
        <w:t>Strömsholmen</w:t>
      </w:r>
      <w:proofErr w:type="spellEnd"/>
      <w:r w:rsidRPr="008651A3">
        <w:rPr>
          <w:rFonts w:ascii="Rockwell" w:hAnsi="Rockwell"/>
          <w:color w:val="000000"/>
        </w:rPr>
        <w:t xml:space="preserve"> kan du stifta bekantskap med Petter och Alina </w:t>
      </w:r>
      <w:proofErr w:type="spellStart"/>
      <w:r w:rsidRPr="008651A3">
        <w:rPr>
          <w:rFonts w:ascii="Rockwell" w:hAnsi="Rockwell"/>
          <w:color w:val="000000"/>
        </w:rPr>
        <w:t>Devecerski</w:t>
      </w:r>
      <w:proofErr w:type="spellEnd"/>
      <w:r w:rsidRPr="008651A3">
        <w:rPr>
          <w:rFonts w:ascii="Rockwell" w:hAnsi="Rockwell"/>
          <w:color w:val="000000"/>
        </w:rPr>
        <w:t xml:space="preserve">, prova </w:t>
      </w:r>
      <w:r w:rsidR="00CE488B">
        <w:rPr>
          <w:rFonts w:ascii="Rockwell" w:hAnsi="Rockwell"/>
          <w:color w:val="000000"/>
        </w:rPr>
        <w:t>på amerikansk fotboll eller hör</w:t>
      </w:r>
      <w:r w:rsidRPr="008651A3">
        <w:rPr>
          <w:rFonts w:ascii="Rockwell" w:hAnsi="Rockwell"/>
          <w:color w:val="000000"/>
        </w:rPr>
        <w:t xml:space="preserve"> Jojje Wadenius spela sina klassiska barnlåtar från 70-talet</w:t>
      </w:r>
      <w:r w:rsidR="00CE488B" w:rsidRPr="00CE488B">
        <w:rPr>
          <w:rFonts w:ascii="Rockwell" w:hAnsi="Rockwell"/>
          <w:color w:val="000000"/>
        </w:rPr>
        <w:t xml:space="preserve"> </w:t>
      </w:r>
      <w:r w:rsidR="00CE488B" w:rsidRPr="008651A3">
        <w:rPr>
          <w:rFonts w:ascii="Rockwell" w:hAnsi="Rockwell"/>
          <w:color w:val="000000"/>
        </w:rPr>
        <w:t xml:space="preserve">i </w:t>
      </w:r>
      <w:proofErr w:type="spellStart"/>
      <w:r w:rsidR="00CE488B" w:rsidRPr="008651A3">
        <w:rPr>
          <w:rFonts w:ascii="Rockwell" w:hAnsi="Rockwell"/>
          <w:color w:val="000000"/>
        </w:rPr>
        <w:t>Rothoffsparken</w:t>
      </w:r>
      <w:proofErr w:type="spellEnd"/>
      <w:r w:rsidRPr="008651A3">
        <w:rPr>
          <w:rFonts w:ascii="Rockwell" w:hAnsi="Rockwell"/>
          <w:color w:val="000000"/>
        </w:rPr>
        <w:t xml:space="preserve">. UNG016 har ett späckat program med rock, </w:t>
      </w:r>
      <w:proofErr w:type="spellStart"/>
      <w:r w:rsidRPr="008651A3">
        <w:rPr>
          <w:rFonts w:ascii="Rockwell" w:hAnsi="Rockwell"/>
          <w:color w:val="000000"/>
        </w:rPr>
        <w:t>metal</w:t>
      </w:r>
      <w:proofErr w:type="spellEnd"/>
      <w:r w:rsidRPr="008651A3">
        <w:rPr>
          <w:rFonts w:ascii="Rockwell" w:hAnsi="Rockwell"/>
          <w:color w:val="000000"/>
        </w:rPr>
        <w:t xml:space="preserve">, punk och pop. Missa inte de burundiska trumspelarna, dansuppvisningen eller finska tangon på Bibliotekstorget. </w:t>
      </w:r>
    </w:p>
    <w:p w14:paraId="1BE768D4" w14:textId="17AD545A" w:rsidR="00F46153" w:rsidRDefault="008651A3" w:rsidP="00F46153">
      <w:pPr>
        <w:widowControl w:val="0"/>
        <w:autoSpaceDE w:val="0"/>
        <w:autoSpaceDN w:val="0"/>
        <w:adjustRightInd w:val="0"/>
        <w:ind w:left="851"/>
        <w:rPr>
          <w:rFonts w:ascii="Rockwell" w:hAnsi="Rockwell"/>
          <w:color w:val="000000"/>
        </w:rPr>
      </w:pPr>
      <w:r>
        <w:rPr>
          <w:rFonts w:ascii="Rockwell" w:hAnsi="Rockwell"/>
          <w:color w:val="000000"/>
        </w:rPr>
        <w:t xml:space="preserve">Och mycket, mycket mer. </w:t>
      </w:r>
      <w:r w:rsidR="00F46153">
        <w:rPr>
          <w:rFonts w:ascii="Rockwell" w:hAnsi="Rockwell"/>
          <w:color w:val="000000"/>
        </w:rPr>
        <w:t>Sa vi att allt är gratis?</w:t>
      </w:r>
    </w:p>
    <w:p w14:paraId="6F89B12C" w14:textId="77777777" w:rsidR="00F46153" w:rsidRDefault="00F46153" w:rsidP="00F46153">
      <w:pPr>
        <w:widowControl w:val="0"/>
        <w:autoSpaceDE w:val="0"/>
        <w:autoSpaceDN w:val="0"/>
        <w:adjustRightInd w:val="0"/>
        <w:rPr>
          <w:rFonts w:ascii="Rockwell" w:hAnsi="Rockwell"/>
          <w:color w:val="000000"/>
        </w:rPr>
      </w:pPr>
    </w:p>
    <w:p w14:paraId="620D8C92" w14:textId="77777777" w:rsidR="00F46153" w:rsidRPr="00F46153" w:rsidRDefault="00F46153" w:rsidP="00F46153">
      <w:pPr>
        <w:widowControl w:val="0"/>
        <w:autoSpaceDE w:val="0"/>
        <w:autoSpaceDN w:val="0"/>
        <w:adjustRightInd w:val="0"/>
        <w:rPr>
          <w:rFonts w:ascii="Rockwell" w:hAnsi="Rockwell"/>
          <w:color w:val="000000"/>
        </w:rPr>
        <w:sectPr w:rsidR="00F46153" w:rsidRPr="00F46153" w:rsidSect="00110135">
          <w:headerReference w:type="default" r:id="rId13"/>
          <w:footerReference w:type="default" r:id="rId14"/>
          <w:pgSz w:w="11906" w:h="16838"/>
          <w:pgMar w:top="2400" w:right="1106" w:bottom="1418" w:left="851" w:header="709" w:footer="709" w:gutter="0"/>
          <w:cols w:space="709"/>
        </w:sectPr>
      </w:pPr>
    </w:p>
    <w:p w14:paraId="404EB915" w14:textId="3ADEBCE9" w:rsidR="00F46153" w:rsidRPr="00F601FB" w:rsidRDefault="00F46153" w:rsidP="00F46153">
      <w:pPr>
        <w:jc w:val="center"/>
        <w:rPr>
          <w:rFonts w:ascii="Al?gre Sans NC" w:hAnsi="Al?gre Sans NC"/>
          <w:sz w:val="32"/>
          <w:szCs w:val="32"/>
        </w:rPr>
      </w:pPr>
      <w:r w:rsidRPr="00F601FB">
        <w:rPr>
          <w:rFonts w:ascii="Al?gre Sans NC" w:hAnsi="Al?gre Sans NC"/>
          <w:color w:val="FF6600"/>
          <w:sz w:val="32"/>
          <w:szCs w:val="32"/>
        </w:rPr>
        <w:lastRenderedPageBreak/>
        <w:t>torsdag 1 augusti</w:t>
      </w:r>
    </w:p>
    <w:p w14:paraId="271F342C"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STRÖMSHOLMEN</w:t>
      </w:r>
    </w:p>
    <w:p w14:paraId="732131C8" w14:textId="77777777" w:rsidR="00F46153" w:rsidRPr="00F601FB" w:rsidRDefault="00F46153" w:rsidP="00F46153">
      <w:pPr>
        <w:jc w:val="center"/>
        <w:rPr>
          <w:rFonts w:ascii="Al?gre Sans NC" w:hAnsi="Al?gre Sans NC"/>
        </w:rPr>
      </w:pPr>
      <w:r>
        <w:rPr>
          <w:rFonts w:ascii="Al?gre Sans NC" w:hAnsi="Al?gre Sans NC"/>
        </w:rPr>
        <w:t>20</w:t>
      </w:r>
      <w:r w:rsidRPr="00F601FB">
        <w:rPr>
          <w:rFonts w:ascii="Al?gre Sans NC" w:hAnsi="Al?gre Sans NC"/>
        </w:rPr>
        <w:t>.00 RIX FM FESTIVAL</w:t>
      </w:r>
    </w:p>
    <w:p w14:paraId="5B7FAF87" w14:textId="77777777" w:rsidR="00F46153" w:rsidRPr="00F601FB" w:rsidRDefault="00F46153" w:rsidP="00F46153">
      <w:pPr>
        <w:jc w:val="center"/>
        <w:rPr>
          <w:rFonts w:ascii="Al?gre Sans NC" w:hAnsi="Al?gre Sans NC"/>
        </w:rPr>
      </w:pPr>
      <w:r w:rsidRPr="00F601FB">
        <w:rPr>
          <w:rFonts w:ascii="Al?gre Sans NC" w:hAnsi="Al?gre Sans NC"/>
        </w:rPr>
        <w:t>STATE OF DRAMA</w:t>
      </w:r>
    </w:p>
    <w:p w14:paraId="4C7DC135" w14:textId="77777777" w:rsidR="00F46153" w:rsidRPr="00F601FB" w:rsidRDefault="00F46153" w:rsidP="00F46153">
      <w:pPr>
        <w:jc w:val="center"/>
        <w:rPr>
          <w:rFonts w:ascii="Al?gre Sans NC" w:hAnsi="Al?gre Sans NC"/>
        </w:rPr>
      </w:pPr>
      <w:r w:rsidRPr="00F601FB">
        <w:rPr>
          <w:rFonts w:ascii="Al?gre Sans NC" w:hAnsi="Al?gre Sans NC"/>
        </w:rPr>
        <w:t>MIRIAM BRYANT</w:t>
      </w:r>
    </w:p>
    <w:p w14:paraId="0F69EF11" w14:textId="77777777" w:rsidR="00F46153" w:rsidRPr="00F601FB" w:rsidRDefault="00F46153" w:rsidP="00F46153">
      <w:pPr>
        <w:jc w:val="center"/>
        <w:rPr>
          <w:rFonts w:ascii="Al?gre Sans NC" w:hAnsi="Al?gre Sans NC"/>
        </w:rPr>
      </w:pPr>
      <w:r w:rsidRPr="00F601FB">
        <w:rPr>
          <w:rFonts w:ascii="Al?gre Sans NC" w:hAnsi="Al?gre Sans NC"/>
        </w:rPr>
        <w:t>BEHRANG MIRI</w:t>
      </w:r>
    </w:p>
    <w:p w14:paraId="6E05065C" w14:textId="77777777" w:rsidR="00F46153" w:rsidRDefault="00F46153" w:rsidP="00F46153">
      <w:pPr>
        <w:jc w:val="center"/>
        <w:rPr>
          <w:rFonts w:ascii="Al?gre Sans NC" w:hAnsi="Al?gre Sans NC"/>
        </w:rPr>
      </w:pPr>
      <w:r w:rsidRPr="00F601FB">
        <w:rPr>
          <w:rFonts w:ascii="Al?gre Sans NC" w:hAnsi="Al?gre Sans NC"/>
        </w:rPr>
        <w:t>OSCAR ZIA</w:t>
      </w:r>
    </w:p>
    <w:p w14:paraId="51D1F78C" w14:textId="77777777" w:rsidR="00F46153" w:rsidRPr="00F601FB" w:rsidRDefault="00F46153" w:rsidP="00F46153">
      <w:pPr>
        <w:jc w:val="center"/>
        <w:rPr>
          <w:rFonts w:ascii="Al?gre Sans NC" w:hAnsi="Al?gre Sans NC"/>
        </w:rPr>
      </w:pPr>
      <w:r>
        <w:rPr>
          <w:rFonts w:ascii="Al?gre Sans NC" w:hAnsi="Al?gre Sans NC"/>
        </w:rPr>
        <w:t>PANETOZ</w:t>
      </w:r>
    </w:p>
    <w:p w14:paraId="7F12A713" w14:textId="77777777" w:rsidR="00F46153" w:rsidRPr="00F601FB" w:rsidRDefault="00F46153" w:rsidP="00F46153">
      <w:pPr>
        <w:jc w:val="center"/>
        <w:rPr>
          <w:rFonts w:ascii="Al?gre Sans NC" w:hAnsi="Al?gre Sans NC"/>
        </w:rPr>
      </w:pPr>
      <w:r w:rsidRPr="00F601FB">
        <w:rPr>
          <w:rFonts w:ascii="Al?gre Sans NC" w:hAnsi="Al?gre Sans NC"/>
        </w:rPr>
        <w:t>JOSEF JOHANSSON</w:t>
      </w:r>
    </w:p>
    <w:p w14:paraId="09A06F5A" w14:textId="77777777" w:rsidR="00F46153" w:rsidRPr="00F601FB" w:rsidRDefault="00F46153" w:rsidP="00F46153">
      <w:pPr>
        <w:jc w:val="center"/>
        <w:rPr>
          <w:rFonts w:ascii="Al?gre Sans NC" w:hAnsi="Al?gre Sans NC"/>
        </w:rPr>
      </w:pPr>
    </w:p>
    <w:p w14:paraId="6ADC9574"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fredag 2 augusti</w:t>
      </w:r>
    </w:p>
    <w:p w14:paraId="2B5E611A"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STRÖMSHOLMEN</w:t>
      </w:r>
    </w:p>
    <w:p w14:paraId="5EBFF3E4" w14:textId="77777777" w:rsidR="00F46153" w:rsidRPr="00F601FB" w:rsidRDefault="00F46153" w:rsidP="00F46153">
      <w:pPr>
        <w:jc w:val="center"/>
        <w:rPr>
          <w:rFonts w:ascii="Al?gre Sans NC" w:hAnsi="Al?gre Sans NC"/>
        </w:rPr>
      </w:pPr>
      <w:r w:rsidRPr="00F601FB">
        <w:rPr>
          <w:rFonts w:ascii="Al?gre Sans NC" w:hAnsi="Al?gre Sans NC"/>
        </w:rPr>
        <w:t xml:space="preserve">15.00 </w:t>
      </w:r>
      <w:r>
        <w:rPr>
          <w:rFonts w:ascii="Al?gre Sans NC" w:hAnsi="Al?gre Sans NC"/>
        </w:rPr>
        <w:t>TBA</w:t>
      </w:r>
    </w:p>
    <w:p w14:paraId="04FC5CAE" w14:textId="77777777" w:rsidR="00F46153" w:rsidRPr="00F601FB" w:rsidRDefault="00F46153" w:rsidP="00F46153">
      <w:pPr>
        <w:jc w:val="center"/>
        <w:rPr>
          <w:rFonts w:ascii="Al?gre Sans NC" w:hAnsi="Al?gre Sans NC"/>
        </w:rPr>
      </w:pPr>
      <w:r w:rsidRPr="00F601FB">
        <w:rPr>
          <w:rFonts w:ascii="Al?gre Sans NC" w:hAnsi="Al?gre Sans NC"/>
        </w:rPr>
        <w:t>19.00 SIBILLE ATTAR</w:t>
      </w:r>
    </w:p>
    <w:p w14:paraId="607C336F" w14:textId="77777777" w:rsidR="00F46153" w:rsidRPr="00F601FB" w:rsidRDefault="00F46153" w:rsidP="00F46153">
      <w:pPr>
        <w:jc w:val="center"/>
        <w:rPr>
          <w:rFonts w:ascii="Al?gre Sans NC" w:hAnsi="Al?gre Sans NC"/>
        </w:rPr>
      </w:pPr>
      <w:r w:rsidRPr="00F601FB">
        <w:rPr>
          <w:rFonts w:ascii="Al?gre Sans NC" w:hAnsi="Al?gre Sans NC"/>
        </w:rPr>
        <w:t>20.30 POP UP DANCE (HAMNPARKEN)</w:t>
      </w:r>
    </w:p>
    <w:p w14:paraId="17CE1A52" w14:textId="77777777" w:rsidR="00F46153" w:rsidRPr="00F601FB" w:rsidRDefault="00F46153" w:rsidP="00F46153">
      <w:pPr>
        <w:jc w:val="center"/>
        <w:rPr>
          <w:rFonts w:ascii="Al?gre Sans NC" w:hAnsi="Al?gre Sans NC"/>
        </w:rPr>
      </w:pPr>
      <w:r w:rsidRPr="00F601FB">
        <w:rPr>
          <w:rFonts w:ascii="Al?gre Sans NC" w:hAnsi="Al?gre Sans NC"/>
        </w:rPr>
        <w:t>21.00 EVA DAHLGREN</w:t>
      </w:r>
    </w:p>
    <w:p w14:paraId="58D46BF7" w14:textId="77777777" w:rsidR="00F46153" w:rsidRPr="00F601FB" w:rsidRDefault="00F46153" w:rsidP="00F46153">
      <w:pPr>
        <w:jc w:val="center"/>
        <w:rPr>
          <w:rFonts w:ascii="Al?gre Sans NC" w:hAnsi="Al?gre Sans NC"/>
        </w:rPr>
      </w:pPr>
      <w:r w:rsidRPr="00F601FB">
        <w:rPr>
          <w:rFonts w:ascii="Al?gre Sans NC" w:hAnsi="Al?gre Sans NC"/>
        </w:rPr>
        <w:t>23.00 HENRIC DE LA COUR</w:t>
      </w:r>
    </w:p>
    <w:p w14:paraId="683EDB10" w14:textId="77777777" w:rsidR="00F46153" w:rsidRPr="00F601FB" w:rsidRDefault="00F46153" w:rsidP="00F46153">
      <w:pPr>
        <w:jc w:val="center"/>
        <w:rPr>
          <w:rFonts w:ascii="Al?gre Sans NC" w:hAnsi="Al?gre Sans NC"/>
        </w:rPr>
      </w:pPr>
    </w:p>
    <w:p w14:paraId="4E66EA13"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ROTHOFFSPARKEN</w:t>
      </w:r>
    </w:p>
    <w:p w14:paraId="5D2EBF01" w14:textId="77777777" w:rsidR="00F46153" w:rsidRPr="00F601FB" w:rsidRDefault="00F46153" w:rsidP="00F46153">
      <w:pPr>
        <w:jc w:val="center"/>
        <w:rPr>
          <w:rFonts w:ascii="Al?gre Sans NC" w:hAnsi="Al?gre Sans NC"/>
        </w:rPr>
      </w:pPr>
      <w:r w:rsidRPr="00F601FB">
        <w:rPr>
          <w:rFonts w:ascii="Al?gre Sans NC" w:hAnsi="Al?gre Sans NC"/>
        </w:rPr>
        <w:t>15.00 RESAN TILL APOLONIEN</w:t>
      </w:r>
    </w:p>
    <w:p w14:paraId="65627CFA" w14:textId="77777777" w:rsidR="00F46153" w:rsidRPr="00F601FB" w:rsidRDefault="00F46153" w:rsidP="00F46153">
      <w:pPr>
        <w:jc w:val="center"/>
        <w:rPr>
          <w:rFonts w:ascii="Al?gre Sans NC" w:hAnsi="Al?gre Sans NC"/>
        </w:rPr>
      </w:pPr>
      <w:r w:rsidRPr="00F601FB">
        <w:rPr>
          <w:rFonts w:ascii="Al?gre Sans NC" w:hAnsi="Al?gre Sans NC"/>
        </w:rPr>
        <w:t>18.00 TAKOULIGEY</w:t>
      </w:r>
    </w:p>
    <w:p w14:paraId="0E616714" w14:textId="77777777" w:rsidR="00F46153" w:rsidRPr="00F601FB" w:rsidRDefault="00F46153" w:rsidP="00F46153">
      <w:pPr>
        <w:jc w:val="center"/>
        <w:rPr>
          <w:rFonts w:ascii="Al?gre Sans NC" w:hAnsi="Al?gre Sans NC"/>
        </w:rPr>
      </w:pPr>
      <w:r w:rsidRPr="00F601FB">
        <w:rPr>
          <w:rFonts w:ascii="Al?gre Sans NC" w:hAnsi="Al?gre Sans NC"/>
        </w:rPr>
        <w:t>20.00 PATRIK KOLAR TRIO</w:t>
      </w:r>
    </w:p>
    <w:p w14:paraId="49BC1F17" w14:textId="77777777" w:rsidR="00F46153" w:rsidRPr="00F601FB" w:rsidRDefault="00F46153" w:rsidP="00F46153">
      <w:pPr>
        <w:jc w:val="center"/>
        <w:rPr>
          <w:rFonts w:ascii="Al?gre Sans NC" w:hAnsi="Al?gre Sans NC"/>
        </w:rPr>
      </w:pPr>
      <w:r w:rsidRPr="00F601FB">
        <w:rPr>
          <w:rFonts w:ascii="Al?gre Sans NC" w:hAnsi="Al?gre Sans NC"/>
        </w:rPr>
        <w:t>22.00 WINTERGATAN</w:t>
      </w:r>
    </w:p>
    <w:p w14:paraId="5101915E" w14:textId="77777777" w:rsidR="00F46153" w:rsidRPr="00F601FB" w:rsidRDefault="00F46153" w:rsidP="00F46153">
      <w:pPr>
        <w:jc w:val="center"/>
        <w:rPr>
          <w:rFonts w:ascii="Al?gre Sans NC" w:hAnsi="Al?gre Sans NC"/>
        </w:rPr>
      </w:pPr>
    </w:p>
    <w:p w14:paraId="44329F16" w14:textId="3610F777" w:rsidR="00F46153" w:rsidRPr="00F601FB" w:rsidRDefault="00F46153" w:rsidP="00F46153">
      <w:pPr>
        <w:jc w:val="center"/>
        <w:rPr>
          <w:rFonts w:ascii="Al?gre Sans NC" w:hAnsi="Al?gre Sans NC"/>
          <w:color w:val="FF6600"/>
          <w:sz w:val="32"/>
          <w:szCs w:val="32"/>
        </w:rPr>
      </w:pPr>
      <w:r>
        <w:rPr>
          <w:rFonts w:ascii="Al?gre Sans NC" w:hAnsi="Al?gre Sans NC"/>
          <w:color w:val="FF6600"/>
          <w:sz w:val="32"/>
          <w:szCs w:val="32"/>
        </w:rPr>
        <w:t>UNG016FESTIVAL</w:t>
      </w:r>
    </w:p>
    <w:p w14:paraId="60EF2D75" w14:textId="21151B91" w:rsidR="00F46153" w:rsidRPr="00F601FB" w:rsidRDefault="00F46153" w:rsidP="00F46153">
      <w:pPr>
        <w:jc w:val="center"/>
        <w:rPr>
          <w:rFonts w:ascii="Al?gre Sans NC" w:hAnsi="Al?gre Sans NC"/>
        </w:rPr>
      </w:pPr>
      <w:r>
        <w:rPr>
          <w:rFonts w:ascii="Al?gre Sans NC" w:hAnsi="Al?gre Sans NC"/>
        </w:rPr>
        <w:t xml:space="preserve">18.00 </w:t>
      </w:r>
      <w:r w:rsidRPr="00F601FB">
        <w:rPr>
          <w:rFonts w:ascii="Al?gre Sans NC" w:hAnsi="Al?gre Sans NC"/>
        </w:rPr>
        <w:t>GRILLAT &amp; GRÄNDY</w:t>
      </w:r>
    </w:p>
    <w:p w14:paraId="52AFBA38" w14:textId="77777777" w:rsidR="00F46153" w:rsidRPr="00F601FB" w:rsidRDefault="00F46153" w:rsidP="00F46153">
      <w:pPr>
        <w:jc w:val="center"/>
        <w:rPr>
          <w:rFonts w:ascii="Al?gre Sans NC" w:hAnsi="Al?gre Sans NC"/>
        </w:rPr>
      </w:pPr>
      <w:r w:rsidRPr="00F601FB">
        <w:rPr>
          <w:rFonts w:ascii="Al?gre Sans NC" w:hAnsi="Al?gre Sans NC"/>
        </w:rPr>
        <w:t>MALCOLM B</w:t>
      </w:r>
    </w:p>
    <w:p w14:paraId="3A87D295" w14:textId="77777777" w:rsidR="00F46153" w:rsidRPr="00F601FB" w:rsidRDefault="00F46153" w:rsidP="00F46153">
      <w:pPr>
        <w:jc w:val="center"/>
        <w:rPr>
          <w:rFonts w:ascii="Al?gre Sans NC" w:hAnsi="Al?gre Sans NC"/>
        </w:rPr>
      </w:pPr>
      <w:r w:rsidRPr="00F601FB">
        <w:rPr>
          <w:rFonts w:ascii="Al?gre Sans NC" w:hAnsi="Al?gre Sans NC"/>
        </w:rPr>
        <w:t>ADAM KANYAMA</w:t>
      </w:r>
    </w:p>
    <w:p w14:paraId="07A6689D" w14:textId="77777777" w:rsidR="00F46153" w:rsidRPr="00F601FB" w:rsidRDefault="00F46153" w:rsidP="00F46153">
      <w:pPr>
        <w:jc w:val="center"/>
        <w:rPr>
          <w:rFonts w:ascii="Al?gre Sans NC" w:hAnsi="Al?gre Sans NC"/>
        </w:rPr>
      </w:pPr>
      <w:r w:rsidRPr="00F601FB">
        <w:rPr>
          <w:rFonts w:ascii="Al?gre Sans NC" w:hAnsi="Al?gre Sans NC"/>
        </w:rPr>
        <w:t>LILLA NAMO</w:t>
      </w:r>
    </w:p>
    <w:p w14:paraId="1607F148" w14:textId="77777777" w:rsidR="00F46153" w:rsidRPr="00F601FB" w:rsidRDefault="00F46153" w:rsidP="00F46153">
      <w:pPr>
        <w:jc w:val="center"/>
        <w:rPr>
          <w:rFonts w:ascii="Al?gre Sans NC" w:hAnsi="Al?gre Sans NC"/>
        </w:rPr>
      </w:pPr>
      <w:r w:rsidRPr="00F601FB">
        <w:rPr>
          <w:rFonts w:ascii="Al?gre Sans NC" w:hAnsi="Al?gre Sans NC"/>
        </w:rPr>
        <w:t>MAYKA</w:t>
      </w:r>
    </w:p>
    <w:p w14:paraId="49C00B02" w14:textId="77777777" w:rsidR="00F46153" w:rsidRPr="00F601FB" w:rsidRDefault="00F46153" w:rsidP="00F46153">
      <w:pPr>
        <w:jc w:val="center"/>
        <w:rPr>
          <w:rFonts w:ascii="Al?gre Sans NC" w:hAnsi="Al?gre Sans NC"/>
        </w:rPr>
      </w:pPr>
      <w:r w:rsidRPr="00F601FB">
        <w:rPr>
          <w:rFonts w:ascii="Al?gre Sans NC" w:hAnsi="Al?gre Sans NC"/>
        </w:rPr>
        <w:t>DJ BILGE DOGAN</w:t>
      </w:r>
    </w:p>
    <w:p w14:paraId="677319E0" w14:textId="77777777" w:rsidR="00F46153" w:rsidRPr="00F601FB" w:rsidRDefault="00F46153" w:rsidP="00F46153">
      <w:pPr>
        <w:jc w:val="center"/>
        <w:rPr>
          <w:rFonts w:ascii="Al?gre Sans NC" w:hAnsi="Al?gre Sans NC"/>
        </w:rPr>
      </w:pPr>
    </w:p>
    <w:p w14:paraId="45B49186"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BIBLIOTEKSTORGET</w:t>
      </w:r>
    </w:p>
    <w:p w14:paraId="3B3F91C7" w14:textId="77777777" w:rsidR="00F46153" w:rsidRPr="00F601FB" w:rsidRDefault="00F46153" w:rsidP="00F46153">
      <w:pPr>
        <w:jc w:val="center"/>
        <w:rPr>
          <w:rFonts w:ascii="Al?gre Sans NC" w:hAnsi="Al?gre Sans NC"/>
        </w:rPr>
      </w:pPr>
      <w:r w:rsidRPr="00F601FB">
        <w:rPr>
          <w:rFonts w:ascii="Al?gre Sans NC" w:hAnsi="Al?gre Sans NC"/>
        </w:rPr>
        <w:t>10.00 FILTLOPPIS</w:t>
      </w:r>
    </w:p>
    <w:p w14:paraId="10C85FCE" w14:textId="77777777" w:rsidR="00F46153" w:rsidRPr="00F601FB" w:rsidRDefault="00F46153" w:rsidP="00F46153">
      <w:pPr>
        <w:jc w:val="center"/>
        <w:rPr>
          <w:rFonts w:ascii="Al?gre Sans NC" w:hAnsi="Al?gre Sans NC"/>
        </w:rPr>
      </w:pPr>
      <w:r w:rsidRPr="00F601FB">
        <w:rPr>
          <w:rFonts w:ascii="Al?gre Sans NC" w:hAnsi="Al?gre Sans NC"/>
        </w:rPr>
        <w:t>12.00 ALLSÅNG MED LEIF OCH ROBERT LINNSKOG</w:t>
      </w:r>
    </w:p>
    <w:p w14:paraId="72101383" w14:textId="77777777" w:rsidR="00F46153" w:rsidRPr="00F601FB" w:rsidRDefault="00F46153" w:rsidP="00F46153">
      <w:pPr>
        <w:jc w:val="center"/>
        <w:rPr>
          <w:rFonts w:ascii="Al?gre Sans NC" w:hAnsi="Al?gre Sans NC"/>
        </w:rPr>
      </w:pPr>
      <w:r w:rsidRPr="00F601FB">
        <w:rPr>
          <w:rFonts w:ascii="Al?gre Sans NC" w:hAnsi="Al?gre Sans NC"/>
        </w:rPr>
        <w:t>13.00 LETS MOVE DANSUPPVISNING</w:t>
      </w:r>
    </w:p>
    <w:p w14:paraId="6DC972D6" w14:textId="77777777" w:rsidR="00F46153" w:rsidRPr="00F601FB" w:rsidRDefault="00F46153" w:rsidP="00F46153">
      <w:pPr>
        <w:jc w:val="center"/>
        <w:rPr>
          <w:rFonts w:ascii="Al?gre Sans NC" w:hAnsi="Al?gre Sans NC"/>
        </w:rPr>
      </w:pPr>
      <w:r w:rsidRPr="00F601FB">
        <w:rPr>
          <w:rFonts w:ascii="Al?gre Sans NC" w:hAnsi="Al?gre Sans NC"/>
        </w:rPr>
        <w:t>14.00 ELLEN JONSSON</w:t>
      </w:r>
    </w:p>
    <w:p w14:paraId="64476B75" w14:textId="77777777" w:rsidR="00F46153" w:rsidRPr="00F601FB" w:rsidRDefault="00F46153" w:rsidP="00F46153">
      <w:pPr>
        <w:jc w:val="center"/>
        <w:rPr>
          <w:rFonts w:ascii="Al?gre Sans NC" w:hAnsi="Al?gre Sans NC"/>
        </w:rPr>
      </w:pPr>
      <w:r w:rsidRPr="00F601FB">
        <w:rPr>
          <w:rFonts w:ascii="Al?gre Sans NC" w:hAnsi="Al?gre Sans NC"/>
        </w:rPr>
        <w:t xml:space="preserve">15.00 </w:t>
      </w:r>
      <w:r>
        <w:rPr>
          <w:rFonts w:ascii="Al?gre Sans NC" w:hAnsi="Al?gre Sans NC"/>
        </w:rPr>
        <w:t xml:space="preserve">FINSK TANGO MED </w:t>
      </w:r>
      <w:r w:rsidRPr="00F601FB">
        <w:rPr>
          <w:rFonts w:ascii="Al?gre Sans NC" w:hAnsi="Al?gre Sans NC"/>
        </w:rPr>
        <w:t>JUHANI &amp; MAUNO</w:t>
      </w:r>
    </w:p>
    <w:p w14:paraId="3D0CF2B9" w14:textId="77777777" w:rsidR="00CE488B" w:rsidRDefault="00CE488B" w:rsidP="00CE488B">
      <w:pPr>
        <w:rPr>
          <w:rFonts w:ascii="Al?gre Sans NC" w:hAnsi="Al?gre Sans NC"/>
          <w:color w:val="FF6600"/>
          <w:sz w:val="32"/>
          <w:szCs w:val="32"/>
        </w:rPr>
      </w:pPr>
    </w:p>
    <w:p w14:paraId="07DFC4A7" w14:textId="77777777" w:rsidR="00CE488B" w:rsidRDefault="00F46153" w:rsidP="00CE488B">
      <w:pPr>
        <w:jc w:val="center"/>
        <w:rPr>
          <w:rFonts w:ascii="Al?gre Sans NC" w:hAnsi="Al?gre Sans NC"/>
          <w:color w:val="FF6600"/>
          <w:sz w:val="32"/>
          <w:szCs w:val="32"/>
        </w:rPr>
      </w:pPr>
      <w:r>
        <w:rPr>
          <w:rFonts w:ascii="Al?gre Sans NC" w:hAnsi="Al?gre Sans NC"/>
          <w:color w:val="FF6600"/>
          <w:sz w:val="32"/>
          <w:szCs w:val="32"/>
        </w:rPr>
        <w:t>SE HELA PROGRAMMET PÅ</w:t>
      </w:r>
    </w:p>
    <w:p w14:paraId="20CAF3F2" w14:textId="2E87DE56" w:rsidR="00F46153" w:rsidRDefault="00F46153" w:rsidP="00CE488B">
      <w:pPr>
        <w:jc w:val="center"/>
        <w:rPr>
          <w:rFonts w:ascii="Al?gre Sans NC" w:hAnsi="Al?gre Sans NC"/>
          <w:color w:val="FF6600"/>
          <w:sz w:val="32"/>
          <w:szCs w:val="32"/>
        </w:rPr>
      </w:pPr>
      <w:r w:rsidRPr="00F601FB">
        <w:rPr>
          <w:rFonts w:ascii="Al?gre Sans NC" w:hAnsi="Al?gre Sans NC"/>
          <w:color w:val="FF6600"/>
          <w:sz w:val="32"/>
          <w:szCs w:val="32"/>
        </w:rPr>
        <w:t>www.eskilstuna.nu</w:t>
      </w:r>
    </w:p>
    <w:p w14:paraId="22F2611D"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lastRenderedPageBreak/>
        <w:t>lördag 3 augusti</w:t>
      </w:r>
    </w:p>
    <w:p w14:paraId="478467CE"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STRÖMSHOLMEN</w:t>
      </w:r>
    </w:p>
    <w:p w14:paraId="3D8F349C" w14:textId="77777777" w:rsidR="00F46153" w:rsidRPr="00F601FB" w:rsidRDefault="00F46153" w:rsidP="00F46153">
      <w:pPr>
        <w:jc w:val="center"/>
        <w:rPr>
          <w:rFonts w:ascii="Al?gre Sans NC" w:hAnsi="Al?gre Sans NC"/>
        </w:rPr>
      </w:pPr>
      <w:r w:rsidRPr="00F601FB">
        <w:rPr>
          <w:rFonts w:ascii="Al?gre Sans NC" w:hAnsi="Al?gre Sans NC"/>
        </w:rPr>
        <w:t xml:space="preserve">15.00 </w:t>
      </w:r>
      <w:r>
        <w:rPr>
          <w:rFonts w:ascii="Al?gre Sans NC" w:hAnsi="Al?gre Sans NC"/>
        </w:rPr>
        <w:t>TBA</w:t>
      </w:r>
    </w:p>
    <w:p w14:paraId="39E2184B" w14:textId="77777777" w:rsidR="00F46153" w:rsidRPr="00F601FB" w:rsidRDefault="00F46153" w:rsidP="00F46153">
      <w:pPr>
        <w:jc w:val="center"/>
        <w:rPr>
          <w:rFonts w:ascii="Al?gre Sans NC" w:hAnsi="Al?gre Sans NC"/>
        </w:rPr>
      </w:pPr>
      <w:r w:rsidRPr="00F601FB">
        <w:rPr>
          <w:rFonts w:ascii="Al?gre Sans NC" w:hAnsi="Al?gre Sans NC"/>
        </w:rPr>
        <w:t>18.00 TBA</w:t>
      </w:r>
    </w:p>
    <w:p w14:paraId="31CAC3FF" w14:textId="77777777" w:rsidR="00F46153" w:rsidRPr="00F601FB" w:rsidRDefault="00F46153" w:rsidP="00F46153">
      <w:pPr>
        <w:jc w:val="center"/>
        <w:rPr>
          <w:rFonts w:ascii="Al?gre Sans NC" w:hAnsi="Al?gre Sans NC"/>
        </w:rPr>
      </w:pPr>
      <w:r w:rsidRPr="00F601FB">
        <w:rPr>
          <w:rFonts w:ascii="Al?gre Sans NC" w:hAnsi="Al?gre Sans NC"/>
        </w:rPr>
        <w:t>20.00 ALINA DEVECERSKI</w:t>
      </w:r>
    </w:p>
    <w:p w14:paraId="4ACDE3CE" w14:textId="77777777" w:rsidR="00F46153" w:rsidRPr="00F601FB" w:rsidRDefault="00F46153" w:rsidP="00F46153">
      <w:pPr>
        <w:jc w:val="center"/>
        <w:rPr>
          <w:rFonts w:ascii="Al?gre Sans NC" w:hAnsi="Al?gre Sans NC"/>
        </w:rPr>
      </w:pPr>
      <w:r w:rsidRPr="00F601FB">
        <w:rPr>
          <w:rFonts w:ascii="Al?gre Sans NC" w:hAnsi="Al?gre Sans NC"/>
        </w:rPr>
        <w:t>22.30 PETTER</w:t>
      </w:r>
    </w:p>
    <w:p w14:paraId="57A92B54" w14:textId="77777777" w:rsidR="00F46153" w:rsidRPr="00F601FB" w:rsidRDefault="00F46153" w:rsidP="00F46153">
      <w:pPr>
        <w:jc w:val="center"/>
        <w:rPr>
          <w:rFonts w:ascii="Al?gre Sans NC" w:hAnsi="Al?gre Sans NC"/>
        </w:rPr>
      </w:pPr>
    </w:p>
    <w:p w14:paraId="0FF01906"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ROTHOFFSPARKEN</w:t>
      </w:r>
    </w:p>
    <w:p w14:paraId="08FCB70D" w14:textId="77777777" w:rsidR="00F46153" w:rsidRPr="00F601FB" w:rsidRDefault="00F46153" w:rsidP="00F46153">
      <w:pPr>
        <w:jc w:val="center"/>
        <w:rPr>
          <w:rFonts w:ascii="Al?gre Sans NC" w:hAnsi="Al?gre Sans NC"/>
        </w:rPr>
      </w:pPr>
      <w:r w:rsidRPr="00F601FB">
        <w:rPr>
          <w:rFonts w:ascii="Al?gre Sans NC" w:hAnsi="Al?gre Sans NC"/>
        </w:rPr>
        <w:t>14.00 PROVA PÅ AMERIKANSK FOTBOLL</w:t>
      </w:r>
    </w:p>
    <w:p w14:paraId="62072638" w14:textId="77777777" w:rsidR="00F46153" w:rsidRPr="00F601FB" w:rsidRDefault="00F46153" w:rsidP="00F46153">
      <w:pPr>
        <w:jc w:val="center"/>
        <w:rPr>
          <w:rFonts w:ascii="Al?gre Sans NC" w:hAnsi="Al?gre Sans NC"/>
        </w:rPr>
      </w:pPr>
      <w:r w:rsidRPr="00F601FB">
        <w:rPr>
          <w:rFonts w:ascii="Al?gre Sans NC" w:hAnsi="Al?gre Sans NC"/>
        </w:rPr>
        <w:t>15.00 JOJJE WADENIUS</w:t>
      </w:r>
    </w:p>
    <w:p w14:paraId="47520A89" w14:textId="77777777" w:rsidR="00F46153" w:rsidRPr="00F601FB" w:rsidRDefault="00F46153" w:rsidP="00F46153">
      <w:pPr>
        <w:jc w:val="center"/>
        <w:rPr>
          <w:rFonts w:ascii="Al?gre Sans NC" w:hAnsi="Al?gre Sans NC"/>
        </w:rPr>
      </w:pPr>
      <w:r w:rsidRPr="00F601FB">
        <w:rPr>
          <w:rFonts w:ascii="Al?gre Sans NC" w:hAnsi="Al?gre Sans NC"/>
        </w:rPr>
        <w:t>16.30 POP UP DANCE</w:t>
      </w:r>
    </w:p>
    <w:p w14:paraId="316AFB98" w14:textId="77777777" w:rsidR="00F46153" w:rsidRPr="00F601FB" w:rsidRDefault="00F46153" w:rsidP="00F46153">
      <w:pPr>
        <w:jc w:val="center"/>
        <w:rPr>
          <w:rFonts w:ascii="Al?gre Sans NC" w:hAnsi="Al?gre Sans NC"/>
        </w:rPr>
      </w:pPr>
      <w:r w:rsidRPr="00F601FB">
        <w:rPr>
          <w:rFonts w:ascii="Al?gre Sans NC" w:hAnsi="Al?gre Sans NC"/>
        </w:rPr>
        <w:t xml:space="preserve">17.00 </w:t>
      </w:r>
      <w:proofErr w:type="spellStart"/>
      <w:r w:rsidRPr="00F601FB">
        <w:rPr>
          <w:rFonts w:ascii="Al?gre Sans NC" w:hAnsi="Al?gre Sans NC"/>
        </w:rPr>
        <w:t>SüPERSTAR</w:t>
      </w:r>
      <w:proofErr w:type="spellEnd"/>
      <w:r w:rsidRPr="00F601FB">
        <w:rPr>
          <w:rFonts w:ascii="Al?gre Sans NC" w:hAnsi="Al?gre Sans NC"/>
        </w:rPr>
        <w:t xml:space="preserve"> ORKESTAR</w:t>
      </w:r>
    </w:p>
    <w:p w14:paraId="7042B72E" w14:textId="77777777" w:rsidR="00F46153" w:rsidRPr="00F601FB" w:rsidRDefault="00F46153" w:rsidP="00F46153">
      <w:pPr>
        <w:jc w:val="center"/>
        <w:rPr>
          <w:rFonts w:ascii="Al?gre Sans NC" w:hAnsi="Al?gre Sans NC"/>
        </w:rPr>
      </w:pPr>
      <w:r w:rsidRPr="00F601FB">
        <w:rPr>
          <w:rFonts w:ascii="Al?gre Sans NC" w:hAnsi="Al?gre Sans NC"/>
        </w:rPr>
        <w:t>19.00 STRÖM</w:t>
      </w:r>
    </w:p>
    <w:p w14:paraId="4A7A4C0F" w14:textId="77777777" w:rsidR="00F46153" w:rsidRPr="00F601FB" w:rsidRDefault="00F46153" w:rsidP="00F46153">
      <w:pPr>
        <w:jc w:val="center"/>
        <w:rPr>
          <w:rFonts w:ascii="Al?gre Sans NC" w:hAnsi="Al?gre Sans NC"/>
        </w:rPr>
      </w:pPr>
      <w:r w:rsidRPr="00F601FB">
        <w:rPr>
          <w:rFonts w:ascii="Al?gre Sans NC" w:hAnsi="Al?gre Sans NC"/>
        </w:rPr>
        <w:t>22.00 TBA</w:t>
      </w:r>
    </w:p>
    <w:p w14:paraId="50C4A81A" w14:textId="77777777" w:rsidR="00F46153" w:rsidRPr="00F601FB" w:rsidRDefault="00F46153" w:rsidP="00F46153">
      <w:pPr>
        <w:jc w:val="center"/>
        <w:rPr>
          <w:rFonts w:ascii="Al?gre Sans NC" w:hAnsi="Al?gre Sans NC"/>
        </w:rPr>
      </w:pPr>
    </w:p>
    <w:p w14:paraId="2371C051" w14:textId="43F26037" w:rsidR="00F46153" w:rsidRPr="00F601FB" w:rsidRDefault="00F46153" w:rsidP="00F46153">
      <w:pPr>
        <w:jc w:val="center"/>
        <w:rPr>
          <w:rFonts w:ascii="Al?gre Sans NC" w:hAnsi="Al?gre Sans NC"/>
          <w:color w:val="FF6600"/>
          <w:sz w:val="32"/>
          <w:szCs w:val="32"/>
        </w:rPr>
      </w:pPr>
      <w:r>
        <w:rPr>
          <w:rFonts w:ascii="Al?gre Sans NC" w:hAnsi="Al?gre Sans NC"/>
          <w:color w:val="FF6600"/>
          <w:sz w:val="32"/>
          <w:szCs w:val="32"/>
        </w:rPr>
        <w:t>UNG016FESTIVAL</w:t>
      </w:r>
    </w:p>
    <w:p w14:paraId="372D725C" w14:textId="7FBA4A72" w:rsidR="00F46153" w:rsidRPr="00F601FB" w:rsidRDefault="00F46153" w:rsidP="00F46153">
      <w:pPr>
        <w:jc w:val="center"/>
        <w:rPr>
          <w:rFonts w:ascii="Al?gre Sans NC" w:hAnsi="Al?gre Sans NC"/>
        </w:rPr>
      </w:pPr>
      <w:r w:rsidRPr="00F601FB">
        <w:rPr>
          <w:rFonts w:ascii="Al?gre Sans NC" w:hAnsi="Al?gre Sans NC"/>
        </w:rPr>
        <w:t xml:space="preserve">17.00 </w:t>
      </w:r>
      <w:r>
        <w:rPr>
          <w:rFonts w:ascii="Al?gre Sans NC" w:hAnsi="Al?gre Sans NC"/>
        </w:rPr>
        <w:t>ALICEWELL</w:t>
      </w:r>
    </w:p>
    <w:p w14:paraId="6589052B" w14:textId="77777777" w:rsidR="00F46153" w:rsidRPr="00F601FB" w:rsidRDefault="00F46153" w:rsidP="00F46153">
      <w:pPr>
        <w:jc w:val="center"/>
        <w:rPr>
          <w:rFonts w:ascii="Al?gre Sans NC" w:hAnsi="Al?gre Sans NC"/>
        </w:rPr>
      </w:pPr>
      <w:r>
        <w:rPr>
          <w:rFonts w:ascii="Al?gre Sans NC" w:hAnsi="Al?gre Sans NC"/>
        </w:rPr>
        <w:t>GOODBYE LARRY</w:t>
      </w:r>
    </w:p>
    <w:p w14:paraId="549822FA" w14:textId="77777777" w:rsidR="00F46153" w:rsidRPr="00F601FB" w:rsidRDefault="00F46153" w:rsidP="00F46153">
      <w:pPr>
        <w:jc w:val="center"/>
        <w:rPr>
          <w:rFonts w:ascii="Al?gre Sans NC" w:hAnsi="Al?gre Sans NC"/>
        </w:rPr>
      </w:pPr>
      <w:r>
        <w:rPr>
          <w:rFonts w:ascii="Al?gre Sans NC" w:hAnsi="Al?gre Sans NC"/>
        </w:rPr>
        <w:t>BLACK HAWK</w:t>
      </w:r>
    </w:p>
    <w:p w14:paraId="6B82C149" w14:textId="77777777" w:rsidR="00F46153" w:rsidRPr="00F601FB" w:rsidRDefault="00F46153" w:rsidP="00F46153">
      <w:pPr>
        <w:jc w:val="center"/>
        <w:rPr>
          <w:rFonts w:ascii="Al?gre Sans NC" w:hAnsi="Al?gre Sans NC"/>
        </w:rPr>
      </w:pPr>
      <w:r>
        <w:rPr>
          <w:rFonts w:ascii="Al?gre Sans NC" w:hAnsi="Al?gre Sans NC"/>
        </w:rPr>
        <w:t>INDIVIDEN &amp; KUNGARNA</w:t>
      </w:r>
    </w:p>
    <w:p w14:paraId="123E0003" w14:textId="77777777" w:rsidR="00F46153" w:rsidRPr="00F601FB" w:rsidRDefault="00F46153" w:rsidP="00F46153">
      <w:pPr>
        <w:jc w:val="center"/>
        <w:rPr>
          <w:rFonts w:ascii="Al?gre Sans NC" w:hAnsi="Al?gre Sans NC"/>
        </w:rPr>
      </w:pPr>
      <w:r>
        <w:rPr>
          <w:rFonts w:ascii="Al?gre Sans NC" w:hAnsi="Al?gre Sans NC"/>
        </w:rPr>
        <w:t>ADEPT</w:t>
      </w:r>
    </w:p>
    <w:p w14:paraId="6F933B8B" w14:textId="77777777" w:rsidR="00F46153" w:rsidRPr="00F601FB" w:rsidRDefault="00F46153" w:rsidP="00F46153">
      <w:pPr>
        <w:jc w:val="center"/>
        <w:rPr>
          <w:rFonts w:ascii="Al?gre Sans NC" w:hAnsi="Al?gre Sans NC"/>
        </w:rPr>
      </w:pPr>
    </w:p>
    <w:p w14:paraId="7E603622"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BIBLIOTEKSTORGET</w:t>
      </w:r>
    </w:p>
    <w:p w14:paraId="4C09B342" w14:textId="77777777" w:rsidR="00F46153" w:rsidRPr="00F601FB" w:rsidRDefault="00F46153" w:rsidP="00F46153">
      <w:pPr>
        <w:jc w:val="center"/>
        <w:rPr>
          <w:rFonts w:ascii="Al?gre Sans NC" w:hAnsi="Al?gre Sans NC"/>
        </w:rPr>
      </w:pPr>
      <w:r>
        <w:rPr>
          <w:rFonts w:ascii="Al?gre Sans NC" w:hAnsi="Al?gre Sans NC"/>
        </w:rPr>
        <w:t>11</w:t>
      </w:r>
      <w:r w:rsidRPr="00F601FB">
        <w:rPr>
          <w:rFonts w:ascii="Al?gre Sans NC" w:hAnsi="Al?gre Sans NC"/>
        </w:rPr>
        <w:t xml:space="preserve">.00 </w:t>
      </w:r>
      <w:r>
        <w:rPr>
          <w:rFonts w:ascii="Al?gre Sans NC" w:hAnsi="Al?gre Sans NC"/>
        </w:rPr>
        <w:t xml:space="preserve">FINSK TANGO MED </w:t>
      </w:r>
      <w:r w:rsidRPr="00F601FB">
        <w:rPr>
          <w:rFonts w:ascii="Al?gre Sans NC" w:hAnsi="Al?gre Sans NC"/>
        </w:rPr>
        <w:t>JUHANI &amp; MAUNO</w:t>
      </w:r>
    </w:p>
    <w:p w14:paraId="2B2EBD06" w14:textId="77777777" w:rsidR="00F46153" w:rsidRPr="00F601FB" w:rsidRDefault="00F46153" w:rsidP="00F46153">
      <w:pPr>
        <w:jc w:val="center"/>
        <w:rPr>
          <w:rFonts w:ascii="Al?gre Sans NC" w:hAnsi="Al?gre Sans NC"/>
        </w:rPr>
      </w:pPr>
      <w:r w:rsidRPr="00F601FB">
        <w:rPr>
          <w:rFonts w:ascii="Al?gre Sans NC" w:hAnsi="Al?gre Sans NC"/>
        </w:rPr>
        <w:t>12.00 BURUNDISKA SLAGVERKARE</w:t>
      </w:r>
    </w:p>
    <w:p w14:paraId="3B16650C" w14:textId="77777777" w:rsidR="00F46153" w:rsidRPr="00F601FB" w:rsidRDefault="00F46153" w:rsidP="00F46153">
      <w:pPr>
        <w:jc w:val="center"/>
        <w:rPr>
          <w:rFonts w:ascii="Al?gre Sans NC" w:hAnsi="Al?gre Sans NC"/>
        </w:rPr>
      </w:pPr>
      <w:r w:rsidRPr="00F601FB">
        <w:rPr>
          <w:rFonts w:ascii="Al?gre Sans NC" w:hAnsi="Al?gre Sans NC"/>
        </w:rPr>
        <w:t>13.00 LETS MOVE DANSUPPVISNING</w:t>
      </w:r>
    </w:p>
    <w:p w14:paraId="652F5D57" w14:textId="77777777" w:rsidR="00F46153" w:rsidRPr="00F601FB" w:rsidRDefault="00F46153" w:rsidP="00F46153">
      <w:pPr>
        <w:jc w:val="center"/>
        <w:rPr>
          <w:rFonts w:ascii="Al?gre Sans NC" w:hAnsi="Al?gre Sans NC"/>
        </w:rPr>
      </w:pPr>
      <w:r w:rsidRPr="00F601FB">
        <w:rPr>
          <w:rFonts w:ascii="Al?gre Sans NC" w:hAnsi="Al?gre Sans NC"/>
        </w:rPr>
        <w:t>14.00 TRIO CONTRAST</w:t>
      </w:r>
    </w:p>
    <w:p w14:paraId="651CC698" w14:textId="77777777" w:rsidR="00F46153" w:rsidRPr="00F601FB" w:rsidRDefault="00F46153" w:rsidP="00F46153">
      <w:pPr>
        <w:jc w:val="center"/>
        <w:rPr>
          <w:rFonts w:ascii="Al?gre Sans NC" w:hAnsi="Al?gre Sans NC"/>
        </w:rPr>
      </w:pPr>
    </w:p>
    <w:p w14:paraId="1BFB95F4" w14:textId="77777777" w:rsidR="00F46153" w:rsidRPr="00F601FB" w:rsidRDefault="00F46153" w:rsidP="00F46153">
      <w:pPr>
        <w:jc w:val="center"/>
        <w:rPr>
          <w:rFonts w:ascii="Al?gre Sans NC" w:hAnsi="Al?gre Sans NC"/>
          <w:color w:val="FF6600"/>
          <w:sz w:val="32"/>
          <w:szCs w:val="32"/>
        </w:rPr>
      </w:pPr>
      <w:r w:rsidRPr="00F601FB">
        <w:rPr>
          <w:rFonts w:ascii="Al?gre Sans NC" w:hAnsi="Al?gre Sans NC"/>
          <w:color w:val="FF6600"/>
          <w:sz w:val="32"/>
          <w:szCs w:val="32"/>
        </w:rPr>
        <w:t>ESKILSTUNA TEATER</w:t>
      </w:r>
    </w:p>
    <w:p w14:paraId="1DB4783A" w14:textId="77777777" w:rsidR="00F46153" w:rsidRPr="00F601FB" w:rsidRDefault="00F46153" w:rsidP="00F46153">
      <w:pPr>
        <w:jc w:val="center"/>
        <w:rPr>
          <w:rFonts w:ascii="Al?gre Sans NC" w:hAnsi="Al?gre Sans NC"/>
        </w:rPr>
      </w:pPr>
      <w:r>
        <w:rPr>
          <w:rFonts w:ascii="Al?gre Sans NC" w:hAnsi="Al?gre Sans NC"/>
        </w:rPr>
        <w:t>12.00 POP-UP</w:t>
      </w:r>
      <w:r w:rsidRPr="00F601FB">
        <w:rPr>
          <w:rFonts w:ascii="Al?gre Sans NC" w:hAnsi="Al?gre Sans NC"/>
        </w:rPr>
        <w:t xml:space="preserve"> DANSVERKSTAD</w:t>
      </w:r>
    </w:p>
    <w:p w14:paraId="2F750098" w14:textId="77777777" w:rsidR="00F46153" w:rsidRPr="00F601FB" w:rsidRDefault="00F46153" w:rsidP="00F46153">
      <w:pPr>
        <w:jc w:val="center"/>
        <w:rPr>
          <w:rFonts w:ascii="Al?gre Sans NC" w:hAnsi="Al?gre Sans NC"/>
        </w:rPr>
      </w:pPr>
      <w:r w:rsidRPr="00F601FB">
        <w:rPr>
          <w:rFonts w:ascii="Al?gre Sans NC" w:hAnsi="Al?gre Sans NC"/>
        </w:rPr>
        <w:t xml:space="preserve">12.00 </w:t>
      </w:r>
      <w:proofErr w:type="spellStart"/>
      <w:r>
        <w:rPr>
          <w:rFonts w:ascii="Al?gre Sans NC" w:hAnsi="Al?gre Sans NC"/>
        </w:rPr>
        <w:t>EntréClownen</w:t>
      </w:r>
      <w:proofErr w:type="spellEnd"/>
      <w:r>
        <w:rPr>
          <w:rFonts w:ascii="Al?gre Sans NC" w:hAnsi="Al?gre Sans NC"/>
        </w:rPr>
        <w:t xml:space="preserve"> Åttan FRÅN CLOWNCLUBBEN,</w:t>
      </w:r>
    </w:p>
    <w:p w14:paraId="36A4918C" w14:textId="77777777" w:rsidR="00F46153" w:rsidRPr="00F601FB" w:rsidRDefault="00F46153" w:rsidP="00F46153">
      <w:pPr>
        <w:jc w:val="center"/>
        <w:rPr>
          <w:rFonts w:ascii="Al?gre Sans NC" w:hAnsi="Al?gre Sans NC"/>
        </w:rPr>
      </w:pPr>
      <w:r>
        <w:rPr>
          <w:rFonts w:ascii="Al?gre Sans NC" w:hAnsi="Al?gre Sans NC"/>
        </w:rPr>
        <w:t>ANSIKTSMÅLNING &amp; SCENKONSTTIPSPROMENAD</w:t>
      </w:r>
    </w:p>
    <w:p w14:paraId="627088E4" w14:textId="77777777" w:rsidR="00F46153" w:rsidRDefault="00F46153" w:rsidP="00F46153">
      <w:pPr>
        <w:jc w:val="center"/>
        <w:rPr>
          <w:rFonts w:ascii="Al?gre Sans NC" w:hAnsi="Al?gre Sans NC"/>
        </w:rPr>
      </w:pPr>
      <w:r>
        <w:rPr>
          <w:rFonts w:ascii="Al?gre Sans NC" w:hAnsi="Al?gre Sans NC"/>
        </w:rPr>
        <w:t>12.15/15.00 RUNDVANDRING MED TEATERÅTTAN</w:t>
      </w:r>
    </w:p>
    <w:p w14:paraId="12407549" w14:textId="77777777" w:rsidR="00F46153" w:rsidRDefault="00F46153" w:rsidP="00F46153">
      <w:pPr>
        <w:jc w:val="center"/>
        <w:rPr>
          <w:rFonts w:ascii="Al?gre Sans NC" w:hAnsi="Al?gre Sans NC"/>
        </w:rPr>
      </w:pPr>
      <w:r>
        <w:rPr>
          <w:rFonts w:ascii="Al?gre Sans NC" w:hAnsi="Al?gre Sans NC"/>
        </w:rPr>
        <w:t>13.00 SNÅRPAN &amp; DEN HEMLIGA MANICKEN (TEATER FRÅN 3 ÅR)</w:t>
      </w:r>
    </w:p>
    <w:p w14:paraId="4DE03EEC" w14:textId="77777777" w:rsidR="00F46153" w:rsidRDefault="00F46153" w:rsidP="00F46153">
      <w:pPr>
        <w:jc w:val="center"/>
        <w:rPr>
          <w:rFonts w:ascii="Al?gre Sans NC" w:hAnsi="Al?gre Sans NC"/>
        </w:rPr>
      </w:pPr>
      <w:r>
        <w:rPr>
          <w:rFonts w:ascii="Al?gre Sans NC" w:hAnsi="Al?gre Sans NC"/>
        </w:rPr>
        <w:t>13.00 SNÅRPAN &amp; DEN HEMLIGA MANICKEN (TEATER FRÅN 4 ÅR)</w:t>
      </w:r>
    </w:p>
    <w:p w14:paraId="2EDAAF90" w14:textId="77777777" w:rsidR="00F46153" w:rsidRDefault="00F46153" w:rsidP="00F46153">
      <w:pPr>
        <w:jc w:val="center"/>
        <w:rPr>
          <w:rFonts w:ascii="Al?gre Sans NC" w:hAnsi="Al?gre Sans NC"/>
        </w:rPr>
      </w:pPr>
      <w:r>
        <w:rPr>
          <w:rFonts w:ascii="Al?gre Sans NC" w:hAnsi="Al?gre Sans NC"/>
        </w:rPr>
        <w:t>14.30 MÅLA MED PAULA PALETT</w:t>
      </w:r>
    </w:p>
    <w:p w14:paraId="5FC692BC" w14:textId="3D7AAF8A" w:rsidR="00F46153" w:rsidRDefault="00F46153" w:rsidP="00CE488B">
      <w:pPr>
        <w:jc w:val="center"/>
        <w:rPr>
          <w:rFonts w:ascii="Al?gre Sans NC" w:hAnsi="Al?gre Sans NC"/>
        </w:rPr>
      </w:pPr>
      <w:r>
        <w:rPr>
          <w:rFonts w:ascii="Al?gre Sans NC" w:hAnsi="Al?gre Sans NC"/>
        </w:rPr>
        <w:t>15.00 SPÖKVANDRING</w:t>
      </w:r>
      <w:r w:rsidR="00CE488B">
        <w:rPr>
          <w:rFonts w:ascii="Al?gre Sans NC" w:hAnsi="Al?gre Sans NC"/>
        </w:rPr>
        <w:t>, ÖPPEN SCEN</w:t>
      </w:r>
    </w:p>
    <w:p w14:paraId="5FF8318D" w14:textId="77777777" w:rsidR="00F46153" w:rsidRDefault="00F46153" w:rsidP="00F46153">
      <w:pPr>
        <w:jc w:val="center"/>
        <w:rPr>
          <w:rFonts w:ascii="Al?gre Sans NC" w:hAnsi="Al?gre Sans NC"/>
        </w:rPr>
      </w:pPr>
      <w:r>
        <w:rPr>
          <w:rFonts w:ascii="Al?gre Sans NC" w:hAnsi="Al?gre Sans NC"/>
        </w:rPr>
        <w:t>16.00 EVIGHETSBLOMMAN (TEATER FRÅN 3 ÅR)</w:t>
      </w:r>
    </w:p>
    <w:p w14:paraId="4F91E6B5" w14:textId="77777777" w:rsidR="00F46153" w:rsidRDefault="00F46153" w:rsidP="00F46153">
      <w:pPr>
        <w:jc w:val="center"/>
        <w:rPr>
          <w:rFonts w:ascii="Al?gre Sans NC" w:hAnsi="Al?gre Sans NC"/>
        </w:rPr>
      </w:pPr>
      <w:r>
        <w:rPr>
          <w:rFonts w:ascii="Al?gre Sans NC" w:hAnsi="Al?gre Sans NC"/>
        </w:rPr>
        <w:t>16.40 PROVA PÅ TEATER</w:t>
      </w:r>
    </w:p>
    <w:p w14:paraId="26AD1B0C" w14:textId="77777777" w:rsidR="00CE488B" w:rsidRDefault="00CE488B" w:rsidP="00CE488B">
      <w:pPr>
        <w:rPr>
          <w:rFonts w:ascii="Al?gre Sans NC" w:hAnsi="Al?gre Sans NC"/>
        </w:rPr>
      </w:pPr>
    </w:p>
    <w:p w14:paraId="326D9EB8" w14:textId="77777777" w:rsidR="00F46153" w:rsidRDefault="00F46153" w:rsidP="00CE488B">
      <w:pPr>
        <w:jc w:val="center"/>
        <w:rPr>
          <w:rFonts w:ascii="Al?gre Sans NC" w:hAnsi="Al?gre Sans NC"/>
          <w:color w:val="FF6600"/>
          <w:sz w:val="32"/>
          <w:szCs w:val="32"/>
        </w:rPr>
      </w:pPr>
      <w:r w:rsidRPr="00F601FB">
        <w:rPr>
          <w:rFonts w:ascii="Al?gre Sans NC" w:hAnsi="Al?gre Sans NC"/>
          <w:color w:val="FF6600"/>
          <w:sz w:val="32"/>
          <w:szCs w:val="32"/>
        </w:rPr>
        <w:t>ALLT ÄR GRATIS!</w:t>
      </w:r>
    </w:p>
    <w:p w14:paraId="48E920B8" w14:textId="381390FB" w:rsidR="00F46153" w:rsidRDefault="00F46153" w:rsidP="00CE488B">
      <w:pPr>
        <w:widowControl w:val="0"/>
        <w:autoSpaceDE w:val="0"/>
        <w:autoSpaceDN w:val="0"/>
        <w:adjustRightInd w:val="0"/>
        <w:jc w:val="center"/>
        <w:rPr>
          <w:rFonts w:ascii="Rockwell" w:hAnsi="Rockwell"/>
          <w:color w:val="000000"/>
        </w:rPr>
      </w:pPr>
      <w:r w:rsidRPr="00D23EFD">
        <w:rPr>
          <w:rFonts w:ascii="Al?gre Sans NC" w:hAnsi="Al?gre Sans NC"/>
        </w:rPr>
        <w:t>(OBS! PROGRAMTIDERNA ÄR PRELIMINÄRA)</w:t>
      </w:r>
    </w:p>
    <w:p w14:paraId="3D4AE2A5" w14:textId="77777777" w:rsidR="00F46153" w:rsidRDefault="00F46153" w:rsidP="00CE488B">
      <w:pPr>
        <w:widowControl w:val="0"/>
        <w:autoSpaceDE w:val="0"/>
        <w:autoSpaceDN w:val="0"/>
        <w:adjustRightInd w:val="0"/>
        <w:rPr>
          <w:rFonts w:ascii="Rockwell" w:hAnsi="Rockwell"/>
          <w:color w:val="000000"/>
        </w:rPr>
      </w:pPr>
    </w:p>
    <w:p w14:paraId="6BB5F944" w14:textId="77777777" w:rsidR="00CE488B" w:rsidRDefault="00CE488B" w:rsidP="00CE488B">
      <w:pPr>
        <w:widowControl w:val="0"/>
        <w:autoSpaceDE w:val="0"/>
        <w:autoSpaceDN w:val="0"/>
        <w:adjustRightInd w:val="0"/>
        <w:rPr>
          <w:rFonts w:ascii="Rockwell" w:hAnsi="Rockwell"/>
          <w:color w:val="000000"/>
        </w:rPr>
        <w:sectPr w:rsidR="00CE488B" w:rsidSect="00F46153">
          <w:type w:val="continuous"/>
          <w:pgSz w:w="11906" w:h="16838"/>
          <w:pgMar w:top="2400" w:right="1106" w:bottom="1418" w:left="851" w:header="709" w:footer="709" w:gutter="0"/>
          <w:cols w:num="2" w:space="709"/>
        </w:sectPr>
      </w:pPr>
    </w:p>
    <w:p w14:paraId="36A5D77E" w14:textId="4343726B" w:rsidR="008651A3" w:rsidRDefault="00554ADD" w:rsidP="00CE488B">
      <w:pPr>
        <w:widowControl w:val="0"/>
        <w:autoSpaceDE w:val="0"/>
        <w:autoSpaceDN w:val="0"/>
        <w:adjustRightInd w:val="0"/>
        <w:ind w:firstLine="1211"/>
        <w:rPr>
          <w:rFonts w:ascii="Rockwell" w:hAnsi="Rockwell"/>
          <w:color w:val="000000"/>
        </w:rPr>
      </w:pPr>
      <w:r>
        <w:rPr>
          <w:rFonts w:ascii="Rockwell" w:hAnsi="Rockwell"/>
          <w:color w:val="000000"/>
        </w:rPr>
        <w:lastRenderedPageBreak/>
        <w:t>KORTA FAKTA OM ESKILSTUNA FESTIVAL 2013</w:t>
      </w:r>
      <w:r w:rsidR="008651A3">
        <w:rPr>
          <w:rFonts w:ascii="Rockwell" w:hAnsi="Rockwell"/>
          <w:color w:val="000000"/>
        </w:rPr>
        <w:t>:</w:t>
      </w:r>
    </w:p>
    <w:p w14:paraId="544C69A2" w14:textId="77777777" w:rsidR="00554ADD" w:rsidRPr="00554ADD" w:rsidRDefault="00554ADD" w:rsidP="00F1527F">
      <w:pPr>
        <w:widowControl w:val="0"/>
        <w:autoSpaceDE w:val="0"/>
        <w:autoSpaceDN w:val="0"/>
        <w:adjustRightInd w:val="0"/>
        <w:rPr>
          <w:rFonts w:ascii="Rockwell" w:hAnsi="Rockwell"/>
          <w:color w:val="000000"/>
          <w:szCs w:val="24"/>
        </w:rPr>
      </w:pPr>
    </w:p>
    <w:p w14:paraId="1348C24F" w14:textId="5FE22DB7" w:rsidR="008651A3" w:rsidRPr="00554ADD" w:rsidRDefault="008651A3"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Festivalens inriktning ska präglas av genus, mångfald och miljö.</w:t>
      </w:r>
    </w:p>
    <w:p w14:paraId="340FDEC6" w14:textId="288CFA99" w:rsidR="008651A3" w:rsidRPr="00554ADD" w:rsidRDefault="008651A3"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Inrikt</w:t>
      </w:r>
      <w:r w:rsidR="00CD5317" w:rsidRPr="00554ADD">
        <w:rPr>
          <w:rFonts w:ascii="Rockwell" w:hAnsi="Rockwell"/>
          <w:color w:val="000000"/>
          <w:sz w:val="24"/>
        </w:rPr>
        <w:t>n</w:t>
      </w:r>
      <w:r w:rsidRPr="00554ADD">
        <w:rPr>
          <w:rFonts w:ascii="Rockwell" w:hAnsi="Rockwell"/>
          <w:color w:val="000000"/>
          <w:sz w:val="24"/>
        </w:rPr>
        <w:t>ingen ska avspeglas i programmet som ska innehålla något för alla.</w:t>
      </w:r>
    </w:p>
    <w:p w14:paraId="60C2FEF0" w14:textId="0C8DFBDA" w:rsidR="00CD5317" w:rsidRPr="00554ADD" w:rsidRDefault="00CD5317"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 xml:space="preserve">Syftet med festivalen är bland annat att ge eskilstunaborna ett brett kulturutbud, att vara en viktig del i att bygga varumärket Eskilstuna och att skapa stolthet hos medborgarna. </w:t>
      </w:r>
    </w:p>
    <w:p w14:paraId="16992786" w14:textId="037D7101" w:rsidR="00CD5317" w:rsidRPr="00554ADD" w:rsidRDefault="00CD5317"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 xml:space="preserve">I målen ligger att festivalen ska innehålla ett program som representerar och tilltalar män, kvinnor, flickor och pojkar, i alla åldrar och med olika bakgrund. </w:t>
      </w:r>
      <w:r w:rsidR="00DC346E" w:rsidRPr="00554ADD">
        <w:rPr>
          <w:rFonts w:ascii="Rockwell" w:hAnsi="Rockwell"/>
          <w:color w:val="000000"/>
          <w:sz w:val="24"/>
        </w:rPr>
        <w:t xml:space="preserve">Att besökarna ska få minnesvärda upplevelser, skapa reseanledningar, bidra till Eskilstunas ökade attraktivitet och miljöprofil. </w:t>
      </w:r>
    </w:p>
    <w:p w14:paraId="0300B2E1" w14:textId="670C4420" w:rsidR="008651A3" w:rsidRPr="00554ADD" w:rsidRDefault="008651A3"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Festivalen ska vara gratis för besökarna.</w:t>
      </w:r>
    </w:p>
    <w:p w14:paraId="36C0155C" w14:textId="5B82C387" w:rsidR="00CD5317" w:rsidRDefault="00B64504"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 xml:space="preserve">Budget för </w:t>
      </w:r>
      <w:r w:rsidR="008651A3" w:rsidRPr="00554ADD">
        <w:rPr>
          <w:rFonts w:ascii="Rockwell" w:hAnsi="Rockwell"/>
          <w:color w:val="000000"/>
          <w:sz w:val="24"/>
        </w:rPr>
        <w:t>festivalen är 2,5mkr.</w:t>
      </w:r>
    </w:p>
    <w:p w14:paraId="613585C2" w14:textId="30E2272A" w:rsidR="00B64504" w:rsidRDefault="00DC346E"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Programmet</w:t>
      </w:r>
      <w:r w:rsidR="00B64504" w:rsidRPr="00554ADD">
        <w:rPr>
          <w:rFonts w:ascii="Rockwell" w:hAnsi="Rockwell"/>
          <w:color w:val="000000"/>
          <w:sz w:val="24"/>
        </w:rPr>
        <w:t xml:space="preserve"> </w:t>
      </w:r>
      <w:r w:rsidR="00554ADD">
        <w:rPr>
          <w:rFonts w:ascii="Rockwell" w:hAnsi="Rockwell"/>
          <w:color w:val="000000"/>
          <w:sz w:val="24"/>
        </w:rPr>
        <w:t xml:space="preserve">som i dagsläget innehåller +45 programpunkter </w:t>
      </w:r>
      <w:r w:rsidR="00CD5317" w:rsidRPr="00554ADD">
        <w:rPr>
          <w:rFonts w:ascii="Rockwell" w:hAnsi="Rockwell"/>
          <w:color w:val="000000"/>
          <w:sz w:val="24"/>
        </w:rPr>
        <w:t>finns att ta del av</w:t>
      </w:r>
      <w:r w:rsidR="00B64504" w:rsidRPr="00554ADD">
        <w:rPr>
          <w:rFonts w:ascii="Rockwell" w:hAnsi="Rockwell"/>
          <w:color w:val="000000"/>
          <w:sz w:val="24"/>
        </w:rPr>
        <w:t xml:space="preserve"> </w:t>
      </w:r>
      <w:r w:rsidRPr="00554ADD">
        <w:rPr>
          <w:rFonts w:ascii="Rockwell" w:hAnsi="Rockwell"/>
          <w:color w:val="000000"/>
          <w:sz w:val="24"/>
        </w:rPr>
        <w:t>i sin helhet på Eskilstunas officiella besöksguide Eskilstuna.nu</w:t>
      </w:r>
      <w:r w:rsidR="00B64504" w:rsidRPr="00554ADD">
        <w:rPr>
          <w:rFonts w:ascii="Rockwell" w:hAnsi="Rockwell"/>
          <w:color w:val="000000"/>
          <w:sz w:val="24"/>
        </w:rPr>
        <w:t>.</w:t>
      </w:r>
      <w:r w:rsidR="00554ADD">
        <w:rPr>
          <w:rFonts w:ascii="Rockwell" w:hAnsi="Rockwell"/>
          <w:color w:val="000000"/>
          <w:sz w:val="24"/>
        </w:rPr>
        <w:t xml:space="preserve"> Fler artister och evenemang</w:t>
      </w:r>
      <w:r w:rsidR="00CD5317" w:rsidRPr="00554ADD">
        <w:rPr>
          <w:rFonts w:ascii="Rockwell" w:hAnsi="Rockwell"/>
          <w:color w:val="000000"/>
          <w:sz w:val="24"/>
        </w:rPr>
        <w:t xml:space="preserve"> tillko</w:t>
      </w:r>
      <w:r w:rsidRPr="00554ADD">
        <w:rPr>
          <w:rFonts w:ascii="Rockwell" w:hAnsi="Rockwell"/>
          <w:color w:val="000000"/>
          <w:sz w:val="24"/>
        </w:rPr>
        <w:t xml:space="preserve">mmer och vissa tider </w:t>
      </w:r>
      <w:r w:rsidR="00554ADD">
        <w:rPr>
          <w:rFonts w:ascii="Rockwell" w:hAnsi="Rockwell"/>
          <w:color w:val="000000"/>
          <w:sz w:val="24"/>
        </w:rPr>
        <w:t xml:space="preserve">kommer </w:t>
      </w:r>
      <w:r w:rsidR="00CD5317" w:rsidRPr="00554ADD">
        <w:rPr>
          <w:rFonts w:ascii="Rockwell" w:hAnsi="Rockwell"/>
          <w:color w:val="000000"/>
          <w:sz w:val="24"/>
        </w:rPr>
        <w:t>korrigeras.</w:t>
      </w:r>
    </w:p>
    <w:p w14:paraId="1F1C51D0" w14:textId="5B556228" w:rsidR="00554ADD" w:rsidRPr="00554ADD" w:rsidRDefault="00554ADD" w:rsidP="00554ADD">
      <w:pPr>
        <w:pStyle w:val="Liststycke"/>
        <w:widowControl w:val="0"/>
        <w:numPr>
          <w:ilvl w:val="0"/>
          <w:numId w:val="4"/>
        </w:numPr>
        <w:autoSpaceDE w:val="0"/>
        <w:autoSpaceDN w:val="0"/>
        <w:adjustRightInd w:val="0"/>
        <w:rPr>
          <w:rFonts w:ascii="Rockwell" w:hAnsi="Rockwell"/>
          <w:color w:val="000000"/>
          <w:sz w:val="24"/>
        </w:rPr>
      </w:pPr>
      <w:r>
        <w:rPr>
          <w:rFonts w:ascii="Rockwell" w:hAnsi="Rockwell"/>
          <w:color w:val="000000"/>
          <w:sz w:val="24"/>
        </w:rPr>
        <w:t>Programmet i genusperspektiv: hon 35 %, han 38 %, hen 27 %.</w:t>
      </w:r>
    </w:p>
    <w:p w14:paraId="5D595A3D" w14:textId="7B718D8D" w:rsidR="00B64504" w:rsidRPr="00554ADD" w:rsidRDefault="00B64504" w:rsidP="00DC346E">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Lördag 27 juli utkommer en programtidning</w:t>
      </w:r>
      <w:r w:rsidR="00CD5317" w:rsidRPr="00554ADD">
        <w:rPr>
          <w:rFonts w:ascii="Rockwell" w:hAnsi="Rockwell"/>
          <w:color w:val="000000"/>
          <w:sz w:val="24"/>
        </w:rPr>
        <w:t xml:space="preserve"> som distribueras via Eskilstuna-K</w:t>
      </w:r>
      <w:r w:rsidR="00DC346E" w:rsidRPr="00554ADD">
        <w:rPr>
          <w:rFonts w:ascii="Rockwell" w:hAnsi="Rockwell"/>
          <w:color w:val="000000"/>
          <w:sz w:val="24"/>
        </w:rPr>
        <w:t>uriren i 24 500</w:t>
      </w:r>
      <w:r w:rsidR="00CD5317" w:rsidRPr="00554ADD">
        <w:rPr>
          <w:rFonts w:ascii="Rockwell" w:hAnsi="Rockwell"/>
          <w:color w:val="000000"/>
          <w:sz w:val="24"/>
        </w:rPr>
        <w:t xml:space="preserve"> ex</w:t>
      </w:r>
      <w:r w:rsidR="00DC346E" w:rsidRPr="00554ADD">
        <w:rPr>
          <w:rFonts w:ascii="Rockwell" w:hAnsi="Rockwell"/>
          <w:color w:val="000000"/>
          <w:sz w:val="24"/>
        </w:rPr>
        <w:t>emplar</w:t>
      </w:r>
      <w:r w:rsidR="00CD5317" w:rsidRPr="00554ADD">
        <w:rPr>
          <w:rFonts w:ascii="Rockwell" w:hAnsi="Rockwell"/>
          <w:color w:val="000000"/>
          <w:sz w:val="24"/>
        </w:rPr>
        <w:t xml:space="preserve">. Den kommer även finnas tillgänglig på publika miljöer i Eskilstuna och </w:t>
      </w:r>
      <w:r w:rsidR="00DC346E" w:rsidRPr="00554ADD">
        <w:rPr>
          <w:rFonts w:ascii="Rockwell" w:hAnsi="Rockwell"/>
          <w:color w:val="000000"/>
          <w:sz w:val="24"/>
        </w:rPr>
        <w:t xml:space="preserve">vara </w:t>
      </w:r>
      <w:proofErr w:type="spellStart"/>
      <w:r w:rsidR="00DC346E" w:rsidRPr="00554ADD">
        <w:rPr>
          <w:rFonts w:ascii="Rockwell" w:hAnsi="Rockwell"/>
          <w:color w:val="000000"/>
          <w:sz w:val="24"/>
        </w:rPr>
        <w:t>ne</w:t>
      </w:r>
      <w:r w:rsidR="00CE488B">
        <w:rPr>
          <w:rFonts w:ascii="Rockwell" w:hAnsi="Rockwell"/>
          <w:color w:val="000000"/>
          <w:sz w:val="24"/>
        </w:rPr>
        <w:t>d</w:t>
      </w:r>
      <w:r w:rsidR="00DC346E" w:rsidRPr="00554ADD">
        <w:rPr>
          <w:rFonts w:ascii="Rockwell" w:hAnsi="Rockwell"/>
          <w:color w:val="000000"/>
          <w:sz w:val="24"/>
        </w:rPr>
        <w:t>laddningsbar</w:t>
      </w:r>
      <w:proofErr w:type="spellEnd"/>
      <w:r w:rsidR="00DC346E" w:rsidRPr="00554ADD">
        <w:rPr>
          <w:rFonts w:ascii="Rockwell" w:hAnsi="Rockwell"/>
          <w:color w:val="000000"/>
          <w:sz w:val="24"/>
        </w:rPr>
        <w:t xml:space="preserve"> via</w:t>
      </w:r>
      <w:r w:rsidR="00CD5317" w:rsidRPr="00554ADD">
        <w:rPr>
          <w:rFonts w:ascii="Rockwell" w:hAnsi="Rockwell"/>
          <w:color w:val="000000"/>
          <w:sz w:val="24"/>
        </w:rPr>
        <w:t xml:space="preserve"> festivalens hemsida.</w:t>
      </w:r>
    </w:p>
    <w:p w14:paraId="752B2600" w14:textId="229EF399" w:rsidR="00554ADD" w:rsidRDefault="00B64504" w:rsidP="00554ADD">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 xml:space="preserve">Festivalen är </w:t>
      </w:r>
      <w:r w:rsidR="00DC346E" w:rsidRPr="00554ADD">
        <w:rPr>
          <w:rFonts w:ascii="Rockwell" w:hAnsi="Rockwell"/>
          <w:color w:val="000000"/>
          <w:sz w:val="24"/>
        </w:rPr>
        <w:t>miljö</w:t>
      </w:r>
      <w:r w:rsidRPr="00554ADD">
        <w:rPr>
          <w:rFonts w:ascii="Rockwell" w:hAnsi="Rockwell"/>
          <w:color w:val="000000"/>
          <w:sz w:val="24"/>
        </w:rPr>
        <w:t xml:space="preserve">diplomerad av Eskilstuna Energi och Miljö enligt Svensk </w:t>
      </w:r>
      <w:proofErr w:type="spellStart"/>
      <w:r w:rsidRPr="00554ADD">
        <w:rPr>
          <w:rFonts w:ascii="Rockwell" w:hAnsi="Rockwell"/>
          <w:color w:val="000000"/>
          <w:sz w:val="24"/>
        </w:rPr>
        <w:t>Miljöbas</w:t>
      </w:r>
      <w:proofErr w:type="spellEnd"/>
      <w:r w:rsidRPr="00554ADD">
        <w:rPr>
          <w:rFonts w:ascii="Rockwell" w:hAnsi="Rockwell"/>
          <w:color w:val="000000"/>
          <w:sz w:val="24"/>
        </w:rPr>
        <w:t xml:space="preserve"> </w:t>
      </w:r>
      <w:r w:rsidR="00DC346E" w:rsidRPr="00554ADD">
        <w:rPr>
          <w:rFonts w:ascii="Rockwell" w:hAnsi="Rockwell"/>
          <w:color w:val="000000"/>
          <w:sz w:val="24"/>
        </w:rPr>
        <w:t>kravstandard.</w:t>
      </w:r>
      <w:r w:rsidRPr="00554ADD">
        <w:rPr>
          <w:rFonts w:ascii="Rockwell" w:hAnsi="Rockwell"/>
          <w:color w:val="000000"/>
          <w:sz w:val="24"/>
        </w:rPr>
        <w:t xml:space="preserve"> Det är det andra evenemang</w:t>
      </w:r>
      <w:r w:rsidR="00DC346E" w:rsidRPr="00554ADD">
        <w:rPr>
          <w:rFonts w:ascii="Rockwell" w:hAnsi="Rockwell"/>
          <w:color w:val="000000"/>
          <w:sz w:val="24"/>
        </w:rPr>
        <w:t>et i Sverige som d</w:t>
      </w:r>
      <w:r w:rsidRPr="00554ADD">
        <w:rPr>
          <w:rFonts w:ascii="Rockwell" w:hAnsi="Rockwell"/>
          <w:color w:val="000000"/>
          <w:sz w:val="24"/>
        </w:rPr>
        <w:t xml:space="preserve">iplomeras </w:t>
      </w:r>
      <w:r w:rsidR="00DC346E" w:rsidRPr="00554ADD">
        <w:rPr>
          <w:rFonts w:ascii="Rockwell" w:hAnsi="Rockwell"/>
          <w:color w:val="000000"/>
          <w:sz w:val="24"/>
        </w:rPr>
        <w:t>enligt</w:t>
      </w:r>
      <w:r w:rsidRPr="00554ADD">
        <w:rPr>
          <w:rFonts w:ascii="Rockwell" w:hAnsi="Rockwell"/>
          <w:color w:val="000000"/>
          <w:sz w:val="24"/>
        </w:rPr>
        <w:t xml:space="preserve"> Svenska </w:t>
      </w:r>
      <w:proofErr w:type="spellStart"/>
      <w:r w:rsidRPr="00554ADD">
        <w:rPr>
          <w:rFonts w:ascii="Rockwell" w:hAnsi="Rockwell"/>
          <w:color w:val="000000"/>
          <w:sz w:val="24"/>
        </w:rPr>
        <w:t>Miljöbas</w:t>
      </w:r>
      <w:proofErr w:type="spellEnd"/>
      <w:r w:rsidRPr="00554ADD">
        <w:rPr>
          <w:rFonts w:ascii="Rockwell" w:hAnsi="Rockwell"/>
          <w:color w:val="000000"/>
          <w:sz w:val="24"/>
        </w:rPr>
        <w:t>. Det första var Inomhus</w:t>
      </w:r>
      <w:r w:rsidR="00DC346E" w:rsidRPr="00554ADD">
        <w:rPr>
          <w:rFonts w:ascii="Rockwell" w:hAnsi="Rockwell"/>
          <w:color w:val="000000"/>
          <w:sz w:val="24"/>
        </w:rPr>
        <w:t xml:space="preserve">-EM i friidrott i Göteborg som gick av stapeln i </w:t>
      </w:r>
      <w:r w:rsidRPr="00554ADD">
        <w:rPr>
          <w:rFonts w:ascii="Rockwell" w:hAnsi="Rockwell"/>
          <w:color w:val="000000"/>
          <w:sz w:val="24"/>
        </w:rPr>
        <w:t>mars 2013.</w:t>
      </w:r>
    </w:p>
    <w:p w14:paraId="4F2FE7DD" w14:textId="19D2408F" w:rsidR="00B64504" w:rsidRPr="00896652" w:rsidRDefault="00B64504" w:rsidP="00896652">
      <w:pPr>
        <w:pStyle w:val="Liststycke"/>
        <w:widowControl w:val="0"/>
        <w:numPr>
          <w:ilvl w:val="0"/>
          <w:numId w:val="4"/>
        </w:numPr>
        <w:autoSpaceDE w:val="0"/>
        <w:autoSpaceDN w:val="0"/>
        <w:adjustRightInd w:val="0"/>
        <w:rPr>
          <w:rFonts w:ascii="Rockwell" w:hAnsi="Rockwell"/>
          <w:color w:val="000000"/>
          <w:sz w:val="24"/>
        </w:rPr>
      </w:pPr>
      <w:r w:rsidRPr="00554ADD">
        <w:rPr>
          <w:rFonts w:ascii="Rockwell" w:hAnsi="Rockwell"/>
          <w:color w:val="000000"/>
          <w:sz w:val="24"/>
        </w:rPr>
        <w:t>Festivalområden 1-3 augusti:</w:t>
      </w:r>
      <w:r w:rsidR="00896652">
        <w:rPr>
          <w:rFonts w:ascii="Rockwell" w:hAnsi="Rockwell"/>
          <w:color w:val="000000"/>
          <w:sz w:val="24"/>
        </w:rPr>
        <w:t xml:space="preserve"> </w:t>
      </w:r>
      <w:proofErr w:type="spellStart"/>
      <w:r w:rsidRPr="00896652">
        <w:rPr>
          <w:rFonts w:ascii="Rockwell" w:hAnsi="Rockwell"/>
          <w:color w:val="000000"/>
          <w:sz w:val="24"/>
        </w:rPr>
        <w:t>Strömsholmen</w:t>
      </w:r>
      <w:proofErr w:type="spellEnd"/>
      <w:r w:rsidRPr="00896652">
        <w:rPr>
          <w:rFonts w:ascii="Rockwell" w:hAnsi="Rockwell"/>
          <w:color w:val="000000"/>
          <w:sz w:val="24"/>
        </w:rPr>
        <w:t xml:space="preserve"> (torsdag, fredag, lördag)</w:t>
      </w:r>
      <w:r w:rsidR="00896652">
        <w:rPr>
          <w:rFonts w:ascii="Rockwell" w:hAnsi="Rockwell"/>
          <w:color w:val="000000"/>
          <w:sz w:val="24"/>
        </w:rPr>
        <w:t xml:space="preserve">, </w:t>
      </w:r>
      <w:proofErr w:type="spellStart"/>
      <w:r w:rsidRPr="00896652">
        <w:rPr>
          <w:rFonts w:ascii="Rockwell" w:hAnsi="Rockwell"/>
          <w:color w:val="000000"/>
          <w:sz w:val="24"/>
        </w:rPr>
        <w:t>Rothoffsparken</w:t>
      </w:r>
      <w:proofErr w:type="spellEnd"/>
      <w:r w:rsidRPr="00896652">
        <w:rPr>
          <w:rFonts w:ascii="Rockwell" w:hAnsi="Rockwell"/>
          <w:color w:val="000000"/>
          <w:sz w:val="24"/>
        </w:rPr>
        <w:t xml:space="preserve"> (fredag, lördag)</w:t>
      </w:r>
      <w:r w:rsidR="00896652">
        <w:rPr>
          <w:rFonts w:ascii="Rockwell" w:hAnsi="Rockwell"/>
          <w:color w:val="000000"/>
          <w:sz w:val="24"/>
        </w:rPr>
        <w:t xml:space="preserve">, </w:t>
      </w:r>
      <w:r w:rsidR="00554ADD" w:rsidRPr="00896652">
        <w:rPr>
          <w:rFonts w:ascii="Rockwell" w:hAnsi="Rockwell"/>
          <w:color w:val="000000"/>
          <w:sz w:val="24"/>
        </w:rPr>
        <w:t>Ungdomens Hus/</w:t>
      </w:r>
      <w:r w:rsidRPr="00896652">
        <w:rPr>
          <w:rFonts w:ascii="Rockwell" w:hAnsi="Rockwell"/>
          <w:color w:val="000000"/>
          <w:sz w:val="24"/>
        </w:rPr>
        <w:t>UNG016 (fredag/lördag)</w:t>
      </w:r>
      <w:r w:rsidR="00896652">
        <w:rPr>
          <w:rFonts w:ascii="Rockwell" w:hAnsi="Rockwell"/>
          <w:color w:val="000000"/>
          <w:sz w:val="24"/>
        </w:rPr>
        <w:t>,</w:t>
      </w:r>
    </w:p>
    <w:p w14:paraId="0ECDD4F5" w14:textId="4A5F5E59" w:rsidR="00B64504" w:rsidRPr="00896652" w:rsidRDefault="00B64504" w:rsidP="00896652">
      <w:pPr>
        <w:pStyle w:val="Liststycke"/>
        <w:widowControl w:val="0"/>
        <w:autoSpaceDE w:val="0"/>
        <w:autoSpaceDN w:val="0"/>
        <w:adjustRightInd w:val="0"/>
        <w:ind w:left="1211"/>
        <w:rPr>
          <w:rFonts w:ascii="Rockwell" w:hAnsi="Rockwell"/>
          <w:color w:val="000000"/>
          <w:sz w:val="24"/>
        </w:rPr>
      </w:pPr>
      <w:r w:rsidRPr="00554ADD">
        <w:rPr>
          <w:rFonts w:ascii="Rockwell" w:hAnsi="Rockwell"/>
          <w:color w:val="000000"/>
          <w:sz w:val="24"/>
        </w:rPr>
        <w:t>Bibliotekstorget (fredag/lördag)</w:t>
      </w:r>
      <w:r w:rsidR="00896652">
        <w:rPr>
          <w:rFonts w:ascii="Rockwell" w:hAnsi="Rockwell"/>
          <w:color w:val="000000"/>
          <w:sz w:val="24"/>
        </w:rPr>
        <w:t xml:space="preserve">, </w:t>
      </w:r>
      <w:r w:rsidRPr="00896652">
        <w:rPr>
          <w:rFonts w:ascii="Rockwell" w:hAnsi="Rockwell"/>
          <w:color w:val="000000"/>
          <w:sz w:val="24"/>
        </w:rPr>
        <w:t>Eskilstuna Teater (lördag)</w:t>
      </w:r>
      <w:r w:rsidR="00896652">
        <w:rPr>
          <w:rFonts w:ascii="Rockwell" w:hAnsi="Rockwell"/>
          <w:color w:val="000000"/>
          <w:sz w:val="24"/>
        </w:rPr>
        <w:t>.</w:t>
      </w:r>
    </w:p>
    <w:p w14:paraId="096F84D0" w14:textId="77777777" w:rsidR="00B64504" w:rsidRDefault="00B64504" w:rsidP="008651A3">
      <w:pPr>
        <w:widowControl w:val="0"/>
        <w:autoSpaceDE w:val="0"/>
        <w:autoSpaceDN w:val="0"/>
        <w:adjustRightInd w:val="0"/>
        <w:ind w:left="851"/>
        <w:rPr>
          <w:rFonts w:ascii="Rockwell" w:hAnsi="Rockwell"/>
          <w:color w:val="000000"/>
        </w:rPr>
      </w:pPr>
    </w:p>
    <w:p w14:paraId="47B358B8" w14:textId="77777777" w:rsidR="00896652" w:rsidRDefault="00896652" w:rsidP="008651A3">
      <w:pPr>
        <w:widowControl w:val="0"/>
        <w:autoSpaceDE w:val="0"/>
        <w:autoSpaceDN w:val="0"/>
        <w:adjustRightInd w:val="0"/>
        <w:ind w:left="851"/>
        <w:rPr>
          <w:rFonts w:ascii="Rockwell" w:hAnsi="Rockwell"/>
          <w:color w:val="000000"/>
        </w:rPr>
      </w:pPr>
    </w:p>
    <w:p w14:paraId="131A3323" w14:textId="0AFDCEF6" w:rsidR="008D1E2E" w:rsidRDefault="008D1E2E" w:rsidP="00554ADD">
      <w:pPr>
        <w:widowControl w:val="0"/>
        <w:autoSpaceDE w:val="0"/>
        <w:autoSpaceDN w:val="0"/>
        <w:adjustRightInd w:val="0"/>
        <w:ind w:left="1211"/>
        <w:rPr>
          <w:rFonts w:ascii="Rockwell" w:hAnsi="Rockwell"/>
          <w:color w:val="000000"/>
        </w:rPr>
      </w:pPr>
      <w:r>
        <w:rPr>
          <w:rFonts w:ascii="Rockwell" w:hAnsi="Rockwell"/>
          <w:color w:val="000000"/>
        </w:rPr>
        <w:t>Eskilstuna Festival 2013 arrangeras av Eskilstu</w:t>
      </w:r>
      <w:r w:rsidR="00554ADD">
        <w:rPr>
          <w:rFonts w:ascii="Rockwell" w:hAnsi="Rockwell"/>
          <w:color w:val="000000"/>
        </w:rPr>
        <w:t xml:space="preserve">na Marknadsföring AB på uppdrag </w:t>
      </w:r>
      <w:r>
        <w:rPr>
          <w:rFonts w:ascii="Rockwell" w:hAnsi="Rockwell"/>
          <w:color w:val="000000"/>
        </w:rPr>
        <w:t>av Eskilstuna kommun i nära samarbete med Eskilstuna Energi och Miljö och Eskilstuna-Kuriren.</w:t>
      </w:r>
    </w:p>
    <w:p w14:paraId="465F6342" w14:textId="77777777" w:rsidR="00896652" w:rsidRDefault="00896652" w:rsidP="00CE488B">
      <w:pPr>
        <w:widowControl w:val="0"/>
        <w:autoSpaceDE w:val="0"/>
        <w:autoSpaceDN w:val="0"/>
        <w:adjustRightInd w:val="0"/>
        <w:rPr>
          <w:rFonts w:ascii="Rockwell" w:hAnsi="Rockwell"/>
          <w:color w:val="000000"/>
        </w:rPr>
      </w:pPr>
    </w:p>
    <w:p w14:paraId="34BCD969" w14:textId="789ECB0F" w:rsidR="00F1527F" w:rsidRPr="00F1527F" w:rsidRDefault="00F1527F" w:rsidP="00F1527F">
      <w:pPr>
        <w:pStyle w:val="Liststycke"/>
        <w:widowControl w:val="0"/>
        <w:autoSpaceDE w:val="0"/>
        <w:autoSpaceDN w:val="0"/>
        <w:adjustRightInd w:val="0"/>
        <w:ind w:left="1211"/>
        <w:rPr>
          <w:rFonts w:ascii="Rockwell" w:hAnsi="Rockwell"/>
          <w:color w:val="000000"/>
          <w:sz w:val="24"/>
        </w:rPr>
      </w:pPr>
      <w:r>
        <w:rPr>
          <w:rFonts w:ascii="Rockwell" w:hAnsi="Rockwell"/>
          <w:color w:val="000000"/>
          <w:sz w:val="24"/>
        </w:rPr>
        <w:t xml:space="preserve">Festivalens styrgrupp: Eva Norberg, </w:t>
      </w:r>
      <w:r w:rsidRPr="00F1527F">
        <w:rPr>
          <w:rFonts w:ascii="Rockwell" w:hAnsi="Rockwell"/>
          <w:color w:val="000000"/>
          <w:sz w:val="24"/>
        </w:rPr>
        <w:t>Madeleine Barck</w:t>
      </w:r>
      <w:r>
        <w:rPr>
          <w:rFonts w:ascii="Rockwell" w:hAnsi="Rockwell"/>
          <w:color w:val="000000"/>
          <w:sz w:val="24"/>
        </w:rPr>
        <w:t xml:space="preserve">, </w:t>
      </w:r>
      <w:r w:rsidRPr="00F1527F">
        <w:rPr>
          <w:rFonts w:ascii="Rockwell" w:hAnsi="Rockwell"/>
          <w:color w:val="000000"/>
          <w:sz w:val="24"/>
        </w:rPr>
        <w:t>Anna Lindén</w:t>
      </w:r>
      <w:r>
        <w:rPr>
          <w:rFonts w:ascii="Rockwell" w:hAnsi="Rockwell"/>
          <w:color w:val="000000"/>
          <w:sz w:val="24"/>
        </w:rPr>
        <w:t xml:space="preserve"> (kommunledningskontoret), Anette </w:t>
      </w:r>
      <w:proofErr w:type="spellStart"/>
      <w:r>
        <w:rPr>
          <w:rFonts w:ascii="Rockwell" w:hAnsi="Rockwell"/>
          <w:color w:val="000000"/>
          <w:sz w:val="24"/>
        </w:rPr>
        <w:t>Pallhed</w:t>
      </w:r>
      <w:proofErr w:type="spellEnd"/>
      <w:r>
        <w:rPr>
          <w:rFonts w:ascii="Rockwell" w:hAnsi="Rockwell"/>
          <w:color w:val="000000"/>
          <w:sz w:val="24"/>
        </w:rPr>
        <w:t xml:space="preserve">-Nordh, Bosse Lundkvist, </w:t>
      </w:r>
      <w:proofErr w:type="spellStart"/>
      <w:r>
        <w:rPr>
          <w:rFonts w:ascii="Rockwell" w:hAnsi="Rockwell"/>
          <w:color w:val="000000"/>
          <w:sz w:val="24"/>
        </w:rPr>
        <w:t>Kecke</w:t>
      </w:r>
      <w:proofErr w:type="spellEnd"/>
      <w:r>
        <w:rPr>
          <w:rFonts w:ascii="Rockwell" w:hAnsi="Rockwell"/>
          <w:color w:val="000000"/>
          <w:sz w:val="24"/>
        </w:rPr>
        <w:t xml:space="preserve"> Lundgren (Kultur &amp; fritidsförvaltningen), Cathrine Olsson (Torshälla stads förvaltning), Mathias </w:t>
      </w:r>
      <w:proofErr w:type="spellStart"/>
      <w:r>
        <w:rPr>
          <w:rFonts w:ascii="Rockwell" w:hAnsi="Rockwell"/>
          <w:color w:val="000000"/>
          <w:sz w:val="24"/>
        </w:rPr>
        <w:t>Thuen</w:t>
      </w:r>
      <w:proofErr w:type="spellEnd"/>
      <w:r>
        <w:rPr>
          <w:rFonts w:ascii="Rockwell" w:hAnsi="Rockwell"/>
          <w:color w:val="000000"/>
          <w:sz w:val="24"/>
        </w:rPr>
        <w:t xml:space="preserve"> (Stadsbyggnadsförvaltningen), Martin Roos och Micke Lönngren (Eskilstuna Marknadsföring AB).</w:t>
      </w:r>
    </w:p>
    <w:p w14:paraId="546FC1B4" w14:textId="77777777" w:rsidR="00896652" w:rsidRDefault="00896652" w:rsidP="00CE488B">
      <w:pPr>
        <w:widowControl w:val="0"/>
        <w:autoSpaceDE w:val="0"/>
        <w:autoSpaceDN w:val="0"/>
        <w:adjustRightInd w:val="0"/>
        <w:rPr>
          <w:rFonts w:ascii="Rockwell" w:hAnsi="Rockwell"/>
          <w:color w:val="000000"/>
        </w:rPr>
      </w:pPr>
    </w:p>
    <w:p w14:paraId="3F289AAB" w14:textId="77777777" w:rsidR="00CE488B" w:rsidRDefault="00CE488B" w:rsidP="00CE488B">
      <w:pPr>
        <w:widowControl w:val="0"/>
        <w:autoSpaceDE w:val="0"/>
        <w:autoSpaceDN w:val="0"/>
        <w:adjustRightInd w:val="0"/>
        <w:rPr>
          <w:rFonts w:ascii="Rockwell" w:hAnsi="Rockwell"/>
          <w:color w:val="000000"/>
        </w:rPr>
      </w:pPr>
    </w:p>
    <w:p w14:paraId="7BC844A6" w14:textId="7D904C0C" w:rsidR="00B921AD" w:rsidRPr="00896652" w:rsidRDefault="005F1103" w:rsidP="00F1527F">
      <w:pPr>
        <w:widowControl w:val="0"/>
        <w:autoSpaceDE w:val="0"/>
        <w:autoSpaceDN w:val="0"/>
        <w:adjustRightInd w:val="0"/>
        <w:ind w:firstLine="1211"/>
        <w:rPr>
          <w:rFonts w:ascii="Rockwell" w:hAnsi="Rockwell" w:cs="Georgia"/>
          <w:b/>
          <w:bCs/>
          <w:sz w:val="20"/>
        </w:rPr>
      </w:pPr>
      <w:r w:rsidRPr="00896652">
        <w:rPr>
          <w:rFonts w:ascii="Rockwell" w:hAnsi="Rockwell"/>
          <w:b/>
          <w:color w:val="000000"/>
          <w:sz w:val="20"/>
        </w:rPr>
        <w:t>Mer information: Micke Lönngren, Evenemangschef Eskilstuna Marknadsföring AB.</w:t>
      </w:r>
    </w:p>
    <w:p w14:paraId="22B9362B" w14:textId="2213EC4E" w:rsidR="00896652" w:rsidRPr="00CE488B" w:rsidRDefault="00E11F22" w:rsidP="00CE488B">
      <w:pPr>
        <w:widowControl w:val="0"/>
        <w:autoSpaceDE w:val="0"/>
        <w:autoSpaceDN w:val="0"/>
        <w:adjustRightInd w:val="0"/>
        <w:ind w:firstLine="1211"/>
        <w:rPr>
          <w:rFonts w:ascii="Rockwell" w:hAnsi="Rockwell"/>
          <w:b/>
          <w:color w:val="000000"/>
          <w:sz w:val="20"/>
        </w:rPr>
      </w:pPr>
      <w:r w:rsidRPr="00896652">
        <w:rPr>
          <w:rFonts w:ascii="Rockwell" w:hAnsi="Rockwell"/>
          <w:b/>
          <w:color w:val="000000"/>
          <w:sz w:val="20"/>
        </w:rPr>
        <w:t xml:space="preserve">Mobil 0702-67 70 </w:t>
      </w:r>
      <w:proofErr w:type="spellStart"/>
      <w:r w:rsidRPr="00896652">
        <w:rPr>
          <w:rFonts w:ascii="Rockwell" w:hAnsi="Rockwell"/>
          <w:b/>
          <w:color w:val="000000"/>
          <w:sz w:val="20"/>
        </w:rPr>
        <w:t>70</w:t>
      </w:r>
      <w:proofErr w:type="spellEnd"/>
      <w:r w:rsidRPr="00896652">
        <w:rPr>
          <w:rFonts w:ascii="Rockwell" w:hAnsi="Rockwell"/>
          <w:b/>
          <w:color w:val="000000"/>
          <w:sz w:val="20"/>
        </w:rPr>
        <w:t xml:space="preserve">. E-post </w:t>
      </w:r>
      <w:hyperlink r:id="rId15" w:history="1">
        <w:r w:rsidR="00896652" w:rsidRPr="009F1795">
          <w:rPr>
            <w:rStyle w:val="Hyperlnk"/>
            <w:rFonts w:ascii="Rockwell" w:hAnsi="Rockwell"/>
            <w:b/>
            <w:sz w:val="20"/>
          </w:rPr>
          <w:t>micke@eskilstuna.nu</w:t>
        </w:r>
      </w:hyperlink>
      <w:r w:rsidR="00CE488B">
        <w:rPr>
          <w:rFonts w:ascii="Rockwell" w:hAnsi="Rockwell"/>
          <w:b/>
          <w:color w:val="000000"/>
          <w:sz w:val="20"/>
        </w:rPr>
        <w:t>.</w:t>
      </w:r>
    </w:p>
    <w:sectPr w:rsidR="00896652" w:rsidRPr="00CE488B" w:rsidSect="00F46153">
      <w:type w:val="continuous"/>
      <w:pgSz w:w="11906" w:h="16838"/>
      <w:pgMar w:top="2400" w:right="1106" w:bottom="1418" w:left="851" w:header="709" w:footer="709"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97B7C" w14:textId="77777777" w:rsidR="00F46153" w:rsidRDefault="00F46153">
      <w:r>
        <w:separator/>
      </w:r>
    </w:p>
  </w:endnote>
  <w:endnote w:type="continuationSeparator" w:id="0">
    <w:p w14:paraId="23CAF87D" w14:textId="77777777" w:rsidR="00F46153" w:rsidRDefault="00F4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idot LT Roman">
    <w:altName w:val="Cambria"/>
    <w:panose1 w:val="00000000000000000000"/>
    <w:charset w:val="00"/>
    <w:family w:val="modern"/>
    <w:notTrueType/>
    <w:pitch w:val="variable"/>
    <w:sig w:usb0="00000003" w:usb1="00000000" w:usb2="00000000" w:usb3="00000000" w:csb0="00000001" w:csb1="00000000"/>
  </w:font>
  <w:font w:name="Folio LT Light">
    <w:altName w:val="Arial"/>
    <w:panose1 w:val="00000000000000000000"/>
    <w:charset w:val="00"/>
    <w:family w:val="modern"/>
    <w:notTrueType/>
    <w:pitch w:val="variable"/>
    <w:sig w:usb0="00000001" w:usb1="00000000" w:usb2="00000000" w:usb3="00000000" w:csb0="00000009" w:csb1="00000000"/>
  </w:font>
  <w:font w:name="Al?gre Sans NC">
    <w:panose1 w:val="02060606060101040101"/>
    <w:charset w:val="00"/>
    <w:family w:val="auto"/>
    <w:pitch w:val="variable"/>
    <w:sig w:usb0="8000002F" w:usb1="0000000A" w:usb2="00000000" w:usb3="00000000" w:csb0="0000011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8BAE7" w14:textId="77777777" w:rsidR="00F46153" w:rsidRDefault="00F46153" w:rsidP="00DE7542">
    <w:pPr>
      <w:pStyle w:val="Sidfot"/>
      <w:jc w:val="center"/>
      <w:rPr>
        <w:rFonts w:ascii="Folio LT Light" w:hAnsi="Folio LT Light"/>
        <w:sz w:val="16"/>
        <w:szCs w:val="16"/>
      </w:rPr>
    </w:pPr>
    <w:r>
      <w:rPr>
        <w:rFonts w:ascii="Folio LT Light" w:hAnsi="Folio LT Light"/>
        <w:sz w:val="16"/>
        <w:szCs w:val="16"/>
      </w:rPr>
      <w:t>___________________________________________________________________________________________________________</w:t>
    </w:r>
  </w:p>
  <w:p w14:paraId="6096F3E0" w14:textId="77777777" w:rsidR="00F46153" w:rsidRDefault="00F46153" w:rsidP="00DE7542">
    <w:pPr>
      <w:pStyle w:val="Sidfot"/>
      <w:jc w:val="center"/>
      <w:rPr>
        <w:rFonts w:ascii="Folio LT Light" w:hAnsi="Folio LT Light"/>
        <w:sz w:val="16"/>
        <w:szCs w:val="16"/>
      </w:rPr>
    </w:pPr>
  </w:p>
  <w:p w14:paraId="31DF8173" w14:textId="2D8AF0AA" w:rsidR="00F46153" w:rsidRDefault="00F46153" w:rsidP="00DE7542">
    <w:pPr>
      <w:pStyle w:val="Sidfot"/>
      <w:jc w:val="center"/>
      <w:rPr>
        <w:rFonts w:ascii="Folio LT Light" w:hAnsi="Folio LT Light"/>
        <w:sz w:val="16"/>
        <w:szCs w:val="16"/>
      </w:rPr>
    </w:pPr>
    <w:r w:rsidRPr="00DE7542">
      <w:rPr>
        <w:rFonts w:ascii="Folio LT Light" w:hAnsi="Folio LT Light"/>
        <w:sz w:val="16"/>
        <w:szCs w:val="16"/>
      </w:rPr>
      <w:t>Eskilstuna Marknadsf</w:t>
    </w:r>
    <w:r w:rsidRPr="00DE7542">
      <w:rPr>
        <w:rFonts w:ascii="Folio LT Light" w:hAnsi="Verdana"/>
        <w:sz w:val="16"/>
        <w:szCs w:val="16"/>
      </w:rPr>
      <w:t>ö</w:t>
    </w:r>
    <w:r>
      <w:rPr>
        <w:rFonts w:ascii="Folio LT Light" w:hAnsi="Folio LT Light"/>
        <w:sz w:val="16"/>
        <w:szCs w:val="16"/>
      </w:rPr>
      <w:t xml:space="preserve">ring </w:t>
    </w:r>
    <w:proofErr w:type="gramStart"/>
    <w:r>
      <w:rPr>
        <w:rFonts w:ascii="Folio LT Light" w:hAnsi="Folio LT Light"/>
        <w:sz w:val="16"/>
        <w:szCs w:val="16"/>
      </w:rPr>
      <w:t xml:space="preserve">AB  </w:t>
    </w:r>
    <w:r w:rsidRPr="00DE7542">
      <w:rPr>
        <w:rFonts w:ascii="Folio LT Light" w:hAnsi="Folio LT Light"/>
        <w:sz w:val="16"/>
        <w:szCs w:val="16"/>
      </w:rPr>
      <w:t>631</w:t>
    </w:r>
    <w:proofErr w:type="gramEnd"/>
    <w:r>
      <w:rPr>
        <w:rFonts w:ascii="Folio LT Light" w:hAnsi="Folio LT Light"/>
        <w:sz w:val="16"/>
        <w:szCs w:val="16"/>
      </w:rPr>
      <w:t xml:space="preserve"> 86  Eskilstuna  Telefon 016-400 03 66  Mobil 0702-67 70 </w:t>
    </w:r>
    <w:proofErr w:type="spellStart"/>
    <w:r>
      <w:rPr>
        <w:rFonts w:ascii="Folio LT Light" w:hAnsi="Folio LT Light"/>
        <w:sz w:val="16"/>
        <w:szCs w:val="16"/>
      </w:rPr>
      <w:t>70</w:t>
    </w:r>
    <w:proofErr w:type="spellEnd"/>
  </w:p>
  <w:p w14:paraId="780CA81E" w14:textId="4565B56C" w:rsidR="00F46153" w:rsidRPr="004464B4" w:rsidRDefault="00F46153" w:rsidP="00DE7542">
    <w:pPr>
      <w:pStyle w:val="Sidfot"/>
      <w:jc w:val="center"/>
      <w:rPr>
        <w:rFonts w:ascii="Folio LT Light" w:hAnsi="Folio LT Light"/>
        <w:sz w:val="16"/>
        <w:szCs w:val="16"/>
      </w:rPr>
    </w:pPr>
    <w:hyperlink r:id="rId1" w:history="1">
      <w:r w:rsidRPr="004464B4">
        <w:rPr>
          <w:rStyle w:val="Hyperlnk"/>
          <w:rFonts w:ascii="Folio LT Light" w:hAnsi="Folio LT Light"/>
          <w:color w:val="auto"/>
          <w:sz w:val="16"/>
          <w:szCs w:val="16"/>
          <w:u w:val="none"/>
        </w:rPr>
        <w:t>micke@eskilstuna.</w:t>
      </w:r>
      <w:proofErr w:type="gramStart"/>
      <w:r w:rsidRPr="004464B4">
        <w:rPr>
          <w:rStyle w:val="Hyperlnk"/>
          <w:rFonts w:ascii="Folio LT Light" w:hAnsi="Folio LT Light"/>
          <w:color w:val="auto"/>
          <w:sz w:val="16"/>
          <w:szCs w:val="16"/>
          <w:u w:val="none"/>
        </w:rPr>
        <w:t>nu</w:t>
      </w:r>
    </w:hyperlink>
    <w:r w:rsidRPr="004464B4">
      <w:rPr>
        <w:rFonts w:ascii="Folio LT Light" w:hAnsi="Folio LT Light"/>
        <w:sz w:val="16"/>
        <w:szCs w:val="16"/>
      </w:rPr>
      <w:t xml:space="preserve">  www</w:t>
    </w:r>
    <w:proofErr w:type="gramEnd"/>
    <w:r w:rsidRPr="004464B4">
      <w:rPr>
        <w:rFonts w:ascii="Folio LT Light" w:hAnsi="Folio LT Light"/>
        <w:sz w:val="16"/>
        <w:szCs w:val="16"/>
      </w:rPr>
      <w:t>.eskilstuna.nu</w:t>
    </w:r>
  </w:p>
  <w:p w14:paraId="189A812F" w14:textId="77777777" w:rsidR="00F46153" w:rsidRPr="00DE7542" w:rsidRDefault="00F46153" w:rsidP="00DE7542">
    <w:pPr>
      <w:pStyle w:val="Sidfot"/>
      <w:rPr>
        <w:szCs w:val="1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E993A" w14:textId="77777777" w:rsidR="00F46153" w:rsidRDefault="00F46153">
      <w:r>
        <w:separator/>
      </w:r>
    </w:p>
  </w:footnote>
  <w:footnote w:type="continuationSeparator" w:id="0">
    <w:p w14:paraId="37B2EFCC" w14:textId="77777777" w:rsidR="00F46153" w:rsidRDefault="00F461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78109" w14:textId="2EBF9C52" w:rsidR="00F46153" w:rsidRDefault="00F46153" w:rsidP="004F5F5C">
    <w:pPr>
      <w:pStyle w:val="Sidhuvud"/>
      <w:jc w:val="right"/>
    </w:pPr>
    <w:r>
      <w:rPr>
        <w:noProof/>
      </w:rPr>
      <w:drawing>
        <wp:inline distT="0" distB="0" distL="0" distR="0" wp14:anchorId="189F6F3E" wp14:editId="4E550578">
          <wp:extent cx="2057400" cy="533400"/>
          <wp:effectExtent l="0" t="0" r="0" b="0"/>
          <wp:docPr id="1" name="Picture 1" descr="emab_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b_logoty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51398"/>
    <w:multiLevelType w:val="hybridMultilevel"/>
    <w:tmpl w:val="A49EB6C4"/>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
    <w:nsid w:val="40400B6C"/>
    <w:multiLevelType w:val="hybridMultilevel"/>
    <w:tmpl w:val="FCC6FDF4"/>
    <w:lvl w:ilvl="0" w:tplc="E05476A8">
      <w:start w:val="21"/>
      <w:numFmt w:val="bullet"/>
      <w:lvlText w:val="-"/>
      <w:lvlJc w:val="left"/>
      <w:pPr>
        <w:ind w:left="1211" w:hanging="360"/>
      </w:pPr>
      <w:rPr>
        <w:rFonts w:ascii="Rockwell" w:eastAsia="Times" w:hAnsi="Rockwell" w:cs="Times New Roman" w:hint="default"/>
      </w:rPr>
    </w:lvl>
    <w:lvl w:ilvl="1" w:tplc="041D0003" w:tentative="1">
      <w:start w:val="1"/>
      <w:numFmt w:val="bullet"/>
      <w:lvlText w:val="o"/>
      <w:lvlJc w:val="left"/>
      <w:pPr>
        <w:ind w:left="1931" w:hanging="360"/>
      </w:pPr>
      <w:rPr>
        <w:rFonts w:ascii="Courier New" w:hAnsi="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2">
    <w:nsid w:val="59097B40"/>
    <w:multiLevelType w:val="hybridMultilevel"/>
    <w:tmpl w:val="AEA0D934"/>
    <w:lvl w:ilvl="0" w:tplc="DDFED7FE">
      <w:start w:val="1"/>
      <w:numFmt w:val="decimal"/>
      <w:lvlText w:val="%1."/>
      <w:lvlJc w:val="left"/>
      <w:pPr>
        <w:ind w:left="1664" w:hanging="360"/>
      </w:pPr>
      <w:rPr>
        <w:rFonts w:hint="default"/>
        <w:b/>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3">
    <w:nsid w:val="5DEA1BEF"/>
    <w:multiLevelType w:val="hybridMultilevel"/>
    <w:tmpl w:val="748A3F86"/>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2b000c,#3f292e,#4c4746,#b4acaf,#936b77,#622d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47"/>
    <w:rsid w:val="00010FC7"/>
    <w:rsid w:val="00047178"/>
    <w:rsid w:val="00071186"/>
    <w:rsid w:val="00072A90"/>
    <w:rsid w:val="000C06D4"/>
    <w:rsid w:val="000C6019"/>
    <w:rsid w:val="000D5773"/>
    <w:rsid w:val="00110135"/>
    <w:rsid w:val="001519D7"/>
    <w:rsid w:val="0016092E"/>
    <w:rsid w:val="001C5359"/>
    <w:rsid w:val="001C6BC9"/>
    <w:rsid w:val="001E54FB"/>
    <w:rsid w:val="00205D90"/>
    <w:rsid w:val="00251671"/>
    <w:rsid w:val="003049B3"/>
    <w:rsid w:val="00342DB4"/>
    <w:rsid w:val="003662CD"/>
    <w:rsid w:val="003D5DB1"/>
    <w:rsid w:val="003E659F"/>
    <w:rsid w:val="004259B6"/>
    <w:rsid w:val="004464B4"/>
    <w:rsid w:val="00465265"/>
    <w:rsid w:val="004824BD"/>
    <w:rsid w:val="004F5F5C"/>
    <w:rsid w:val="00524C4F"/>
    <w:rsid w:val="00531896"/>
    <w:rsid w:val="00536AF0"/>
    <w:rsid w:val="00554ADD"/>
    <w:rsid w:val="005E0061"/>
    <w:rsid w:val="005F1103"/>
    <w:rsid w:val="006242BC"/>
    <w:rsid w:val="006577BA"/>
    <w:rsid w:val="00662C7E"/>
    <w:rsid w:val="007067E6"/>
    <w:rsid w:val="00710D1A"/>
    <w:rsid w:val="00732356"/>
    <w:rsid w:val="00745EDB"/>
    <w:rsid w:val="00747C09"/>
    <w:rsid w:val="00816348"/>
    <w:rsid w:val="00844A36"/>
    <w:rsid w:val="008651A3"/>
    <w:rsid w:val="00883897"/>
    <w:rsid w:val="00884157"/>
    <w:rsid w:val="00887B1B"/>
    <w:rsid w:val="00896652"/>
    <w:rsid w:val="008A0291"/>
    <w:rsid w:val="008B7057"/>
    <w:rsid w:val="008D1E2E"/>
    <w:rsid w:val="00921A52"/>
    <w:rsid w:val="00927DDA"/>
    <w:rsid w:val="009A1150"/>
    <w:rsid w:val="009A40FB"/>
    <w:rsid w:val="00A2442E"/>
    <w:rsid w:val="00A338A0"/>
    <w:rsid w:val="00A42D85"/>
    <w:rsid w:val="00A82876"/>
    <w:rsid w:val="00AA6FCB"/>
    <w:rsid w:val="00AB039D"/>
    <w:rsid w:val="00AE5BFC"/>
    <w:rsid w:val="00AF3387"/>
    <w:rsid w:val="00B149CC"/>
    <w:rsid w:val="00B30C5C"/>
    <w:rsid w:val="00B474DD"/>
    <w:rsid w:val="00B6366F"/>
    <w:rsid w:val="00B64504"/>
    <w:rsid w:val="00B80274"/>
    <w:rsid w:val="00B921AD"/>
    <w:rsid w:val="00BB411B"/>
    <w:rsid w:val="00BD40C9"/>
    <w:rsid w:val="00C15067"/>
    <w:rsid w:val="00C46C01"/>
    <w:rsid w:val="00CC22EE"/>
    <w:rsid w:val="00CC4630"/>
    <w:rsid w:val="00CD3847"/>
    <w:rsid w:val="00CD5317"/>
    <w:rsid w:val="00CE488B"/>
    <w:rsid w:val="00CE74A2"/>
    <w:rsid w:val="00D0670E"/>
    <w:rsid w:val="00D8629D"/>
    <w:rsid w:val="00DA2A97"/>
    <w:rsid w:val="00DA74A7"/>
    <w:rsid w:val="00DC346E"/>
    <w:rsid w:val="00DE7542"/>
    <w:rsid w:val="00E11F22"/>
    <w:rsid w:val="00E62E28"/>
    <w:rsid w:val="00F046D2"/>
    <w:rsid w:val="00F1527F"/>
    <w:rsid w:val="00F320D8"/>
    <w:rsid w:val="00F46153"/>
    <w:rsid w:val="00F677AA"/>
    <w:rsid w:val="00F831D6"/>
    <w:rsid w:val="00FA4E27"/>
    <w:rsid w:val="00FA7AA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2b000c,#3f292e,#4c4746,#b4acaf,#936b77,#622d3c"/>
    </o:shapedefaults>
    <o:shapelayout v:ext="edit">
      <o:idmap v:ext="edit" data="1"/>
    </o:shapelayout>
  </w:shapeDefaults>
  <w:decimalSymbol w:val=","/>
  <w:listSeparator w:val=";"/>
  <w14:docId w14:val="124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Rubrik2">
    <w:name w:val="heading 2"/>
    <w:basedOn w:val="Normal"/>
    <w:next w:val="Normal"/>
    <w:qFormat/>
    <w:pPr>
      <w:keepNext/>
      <w:spacing w:before="240" w:after="60"/>
      <w:outlineLvl w:val="1"/>
    </w:pPr>
    <w:rPr>
      <w:rFonts w:ascii="Helvetica" w:hAnsi="Helvetica"/>
      <w:b/>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character" w:styleId="Hyperlnk">
    <w:name w:val="Hyperlink"/>
    <w:basedOn w:val="Standardstycketypsnitt"/>
    <w:rPr>
      <w:color w:val="0000FF"/>
      <w:u w:val="single"/>
    </w:rPr>
  </w:style>
  <w:style w:type="character" w:styleId="AnvndHyperlnk">
    <w:name w:val="FollowedHyperlink"/>
    <w:basedOn w:val="Standardstycketypsnitt"/>
    <w:rPr>
      <w:color w:val="800080"/>
      <w:u w:val="single"/>
    </w:rPr>
  </w:style>
  <w:style w:type="paragraph" w:styleId="Dokumentversikt">
    <w:name w:val="Document Map"/>
    <w:basedOn w:val="Normal"/>
    <w:link w:val="DokumentversiktChar"/>
    <w:rsid w:val="00DE7542"/>
    <w:rPr>
      <w:rFonts w:ascii="Tahoma" w:hAnsi="Tahoma" w:cs="Tahoma"/>
      <w:sz w:val="16"/>
      <w:szCs w:val="16"/>
    </w:rPr>
  </w:style>
  <w:style w:type="character" w:customStyle="1" w:styleId="DokumentversiktChar">
    <w:name w:val="Dokumentöversikt Char"/>
    <w:basedOn w:val="Standardstycketypsnitt"/>
    <w:link w:val="Dokumentversikt"/>
    <w:rsid w:val="00DE7542"/>
    <w:rPr>
      <w:rFonts w:ascii="Tahoma" w:hAnsi="Tahoma" w:cs="Tahoma"/>
      <w:sz w:val="16"/>
      <w:szCs w:val="16"/>
    </w:rPr>
  </w:style>
  <w:style w:type="paragraph" w:styleId="Ingetavstnd">
    <w:name w:val="No Spacing"/>
    <w:link w:val="IngetavstndChar"/>
    <w:uiPriority w:val="1"/>
    <w:qFormat/>
    <w:rsid w:val="00DE7542"/>
    <w:rPr>
      <w:rFonts w:ascii="Calibri" w:eastAsia="Times New Roman" w:hAnsi="Calibri"/>
      <w:sz w:val="22"/>
      <w:szCs w:val="22"/>
      <w:lang w:eastAsia="en-US"/>
    </w:rPr>
  </w:style>
  <w:style w:type="character" w:customStyle="1" w:styleId="IngetavstndChar">
    <w:name w:val="Inget avstånd Char"/>
    <w:basedOn w:val="Standardstycketypsnitt"/>
    <w:link w:val="Ingetavstnd"/>
    <w:uiPriority w:val="1"/>
    <w:rsid w:val="00DE7542"/>
    <w:rPr>
      <w:rFonts w:ascii="Calibri" w:eastAsia="Times New Roman" w:hAnsi="Calibri"/>
      <w:sz w:val="22"/>
      <w:szCs w:val="22"/>
      <w:lang w:val="sv-SE" w:eastAsia="en-US" w:bidi="ar-SA"/>
    </w:rPr>
  </w:style>
  <w:style w:type="character" w:customStyle="1" w:styleId="SidhuvudChar">
    <w:name w:val="Sidhuvud Char"/>
    <w:basedOn w:val="Standardstycketypsnitt"/>
    <w:link w:val="Sidhuvud"/>
    <w:uiPriority w:val="99"/>
    <w:rsid w:val="00DE7542"/>
    <w:rPr>
      <w:sz w:val="24"/>
    </w:rPr>
  </w:style>
  <w:style w:type="character" w:customStyle="1" w:styleId="SidfotChar">
    <w:name w:val="Sidfot Char"/>
    <w:basedOn w:val="Standardstycketypsnitt"/>
    <w:link w:val="Sidfot"/>
    <w:uiPriority w:val="99"/>
    <w:rsid w:val="00DE7542"/>
    <w:rPr>
      <w:sz w:val="24"/>
    </w:rPr>
  </w:style>
  <w:style w:type="paragraph" w:styleId="Liststycke">
    <w:name w:val="List Paragraph"/>
    <w:basedOn w:val="Normal"/>
    <w:uiPriority w:val="34"/>
    <w:qFormat/>
    <w:rsid w:val="0016092E"/>
    <w:pPr>
      <w:spacing w:line="290" w:lineRule="atLeast"/>
      <w:ind w:left="720"/>
      <w:contextualSpacing/>
    </w:pPr>
    <w:rPr>
      <w:rFonts w:ascii="Georgia" w:eastAsia="Times New Roman" w:hAnsi="Georgia"/>
      <w:sz w:val="22"/>
      <w:szCs w:val="24"/>
      <w:lang w:eastAsia="en-US"/>
    </w:rPr>
  </w:style>
  <w:style w:type="paragraph" w:styleId="Normalwebb">
    <w:name w:val="Normal (Web)"/>
    <w:basedOn w:val="Normal"/>
    <w:rsid w:val="0016092E"/>
    <w:pPr>
      <w:spacing w:before="120"/>
    </w:pPr>
    <w:rPr>
      <w:rFonts w:ascii="Verdana" w:eastAsia="Calibri" w:hAnsi="Verdana"/>
      <w:color w:val="000000"/>
      <w:sz w:val="17"/>
      <w:szCs w:val="17"/>
      <w:lang w:bidi="he-IL"/>
    </w:rPr>
  </w:style>
  <w:style w:type="paragraph" w:styleId="Bubbeltext">
    <w:name w:val="Balloon Text"/>
    <w:basedOn w:val="Normal"/>
    <w:link w:val="BubbeltextChar"/>
    <w:rsid w:val="00524C4F"/>
    <w:rPr>
      <w:rFonts w:ascii="Lucida Grande" w:hAnsi="Lucida Grande" w:cs="Lucida Grande"/>
      <w:sz w:val="18"/>
      <w:szCs w:val="18"/>
    </w:rPr>
  </w:style>
  <w:style w:type="character" w:customStyle="1" w:styleId="BubbeltextChar">
    <w:name w:val="Bubbeltext Char"/>
    <w:basedOn w:val="Standardstycketypsnitt"/>
    <w:link w:val="Bubbeltext"/>
    <w:rsid w:val="00524C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sv-SE" w:eastAsia="sv-S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Rubrik2">
    <w:name w:val="heading 2"/>
    <w:basedOn w:val="Normal"/>
    <w:next w:val="Normal"/>
    <w:qFormat/>
    <w:pPr>
      <w:keepNext/>
      <w:spacing w:before="240" w:after="60"/>
      <w:outlineLvl w:val="1"/>
    </w:pPr>
    <w:rPr>
      <w:rFonts w:ascii="Helvetica" w:hAnsi="Helvetica"/>
      <w:b/>
      <w: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character" w:styleId="Hyperlnk">
    <w:name w:val="Hyperlink"/>
    <w:basedOn w:val="Standardstycketypsnitt"/>
    <w:rPr>
      <w:color w:val="0000FF"/>
      <w:u w:val="single"/>
    </w:rPr>
  </w:style>
  <w:style w:type="character" w:styleId="AnvndHyperlnk">
    <w:name w:val="FollowedHyperlink"/>
    <w:basedOn w:val="Standardstycketypsnitt"/>
    <w:rPr>
      <w:color w:val="800080"/>
      <w:u w:val="single"/>
    </w:rPr>
  </w:style>
  <w:style w:type="paragraph" w:styleId="Dokumentversikt">
    <w:name w:val="Document Map"/>
    <w:basedOn w:val="Normal"/>
    <w:link w:val="DokumentversiktChar"/>
    <w:rsid w:val="00DE7542"/>
    <w:rPr>
      <w:rFonts w:ascii="Tahoma" w:hAnsi="Tahoma" w:cs="Tahoma"/>
      <w:sz w:val="16"/>
      <w:szCs w:val="16"/>
    </w:rPr>
  </w:style>
  <w:style w:type="character" w:customStyle="1" w:styleId="DokumentversiktChar">
    <w:name w:val="Dokumentöversikt Char"/>
    <w:basedOn w:val="Standardstycketypsnitt"/>
    <w:link w:val="Dokumentversikt"/>
    <w:rsid w:val="00DE7542"/>
    <w:rPr>
      <w:rFonts w:ascii="Tahoma" w:hAnsi="Tahoma" w:cs="Tahoma"/>
      <w:sz w:val="16"/>
      <w:szCs w:val="16"/>
    </w:rPr>
  </w:style>
  <w:style w:type="paragraph" w:styleId="Ingetavstnd">
    <w:name w:val="No Spacing"/>
    <w:link w:val="IngetavstndChar"/>
    <w:uiPriority w:val="1"/>
    <w:qFormat/>
    <w:rsid w:val="00DE7542"/>
    <w:rPr>
      <w:rFonts w:ascii="Calibri" w:eastAsia="Times New Roman" w:hAnsi="Calibri"/>
      <w:sz w:val="22"/>
      <w:szCs w:val="22"/>
      <w:lang w:eastAsia="en-US"/>
    </w:rPr>
  </w:style>
  <w:style w:type="character" w:customStyle="1" w:styleId="IngetavstndChar">
    <w:name w:val="Inget avstånd Char"/>
    <w:basedOn w:val="Standardstycketypsnitt"/>
    <w:link w:val="Ingetavstnd"/>
    <w:uiPriority w:val="1"/>
    <w:rsid w:val="00DE7542"/>
    <w:rPr>
      <w:rFonts w:ascii="Calibri" w:eastAsia="Times New Roman" w:hAnsi="Calibri"/>
      <w:sz w:val="22"/>
      <w:szCs w:val="22"/>
      <w:lang w:val="sv-SE" w:eastAsia="en-US" w:bidi="ar-SA"/>
    </w:rPr>
  </w:style>
  <w:style w:type="character" w:customStyle="1" w:styleId="SidhuvudChar">
    <w:name w:val="Sidhuvud Char"/>
    <w:basedOn w:val="Standardstycketypsnitt"/>
    <w:link w:val="Sidhuvud"/>
    <w:uiPriority w:val="99"/>
    <w:rsid w:val="00DE7542"/>
    <w:rPr>
      <w:sz w:val="24"/>
    </w:rPr>
  </w:style>
  <w:style w:type="character" w:customStyle="1" w:styleId="SidfotChar">
    <w:name w:val="Sidfot Char"/>
    <w:basedOn w:val="Standardstycketypsnitt"/>
    <w:link w:val="Sidfot"/>
    <w:uiPriority w:val="99"/>
    <w:rsid w:val="00DE7542"/>
    <w:rPr>
      <w:sz w:val="24"/>
    </w:rPr>
  </w:style>
  <w:style w:type="paragraph" w:styleId="Liststycke">
    <w:name w:val="List Paragraph"/>
    <w:basedOn w:val="Normal"/>
    <w:uiPriority w:val="34"/>
    <w:qFormat/>
    <w:rsid w:val="0016092E"/>
    <w:pPr>
      <w:spacing w:line="290" w:lineRule="atLeast"/>
      <w:ind w:left="720"/>
      <w:contextualSpacing/>
    </w:pPr>
    <w:rPr>
      <w:rFonts w:ascii="Georgia" w:eastAsia="Times New Roman" w:hAnsi="Georgia"/>
      <w:sz w:val="22"/>
      <w:szCs w:val="24"/>
      <w:lang w:eastAsia="en-US"/>
    </w:rPr>
  </w:style>
  <w:style w:type="paragraph" w:styleId="Normalwebb">
    <w:name w:val="Normal (Web)"/>
    <w:basedOn w:val="Normal"/>
    <w:rsid w:val="0016092E"/>
    <w:pPr>
      <w:spacing w:before="120"/>
    </w:pPr>
    <w:rPr>
      <w:rFonts w:ascii="Verdana" w:eastAsia="Calibri" w:hAnsi="Verdana"/>
      <w:color w:val="000000"/>
      <w:sz w:val="17"/>
      <w:szCs w:val="17"/>
      <w:lang w:bidi="he-IL"/>
    </w:rPr>
  </w:style>
  <w:style w:type="paragraph" w:styleId="Bubbeltext">
    <w:name w:val="Balloon Text"/>
    <w:basedOn w:val="Normal"/>
    <w:link w:val="BubbeltextChar"/>
    <w:rsid w:val="00524C4F"/>
    <w:rPr>
      <w:rFonts w:ascii="Lucida Grande" w:hAnsi="Lucida Grande" w:cs="Lucida Grande"/>
      <w:sz w:val="18"/>
      <w:szCs w:val="18"/>
    </w:rPr>
  </w:style>
  <w:style w:type="character" w:customStyle="1" w:styleId="BubbeltextChar">
    <w:name w:val="Bubbeltext Char"/>
    <w:basedOn w:val="Standardstycketypsnitt"/>
    <w:link w:val="Bubbeltext"/>
    <w:rsid w:val="00524C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7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mailto:micke@eskilstuna.nu"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mailto:micke@eskilstuna.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ema$:Gemensam:Mallar:BREVMALL_emab.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2E4EE-A35F-9240-8A99-C94869F61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BREVMALL_emab.dotx</Template>
  <TotalTime>82</TotalTime>
  <Pages>4</Pages>
  <Words>1120</Words>
  <Characters>5942</Characters>
  <Application>Microsoft Macintosh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Rubbe,</vt:lpstr>
    </vt:vector>
  </TitlesOfParts>
  <Company>Folket</Company>
  <LinksUpToDate>false</LinksUpToDate>
  <CharactersWithSpaces>7048</CharactersWithSpaces>
  <SharedDoc>false</SharedDoc>
  <HLinks>
    <vt:vector size="6" baseType="variant">
      <vt:variant>
        <vt:i4>6750212</vt:i4>
      </vt:variant>
      <vt:variant>
        <vt:i4>0</vt:i4>
      </vt:variant>
      <vt:variant>
        <vt:i4>0</vt:i4>
      </vt:variant>
      <vt:variant>
        <vt:i4>5</vt:i4>
      </vt:variant>
      <vt:variant>
        <vt:lpwstr>mailto:info@marknadsforing.eskilstuna.se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Rubbe,</dc:title>
  <dc:subject/>
  <dc:creator>Martin Roos</dc:creator>
  <cp:keywords/>
  <cp:lastModifiedBy>Micke Lönngren</cp:lastModifiedBy>
  <cp:revision>5</cp:revision>
  <cp:lastPrinted>2013-04-29T14:53:00Z</cp:lastPrinted>
  <dcterms:created xsi:type="dcterms:W3CDTF">2013-06-06T19:07:00Z</dcterms:created>
  <dcterms:modified xsi:type="dcterms:W3CDTF">2013-06-06T20:44:00Z</dcterms:modified>
</cp:coreProperties>
</file>