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A36" w:rsidRDefault="00DF277D" w:rsidP="008326CE">
      <w:pPr>
        <w:pStyle w:val="Default"/>
        <w:rPr>
          <w:rFonts w:ascii="Georgia" w:hAnsi="Georgia" w:cs="Georgia"/>
          <w:sz w:val="20"/>
          <w:szCs w:val="20"/>
        </w:rPr>
      </w:pPr>
      <w:r>
        <w:rPr>
          <w:rFonts w:ascii="Trade Gothic LT Std Extended" w:hAnsi="Trade Gothic LT Std Extended"/>
          <w:sz w:val="20"/>
        </w:rPr>
        <w:br/>
      </w:r>
      <w:r w:rsidR="00C00F3D">
        <w:rPr>
          <w:rFonts w:ascii="Trade Gothic LT Std Extended" w:hAnsi="Trade Gothic LT Std Extended"/>
          <w:sz w:val="18"/>
        </w:rPr>
        <w:br/>
      </w:r>
      <w:r w:rsidRPr="00C00F3D">
        <w:rPr>
          <w:rFonts w:ascii="Trade Gothic LT Std Extended" w:hAnsi="Trade Gothic LT Std Extended"/>
          <w:sz w:val="18"/>
        </w:rPr>
        <w:t>PRESSRELEAS</w:t>
      </w:r>
      <w:r w:rsidR="008326CE">
        <w:rPr>
          <w:rFonts w:ascii="Trade Gothic LT Std Extended" w:hAnsi="Trade Gothic LT Std Extended"/>
          <w:sz w:val="18"/>
        </w:rPr>
        <w:t xml:space="preserve">E </w:t>
      </w:r>
      <w:r w:rsidR="00800A36">
        <w:rPr>
          <w:rFonts w:ascii="Trade Gothic LT Std Extended" w:hAnsi="Trade Gothic LT Std Extended"/>
          <w:sz w:val="18"/>
        </w:rPr>
        <w:t>JANUARI 2018</w:t>
      </w:r>
      <w:r w:rsidR="00C00F3D">
        <w:rPr>
          <w:rFonts w:ascii="Trade Gothic LT Std Extended" w:hAnsi="Trade Gothic LT Std Extended"/>
          <w:sz w:val="18"/>
        </w:rPr>
        <w:br/>
      </w:r>
      <w:r>
        <w:br/>
      </w:r>
      <w:r w:rsidR="00800A36">
        <w:rPr>
          <w:noProof/>
          <w:lang w:eastAsia="sv-SE"/>
        </w:rPr>
        <w:drawing>
          <wp:inline distT="0" distB="0" distL="0" distR="0">
            <wp:extent cx="5760720" cy="3840480"/>
            <wp:effectExtent l="0" t="0" r="0" b="7620"/>
            <wp:docPr id="1" name="Bildobjekt 1" descr="C:\Users\emmsve\Dropbox\Grodan Möten &amp; Event\Bilder\Operan\Brasseriet\Mat\Pepparstekt rådjur ja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sve\Dropbox\Grodan Möten &amp; Event\Bilder\Operan\Brasseriet\Mat\Pepparstekt rådjur jan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3D">
        <w:br/>
      </w:r>
      <w:r w:rsidR="00C00F3D">
        <w:br/>
      </w:r>
      <w:r w:rsidR="00800A36">
        <w:rPr>
          <w:rFonts w:ascii="Trade Gothic LT Std Extended" w:hAnsi="Trade Gothic LT Std Extended"/>
        </w:rPr>
        <w:t xml:space="preserve">Brasseriet </w:t>
      </w:r>
      <w:proofErr w:type="spellStart"/>
      <w:r w:rsidR="00800A36">
        <w:rPr>
          <w:rFonts w:ascii="Trade Gothic LT Std Extended" w:hAnsi="Trade Gothic LT Std Extended"/>
        </w:rPr>
        <w:t>kickstartar</w:t>
      </w:r>
      <w:proofErr w:type="spellEnd"/>
      <w:r w:rsidR="00800A36">
        <w:rPr>
          <w:rFonts w:ascii="Trade Gothic LT Std Extended" w:hAnsi="Trade Gothic LT Std Extended"/>
        </w:rPr>
        <w:t xml:space="preserve"> året med en ny meny</w:t>
      </w:r>
      <w:r>
        <w:br/>
      </w:r>
      <w:r>
        <w:rPr>
          <w:lang w:eastAsia="sv-SE"/>
        </w:rPr>
        <w:br/>
      </w:r>
      <w:r w:rsidR="00800A36">
        <w:rPr>
          <w:rFonts w:ascii="Georgia" w:hAnsi="Georgia" w:cs="Georgia"/>
          <w:b/>
          <w:bCs/>
          <w:sz w:val="20"/>
          <w:szCs w:val="20"/>
        </w:rPr>
        <w:t xml:space="preserve">Vi bestämde oss för att ta 2018 med storm och inledde året med en ny meny! </w:t>
      </w:r>
      <w:r w:rsidR="008326CE" w:rsidRPr="008326CE">
        <w:rPr>
          <w:rFonts w:ascii="Georgia" w:hAnsi="Georgia" w:cs="Georgia"/>
          <w:b/>
          <w:bCs/>
          <w:sz w:val="20"/>
          <w:szCs w:val="20"/>
        </w:rPr>
        <w:t xml:space="preserve"> </w:t>
      </w:r>
      <w:r w:rsidR="008326CE">
        <w:rPr>
          <w:rFonts w:ascii="Georgia" w:hAnsi="Georgia" w:cs="Georgia"/>
          <w:b/>
          <w:bCs/>
          <w:sz w:val="20"/>
          <w:szCs w:val="20"/>
        </w:rPr>
        <w:br/>
      </w:r>
      <w:r w:rsidR="008326CE">
        <w:rPr>
          <w:rFonts w:ascii="Georgia" w:hAnsi="Georgia" w:cs="Georgia"/>
          <w:b/>
          <w:bCs/>
          <w:sz w:val="20"/>
          <w:szCs w:val="20"/>
        </w:rPr>
        <w:br/>
      </w:r>
      <w:r w:rsidR="00800A36">
        <w:rPr>
          <w:rFonts w:ascii="Georgia" w:hAnsi="Georgia" w:cs="Georgia"/>
          <w:sz w:val="20"/>
          <w:szCs w:val="20"/>
        </w:rPr>
        <w:t xml:space="preserve">Våra mellanrätter har varit med oss ett tag, men nu var det dags för dem att kliva åt sidan för att göra plats åt våra nya för-, huvud- och efterrätter! Perfekt balanserade smaker och fantastiskt hantverk. Matglädje helt enkelt! </w:t>
      </w:r>
    </w:p>
    <w:p w:rsidR="00800A36" w:rsidRDefault="00800A36" w:rsidP="008326CE">
      <w:pPr>
        <w:pStyle w:val="Default"/>
        <w:rPr>
          <w:rFonts w:ascii="Georgia" w:hAnsi="Georgia" w:cs="Georgia"/>
          <w:sz w:val="20"/>
          <w:szCs w:val="20"/>
        </w:rPr>
      </w:pPr>
    </w:p>
    <w:p w:rsidR="00800A36" w:rsidRDefault="00800A36" w:rsidP="008326CE">
      <w:pPr>
        <w:pStyle w:val="Default"/>
        <w:rPr>
          <w:rFonts w:ascii="Georgia" w:hAnsi="Georgia" w:cs="Georgia"/>
          <w:b/>
          <w:bCs/>
          <w:sz w:val="20"/>
          <w:szCs w:val="20"/>
        </w:rPr>
      </w:pPr>
      <w:r>
        <w:rPr>
          <w:rFonts w:ascii="Georgia" w:hAnsi="Georgia" w:cs="Georgia"/>
          <w:sz w:val="20"/>
          <w:szCs w:val="20"/>
        </w:rPr>
        <w:t xml:space="preserve">Pepparstekt rådjur, halstrad uer, grovmalen </w:t>
      </w:r>
      <w:proofErr w:type="spellStart"/>
      <w:r>
        <w:rPr>
          <w:rFonts w:ascii="Georgia" w:hAnsi="Georgia" w:cs="Georgia"/>
          <w:sz w:val="20"/>
          <w:szCs w:val="20"/>
        </w:rPr>
        <w:t>oxtartar</w:t>
      </w:r>
      <w:proofErr w:type="spellEnd"/>
      <w:r>
        <w:rPr>
          <w:rFonts w:ascii="Georgia" w:hAnsi="Georgia" w:cs="Georgia"/>
          <w:sz w:val="20"/>
          <w:szCs w:val="20"/>
        </w:rPr>
        <w:t xml:space="preserve"> och sotat kål är några av rätterna på menyn just nu, men självklart förändras menyn efter årets säsonger. </w:t>
      </w:r>
      <w:r w:rsidR="008326CE" w:rsidRPr="008326CE">
        <w:rPr>
          <w:rFonts w:ascii="Georgia" w:hAnsi="Georgia" w:cs="Georgia"/>
          <w:sz w:val="20"/>
          <w:szCs w:val="20"/>
        </w:rPr>
        <w:t xml:space="preserve"> </w:t>
      </w:r>
      <w:r w:rsidR="008326CE">
        <w:rPr>
          <w:rFonts w:ascii="Georgia" w:hAnsi="Georgia" w:cs="Georgia"/>
          <w:sz w:val="20"/>
          <w:szCs w:val="20"/>
        </w:rPr>
        <w:br/>
      </w:r>
      <w:r w:rsidR="008326CE">
        <w:rPr>
          <w:rFonts w:ascii="Georgia" w:hAnsi="Georgia" w:cs="Georgia"/>
          <w:sz w:val="20"/>
          <w:szCs w:val="20"/>
        </w:rPr>
        <w:br/>
      </w:r>
    </w:p>
    <w:p w:rsidR="00800A36" w:rsidRPr="00800A36" w:rsidRDefault="00800A36" w:rsidP="00800A36">
      <w:pPr>
        <w:pStyle w:val="Default"/>
        <w:rPr>
          <w:rFonts w:ascii="Georgia" w:hAnsi="Georgia" w:cs="Georgia"/>
          <w:sz w:val="20"/>
          <w:szCs w:val="20"/>
        </w:rPr>
      </w:pPr>
      <w:r>
        <w:rPr>
          <w:rFonts w:ascii="Georgia" w:hAnsi="Georgia" w:cs="Georgia"/>
          <w:b/>
          <w:bCs/>
          <w:sz w:val="20"/>
          <w:szCs w:val="20"/>
        </w:rPr>
        <w:t>Vi hoppas ni ska tycka om menyn lika mycket som vi gör, och hälsar er varmt välkomna!</w:t>
      </w:r>
      <w:bookmarkStart w:id="0" w:name="_GoBack"/>
      <w:bookmarkEnd w:id="0"/>
    </w:p>
    <w:sectPr w:rsidR="00800A36" w:rsidRPr="00800A36" w:rsidSect="00C00F3D">
      <w:headerReference w:type="default" r:id="rId7"/>
      <w:footerReference w:type="default" r:id="rId8"/>
      <w:pgSz w:w="11906" w:h="16838"/>
      <w:pgMar w:top="1134" w:right="1417" w:bottom="1417" w:left="1417" w:header="709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DE7" w:rsidRDefault="00416DE7" w:rsidP="005A3941">
      <w:pPr>
        <w:spacing w:after="0" w:line="240" w:lineRule="auto"/>
      </w:pPr>
      <w:r>
        <w:separator/>
      </w:r>
    </w:p>
  </w:endnote>
  <w:endnote w:type="continuationSeparator" w:id="0">
    <w:p w:rsidR="00416DE7" w:rsidRDefault="00416DE7" w:rsidP="005A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dobe Caslon Pro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e Gothic LT Std Extended">
    <w:panose1 w:val="00000805000000000000"/>
    <w:charset w:val="00"/>
    <w:family w:val="modern"/>
    <w:notTrueType/>
    <w:pitch w:val="variable"/>
    <w:sig w:usb0="800000AF" w:usb1="4000204A" w:usb2="00000000" w:usb3="00000000" w:csb0="00000001" w:csb1="00000000"/>
  </w:font>
  <w:font w:name="Gotham Light"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941" w:rsidRPr="002973A4" w:rsidRDefault="00DF277D" w:rsidP="00DF277D">
    <w:pPr>
      <w:pStyle w:val="Allmntstyckeformat"/>
      <w:tabs>
        <w:tab w:val="left" w:pos="3969"/>
      </w:tabs>
      <w:ind w:left="-567"/>
      <w:jc w:val="center"/>
      <w:rPr>
        <w:rFonts w:ascii="Gotham Light" w:hAnsi="Gotham Light" w:cs="Gotham Light"/>
        <w:color w:val="3C3C3B"/>
        <w:sz w:val="16"/>
        <w:szCs w:val="16"/>
        <w:lang w:val="en-US"/>
      </w:rPr>
    </w:pPr>
    <w:r>
      <w:rPr>
        <w:rFonts w:ascii="Gotham Light" w:hAnsi="Gotham Light" w:cs="Gotham Light"/>
        <w:color w:val="3C3C3B"/>
        <w:sz w:val="16"/>
        <w:szCs w:val="16"/>
        <w:lang w:val="en-US"/>
      </w:rPr>
      <w:t xml:space="preserve">      </w:t>
    </w:r>
    <w:r w:rsidR="00800A36">
      <w:rPr>
        <w:noProof/>
      </w:rPr>
      <w:drawing>
        <wp:inline distT="0" distB="0" distL="0" distR="0" wp14:anchorId="4DCB6853" wp14:editId="0E3EDD3B">
          <wp:extent cx="5760720" cy="330835"/>
          <wp:effectExtent l="0" t="0" r="0" b="0"/>
          <wp:docPr id="7" name="Bild 1" descr="Sidhuvud-Groupe-Grenouille-maj-2017---vit-mail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Sidhuvud-Groupe-Grenouille-maj-2017---vit-mail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DE7" w:rsidRDefault="00416DE7" w:rsidP="005A3941">
      <w:pPr>
        <w:spacing w:after="0" w:line="240" w:lineRule="auto"/>
      </w:pPr>
      <w:r>
        <w:separator/>
      </w:r>
    </w:p>
  </w:footnote>
  <w:footnote w:type="continuationSeparator" w:id="0">
    <w:p w:rsidR="00416DE7" w:rsidRDefault="00416DE7" w:rsidP="005A3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77D" w:rsidRDefault="004652FF" w:rsidP="00DF277D">
    <w:pPr>
      <w:pStyle w:val="Sidhuvud"/>
      <w:jc w:val="center"/>
    </w:pPr>
    <w:r>
      <w:rPr>
        <w:noProof/>
        <w:lang w:eastAsia="sv-SE"/>
      </w:rPr>
      <w:drawing>
        <wp:inline distT="0" distB="0" distL="0" distR="0">
          <wp:extent cx="3733800" cy="15392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oupe Grenoui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5417" cy="195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77D"/>
    <w:rsid w:val="000013DD"/>
    <w:rsid w:val="00016173"/>
    <w:rsid w:val="00080C19"/>
    <w:rsid w:val="00114109"/>
    <w:rsid w:val="001D5BD7"/>
    <w:rsid w:val="001D68AF"/>
    <w:rsid w:val="002407CE"/>
    <w:rsid w:val="002973A4"/>
    <w:rsid w:val="002C6932"/>
    <w:rsid w:val="00416DE7"/>
    <w:rsid w:val="004172D6"/>
    <w:rsid w:val="004549A3"/>
    <w:rsid w:val="004652FF"/>
    <w:rsid w:val="005A3941"/>
    <w:rsid w:val="006B1F43"/>
    <w:rsid w:val="00707F2B"/>
    <w:rsid w:val="00753C64"/>
    <w:rsid w:val="00800A36"/>
    <w:rsid w:val="008326CE"/>
    <w:rsid w:val="00997D99"/>
    <w:rsid w:val="009D168D"/>
    <w:rsid w:val="009E292A"/>
    <w:rsid w:val="00B51E5E"/>
    <w:rsid w:val="00BA2DBB"/>
    <w:rsid w:val="00C00F3D"/>
    <w:rsid w:val="00C7672B"/>
    <w:rsid w:val="00DA2EE4"/>
    <w:rsid w:val="00DF277D"/>
    <w:rsid w:val="00E90C91"/>
    <w:rsid w:val="00ED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CAB53"/>
  <w15:docId w15:val="{5212BDA7-0676-45F0-8C8E-FB7A2DC7B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A3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A3941"/>
  </w:style>
  <w:style w:type="paragraph" w:styleId="Sidfot">
    <w:name w:val="footer"/>
    <w:basedOn w:val="Normal"/>
    <w:link w:val="SidfotChar"/>
    <w:uiPriority w:val="99"/>
    <w:unhideWhenUsed/>
    <w:rsid w:val="005A3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A3941"/>
  </w:style>
  <w:style w:type="paragraph" w:styleId="Ballongtext">
    <w:name w:val="Balloon Text"/>
    <w:basedOn w:val="Normal"/>
    <w:link w:val="BallongtextChar"/>
    <w:uiPriority w:val="99"/>
    <w:semiHidden/>
    <w:unhideWhenUsed/>
    <w:rsid w:val="005A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A3941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5A394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5A3941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DF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DF277D"/>
    <w:pPr>
      <w:spacing w:after="0" w:line="240" w:lineRule="auto"/>
    </w:pPr>
  </w:style>
  <w:style w:type="paragraph" w:customStyle="1" w:styleId="Default">
    <w:name w:val="Default"/>
    <w:rsid w:val="00DF277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F277D"/>
    <w:pPr>
      <w:spacing w:line="16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DF277D"/>
    <w:rPr>
      <w:rFonts w:cs="Adobe Caslon Pro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groupegrenouille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sve\Dropbox\JOBB\Marknad\Grafisk%20profil\Mallar\Wordmall\ERA%20ny%20brevmall%202015%20al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ERA ny brevmall 2015 alt</Template>
  <TotalTime>1</TotalTime>
  <Pages>1</Pages>
  <Words>100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Svensson</dc:creator>
  <cp:lastModifiedBy>Emma Svensson</cp:lastModifiedBy>
  <cp:revision>2</cp:revision>
  <cp:lastPrinted>2017-03-02T11:53:00Z</cp:lastPrinted>
  <dcterms:created xsi:type="dcterms:W3CDTF">2018-03-12T11:30:00Z</dcterms:created>
  <dcterms:modified xsi:type="dcterms:W3CDTF">2018-03-12T11:30:00Z</dcterms:modified>
</cp:coreProperties>
</file>