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8C4" w:rsidRDefault="004A38C4" w:rsidP="003B7953">
      <w:pPr>
        <w:rPr>
          <w:rFonts w:asciiTheme="minorHAnsi" w:hAnsiTheme="minorHAnsi" w:cstheme="minorHAnsi"/>
          <w:b/>
          <w:sz w:val="28"/>
          <w:szCs w:val="28"/>
        </w:rPr>
      </w:pPr>
    </w:p>
    <w:p w:rsidR="00DB2777" w:rsidRDefault="0099098D" w:rsidP="003B7953">
      <w:pPr>
        <w:rPr>
          <w:rFonts w:asciiTheme="minorHAnsi" w:hAnsiTheme="minorHAnsi" w:cstheme="minorHAnsi"/>
          <w:b/>
          <w:sz w:val="28"/>
          <w:szCs w:val="28"/>
        </w:rPr>
      </w:pPr>
      <w:r>
        <w:rPr>
          <w:rFonts w:asciiTheme="minorHAnsi" w:hAnsiTheme="minorHAnsi" w:cstheme="minorHAnsi"/>
          <w:b/>
          <w:noProof/>
          <w:sz w:val="28"/>
          <w:szCs w:val="28"/>
          <w:lang w:eastAsia="en-US"/>
        </w:rPr>
        <w:pict>
          <v:shapetype id="_x0000_t202" coordsize="21600,21600" o:spt="202" path="m,l,21600r21600,l21600,xe">
            <v:stroke joinstyle="miter"/>
            <v:path gradientshapeok="t" o:connecttype="rect"/>
          </v:shapetype>
          <v:shape id="_x0000_s1026" type="#_x0000_t202" style="position:absolute;margin-left:80.65pt;margin-top:14.3pt;width:425.4pt;height:114.65pt;z-index:251660288;mso-width-relative:margin;mso-height-relative:margin" strokecolor="white [3212]" strokeweight="0">
            <v:textbox>
              <w:txbxContent>
                <w:p w:rsidR="00C4600F" w:rsidRPr="00792769" w:rsidRDefault="004A04B4" w:rsidP="0055787A">
                  <w:pPr>
                    <w:rPr>
                      <w:rFonts w:asciiTheme="minorHAnsi" w:hAnsiTheme="minorHAnsi" w:cstheme="minorHAnsi"/>
                      <w:b/>
                      <w:i/>
                      <w:sz w:val="36"/>
                      <w:szCs w:val="36"/>
                    </w:rPr>
                  </w:pPr>
                  <w:r>
                    <w:rPr>
                      <w:rFonts w:asciiTheme="minorHAnsi" w:hAnsiTheme="minorHAnsi"/>
                      <w:sz w:val="36"/>
                      <w:szCs w:val="36"/>
                    </w:rPr>
                    <w:t xml:space="preserve">Chefkonditorens private </w:t>
                  </w:r>
                  <w:proofErr w:type="spellStart"/>
                  <w:r>
                    <w:rPr>
                      <w:rFonts w:asciiTheme="minorHAnsi" w:hAnsiTheme="minorHAnsi"/>
                      <w:sz w:val="36"/>
                      <w:szCs w:val="36"/>
                    </w:rPr>
                    <w:t>madværksted</w:t>
                  </w:r>
                  <w:proofErr w:type="spellEnd"/>
                </w:p>
                <w:p w:rsidR="00792769" w:rsidRPr="004A04B4" w:rsidRDefault="00792769" w:rsidP="003C32D0">
                  <w:pPr>
                    <w:pStyle w:val="NormalWeb"/>
                    <w:spacing w:before="0" w:beforeAutospacing="0" w:after="135" w:afterAutospacing="0" w:line="276" w:lineRule="auto"/>
                    <w:jc w:val="both"/>
                    <w:rPr>
                      <w:rFonts w:asciiTheme="minorHAnsi" w:hAnsiTheme="minorHAnsi" w:cs="Helvetica"/>
                      <w:i/>
                      <w:sz w:val="16"/>
                      <w:szCs w:val="16"/>
                    </w:rPr>
                  </w:pPr>
                </w:p>
                <w:p w:rsidR="00D63FD5" w:rsidRPr="00285DD2" w:rsidRDefault="00D63FD5" w:rsidP="00BC5F28">
                  <w:pPr>
                    <w:jc w:val="both"/>
                    <w:rPr>
                      <w:rFonts w:asciiTheme="minorHAnsi" w:hAnsiTheme="minorHAnsi"/>
                      <w:i/>
                      <w:sz w:val="22"/>
                      <w:szCs w:val="22"/>
                    </w:rPr>
                  </w:pPr>
                  <w:r w:rsidRPr="00285DD2">
                    <w:rPr>
                      <w:rFonts w:asciiTheme="minorHAnsi" w:hAnsiTheme="minorHAnsi"/>
                      <w:i/>
                      <w:sz w:val="22"/>
                      <w:szCs w:val="22"/>
                    </w:rPr>
                    <w:t xml:space="preserve">JKE Design hylder det gode liv </w:t>
                  </w:r>
                  <w:r w:rsidR="00285DD2" w:rsidRPr="00285DD2">
                    <w:rPr>
                      <w:rFonts w:asciiTheme="minorHAnsi" w:hAnsiTheme="minorHAnsi"/>
                      <w:i/>
                      <w:sz w:val="22"/>
                      <w:szCs w:val="22"/>
                    </w:rPr>
                    <w:t xml:space="preserve">i en ny </w:t>
                  </w:r>
                  <w:proofErr w:type="spellStart"/>
                  <w:r w:rsidR="00285DD2" w:rsidRPr="00285DD2">
                    <w:rPr>
                      <w:rFonts w:asciiTheme="minorHAnsi" w:hAnsiTheme="minorHAnsi"/>
                      <w:i/>
                      <w:sz w:val="22"/>
                      <w:szCs w:val="22"/>
                    </w:rPr>
                    <w:t>køkkenbog</w:t>
                  </w:r>
                  <w:proofErr w:type="spellEnd"/>
                  <w:r w:rsidR="00285DD2" w:rsidRPr="00285DD2">
                    <w:rPr>
                      <w:rFonts w:asciiTheme="minorHAnsi" w:hAnsiTheme="minorHAnsi"/>
                      <w:i/>
                      <w:sz w:val="22"/>
                      <w:szCs w:val="22"/>
                    </w:rPr>
                    <w:t xml:space="preserve"> med 180 sider inspiration til køkk</w:t>
                  </w:r>
                  <w:r w:rsidR="00424F8C">
                    <w:rPr>
                      <w:rFonts w:asciiTheme="minorHAnsi" w:hAnsiTheme="minorHAnsi"/>
                      <w:i/>
                      <w:sz w:val="22"/>
                      <w:szCs w:val="22"/>
                    </w:rPr>
                    <w:t xml:space="preserve">en, bryggers, bad og garderobe. Oplev </w:t>
                  </w:r>
                  <w:r w:rsidR="00285DD2" w:rsidRPr="00285DD2">
                    <w:rPr>
                      <w:rFonts w:asciiTheme="minorHAnsi" w:hAnsiTheme="minorHAnsi"/>
                      <w:i/>
                      <w:sz w:val="22"/>
                      <w:szCs w:val="22"/>
                    </w:rPr>
                    <w:t>m</w:t>
                  </w:r>
                  <w:r w:rsidR="00424F8C">
                    <w:rPr>
                      <w:rFonts w:asciiTheme="minorHAnsi" w:hAnsiTheme="minorHAnsi"/>
                      <w:i/>
                      <w:sz w:val="22"/>
                      <w:szCs w:val="22"/>
                    </w:rPr>
                    <w:t xml:space="preserve">ere end 40 skandinaviske hjem med </w:t>
                  </w:r>
                  <w:r w:rsidR="00285DD2" w:rsidRPr="00285DD2">
                    <w:rPr>
                      <w:rFonts w:asciiTheme="minorHAnsi" w:hAnsiTheme="minorHAnsi"/>
                      <w:i/>
                      <w:sz w:val="22"/>
                      <w:szCs w:val="22"/>
                    </w:rPr>
                    <w:t>masser af inspiration, n</w:t>
                  </w:r>
                  <w:r w:rsidR="00424F8C">
                    <w:rPr>
                      <w:rFonts w:asciiTheme="minorHAnsi" w:hAnsiTheme="minorHAnsi"/>
                      <w:i/>
                      <w:sz w:val="22"/>
                      <w:szCs w:val="22"/>
                    </w:rPr>
                    <w:t>ye trends og gode ideer</w:t>
                  </w:r>
                  <w:r w:rsidR="00285DD2" w:rsidRPr="00285DD2">
                    <w:rPr>
                      <w:rFonts w:asciiTheme="minorHAnsi" w:hAnsiTheme="minorHAnsi"/>
                      <w:i/>
                      <w:sz w:val="22"/>
                      <w:szCs w:val="22"/>
                    </w:rPr>
                    <w:t xml:space="preserve">. Kom med hjem til en køkkensnak hos Lars Juul-Mortensen, der er chefkonditor på La </w:t>
                  </w:r>
                  <w:proofErr w:type="spellStart"/>
                  <w:r w:rsidR="00285DD2" w:rsidRPr="00285DD2">
                    <w:rPr>
                      <w:rFonts w:asciiTheme="minorHAnsi" w:hAnsiTheme="minorHAnsi"/>
                      <w:i/>
                      <w:sz w:val="22"/>
                      <w:szCs w:val="22"/>
                    </w:rPr>
                    <w:t>Glace</w:t>
                  </w:r>
                  <w:proofErr w:type="spellEnd"/>
                  <w:r w:rsidR="00285DD2" w:rsidRPr="00285DD2">
                    <w:rPr>
                      <w:rFonts w:asciiTheme="minorHAnsi" w:hAnsiTheme="minorHAnsi"/>
                      <w:i/>
                      <w:sz w:val="22"/>
                      <w:szCs w:val="22"/>
                    </w:rPr>
                    <w:t xml:space="preserve"> og med på besøg hos familien Mengers, der udlever en gammel køkkendrøm og har åbnet kaffebar i deres eget hjem. </w:t>
                  </w:r>
                </w:p>
                <w:p w:rsidR="00C4600F" w:rsidRPr="00285DD2" w:rsidRDefault="00C4600F" w:rsidP="00D63FD5">
                  <w:pPr>
                    <w:jc w:val="both"/>
                    <w:rPr>
                      <w:rFonts w:asciiTheme="minorHAnsi" w:hAnsiTheme="minorHAnsi" w:cstheme="minorHAnsi"/>
                      <w:i/>
                      <w:sz w:val="22"/>
                      <w:szCs w:val="22"/>
                    </w:rPr>
                  </w:pPr>
                </w:p>
                <w:p w:rsidR="0055787A" w:rsidRPr="0055787A" w:rsidRDefault="0055787A" w:rsidP="0055787A">
                  <w:pPr>
                    <w:rPr>
                      <w:rFonts w:asciiTheme="minorHAnsi" w:hAnsiTheme="minorHAnsi" w:cstheme="minorHAnsi"/>
                      <w:i/>
                      <w:sz w:val="22"/>
                      <w:szCs w:val="22"/>
                    </w:rPr>
                  </w:pPr>
                  <w:r w:rsidRPr="0055787A">
                    <w:rPr>
                      <w:rFonts w:asciiTheme="minorHAnsi" w:hAnsiTheme="minorHAnsi" w:cstheme="minorHAnsi"/>
                      <w:i/>
                      <w:sz w:val="22"/>
                      <w:szCs w:val="22"/>
                    </w:rPr>
                    <w:t xml:space="preserve">  </w:t>
                  </w:r>
                </w:p>
              </w:txbxContent>
            </v:textbox>
          </v:shape>
        </w:pict>
      </w:r>
    </w:p>
    <w:p w:rsidR="00DB2777" w:rsidRDefault="00DB2777" w:rsidP="003B7953">
      <w:pP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extent cx="907035" cy="1359569"/>
            <wp:effectExtent l="19050" t="0" r="7365" b="0"/>
            <wp:docPr id="1" name="Billede 0" descr="JKE Design skydedørsgarde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E Design skydedørsgarderobe.jpg"/>
                    <pic:cNvPicPr/>
                  </pic:nvPicPr>
                  <pic:blipFill>
                    <a:blip r:embed="rId8" cstate="print"/>
                    <a:stretch>
                      <a:fillRect/>
                    </a:stretch>
                  </pic:blipFill>
                  <pic:spPr>
                    <a:xfrm>
                      <a:off x="0" y="0"/>
                      <a:ext cx="907035" cy="1359569"/>
                    </a:xfrm>
                    <a:prstGeom prst="rect">
                      <a:avLst/>
                    </a:prstGeom>
                  </pic:spPr>
                </pic:pic>
              </a:graphicData>
            </a:graphic>
          </wp:inline>
        </w:drawing>
      </w:r>
    </w:p>
    <w:p w:rsidR="003B7953" w:rsidRPr="00A43FE2" w:rsidRDefault="003B7953" w:rsidP="00BC5F28">
      <w:pPr>
        <w:rPr>
          <w:rFonts w:asciiTheme="minorHAnsi" w:hAnsiTheme="minorHAnsi" w:cstheme="minorHAnsi"/>
          <w:sz w:val="28"/>
          <w:szCs w:val="28"/>
        </w:rPr>
      </w:pPr>
    </w:p>
    <w:p w:rsidR="00792769" w:rsidRPr="00792769" w:rsidRDefault="00792769" w:rsidP="00BC5F28">
      <w:pPr>
        <w:jc w:val="both"/>
        <w:rPr>
          <w:rFonts w:asciiTheme="minorHAnsi" w:hAnsiTheme="minorHAnsi"/>
          <w:sz w:val="22"/>
          <w:szCs w:val="22"/>
        </w:rPr>
      </w:pPr>
      <w:r w:rsidRPr="00792769">
        <w:rPr>
          <w:rFonts w:asciiTheme="minorHAnsi" w:hAnsiTheme="minorHAnsi"/>
          <w:sz w:val="22"/>
          <w:szCs w:val="22"/>
        </w:rPr>
        <w:t xml:space="preserve">Når </w:t>
      </w:r>
      <w:proofErr w:type="spellStart"/>
      <w:r w:rsidRPr="00792769">
        <w:rPr>
          <w:rFonts w:asciiTheme="minorHAnsi" w:hAnsiTheme="minorHAnsi"/>
          <w:sz w:val="22"/>
          <w:szCs w:val="22"/>
        </w:rPr>
        <w:t>Conditori</w:t>
      </w:r>
      <w:proofErr w:type="spellEnd"/>
      <w:r w:rsidRPr="00792769">
        <w:rPr>
          <w:rFonts w:asciiTheme="minorHAnsi" w:hAnsiTheme="minorHAnsi"/>
          <w:sz w:val="22"/>
          <w:szCs w:val="22"/>
        </w:rPr>
        <w:t xml:space="preserve"> La </w:t>
      </w:r>
      <w:proofErr w:type="spellStart"/>
      <w:r w:rsidRPr="00792769">
        <w:rPr>
          <w:rFonts w:asciiTheme="minorHAnsi" w:hAnsiTheme="minorHAnsi"/>
          <w:sz w:val="22"/>
          <w:szCs w:val="22"/>
        </w:rPr>
        <w:t>Glace</w:t>
      </w:r>
      <w:proofErr w:type="spellEnd"/>
      <w:r w:rsidRPr="00792769">
        <w:rPr>
          <w:rFonts w:asciiTheme="minorHAnsi" w:hAnsiTheme="minorHAnsi"/>
          <w:sz w:val="22"/>
          <w:szCs w:val="22"/>
        </w:rPr>
        <w:t xml:space="preserve"> lukker sin klassiske butiksdør</w:t>
      </w:r>
      <w:r w:rsidR="00BF7EDC">
        <w:rPr>
          <w:rFonts w:asciiTheme="minorHAnsi" w:hAnsiTheme="minorHAnsi"/>
          <w:sz w:val="22"/>
          <w:szCs w:val="22"/>
        </w:rPr>
        <w:t>,</w:t>
      </w:r>
      <w:r w:rsidRPr="00792769">
        <w:rPr>
          <w:rFonts w:asciiTheme="minorHAnsi" w:hAnsiTheme="minorHAnsi"/>
          <w:sz w:val="22"/>
          <w:szCs w:val="22"/>
        </w:rPr>
        <w:t xml:space="preserve"> efter at have serveret dagens sidste stykke lagkage, spadserer Lars mod det rå Vesterbro og op i sin herskabslejlighed, hvor legen med smag og gode råvarer fortsætter i et nyt køkken, hvor et utraditionelt materiale skaber perfekt balance mellem funktionalitet og varm hygge. </w:t>
      </w:r>
    </w:p>
    <w:p w:rsidR="003C32D0" w:rsidRDefault="003C32D0" w:rsidP="00BC5F28">
      <w:pPr>
        <w:jc w:val="both"/>
        <w:rPr>
          <w:rFonts w:asciiTheme="minorHAnsi" w:hAnsiTheme="minorHAnsi"/>
          <w:sz w:val="22"/>
          <w:szCs w:val="22"/>
        </w:rPr>
      </w:pPr>
    </w:p>
    <w:p w:rsidR="00215987" w:rsidRDefault="00215987" w:rsidP="00BC5F28">
      <w:pPr>
        <w:jc w:val="both"/>
        <w:rPr>
          <w:rFonts w:asciiTheme="minorHAnsi" w:hAnsiTheme="minorHAnsi"/>
          <w:sz w:val="22"/>
          <w:szCs w:val="22"/>
        </w:rPr>
      </w:pPr>
      <w:r w:rsidRPr="00215987">
        <w:rPr>
          <w:rFonts w:asciiTheme="minorHAnsi" w:hAnsiTheme="minorHAnsi"/>
          <w:sz w:val="22"/>
          <w:szCs w:val="22"/>
        </w:rPr>
        <w:t>B</w:t>
      </w:r>
      <w:r w:rsidR="00C322DE">
        <w:rPr>
          <w:rFonts w:asciiTheme="minorHAnsi" w:hAnsiTheme="minorHAnsi"/>
          <w:sz w:val="22"/>
          <w:szCs w:val="22"/>
        </w:rPr>
        <w:t xml:space="preserve">yens pulserende liv </w:t>
      </w:r>
      <w:r w:rsidRPr="00215987">
        <w:rPr>
          <w:rFonts w:asciiTheme="minorHAnsi" w:hAnsiTheme="minorHAnsi"/>
          <w:sz w:val="22"/>
          <w:szCs w:val="22"/>
        </w:rPr>
        <w:t xml:space="preserve">og den svage buldren fra S-toget fortsætter lige op til </w:t>
      </w:r>
      <w:proofErr w:type="spellStart"/>
      <w:r w:rsidRPr="00215987">
        <w:rPr>
          <w:rFonts w:asciiTheme="minorHAnsi" w:hAnsiTheme="minorHAnsi"/>
          <w:sz w:val="22"/>
          <w:szCs w:val="22"/>
        </w:rPr>
        <w:t>hovedøren</w:t>
      </w:r>
      <w:proofErr w:type="spellEnd"/>
      <w:r w:rsidRPr="00215987">
        <w:rPr>
          <w:rFonts w:asciiTheme="minorHAnsi" w:hAnsiTheme="minorHAnsi"/>
          <w:sz w:val="22"/>
          <w:szCs w:val="22"/>
        </w:rPr>
        <w:t xml:space="preserve">. Men indenfor i den store herskabslejlighed findes roen. Skuldrene sænkes, når man træder ind i den lyse lejlighed med den varme stil. Her er etniske tæpper, varme træsorter og skulpturelle planter kombineret med stramt dansk design, klar farveholdning og charmerende effekter, som det store klassiske fuglebur, hvor et ivrigt </w:t>
      </w:r>
      <w:proofErr w:type="spellStart"/>
      <w:r w:rsidRPr="00215987">
        <w:rPr>
          <w:rFonts w:asciiTheme="minorHAnsi" w:hAnsiTheme="minorHAnsi"/>
          <w:sz w:val="22"/>
          <w:szCs w:val="22"/>
        </w:rPr>
        <w:t>kanariefuglepar</w:t>
      </w:r>
      <w:proofErr w:type="spellEnd"/>
      <w:r w:rsidRPr="00215987">
        <w:rPr>
          <w:rFonts w:asciiTheme="minorHAnsi" w:hAnsiTheme="minorHAnsi"/>
          <w:sz w:val="22"/>
          <w:szCs w:val="22"/>
        </w:rPr>
        <w:t xml:space="preserve"> leverer lejlighedens lydside. Det er her,</w:t>
      </w:r>
      <w:r w:rsidR="00CF7509">
        <w:rPr>
          <w:rFonts w:asciiTheme="minorHAnsi" w:hAnsiTheme="minorHAnsi"/>
          <w:sz w:val="22"/>
          <w:szCs w:val="22"/>
        </w:rPr>
        <w:t xml:space="preserve"> Lars Juul-</w:t>
      </w:r>
      <w:r w:rsidRPr="00215987">
        <w:rPr>
          <w:rFonts w:asciiTheme="minorHAnsi" w:hAnsiTheme="minorHAnsi"/>
          <w:sz w:val="22"/>
          <w:szCs w:val="22"/>
        </w:rPr>
        <w:t>Mortensen slapper af og lader op efter en dag på jobbet som chef</w:t>
      </w:r>
      <w:r w:rsidR="00CF7509">
        <w:rPr>
          <w:rFonts w:asciiTheme="minorHAnsi" w:hAnsiTheme="minorHAnsi"/>
          <w:sz w:val="22"/>
          <w:szCs w:val="22"/>
        </w:rPr>
        <w:t>-</w:t>
      </w:r>
      <w:r w:rsidRPr="00215987">
        <w:rPr>
          <w:rFonts w:asciiTheme="minorHAnsi" w:hAnsiTheme="minorHAnsi"/>
          <w:sz w:val="22"/>
          <w:szCs w:val="22"/>
        </w:rPr>
        <w:t xml:space="preserve">konditor på La </w:t>
      </w:r>
      <w:proofErr w:type="spellStart"/>
      <w:r w:rsidRPr="00215987">
        <w:rPr>
          <w:rFonts w:asciiTheme="minorHAnsi" w:hAnsiTheme="minorHAnsi"/>
          <w:sz w:val="22"/>
          <w:szCs w:val="22"/>
        </w:rPr>
        <w:t>Glace</w:t>
      </w:r>
      <w:proofErr w:type="spellEnd"/>
      <w:r w:rsidRPr="00215987">
        <w:rPr>
          <w:rFonts w:asciiTheme="minorHAnsi" w:hAnsiTheme="minorHAnsi"/>
          <w:sz w:val="22"/>
          <w:szCs w:val="22"/>
        </w:rPr>
        <w:t xml:space="preserve"> i København. </w:t>
      </w:r>
    </w:p>
    <w:p w:rsidR="00D34695" w:rsidRDefault="00D34695" w:rsidP="00BC5F28">
      <w:pPr>
        <w:jc w:val="both"/>
        <w:rPr>
          <w:rFonts w:asciiTheme="minorHAnsi" w:hAnsiTheme="minorHAnsi"/>
          <w:sz w:val="22"/>
          <w:szCs w:val="22"/>
        </w:rPr>
      </w:pPr>
    </w:p>
    <w:p w:rsidR="00D34695" w:rsidRDefault="00D34695" w:rsidP="00BC5F28">
      <w:pPr>
        <w:jc w:val="both"/>
        <w:rPr>
          <w:rFonts w:asciiTheme="minorHAnsi" w:hAnsiTheme="minorHAnsi"/>
          <w:sz w:val="22"/>
          <w:szCs w:val="22"/>
        </w:rPr>
      </w:pPr>
      <w:r w:rsidRPr="00D34695">
        <w:rPr>
          <w:rFonts w:asciiTheme="minorHAnsi" w:hAnsiTheme="minorHAnsi"/>
          <w:sz w:val="22"/>
          <w:szCs w:val="22"/>
        </w:rPr>
        <w:t xml:space="preserve">Selvom Lars tilbringer det meste af dagen med at bage, smage, dekorere og udtænke nye kager, fortsætter han gerne i køkkenet, så snart han kommer hjem. I sit nye køkken fra JKE Design laver han alt fra husmandskost til franske specialiteter med samme omhu. </w:t>
      </w:r>
      <w:r>
        <w:rPr>
          <w:rFonts w:asciiTheme="minorHAnsi" w:hAnsiTheme="minorHAnsi"/>
          <w:sz w:val="22"/>
          <w:szCs w:val="22"/>
        </w:rPr>
        <w:t>For Lars er det</w:t>
      </w:r>
      <w:r w:rsidRPr="00D34695">
        <w:rPr>
          <w:rFonts w:asciiTheme="minorHAnsi" w:hAnsiTheme="minorHAnsi"/>
          <w:sz w:val="22"/>
          <w:szCs w:val="22"/>
        </w:rPr>
        <w:t xml:space="preserve"> vigtig</w:t>
      </w:r>
      <w:r>
        <w:rPr>
          <w:rFonts w:asciiTheme="minorHAnsi" w:hAnsiTheme="minorHAnsi"/>
          <w:sz w:val="22"/>
          <w:szCs w:val="22"/>
        </w:rPr>
        <w:t>t</w:t>
      </w:r>
      <w:r w:rsidRPr="00D34695">
        <w:rPr>
          <w:rFonts w:asciiTheme="minorHAnsi" w:hAnsiTheme="minorHAnsi"/>
          <w:sz w:val="22"/>
          <w:szCs w:val="22"/>
        </w:rPr>
        <w:t xml:space="preserve"> at bruge den tid, der skal til og tilberede maden med nærvær og kærlighed – for det kan smages og mærkes. </w:t>
      </w:r>
    </w:p>
    <w:p w:rsidR="00B12756" w:rsidRDefault="00B12756" w:rsidP="00BC5F28">
      <w:pPr>
        <w:jc w:val="both"/>
        <w:rPr>
          <w:rFonts w:asciiTheme="minorHAnsi" w:hAnsiTheme="minorHAnsi"/>
          <w:sz w:val="22"/>
          <w:szCs w:val="22"/>
        </w:rPr>
      </w:pPr>
    </w:p>
    <w:p w:rsidR="00B12756" w:rsidRPr="00B12756" w:rsidRDefault="00B12756" w:rsidP="00BC5F28">
      <w:pPr>
        <w:jc w:val="both"/>
        <w:rPr>
          <w:rFonts w:asciiTheme="minorHAnsi" w:hAnsiTheme="minorHAnsi"/>
          <w:sz w:val="22"/>
          <w:szCs w:val="22"/>
        </w:rPr>
      </w:pPr>
      <w:r w:rsidRPr="00B12756">
        <w:rPr>
          <w:rFonts w:asciiTheme="minorHAnsi" w:hAnsiTheme="minorHAnsi"/>
          <w:sz w:val="22"/>
          <w:szCs w:val="22"/>
        </w:rPr>
        <w:t>Indretningen</w:t>
      </w:r>
      <w:r w:rsidR="00410329">
        <w:rPr>
          <w:rFonts w:asciiTheme="minorHAnsi" w:hAnsiTheme="minorHAnsi"/>
          <w:sz w:val="22"/>
          <w:szCs w:val="22"/>
        </w:rPr>
        <w:t xml:space="preserve"> af Lars' private køkken</w:t>
      </w:r>
      <w:r w:rsidRPr="00B12756">
        <w:rPr>
          <w:rFonts w:asciiTheme="minorHAnsi" w:hAnsiTheme="minorHAnsi"/>
          <w:sz w:val="22"/>
          <w:szCs w:val="22"/>
        </w:rPr>
        <w:t xml:space="preserve"> er gennemtænkt og praktisk – alt er rengøringsvenligt og holdbart. Bordpladen er af kompositsten, greb på skuffer af stål og over vasken hænger en professionel vandhane, lige ved siden af en Quooker – vandhanen med kogende vand. </w:t>
      </w:r>
      <w:proofErr w:type="spellStart"/>
      <w:r w:rsidRPr="00B12756">
        <w:rPr>
          <w:rFonts w:asciiTheme="minorHAnsi" w:hAnsiTheme="minorHAnsi"/>
          <w:sz w:val="22"/>
          <w:szCs w:val="22"/>
        </w:rPr>
        <w:t>Kogetop</w:t>
      </w:r>
      <w:proofErr w:type="spellEnd"/>
      <w:r w:rsidRPr="00B12756">
        <w:rPr>
          <w:rFonts w:asciiTheme="minorHAnsi" w:hAnsiTheme="minorHAnsi"/>
          <w:sz w:val="22"/>
          <w:szCs w:val="22"/>
        </w:rPr>
        <w:t xml:space="preserve"> og ovn er topmodellerne fra </w:t>
      </w:r>
      <w:proofErr w:type="spellStart"/>
      <w:r w:rsidRPr="00B12756">
        <w:rPr>
          <w:rFonts w:asciiTheme="minorHAnsi" w:hAnsiTheme="minorHAnsi"/>
          <w:sz w:val="22"/>
          <w:szCs w:val="22"/>
        </w:rPr>
        <w:t>Gaggenau</w:t>
      </w:r>
      <w:proofErr w:type="spellEnd"/>
      <w:r w:rsidRPr="00B12756">
        <w:rPr>
          <w:rFonts w:asciiTheme="minorHAnsi" w:hAnsiTheme="minorHAnsi"/>
          <w:sz w:val="22"/>
          <w:szCs w:val="22"/>
        </w:rPr>
        <w:t xml:space="preserve">. Langtidsholdbare løsninger, der tåler at blive brugt gennem mange år. Men for Lars er det mindst ligeså vigtigt, at det funktionelle rum er hyggeligt. For hygge, varme og personlighed skaber trivsel og giver lyst til at være i rummet. Det bliver et sted, man kan koble af og lade op. </w:t>
      </w:r>
    </w:p>
    <w:p w:rsidR="00B12756" w:rsidRPr="00B12756" w:rsidRDefault="00B12756" w:rsidP="00BC5F28">
      <w:pPr>
        <w:jc w:val="both"/>
        <w:rPr>
          <w:rFonts w:asciiTheme="minorHAnsi" w:hAnsiTheme="minorHAnsi"/>
          <w:sz w:val="22"/>
          <w:szCs w:val="22"/>
        </w:rPr>
      </w:pPr>
    </w:p>
    <w:p w:rsidR="00B12756" w:rsidRPr="00B12756" w:rsidRDefault="00B12756" w:rsidP="00BC5F28">
      <w:pPr>
        <w:jc w:val="both"/>
        <w:rPr>
          <w:rFonts w:asciiTheme="minorHAnsi" w:hAnsiTheme="minorHAnsi"/>
          <w:sz w:val="22"/>
          <w:szCs w:val="22"/>
        </w:rPr>
      </w:pPr>
      <w:r w:rsidRPr="00B12756">
        <w:rPr>
          <w:rFonts w:asciiTheme="minorHAnsi" w:hAnsiTheme="minorHAnsi"/>
          <w:sz w:val="22"/>
          <w:szCs w:val="22"/>
        </w:rPr>
        <w:t>Hyggen og varmen er elegant indarbejdet i en designdetalje af et utraditionelt materiale, der går igen i alle lejlighedens rum: Store flader af rust, der skaber en rå og varm kontrast til det hvide og stilrene. Rusten har et rustikt udtryk, der er doseret netop tilpas til at tilføre varme og h</w:t>
      </w:r>
      <w:bookmarkStart w:id="0" w:name="_GoBack"/>
      <w:bookmarkEnd w:id="0"/>
      <w:r w:rsidRPr="00B12756">
        <w:rPr>
          <w:rFonts w:asciiTheme="minorHAnsi" w:hAnsiTheme="minorHAnsi"/>
          <w:sz w:val="22"/>
          <w:szCs w:val="22"/>
        </w:rPr>
        <w:t xml:space="preserve">ygge til rummet uden at dominere. De rustne jernplader er specialfremstillet af en smed og er lakeret så grundigt, at de tåler vand og rengøring. </w:t>
      </w:r>
    </w:p>
    <w:p w:rsidR="00B12756" w:rsidRPr="00B12756" w:rsidRDefault="00B12756" w:rsidP="00BC5F28">
      <w:pPr>
        <w:jc w:val="both"/>
        <w:rPr>
          <w:rFonts w:asciiTheme="minorHAnsi" w:hAnsiTheme="minorHAnsi"/>
          <w:sz w:val="22"/>
          <w:szCs w:val="22"/>
        </w:rPr>
      </w:pPr>
    </w:p>
    <w:p w:rsidR="00D34695" w:rsidRDefault="00A324DE" w:rsidP="00BC5F28">
      <w:pPr>
        <w:jc w:val="both"/>
        <w:rPr>
          <w:rFonts w:asciiTheme="minorHAnsi" w:hAnsiTheme="minorHAnsi"/>
          <w:b/>
        </w:rPr>
      </w:pPr>
      <w:r>
        <w:rPr>
          <w:rFonts w:asciiTheme="minorHAnsi" w:hAnsiTheme="minorHAnsi"/>
          <w:b/>
        </w:rPr>
        <w:t>Hylder det gode liv</w:t>
      </w:r>
    </w:p>
    <w:p w:rsidR="00A324DE" w:rsidRDefault="00BF7EDC" w:rsidP="00BC5F28">
      <w:pPr>
        <w:jc w:val="both"/>
        <w:rPr>
          <w:rFonts w:asciiTheme="minorHAnsi" w:hAnsiTheme="minorHAnsi"/>
          <w:sz w:val="22"/>
          <w:szCs w:val="22"/>
        </w:rPr>
      </w:pPr>
      <w:r>
        <w:rPr>
          <w:rFonts w:asciiTheme="minorHAnsi" w:hAnsiTheme="minorHAnsi"/>
          <w:sz w:val="22"/>
          <w:szCs w:val="22"/>
        </w:rPr>
        <w:t xml:space="preserve">Køkkenet er ikke som alle andre rum. Det er i køkkenet, at den sjove del af festen - og den sjove del af livet - foregår. Køkkenet er ankeret i </w:t>
      </w:r>
      <w:r w:rsidR="00B90480">
        <w:rPr>
          <w:rFonts w:asciiTheme="minorHAnsi" w:hAnsiTheme="minorHAnsi"/>
          <w:sz w:val="22"/>
          <w:szCs w:val="22"/>
        </w:rPr>
        <w:t>familiens liv. D</w:t>
      </w:r>
      <w:r>
        <w:rPr>
          <w:rFonts w:asciiTheme="minorHAnsi" w:hAnsiTheme="minorHAnsi"/>
          <w:sz w:val="22"/>
          <w:szCs w:val="22"/>
        </w:rPr>
        <w:t xml:space="preserve">erfor hylder JKE Design </w:t>
      </w:r>
      <w:r w:rsidR="00B90480">
        <w:rPr>
          <w:rFonts w:asciiTheme="minorHAnsi" w:hAnsiTheme="minorHAnsi"/>
          <w:sz w:val="22"/>
          <w:szCs w:val="22"/>
        </w:rPr>
        <w:t xml:space="preserve">det gode liv i den nye </w:t>
      </w:r>
      <w:proofErr w:type="spellStart"/>
      <w:r w:rsidR="00B90480">
        <w:rPr>
          <w:rFonts w:asciiTheme="minorHAnsi" w:hAnsiTheme="minorHAnsi"/>
          <w:sz w:val="22"/>
          <w:szCs w:val="22"/>
        </w:rPr>
        <w:t>køkkenbog</w:t>
      </w:r>
      <w:proofErr w:type="spellEnd"/>
      <w:r w:rsidR="00B90480">
        <w:rPr>
          <w:rFonts w:asciiTheme="minorHAnsi" w:hAnsiTheme="minorHAnsi"/>
          <w:sz w:val="22"/>
          <w:szCs w:val="22"/>
        </w:rPr>
        <w:t xml:space="preserve"> og byder dig med indenfor i en perlerække af ægte køkkener, hvor livet leves. Lige fra det elegante landkøkken hos hestefamilien</w:t>
      </w:r>
      <w:r w:rsidR="00634206">
        <w:rPr>
          <w:rFonts w:asciiTheme="minorHAnsi" w:hAnsiTheme="minorHAnsi"/>
          <w:sz w:val="22"/>
          <w:szCs w:val="22"/>
        </w:rPr>
        <w:t xml:space="preserve"> i Vendsyssel</w:t>
      </w:r>
      <w:r w:rsidR="00B90480">
        <w:rPr>
          <w:rFonts w:asciiTheme="minorHAnsi" w:hAnsiTheme="minorHAnsi"/>
          <w:sz w:val="22"/>
          <w:szCs w:val="22"/>
        </w:rPr>
        <w:t xml:space="preserve"> til </w:t>
      </w:r>
      <w:proofErr w:type="spellStart"/>
      <w:r w:rsidR="00B90480">
        <w:rPr>
          <w:rFonts w:asciiTheme="minorHAnsi" w:hAnsiTheme="minorHAnsi"/>
          <w:sz w:val="22"/>
          <w:szCs w:val="22"/>
        </w:rPr>
        <w:t>Ronjas</w:t>
      </w:r>
      <w:proofErr w:type="spellEnd"/>
      <w:r w:rsidR="00B90480">
        <w:rPr>
          <w:rFonts w:asciiTheme="minorHAnsi" w:hAnsiTheme="minorHAnsi"/>
          <w:sz w:val="22"/>
          <w:szCs w:val="22"/>
        </w:rPr>
        <w:t xml:space="preserve"> nordiske køkken, der vandt konkurrencen "Norges vakreste hjem</w:t>
      </w:r>
      <w:r w:rsidR="00BD1FA1">
        <w:rPr>
          <w:rFonts w:asciiTheme="minorHAnsi" w:hAnsiTheme="minorHAnsi"/>
          <w:sz w:val="22"/>
          <w:szCs w:val="22"/>
        </w:rPr>
        <w:t>" i</w:t>
      </w:r>
      <w:r w:rsidR="00B90480">
        <w:rPr>
          <w:rFonts w:asciiTheme="minorHAnsi" w:hAnsiTheme="minorHAnsi"/>
          <w:sz w:val="22"/>
          <w:szCs w:val="22"/>
        </w:rPr>
        <w:t xml:space="preserve"> 201</w:t>
      </w:r>
      <w:r w:rsidR="00BD1FA1">
        <w:rPr>
          <w:rFonts w:asciiTheme="minorHAnsi" w:hAnsiTheme="minorHAnsi"/>
          <w:sz w:val="22"/>
          <w:szCs w:val="22"/>
        </w:rPr>
        <w:t>4</w:t>
      </w:r>
      <w:r w:rsidR="00B90480">
        <w:rPr>
          <w:rFonts w:asciiTheme="minorHAnsi" w:hAnsiTheme="minorHAnsi"/>
          <w:sz w:val="22"/>
          <w:szCs w:val="22"/>
        </w:rPr>
        <w:t xml:space="preserve"> - og naturligvis med ind i chefkonditorens private </w:t>
      </w:r>
      <w:proofErr w:type="spellStart"/>
      <w:r w:rsidR="00B90480">
        <w:rPr>
          <w:rFonts w:asciiTheme="minorHAnsi" w:hAnsiTheme="minorHAnsi"/>
          <w:sz w:val="22"/>
          <w:szCs w:val="22"/>
        </w:rPr>
        <w:t>madværksted</w:t>
      </w:r>
      <w:proofErr w:type="spellEnd"/>
      <w:r w:rsidR="00B90480">
        <w:rPr>
          <w:rFonts w:asciiTheme="minorHAnsi" w:hAnsiTheme="minorHAnsi"/>
          <w:sz w:val="22"/>
          <w:szCs w:val="22"/>
        </w:rPr>
        <w:t xml:space="preserve">. </w:t>
      </w:r>
    </w:p>
    <w:p w:rsidR="0090712D" w:rsidRDefault="00EC4377" w:rsidP="00BC5F28">
      <w:pPr>
        <w:jc w:val="both"/>
        <w:rPr>
          <w:rFonts w:asciiTheme="minorHAnsi" w:hAnsiTheme="minorHAnsi"/>
          <w:sz w:val="22"/>
          <w:szCs w:val="22"/>
        </w:rPr>
      </w:pPr>
      <w:r>
        <w:rPr>
          <w:rFonts w:asciiTheme="minorHAnsi" w:hAnsiTheme="minorHAnsi"/>
          <w:sz w:val="22"/>
          <w:szCs w:val="22"/>
        </w:rPr>
        <w:lastRenderedPageBreak/>
        <w:t xml:space="preserve">I weekenden den 5. og 6. september </w:t>
      </w:r>
      <w:r w:rsidRPr="00E83681">
        <w:rPr>
          <w:rFonts w:asciiTheme="minorHAnsi" w:hAnsiTheme="minorHAnsi"/>
          <w:sz w:val="22"/>
          <w:szCs w:val="22"/>
        </w:rPr>
        <w:t xml:space="preserve">er der ekstra god tid til at snakke godt </w:t>
      </w:r>
      <w:proofErr w:type="spellStart"/>
      <w:r w:rsidRPr="00E83681">
        <w:rPr>
          <w:rFonts w:asciiTheme="minorHAnsi" w:hAnsiTheme="minorHAnsi"/>
          <w:sz w:val="22"/>
          <w:szCs w:val="22"/>
        </w:rPr>
        <w:t>køkkenliv</w:t>
      </w:r>
      <w:proofErr w:type="spellEnd"/>
      <w:r w:rsidRPr="00E83681">
        <w:rPr>
          <w:rFonts w:asciiTheme="minorHAnsi" w:hAnsiTheme="minorHAnsi"/>
          <w:sz w:val="22"/>
          <w:szCs w:val="22"/>
        </w:rPr>
        <w:t>, når JKE Design holder Køkkenweekend og har ekstra længe åbent i alle forretninger.</w:t>
      </w:r>
      <w:r>
        <w:rPr>
          <w:rFonts w:asciiTheme="minorHAnsi" w:hAnsiTheme="minorHAnsi"/>
          <w:sz w:val="22"/>
          <w:szCs w:val="22"/>
        </w:rPr>
        <w:t xml:space="preserve"> Kom ind og oplev </w:t>
      </w:r>
      <w:r w:rsidR="000D24C2">
        <w:rPr>
          <w:rFonts w:asciiTheme="minorHAnsi" w:hAnsiTheme="minorHAnsi"/>
          <w:sz w:val="22"/>
          <w:szCs w:val="22"/>
        </w:rPr>
        <w:t xml:space="preserve">de nyeste køkkentrends og </w:t>
      </w:r>
      <w:r>
        <w:rPr>
          <w:rFonts w:asciiTheme="minorHAnsi" w:hAnsiTheme="minorHAnsi"/>
          <w:sz w:val="22"/>
          <w:szCs w:val="22"/>
        </w:rPr>
        <w:t xml:space="preserve">17 stærke nyheder. </w:t>
      </w:r>
      <w:r w:rsidR="000D24C2">
        <w:rPr>
          <w:rFonts w:asciiTheme="minorHAnsi" w:hAnsiTheme="minorHAnsi"/>
          <w:sz w:val="22"/>
          <w:szCs w:val="22"/>
        </w:rPr>
        <w:t>Hør hvordan</w:t>
      </w:r>
      <w:r w:rsidR="0090712D">
        <w:rPr>
          <w:rFonts w:asciiTheme="minorHAnsi" w:hAnsiTheme="minorHAnsi"/>
          <w:sz w:val="22"/>
          <w:szCs w:val="22"/>
        </w:rPr>
        <w:t xml:space="preserve"> 45 års godt </w:t>
      </w:r>
      <w:proofErr w:type="spellStart"/>
      <w:r w:rsidR="0090712D">
        <w:rPr>
          <w:rFonts w:asciiTheme="minorHAnsi" w:hAnsiTheme="minorHAnsi"/>
          <w:sz w:val="22"/>
          <w:szCs w:val="22"/>
        </w:rPr>
        <w:t>køkkenliv</w:t>
      </w:r>
      <w:proofErr w:type="spellEnd"/>
      <w:r w:rsidR="000D24C2">
        <w:rPr>
          <w:rFonts w:asciiTheme="minorHAnsi" w:hAnsiTheme="minorHAnsi"/>
          <w:sz w:val="22"/>
          <w:szCs w:val="22"/>
        </w:rPr>
        <w:t xml:space="preserve"> fejres</w:t>
      </w:r>
      <w:r w:rsidR="0090712D">
        <w:rPr>
          <w:rFonts w:asciiTheme="minorHAnsi" w:hAnsiTheme="minorHAnsi"/>
          <w:sz w:val="22"/>
          <w:szCs w:val="22"/>
        </w:rPr>
        <w:t xml:space="preserve"> med et tilbud til ægte gastronomer med 45% rabat på udvalgte gastronomiske hvi</w:t>
      </w:r>
      <w:r w:rsidR="000D24C2">
        <w:rPr>
          <w:rFonts w:asciiTheme="minorHAnsi" w:hAnsiTheme="minorHAnsi"/>
          <w:sz w:val="22"/>
          <w:szCs w:val="22"/>
        </w:rPr>
        <w:t>devarer fra Siemens. Og få den</w:t>
      </w:r>
      <w:r w:rsidR="0090712D">
        <w:rPr>
          <w:rFonts w:asciiTheme="minorHAnsi" w:hAnsiTheme="minorHAnsi"/>
          <w:sz w:val="22"/>
          <w:szCs w:val="22"/>
        </w:rPr>
        <w:t xml:space="preserve"> nye, inspirerende </w:t>
      </w:r>
      <w:proofErr w:type="spellStart"/>
      <w:r w:rsidR="0090712D">
        <w:rPr>
          <w:rFonts w:asciiTheme="minorHAnsi" w:hAnsiTheme="minorHAnsi"/>
          <w:sz w:val="22"/>
          <w:szCs w:val="22"/>
        </w:rPr>
        <w:t>køkkenbog</w:t>
      </w:r>
      <w:proofErr w:type="spellEnd"/>
      <w:r w:rsidR="0090712D">
        <w:rPr>
          <w:rFonts w:asciiTheme="minorHAnsi" w:hAnsiTheme="minorHAnsi"/>
          <w:sz w:val="22"/>
          <w:szCs w:val="22"/>
        </w:rPr>
        <w:t xml:space="preserve"> med hjem. </w:t>
      </w:r>
    </w:p>
    <w:p w:rsidR="003C32D0" w:rsidRPr="003C32D0" w:rsidRDefault="00EC4377" w:rsidP="00BC5F28">
      <w:pPr>
        <w:jc w:val="both"/>
        <w:rPr>
          <w:rFonts w:asciiTheme="minorHAnsi" w:hAnsiTheme="minorHAnsi" w:cstheme="minorHAnsi"/>
          <w:b/>
          <w:sz w:val="22"/>
          <w:szCs w:val="22"/>
          <w:lang w:val="nb-NO"/>
        </w:rPr>
      </w:pPr>
      <w:r>
        <w:rPr>
          <w:rFonts w:asciiTheme="minorHAnsi" w:hAnsiTheme="minorHAnsi"/>
          <w:sz w:val="22"/>
          <w:szCs w:val="22"/>
        </w:rPr>
        <w:t xml:space="preserve"> </w:t>
      </w:r>
      <w:r w:rsidRPr="00E83681">
        <w:rPr>
          <w:rFonts w:asciiTheme="minorHAnsi" w:hAnsiTheme="minorHAnsi"/>
          <w:sz w:val="22"/>
          <w:szCs w:val="22"/>
        </w:rPr>
        <w:t xml:space="preserve"> </w:t>
      </w:r>
    </w:p>
    <w:p w:rsidR="003C32D0" w:rsidRPr="00B14DD1" w:rsidRDefault="00362A5D" w:rsidP="00BC5F28">
      <w:pPr>
        <w:rPr>
          <w:rFonts w:asciiTheme="minorHAnsi" w:hAnsiTheme="minorHAnsi" w:cstheme="minorHAnsi"/>
          <w:b/>
          <w:lang w:val="nb-NO"/>
        </w:rPr>
      </w:pPr>
      <w:r>
        <w:rPr>
          <w:rFonts w:asciiTheme="minorHAnsi" w:hAnsiTheme="minorHAnsi" w:cstheme="minorHAnsi"/>
          <w:b/>
          <w:lang w:val="nb-NO"/>
        </w:rPr>
        <w:t>45 år med godt håndværk</w:t>
      </w:r>
    </w:p>
    <w:p w:rsidR="00BC5F28" w:rsidRPr="00BC5F28" w:rsidRDefault="00BC5F28" w:rsidP="00BC5F28">
      <w:pPr>
        <w:jc w:val="both"/>
        <w:rPr>
          <w:rFonts w:asciiTheme="minorHAnsi" w:hAnsiTheme="minorHAnsi"/>
          <w:sz w:val="22"/>
          <w:szCs w:val="22"/>
        </w:rPr>
      </w:pPr>
      <w:r w:rsidRPr="00BC5F28">
        <w:rPr>
          <w:rFonts w:asciiTheme="minorHAnsi" w:hAnsiTheme="minorHAnsi"/>
          <w:sz w:val="22"/>
          <w:szCs w:val="22"/>
        </w:rPr>
        <w:t xml:space="preserve">JKE Design begyndte i 1970 som en tømrer- og snedkervirksomhed på stifter Erik Lunds slægtsgård i Jerslev i Nordjylland. Dengang håndbyggede snedkerne hvert køkken i de gamle </w:t>
      </w:r>
      <w:r>
        <w:rPr>
          <w:rFonts w:asciiTheme="minorHAnsi" w:hAnsiTheme="minorHAnsi"/>
          <w:sz w:val="22"/>
          <w:szCs w:val="22"/>
        </w:rPr>
        <w:t>udhus</w:t>
      </w:r>
      <w:r w:rsidRPr="00BC5F28">
        <w:rPr>
          <w:rFonts w:asciiTheme="minorHAnsi" w:hAnsiTheme="minorHAnsi"/>
          <w:sz w:val="22"/>
          <w:szCs w:val="22"/>
        </w:rPr>
        <w:t xml:space="preserve">bygninger med udsigt over markerne. </w:t>
      </w:r>
      <w:r w:rsidR="004202B7">
        <w:rPr>
          <w:rFonts w:asciiTheme="minorHAnsi" w:hAnsiTheme="minorHAnsi"/>
          <w:sz w:val="22"/>
          <w:szCs w:val="22"/>
        </w:rPr>
        <w:t xml:space="preserve">- </w:t>
      </w:r>
      <w:r w:rsidRPr="00BC5F28">
        <w:rPr>
          <w:rFonts w:asciiTheme="minorHAnsi" w:hAnsiTheme="minorHAnsi"/>
          <w:sz w:val="22"/>
          <w:szCs w:val="22"/>
        </w:rPr>
        <w:t xml:space="preserve">I dag har vi selvfølgelig taget maskinkraft og teknologi til hjælp, men fabrikken ligger stadig på samme matrikel, vi nyder stadig udsigten over de nordjyske marker, og vi holder </w:t>
      </w:r>
      <w:r w:rsidR="004202B7">
        <w:rPr>
          <w:rFonts w:asciiTheme="minorHAnsi" w:hAnsiTheme="minorHAnsi"/>
          <w:sz w:val="22"/>
          <w:szCs w:val="22"/>
        </w:rPr>
        <w:t xml:space="preserve">stadig det gode håndværk i hævd, siger marketingansvarlig Anita Barner Ibsen. </w:t>
      </w:r>
    </w:p>
    <w:p w:rsidR="00BC5F28" w:rsidRDefault="00BC5F28" w:rsidP="00BC5F28">
      <w:pPr>
        <w:jc w:val="both"/>
        <w:rPr>
          <w:rFonts w:asciiTheme="minorHAnsi" w:hAnsiTheme="minorHAnsi"/>
          <w:sz w:val="22"/>
          <w:szCs w:val="22"/>
        </w:rPr>
      </w:pPr>
    </w:p>
    <w:p w:rsidR="004202B7" w:rsidRPr="004202B7" w:rsidRDefault="004202B7" w:rsidP="004202B7">
      <w:pPr>
        <w:jc w:val="both"/>
        <w:rPr>
          <w:rFonts w:asciiTheme="minorHAnsi" w:hAnsiTheme="minorHAnsi"/>
          <w:sz w:val="22"/>
          <w:szCs w:val="22"/>
        </w:rPr>
      </w:pPr>
      <w:r>
        <w:rPr>
          <w:rFonts w:asciiTheme="minorHAnsi" w:hAnsiTheme="minorHAnsi"/>
          <w:sz w:val="22"/>
          <w:szCs w:val="22"/>
        </w:rPr>
        <w:t xml:space="preserve">- </w:t>
      </w:r>
      <w:r w:rsidRPr="004202B7">
        <w:rPr>
          <w:rFonts w:asciiTheme="minorHAnsi" w:hAnsiTheme="minorHAnsi"/>
          <w:sz w:val="22"/>
          <w:szCs w:val="22"/>
        </w:rPr>
        <w:t xml:space="preserve">Mange af de hænder, der bygger dit køkken på fabrikken i Jerslev har bygget JKE Design køkkener i 20, 30, ja, nogle endda over 40 år. Andre er børn af tidligere medarbejdere og er opflasket med høvlspåner, omhu og godt håndværk. På den måde er JKE Designs særlige </w:t>
      </w:r>
      <w:proofErr w:type="spellStart"/>
      <w:r w:rsidRPr="004202B7">
        <w:rPr>
          <w:rFonts w:asciiTheme="minorHAnsi" w:hAnsiTheme="minorHAnsi"/>
          <w:sz w:val="22"/>
          <w:szCs w:val="22"/>
        </w:rPr>
        <w:t>håndværksånd</w:t>
      </w:r>
      <w:proofErr w:type="spellEnd"/>
      <w:r w:rsidRPr="004202B7">
        <w:rPr>
          <w:rFonts w:asciiTheme="minorHAnsi" w:hAnsiTheme="minorHAnsi"/>
          <w:sz w:val="22"/>
          <w:szCs w:val="22"/>
        </w:rPr>
        <w:t xml:space="preserve"> fastholdt gennem generationer, selvom snedkerne har fået selskab af maskiner og comp</w:t>
      </w:r>
      <w:r>
        <w:rPr>
          <w:rFonts w:asciiTheme="minorHAnsi" w:hAnsiTheme="minorHAnsi"/>
          <w:sz w:val="22"/>
          <w:szCs w:val="22"/>
        </w:rPr>
        <w:t>utere, som hjælper med arbejdet, slutter Anita Barner Ibsen.</w:t>
      </w:r>
      <w:r w:rsidRPr="004202B7">
        <w:rPr>
          <w:rFonts w:asciiTheme="minorHAnsi" w:hAnsiTheme="minorHAnsi"/>
          <w:sz w:val="22"/>
          <w:szCs w:val="22"/>
        </w:rPr>
        <w:t xml:space="preserve"> </w:t>
      </w:r>
    </w:p>
    <w:p w:rsidR="00BC5F28" w:rsidRDefault="00BC5F28" w:rsidP="00BC5F28">
      <w:pPr>
        <w:jc w:val="both"/>
        <w:rPr>
          <w:rFonts w:asciiTheme="minorHAnsi" w:hAnsiTheme="minorHAnsi"/>
          <w:sz w:val="22"/>
          <w:szCs w:val="22"/>
        </w:rPr>
      </w:pPr>
    </w:p>
    <w:p w:rsidR="00BC5F28" w:rsidRPr="00A37B79" w:rsidRDefault="00BC5F28" w:rsidP="00BC5F28">
      <w:pPr>
        <w:spacing w:after="300"/>
        <w:rPr>
          <w:rFonts w:asciiTheme="minorHAnsi" w:hAnsiTheme="minorHAnsi"/>
          <w:sz w:val="22"/>
          <w:szCs w:val="22"/>
        </w:rPr>
      </w:pPr>
      <w:r w:rsidRPr="00A37B79">
        <w:rPr>
          <w:rFonts w:asciiTheme="minorHAnsi" w:hAnsiTheme="minorHAnsi"/>
          <w:sz w:val="22"/>
          <w:szCs w:val="22"/>
        </w:rPr>
        <w:t xml:space="preserve">JKE Design har siden 2000 </w:t>
      </w:r>
      <w:r>
        <w:rPr>
          <w:rFonts w:asciiTheme="minorHAnsi" w:hAnsiTheme="minorHAnsi"/>
          <w:sz w:val="22"/>
          <w:szCs w:val="22"/>
        </w:rPr>
        <w:t>været en del af</w:t>
      </w:r>
      <w:r w:rsidRPr="00A37B79">
        <w:rPr>
          <w:rFonts w:asciiTheme="minorHAnsi" w:hAnsiTheme="minorHAnsi"/>
          <w:sz w:val="22"/>
          <w:szCs w:val="22"/>
        </w:rPr>
        <w:t xml:space="preserve"> </w:t>
      </w:r>
      <w:proofErr w:type="spellStart"/>
      <w:r w:rsidRPr="00A37B79">
        <w:rPr>
          <w:rFonts w:asciiTheme="minorHAnsi" w:hAnsiTheme="minorHAnsi"/>
          <w:sz w:val="22"/>
          <w:szCs w:val="22"/>
        </w:rPr>
        <w:t>Ballingslöv</w:t>
      </w:r>
      <w:proofErr w:type="spellEnd"/>
      <w:r w:rsidRPr="00A37B79">
        <w:rPr>
          <w:rFonts w:asciiTheme="minorHAnsi" w:hAnsiTheme="minorHAnsi"/>
          <w:sz w:val="22"/>
          <w:szCs w:val="22"/>
        </w:rPr>
        <w:t xml:space="preserve"> International koncern</w:t>
      </w:r>
      <w:r>
        <w:rPr>
          <w:rFonts w:asciiTheme="minorHAnsi" w:hAnsiTheme="minorHAnsi"/>
          <w:sz w:val="22"/>
          <w:szCs w:val="22"/>
        </w:rPr>
        <w:t>en</w:t>
      </w:r>
      <w:r w:rsidRPr="00A37B79">
        <w:rPr>
          <w:rFonts w:asciiTheme="minorHAnsi" w:hAnsiTheme="minorHAnsi"/>
          <w:sz w:val="22"/>
          <w:szCs w:val="22"/>
        </w:rPr>
        <w:t xml:space="preserve">, der udover JKE Design tæller en række af Skandinaviens allerstærkeste køkken-, </w:t>
      </w:r>
      <w:proofErr w:type="spellStart"/>
      <w:r w:rsidRPr="00A37B79">
        <w:rPr>
          <w:rFonts w:asciiTheme="minorHAnsi" w:hAnsiTheme="minorHAnsi"/>
          <w:sz w:val="22"/>
          <w:szCs w:val="22"/>
        </w:rPr>
        <w:t>bad-</w:t>
      </w:r>
      <w:proofErr w:type="spellEnd"/>
      <w:r w:rsidRPr="00A37B79">
        <w:rPr>
          <w:rFonts w:asciiTheme="minorHAnsi" w:hAnsiTheme="minorHAnsi"/>
          <w:sz w:val="22"/>
          <w:szCs w:val="22"/>
        </w:rPr>
        <w:t xml:space="preserve"> og garderobeproducenter.</w:t>
      </w:r>
    </w:p>
    <w:p w:rsidR="00BC5F28" w:rsidRDefault="00BC5F28" w:rsidP="00BC5F28">
      <w:pPr>
        <w:jc w:val="both"/>
        <w:rPr>
          <w:rFonts w:asciiTheme="minorHAnsi" w:hAnsiTheme="minorHAnsi" w:cstheme="minorHAnsi"/>
          <w:sz w:val="22"/>
          <w:szCs w:val="22"/>
        </w:rPr>
      </w:pPr>
      <w:r w:rsidRPr="003B7953">
        <w:rPr>
          <w:rFonts w:asciiTheme="minorHAnsi" w:hAnsiTheme="minorHAnsi" w:cstheme="minorHAnsi"/>
          <w:sz w:val="22"/>
          <w:szCs w:val="22"/>
        </w:rPr>
        <w:t xml:space="preserve">Nærmere oplysninger kan fås hos Anita Barner Ibsen, JKE Design A/S </w:t>
      </w:r>
      <w:r>
        <w:rPr>
          <w:rFonts w:asciiTheme="minorHAnsi" w:hAnsiTheme="minorHAnsi" w:cstheme="minorHAnsi"/>
          <w:sz w:val="22"/>
          <w:szCs w:val="22"/>
        </w:rPr>
        <w:t>på tlf. 40 45 47 35 eller anibs</w:t>
      </w:r>
      <w:r w:rsidRPr="003B7953">
        <w:rPr>
          <w:rFonts w:asciiTheme="minorHAnsi" w:hAnsiTheme="minorHAnsi" w:cstheme="minorHAnsi"/>
          <w:sz w:val="22"/>
          <w:szCs w:val="22"/>
        </w:rPr>
        <w:t>@jke-design.dk.</w:t>
      </w:r>
    </w:p>
    <w:p w:rsidR="003C32D0" w:rsidRPr="00BC5F28" w:rsidRDefault="003C32D0" w:rsidP="00BC5F28">
      <w:pPr>
        <w:jc w:val="both"/>
        <w:rPr>
          <w:rFonts w:asciiTheme="minorHAnsi" w:hAnsiTheme="minorHAnsi" w:cstheme="minorHAnsi"/>
          <w:sz w:val="22"/>
          <w:szCs w:val="22"/>
        </w:rPr>
      </w:pPr>
    </w:p>
    <w:p w:rsidR="003B7953" w:rsidRPr="003C32D0" w:rsidRDefault="003B7953" w:rsidP="003C32D0">
      <w:pPr>
        <w:spacing w:line="276" w:lineRule="auto"/>
        <w:jc w:val="both"/>
        <w:rPr>
          <w:rFonts w:asciiTheme="minorHAnsi" w:hAnsiTheme="minorHAnsi" w:cstheme="minorHAnsi"/>
          <w:sz w:val="22"/>
          <w:szCs w:val="22"/>
        </w:rPr>
      </w:pPr>
    </w:p>
    <w:sectPr w:rsidR="003B7953" w:rsidRPr="003C32D0" w:rsidSect="00BA06C5">
      <w:headerReference w:type="first" r:id="rId9"/>
      <w:footerReference w:type="first" r:id="rId10"/>
      <w:pgSz w:w="11906" w:h="16838" w:code="9"/>
      <w:pgMar w:top="2268" w:right="737" w:bottom="1701" w:left="1134" w:header="0"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26D" w:rsidRDefault="0030726D">
      <w:r>
        <w:separator/>
      </w:r>
    </w:p>
  </w:endnote>
  <w:endnote w:type="continuationSeparator" w:id="0">
    <w:p w:rsidR="0030726D" w:rsidRDefault="003072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heSerif HP5 Plain">
    <w:panose1 w:val="020A0503050302020204"/>
    <w:charset w:val="00"/>
    <w:family w:val="roman"/>
    <w:notTrueType/>
    <w:pitch w:val="variable"/>
    <w:sig w:usb0="A00000FF" w:usb1="500060FB" w:usb2="00000000" w:usb3="00000000" w:csb0="0000009B" w:csb1="00000000"/>
  </w:font>
  <w:font w:name="TheSerif HP6 SemiBold">
    <w:panose1 w:val="00000000000000000000"/>
    <w:charset w:val="00"/>
    <w:family w:val="roman"/>
    <w:notTrueType/>
    <w:pitch w:val="variable"/>
    <w:sig w:usb0="A00000FF" w:usb1="500060FB" w:usb2="00000000" w:usb3="00000000" w:csb0="0000009B" w:csb1="00000000"/>
  </w:font>
  <w:font w:name="Scene Std">
    <w:panose1 w:val="00000000000000000000"/>
    <w:charset w:val="00"/>
    <w:family w:val="swiss"/>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D" w:rsidRPr="00E511DE" w:rsidRDefault="00482FAD" w:rsidP="00482FAD">
    <w:pPr>
      <w:pStyle w:val="NoParagraphStyle"/>
      <w:pBdr>
        <w:left w:val="single" w:sz="48" w:space="4" w:color="CCCC00"/>
      </w:pBdr>
      <w:spacing w:line="240" w:lineRule="auto"/>
      <w:ind w:left="7371"/>
      <w:rPr>
        <w:rFonts w:ascii="TheSerif HP6 SemiBold" w:hAnsi="TheSerif HP6 SemiBold" w:cs="Scene Std"/>
        <w:sz w:val="13"/>
        <w:szCs w:val="13"/>
        <w:lang w:val="en-US"/>
      </w:rPr>
    </w:pPr>
    <w:r w:rsidRPr="00E511DE">
      <w:rPr>
        <w:rFonts w:ascii="TheSerif HP6 SemiBold" w:hAnsi="TheSerif HP6 SemiBold" w:cs="Scene Std"/>
        <w:sz w:val="13"/>
        <w:szCs w:val="13"/>
        <w:lang w:val="en-US"/>
      </w:rPr>
      <w:t>JKE Design A/S</w:t>
    </w:r>
  </w:p>
  <w:p w:rsidR="00BA06C5" w:rsidRPr="00E511DE" w:rsidRDefault="00482FAD" w:rsidP="00482FAD">
    <w:pPr>
      <w:pStyle w:val="NoParagraphStyle"/>
      <w:ind w:left="7371"/>
      <w:rPr>
        <w:rFonts w:ascii="TheSerif HP6 SemiBold" w:hAnsi="TheSerif HP6 SemiBold" w:cs="Scene Std"/>
        <w:sz w:val="13"/>
        <w:szCs w:val="13"/>
        <w:lang w:val="en-US"/>
      </w:rPr>
    </w:pPr>
    <w:r w:rsidRPr="00E511DE">
      <w:rPr>
        <w:rFonts w:ascii="TheSerif HP6 SemiBold" w:hAnsi="TheSerif HP6 SemiBold" w:cs="Scene Std"/>
        <w:sz w:val="13"/>
        <w:szCs w:val="13"/>
        <w:lang w:val="en-US"/>
      </w:rPr>
      <w:t xml:space="preserve">Gl. Klæstrupvej 75,  </w:t>
    </w:r>
  </w:p>
  <w:p w:rsidR="00482FAD" w:rsidRDefault="00482FAD" w:rsidP="00482FAD">
    <w:pPr>
      <w:pStyle w:val="NoParagraphStyle"/>
      <w:ind w:left="7371"/>
      <w:rPr>
        <w:rFonts w:ascii="TheSerif HP6 SemiBold" w:hAnsi="TheSerif HP6 SemiBold" w:cs="Scene Std"/>
        <w:sz w:val="13"/>
        <w:szCs w:val="13"/>
      </w:rPr>
    </w:pPr>
    <w:r w:rsidRPr="00482FAD">
      <w:rPr>
        <w:rFonts w:ascii="TheSerif HP6 SemiBold" w:hAnsi="TheSerif HP6 SemiBold" w:cs="Scene Std"/>
        <w:sz w:val="13"/>
        <w:szCs w:val="13"/>
      </w:rPr>
      <w:t>9740 Jerslev</w:t>
    </w:r>
  </w:p>
  <w:p w:rsidR="00482FAD" w:rsidRPr="00482FAD" w:rsidRDefault="00BA06C5" w:rsidP="00482FAD">
    <w:pPr>
      <w:pStyle w:val="NoParagraphStyle"/>
      <w:ind w:left="7371"/>
      <w:rPr>
        <w:rFonts w:ascii="TheSerif HP6 SemiBold" w:hAnsi="TheSerif HP6 SemiBold" w:cs="Scene Std"/>
        <w:sz w:val="13"/>
        <w:szCs w:val="13"/>
      </w:rPr>
    </w:pPr>
    <w:r>
      <w:rPr>
        <w:rFonts w:ascii="TheSerif HP6 SemiBold" w:hAnsi="TheSerif HP6 SemiBold" w:cs="Scene Std"/>
        <w:sz w:val="13"/>
        <w:szCs w:val="13"/>
      </w:rPr>
      <w:t>tlf. +45 96 46 82 00</w:t>
    </w:r>
  </w:p>
  <w:p w:rsidR="00482FAD" w:rsidRPr="004518C7" w:rsidRDefault="00482FAD" w:rsidP="00482FAD">
    <w:pPr>
      <w:pStyle w:val="NoParagraphStyle"/>
      <w:ind w:left="7371"/>
      <w:rPr>
        <w:rFonts w:ascii="TheSerif HP6 SemiBold" w:hAnsi="TheSerif HP6 SemiBold" w:cs="Scene Std"/>
        <w:sz w:val="13"/>
        <w:szCs w:val="13"/>
      </w:rPr>
    </w:pPr>
    <w:r w:rsidRPr="00482FAD">
      <w:rPr>
        <w:rFonts w:ascii="TheSerif HP6 SemiBold" w:hAnsi="TheSerif HP6 SemiBold" w:cs="Scene Std"/>
        <w:sz w:val="13"/>
        <w:szCs w:val="13"/>
      </w:rPr>
      <w:t>jke-design.dk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26D" w:rsidRDefault="0030726D">
      <w:r>
        <w:separator/>
      </w:r>
    </w:p>
  </w:footnote>
  <w:footnote w:type="continuationSeparator" w:id="0">
    <w:p w:rsidR="0030726D" w:rsidRDefault="003072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953" w:rsidRDefault="003B7953">
    <w:pPr>
      <w:pStyle w:val="Sidehoved"/>
    </w:pPr>
  </w:p>
  <w:p w:rsidR="003B7953" w:rsidRDefault="003B7953" w:rsidP="003B7953">
    <w:pPr>
      <w:pStyle w:val="Sidehoved"/>
      <w:rPr>
        <w:rFonts w:ascii="TheSerif HP5 Plain" w:hAnsi="TheSerif HP5 Plain"/>
        <w:sz w:val="22"/>
        <w:szCs w:val="22"/>
      </w:rPr>
    </w:pPr>
  </w:p>
  <w:p w:rsidR="003B7953" w:rsidRPr="00B14DD1" w:rsidRDefault="002F7870" w:rsidP="003B7953">
    <w:pPr>
      <w:pStyle w:val="Sidehoved"/>
      <w:rPr>
        <w:rFonts w:asciiTheme="minorHAnsi" w:hAnsiTheme="minorHAnsi" w:cstheme="minorHAnsi"/>
        <w:noProof/>
        <w:sz w:val="22"/>
        <w:szCs w:val="22"/>
        <w:lang w:val="en-US"/>
      </w:rPr>
    </w:pPr>
    <w:proofErr w:type="spellStart"/>
    <w:r>
      <w:rPr>
        <w:rFonts w:asciiTheme="minorHAnsi" w:hAnsiTheme="minorHAnsi" w:cstheme="minorHAnsi"/>
        <w:sz w:val="22"/>
        <w:szCs w:val="22"/>
        <w:lang w:val="en-US"/>
      </w:rPr>
      <w:t>Pressemeddelelse</w:t>
    </w:r>
    <w:proofErr w:type="spellEnd"/>
    <w:r w:rsidR="003B7953" w:rsidRPr="00B14DD1">
      <w:rPr>
        <w:rFonts w:asciiTheme="minorHAnsi" w:hAnsiTheme="minorHAnsi" w:cstheme="minorHAnsi"/>
        <w:sz w:val="22"/>
        <w:szCs w:val="22"/>
        <w:lang w:val="en-US"/>
      </w:rPr>
      <w:t xml:space="preserve"> </w:t>
    </w:r>
    <w:proofErr w:type="spellStart"/>
    <w:r w:rsidR="003B7953" w:rsidRPr="00B14DD1">
      <w:rPr>
        <w:rFonts w:asciiTheme="minorHAnsi" w:hAnsiTheme="minorHAnsi" w:cstheme="minorHAnsi"/>
        <w:sz w:val="22"/>
        <w:szCs w:val="22"/>
        <w:lang w:val="en-US"/>
      </w:rPr>
      <w:t>fra</w:t>
    </w:r>
    <w:proofErr w:type="spellEnd"/>
    <w:r w:rsidR="003B7953" w:rsidRPr="00B14DD1">
      <w:rPr>
        <w:rFonts w:asciiTheme="minorHAnsi" w:hAnsiTheme="minorHAnsi" w:cstheme="minorHAnsi"/>
        <w:sz w:val="22"/>
        <w:szCs w:val="22"/>
        <w:lang w:val="en-US"/>
      </w:rPr>
      <w:t xml:space="preserve"> JKE Design A/S</w:t>
    </w:r>
    <w:r w:rsidR="003B7953" w:rsidRPr="00B14DD1">
      <w:rPr>
        <w:rFonts w:asciiTheme="minorHAnsi" w:hAnsiTheme="minorHAnsi" w:cstheme="minorHAnsi"/>
        <w:sz w:val="22"/>
        <w:szCs w:val="22"/>
        <w:lang w:val="en-US"/>
      </w:rPr>
      <w:tab/>
    </w:r>
    <w:r w:rsidR="003B7953" w:rsidRPr="00B14DD1">
      <w:rPr>
        <w:rFonts w:asciiTheme="minorHAnsi" w:hAnsiTheme="minorHAnsi" w:cstheme="minorHAnsi"/>
        <w:sz w:val="22"/>
        <w:szCs w:val="22"/>
        <w:lang w:val="en-US"/>
      </w:rPr>
      <w:tab/>
    </w:r>
  </w:p>
  <w:p w:rsidR="0088439D" w:rsidRPr="003B7953" w:rsidRDefault="003B7953" w:rsidP="003B7953">
    <w:pPr>
      <w:pStyle w:val="Sidehoved"/>
      <w:jc w:val="right"/>
      <w:rPr>
        <w:rFonts w:ascii="TheSerif HP5 Plain" w:hAnsi="TheSerif HP5 Plain"/>
        <w:sz w:val="22"/>
        <w:szCs w:val="22"/>
      </w:rPr>
    </w:pPr>
    <w:r>
      <w:rPr>
        <w:rFonts w:ascii="TheSerif HP5 Plain" w:hAnsi="TheSerif HP5 Plain"/>
        <w:noProof/>
        <w:sz w:val="22"/>
        <w:szCs w:val="22"/>
      </w:rPr>
      <w:drawing>
        <wp:inline distT="0" distB="0" distL="0" distR="0">
          <wp:extent cx="1116601" cy="596592"/>
          <wp:effectExtent l="19050" t="0" r="7349" b="0"/>
          <wp:docPr id="2" name="Billede 1" descr="JKE-logo2011_sort_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E-logo2011_sort_DK.jpg"/>
                  <pic:cNvPicPr/>
                </pic:nvPicPr>
                <pic:blipFill>
                  <a:blip r:embed="rId1"/>
                  <a:stretch>
                    <a:fillRect/>
                  </a:stretch>
                </pic:blipFill>
                <pic:spPr>
                  <a:xfrm>
                    <a:off x="0" y="0"/>
                    <a:ext cx="1116601" cy="5965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3032D"/>
    <w:multiLevelType w:val="hybridMultilevel"/>
    <w:tmpl w:val="16A651A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activeWritingStyle w:appName="MSWord" w:lang="da-DK" w:vendorID="666" w:dllVersion="513" w:checkStyle="1"/>
  <w:activeWritingStyle w:appName="MSWord" w:lang="da-DK" w:vendorID="22" w:dllVersion="513" w:checkStyle="1"/>
  <w:proofState w:spelling="clean"/>
  <w:attachedTemplate r:id="rId1"/>
  <w:stylePaneFormatFilter w:val="3F01"/>
  <w:defaultTabStop w:val="1304"/>
  <w:hyphenationZone w:val="425"/>
  <w:drawingGridHorizontalSpacing w:val="120"/>
  <w:displayHorizontalDrawingGridEvery w:val="2"/>
  <w:displayVerticalDrawingGridEvery w:val="2"/>
  <w:characterSpacingControl w:val="doNotCompress"/>
  <w:hdrShapeDefaults>
    <o:shapedefaults v:ext="edit" spidmax="44034">
      <o:colormru v:ext="edit" colors="#9c0"/>
    </o:shapedefaults>
  </w:hdrShapeDefaults>
  <w:footnotePr>
    <w:footnote w:id="-1"/>
    <w:footnote w:id="0"/>
  </w:footnotePr>
  <w:endnotePr>
    <w:endnote w:id="-1"/>
    <w:endnote w:id="0"/>
  </w:endnotePr>
  <w:compat/>
  <w:rsids>
    <w:rsidRoot w:val="00F51DB3"/>
    <w:rsid w:val="0000734C"/>
    <w:rsid w:val="00014432"/>
    <w:rsid w:val="00014BB5"/>
    <w:rsid w:val="00022799"/>
    <w:rsid w:val="00024699"/>
    <w:rsid w:val="00030A97"/>
    <w:rsid w:val="000313F3"/>
    <w:rsid w:val="000353DE"/>
    <w:rsid w:val="00044844"/>
    <w:rsid w:val="0004606F"/>
    <w:rsid w:val="000501C3"/>
    <w:rsid w:val="000529CC"/>
    <w:rsid w:val="00052B10"/>
    <w:rsid w:val="00053FDB"/>
    <w:rsid w:val="00057CF3"/>
    <w:rsid w:val="00065431"/>
    <w:rsid w:val="00075899"/>
    <w:rsid w:val="000766A1"/>
    <w:rsid w:val="0007673D"/>
    <w:rsid w:val="00076815"/>
    <w:rsid w:val="00083659"/>
    <w:rsid w:val="00084A7A"/>
    <w:rsid w:val="00086013"/>
    <w:rsid w:val="0009602A"/>
    <w:rsid w:val="000A074F"/>
    <w:rsid w:val="000B0A50"/>
    <w:rsid w:val="000B12B7"/>
    <w:rsid w:val="000B79F2"/>
    <w:rsid w:val="000C4AF7"/>
    <w:rsid w:val="000C6770"/>
    <w:rsid w:val="000C7905"/>
    <w:rsid w:val="000C7CD3"/>
    <w:rsid w:val="000D088E"/>
    <w:rsid w:val="000D24C2"/>
    <w:rsid w:val="000D705B"/>
    <w:rsid w:val="000E04C6"/>
    <w:rsid w:val="000E09FF"/>
    <w:rsid w:val="000F2636"/>
    <w:rsid w:val="000F77E0"/>
    <w:rsid w:val="00107041"/>
    <w:rsid w:val="001106E4"/>
    <w:rsid w:val="00111D87"/>
    <w:rsid w:val="00121733"/>
    <w:rsid w:val="001257F6"/>
    <w:rsid w:val="00135BF0"/>
    <w:rsid w:val="00143BDB"/>
    <w:rsid w:val="001543D9"/>
    <w:rsid w:val="00155641"/>
    <w:rsid w:val="00165DE2"/>
    <w:rsid w:val="00167768"/>
    <w:rsid w:val="00173B89"/>
    <w:rsid w:val="00177211"/>
    <w:rsid w:val="00177361"/>
    <w:rsid w:val="00185603"/>
    <w:rsid w:val="00186DBD"/>
    <w:rsid w:val="00190897"/>
    <w:rsid w:val="00191C2E"/>
    <w:rsid w:val="0019262A"/>
    <w:rsid w:val="00196C23"/>
    <w:rsid w:val="001A4D60"/>
    <w:rsid w:val="001A6ADA"/>
    <w:rsid w:val="001C2D7E"/>
    <w:rsid w:val="001C7702"/>
    <w:rsid w:val="001D773D"/>
    <w:rsid w:val="001F0ADA"/>
    <w:rsid w:val="001F2452"/>
    <w:rsid w:val="001F3E65"/>
    <w:rsid w:val="0021216C"/>
    <w:rsid w:val="00215987"/>
    <w:rsid w:val="00225BA1"/>
    <w:rsid w:val="00227566"/>
    <w:rsid w:val="0023111C"/>
    <w:rsid w:val="00231231"/>
    <w:rsid w:val="0024230B"/>
    <w:rsid w:val="00247A47"/>
    <w:rsid w:val="00261A1C"/>
    <w:rsid w:val="0026226C"/>
    <w:rsid w:val="002643C8"/>
    <w:rsid w:val="0026589E"/>
    <w:rsid w:val="00267E59"/>
    <w:rsid w:val="00270E0F"/>
    <w:rsid w:val="00285DD2"/>
    <w:rsid w:val="002935E3"/>
    <w:rsid w:val="002944F9"/>
    <w:rsid w:val="002A12C6"/>
    <w:rsid w:val="002A2216"/>
    <w:rsid w:val="002A3B36"/>
    <w:rsid w:val="002C38F4"/>
    <w:rsid w:val="002D34A5"/>
    <w:rsid w:val="002D4C00"/>
    <w:rsid w:val="002D639F"/>
    <w:rsid w:val="002D724F"/>
    <w:rsid w:val="002E352C"/>
    <w:rsid w:val="002F539F"/>
    <w:rsid w:val="002F7870"/>
    <w:rsid w:val="002F7B1F"/>
    <w:rsid w:val="002F7E50"/>
    <w:rsid w:val="0030475C"/>
    <w:rsid w:val="00306331"/>
    <w:rsid w:val="0030726D"/>
    <w:rsid w:val="00307493"/>
    <w:rsid w:val="00307702"/>
    <w:rsid w:val="00313D96"/>
    <w:rsid w:val="003212EB"/>
    <w:rsid w:val="003221B8"/>
    <w:rsid w:val="00323E83"/>
    <w:rsid w:val="003245D6"/>
    <w:rsid w:val="00335428"/>
    <w:rsid w:val="003356E8"/>
    <w:rsid w:val="003357AE"/>
    <w:rsid w:val="00336C0D"/>
    <w:rsid w:val="00342BD2"/>
    <w:rsid w:val="00350325"/>
    <w:rsid w:val="00350C5B"/>
    <w:rsid w:val="00350E8F"/>
    <w:rsid w:val="00352488"/>
    <w:rsid w:val="003559E3"/>
    <w:rsid w:val="003611F8"/>
    <w:rsid w:val="00362A5D"/>
    <w:rsid w:val="00366B56"/>
    <w:rsid w:val="00382278"/>
    <w:rsid w:val="00385AD6"/>
    <w:rsid w:val="00392FD9"/>
    <w:rsid w:val="003944B8"/>
    <w:rsid w:val="00394E3C"/>
    <w:rsid w:val="003A3867"/>
    <w:rsid w:val="003A7C4F"/>
    <w:rsid w:val="003B51BD"/>
    <w:rsid w:val="003B6919"/>
    <w:rsid w:val="003B7953"/>
    <w:rsid w:val="003C32D0"/>
    <w:rsid w:val="003D00DC"/>
    <w:rsid w:val="003D0C0D"/>
    <w:rsid w:val="003D5319"/>
    <w:rsid w:val="003D76EB"/>
    <w:rsid w:val="003E0FC2"/>
    <w:rsid w:val="003F077E"/>
    <w:rsid w:val="003F197C"/>
    <w:rsid w:val="0040013B"/>
    <w:rsid w:val="00400662"/>
    <w:rsid w:val="00407E0C"/>
    <w:rsid w:val="00410329"/>
    <w:rsid w:val="004202B7"/>
    <w:rsid w:val="00424F8C"/>
    <w:rsid w:val="00425525"/>
    <w:rsid w:val="004259CD"/>
    <w:rsid w:val="004276DF"/>
    <w:rsid w:val="00432781"/>
    <w:rsid w:val="004418BF"/>
    <w:rsid w:val="00443C3E"/>
    <w:rsid w:val="004518C4"/>
    <w:rsid w:val="004518C7"/>
    <w:rsid w:val="004529D4"/>
    <w:rsid w:val="004745A4"/>
    <w:rsid w:val="00477606"/>
    <w:rsid w:val="00480D53"/>
    <w:rsid w:val="00482FAD"/>
    <w:rsid w:val="00487D43"/>
    <w:rsid w:val="00491967"/>
    <w:rsid w:val="004931F5"/>
    <w:rsid w:val="00493E8F"/>
    <w:rsid w:val="004A04B4"/>
    <w:rsid w:val="004A08AA"/>
    <w:rsid w:val="004A2F4A"/>
    <w:rsid w:val="004A38C4"/>
    <w:rsid w:val="004B1715"/>
    <w:rsid w:val="004B45A9"/>
    <w:rsid w:val="004C2CF5"/>
    <w:rsid w:val="004C3C6A"/>
    <w:rsid w:val="004C745E"/>
    <w:rsid w:val="004D2FDA"/>
    <w:rsid w:val="004D5EE9"/>
    <w:rsid w:val="004E0D07"/>
    <w:rsid w:val="004E0EA8"/>
    <w:rsid w:val="004F0C4D"/>
    <w:rsid w:val="004F0EF8"/>
    <w:rsid w:val="004F2F57"/>
    <w:rsid w:val="004F7978"/>
    <w:rsid w:val="0051481C"/>
    <w:rsid w:val="005158C1"/>
    <w:rsid w:val="0052517C"/>
    <w:rsid w:val="00530181"/>
    <w:rsid w:val="00543584"/>
    <w:rsid w:val="00551930"/>
    <w:rsid w:val="00552232"/>
    <w:rsid w:val="0055664D"/>
    <w:rsid w:val="0055787A"/>
    <w:rsid w:val="005624D6"/>
    <w:rsid w:val="005636EA"/>
    <w:rsid w:val="005659B3"/>
    <w:rsid w:val="00565FEE"/>
    <w:rsid w:val="00567C82"/>
    <w:rsid w:val="00572789"/>
    <w:rsid w:val="0057415F"/>
    <w:rsid w:val="005779CD"/>
    <w:rsid w:val="00584BF7"/>
    <w:rsid w:val="00587436"/>
    <w:rsid w:val="005972DE"/>
    <w:rsid w:val="005A1DAC"/>
    <w:rsid w:val="005A252B"/>
    <w:rsid w:val="005A65AF"/>
    <w:rsid w:val="005A77C2"/>
    <w:rsid w:val="005B2AC1"/>
    <w:rsid w:val="005C70D7"/>
    <w:rsid w:val="005D39BC"/>
    <w:rsid w:val="005E1218"/>
    <w:rsid w:val="005E22DC"/>
    <w:rsid w:val="005E65CD"/>
    <w:rsid w:val="005F0EDD"/>
    <w:rsid w:val="005F1CA7"/>
    <w:rsid w:val="005F2FFB"/>
    <w:rsid w:val="005F65AE"/>
    <w:rsid w:val="005F7F2D"/>
    <w:rsid w:val="00607C01"/>
    <w:rsid w:val="00607D8E"/>
    <w:rsid w:val="0062329B"/>
    <w:rsid w:val="0062770F"/>
    <w:rsid w:val="00627F70"/>
    <w:rsid w:val="00634206"/>
    <w:rsid w:val="006411FD"/>
    <w:rsid w:val="00643E68"/>
    <w:rsid w:val="00653FC3"/>
    <w:rsid w:val="00655979"/>
    <w:rsid w:val="0066630C"/>
    <w:rsid w:val="00681BE2"/>
    <w:rsid w:val="0069239B"/>
    <w:rsid w:val="00694171"/>
    <w:rsid w:val="006B58AB"/>
    <w:rsid w:val="006B6000"/>
    <w:rsid w:val="006C3690"/>
    <w:rsid w:val="006D7BC4"/>
    <w:rsid w:val="006E6FEA"/>
    <w:rsid w:val="006F344C"/>
    <w:rsid w:val="006F4073"/>
    <w:rsid w:val="006F5B35"/>
    <w:rsid w:val="006F6160"/>
    <w:rsid w:val="00703439"/>
    <w:rsid w:val="00703775"/>
    <w:rsid w:val="00735C17"/>
    <w:rsid w:val="007409D7"/>
    <w:rsid w:val="007414C3"/>
    <w:rsid w:val="007505A1"/>
    <w:rsid w:val="007569D5"/>
    <w:rsid w:val="00762009"/>
    <w:rsid w:val="007715C8"/>
    <w:rsid w:val="007719F3"/>
    <w:rsid w:val="0077561A"/>
    <w:rsid w:val="007807BB"/>
    <w:rsid w:val="00782E6F"/>
    <w:rsid w:val="00785779"/>
    <w:rsid w:val="00792092"/>
    <w:rsid w:val="00792769"/>
    <w:rsid w:val="00796E5A"/>
    <w:rsid w:val="007A1553"/>
    <w:rsid w:val="007B2E30"/>
    <w:rsid w:val="007B6F87"/>
    <w:rsid w:val="007B728C"/>
    <w:rsid w:val="007C1A0B"/>
    <w:rsid w:val="007C1F9C"/>
    <w:rsid w:val="007C5798"/>
    <w:rsid w:val="007F423E"/>
    <w:rsid w:val="007F7379"/>
    <w:rsid w:val="008003B1"/>
    <w:rsid w:val="008046C6"/>
    <w:rsid w:val="00805D8F"/>
    <w:rsid w:val="008066A3"/>
    <w:rsid w:val="00810581"/>
    <w:rsid w:val="0081409E"/>
    <w:rsid w:val="00823D75"/>
    <w:rsid w:val="0084004B"/>
    <w:rsid w:val="00841622"/>
    <w:rsid w:val="008416E6"/>
    <w:rsid w:val="0084240D"/>
    <w:rsid w:val="0085181C"/>
    <w:rsid w:val="00853169"/>
    <w:rsid w:val="00860706"/>
    <w:rsid w:val="008611AE"/>
    <w:rsid w:val="00862454"/>
    <w:rsid w:val="00867FC0"/>
    <w:rsid w:val="00873DEB"/>
    <w:rsid w:val="0087451C"/>
    <w:rsid w:val="00874FE8"/>
    <w:rsid w:val="008771F2"/>
    <w:rsid w:val="0088439D"/>
    <w:rsid w:val="00887CAE"/>
    <w:rsid w:val="008A6CAE"/>
    <w:rsid w:val="008B259C"/>
    <w:rsid w:val="008B645F"/>
    <w:rsid w:val="008C0156"/>
    <w:rsid w:val="008C0C26"/>
    <w:rsid w:val="008C2DEC"/>
    <w:rsid w:val="008C3327"/>
    <w:rsid w:val="008C4BFF"/>
    <w:rsid w:val="008C5B84"/>
    <w:rsid w:val="008D0C91"/>
    <w:rsid w:val="008D3C13"/>
    <w:rsid w:val="008D53B9"/>
    <w:rsid w:val="008E1E29"/>
    <w:rsid w:val="008E3D81"/>
    <w:rsid w:val="008E4470"/>
    <w:rsid w:val="008E5E5C"/>
    <w:rsid w:val="008F3EDA"/>
    <w:rsid w:val="008F59DD"/>
    <w:rsid w:val="008F6456"/>
    <w:rsid w:val="008F7627"/>
    <w:rsid w:val="00903678"/>
    <w:rsid w:val="00904E5F"/>
    <w:rsid w:val="0090712D"/>
    <w:rsid w:val="00910A26"/>
    <w:rsid w:val="00912C9B"/>
    <w:rsid w:val="00912E93"/>
    <w:rsid w:val="0091528B"/>
    <w:rsid w:val="0091708B"/>
    <w:rsid w:val="0091724A"/>
    <w:rsid w:val="009178BE"/>
    <w:rsid w:val="00926286"/>
    <w:rsid w:val="00933C1E"/>
    <w:rsid w:val="00936BE4"/>
    <w:rsid w:val="00942D15"/>
    <w:rsid w:val="009461DC"/>
    <w:rsid w:val="00953C1C"/>
    <w:rsid w:val="0096027B"/>
    <w:rsid w:val="00962D9F"/>
    <w:rsid w:val="0096749D"/>
    <w:rsid w:val="0099098D"/>
    <w:rsid w:val="009A0F59"/>
    <w:rsid w:val="009A6781"/>
    <w:rsid w:val="009B0267"/>
    <w:rsid w:val="009B12CD"/>
    <w:rsid w:val="009B6F89"/>
    <w:rsid w:val="009C2412"/>
    <w:rsid w:val="009C6A4F"/>
    <w:rsid w:val="009C70EB"/>
    <w:rsid w:val="009D0EB1"/>
    <w:rsid w:val="009D1EAB"/>
    <w:rsid w:val="009D625D"/>
    <w:rsid w:val="009E0B1D"/>
    <w:rsid w:val="009E6966"/>
    <w:rsid w:val="00A0141E"/>
    <w:rsid w:val="00A032FC"/>
    <w:rsid w:val="00A035CB"/>
    <w:rsid w:val="00A047AE"/>
    <w:rsid w:val="00A127D5"/>
    <w:rsid w:val="00A22D51"/>
    <w:rsid w:val="00A2400C"/>
    <w:rsid w:val="00A324DE"/>
    <w:rsid w:val="00A36843"/>
    <w:rsid w:val="00A43FE2"/>
    <w:rsid w:val="00A47A2E"/>
    <w:rsid w:val="00A52B41"/>
    <w:rsid w:val="00A53089"/>
    <w:rsid w:val="00A62B12"/>
    <w:rsid w:val="00A62E11"/>
    <w:rsid w:val="00A641BD"/>
    <w:rsid w:val="00A75DEE"/>
    <w:rsid w:val="00A82A17"/>
    <w:rsid w:val="00A83271"/>
    <w:rsid w:val="00A87775"/>
    <w:rsid w:val="00A90A87"/>
    <w:rsid w:val="00A95605"/>
    <w:rsid w:val="00A974C8"/>
    <w:rsid w:val="00AA77C5"/>
    <w:rsid w:val="00AB5469"/>
    <w:rsid w:val="00AC4DC4"/>
    <w:rsid w:val="00AC65BA"/>
    <w:rsid w:val="00AD0EB8"/>
    <w:rsid w:val="00AD486D"/>
    <w:rsid w:val="00AE326F"/>
    <w:rsid w:val="00AE459E"/>
    <w:rsid w:val="00B01928"/>
    <w:rsid w:val="00B01E03"/>
    <w:rsid w:val="00B02C03"/>
    <w:rsid w:val="00B058F6"/>
    <w:rsid w:val="00B10A6E"/>
    <w:rsid w:val="00B11162"/>
    <w:rsid w:val="00B12756"/>
    <w:rsid w:val="00B1438E"/>
    <w:rsid w:val="00B14DD1"/>
    <w:rsid w:val="00B155C9"/>
    <w:rsid w:val="00B16138"/>
    <w:rsid w:val="00B17823"/>
    <w:rsid w:val="00B25CE9"/>
    <w:rsid w:val="00B36372"/>
    <w:rsid w:val="00B36E38"/>
    <w:rsid w:val="00B51AAF"/>
    <w:rsid w:val="00B56240"/>
    <w:rsid w:val="00B62719"/>
    <w:rsid w:val="00B65998"/>
    <w:rsid w:val="00B71B82"/>
    <w:rsid w:val="00B75BDC"/>
    <w:rsid w:val="00B87979"/>
    <w:rsid w:val="00B90111"/>
    <w:rsid w:val="00B90480"/>
    <w:rsid w:val="00B97045"/>
    <w:rsid w:val="00BA06C5"/>
    <w:rsid w:val="00BA427A"/>
    <w:rsid w:val="00BA5BB9"/>
    <w:rsid w:val="00BC00D1"/>
    <w:rsid w:val="00BC39CF"/>
    <w:rsid w:val="00BC4BCB"/>
    <w:rsid w:val="00BC5A2D"/>
    <w:rsid w:val="00BC5F28"/>
    <w:rsid w:val="00BC6422"/>
    <w:rsid w:val="00BD1FA1"/>
    <w:rsid w:val="00BD6908"/>
    <w:rsid w:val="00BE2B7B"/>
    <w:rsid w:val="00BE3318"/>
    <w:rsid w:val="00BE6177"/>
    <w:rsid w:val="00BF3652"/>
    <w:rsid w:val="00BF7EDC"/>
    <w:rsid w:val="00C04206"/>
    <w:rsid w:val="00C105C3"/>
    <w:rsid w:val="00C10B5C"/>
    <w:rsid w:val="00C15236"/>
    <w:rsid w:val="00C1596C"/>
    <w:rsid w:val="00C2712B"/>
    <w:rsid w:val="00C322DE"/>
    <w:rsid w:val="00C3247D"/>
    <w:rsid w:val="00C35988"/>
    <w:rsid w:val="00C35CCE"/>
    <w:rsid w:val="00C42D3F"/>
    <w:rsid w:val="00C4600F"/>
    <w:rsid w:val="00C513FE"/>
    <w:rsid w:val="00C51F16"/>
    <w:rsid w:val="00C52AC6"/>
    <w:rsid w:val="00C5679C"/>
    <w:rsid w:val="00C5735F"/>
    <w:rsid w:val="00C60A6C"/>
    <w:rsid w:val="00C66508"/>
    <w:rsid w:val="00C66BCB"/>
    <w:rsid w:val="00C704E4"/>
    <w:rsid w:val="00C73AFE"/>
    <w:rsid w:val="00C855B7"/>
    <w:rsid w:val="00C85C75"/>
    <w:rsid w:val="00C92651"/>
    <w:rsid w:val="00C962EF"/>
    <w:rsid w:val="00CA4546"/>
    <w:rsid w:val="00CA52B4"/>
    <w:rsid w:val="00CA6D79"/>
    <w:rsid w:val="00CB4FD0"/>
    <w:rsid w:val="00CC4E75"/>
    <w:rsid w:val="00CC5650"/>
    <w:rsid w:val="00CD4073"/>
    <w:rsid w:val="00CD6D08"/>
    <w:rsid w:val="00CE0948"/>
    <w:rsid w:val="00CE13CB"/>
    <w:rsid w:val="00CE2225"/>
    <w:rsid w:val="00CE3066"/>
    <w:rsid w:val="00CE60EF"/>
    <w:rsid w:val="00CF02C0"/>
    <w:rsid w:val="00CF44A6"/>
    <w:rsid w:val="00CF7509"/>
    <w:rsid w:val="00D02AF1"/>
    <w:rsid w:val="00D02EC7"/>
    <w:rsid w:val="00D2031F"/>
    <w:rsid w:val="00D34695"/>
    <w:rsid w:val="00D34EF6"/>
    <w:rsid w:val="00D35C82"/>
    <w:rsid w:val="00D37F2D"/>
    <w:rsid w:val="00D41071"/>
    <w:rsid w:val="00D4188D"/>
    <w:rsid w:val="00D468A9"/>
    <w:rsid w:val="00D46D3A"/>
    <w:rsid w:val="00D5159E"/>
    <w:rsid w:val="00D52E3A"/>
    <w:rsid w:val="00D63FD5"/>
    <w:rsid w:val="00D6533F"/>
    <w:rsid w:val="00D71067"/>
    <w:rsid w:val="00D82FA3"/>
    <w:rsid w:val="00D95DC5"/>
    <w:rsid w:val="00DA0A6E"/>
    <w:rsid w:val="00DA28FD"/>
    <w:rsid w:val="00DA61A7"/>
    <w:rsid w:val="00DA6DB8"/>
    <w:rsid w:val="00DB11E2"/>
    <w:rsid w:val="00DB2777"/>
    <w:rsid w:val="00DB59FD"/>
    <w:rsid w:val="00DB6454"/>
    <w:rsid w:val="00DC2581"/>
    <w:rsid w:val="00DD02AF"/>
    <w:rsid w:val="00DD52C1"/>
    <w:rsid w:val="00DE2B5B"/>
    <w:rsid w:val="00DE4859"/>
    <w:rsid w:val="00DE7B26"/>
    <w:rsid w:val="00DF5493"/>
    <w:rsid w:val="00DF76E8"/>
    <w:rsid w:val="00E001EE"/>
    <w:rsid w:val="00E00E88"/>
    <w:rsid w:val="00E1697F"/>
    <w:rsid w:val="00E24A56"/>
    <w:rsid w:val="00E35A07"/>
    <w:rsid w:val="00E35DB5"/>
    <w:rsid w:val="00E511DE"/>
    <w:rsid w:val="00E53DE9"/>
    <w:rsid w:val="00E6788E"/>
    <w:rsid w:val="00E739C8"/>
    <w:rsid w:val="00E815F9"/>
    <w:rsid w:val="00E93F2F"/>
    <w:rsid w:val="00E97526"/>
    <w:rsid w:val="00EA2FD6"/>
    <w:rsid w:val="00EB001F"/>
    <w:rsid w:val="00EB5522"/>
    <w:rsid w:val="00EB7E67"/>
    <w:rsid w:val="00EC2557"/>
    <w:rsid w:val="00EC4377"/>
    <w:rsid w:val="00ED5FC1"/>
    <w:rsid w:val="00EE6BF3"/>
    <w:rsid w:val="00EF06BD"/>
    <w:rsid w:val="00EF6A96"/>
    <w:rsid w:val="00EF7082"/>
    <w:rsid w:val="00F00A4F"/>
    <w:rsid w:val="00F0532F"/>
    <w:rsid w:val="00F06F86"/>
    <w:rsid w:val="00F07276"/>
    <w:rsid w:val="00F204C4"/>
    <w:rsid w:val="00F24C75"/>
    <w:rsid w:val="00F45F32"/>
    <w:rsid w:val="00F4696E"/>
    <w:rsid w:val="00F50B79"/>
    <w:rsid w:val="00F51DB3"/>
    <w:rsid w:val="00F54BCF"/>
    <w:rsid w:val="00F67C14"/>
    <w:rsid w:val="00F7194B"/>
    <w:rsid w:val="00F74CE1"/>
    <w:rsid w:val="00F818F0"/>
    <w:rsid w:val="00F85106"/>
    <w:rsid w:val="00F851A9"/>
    <w:rsid w:val="00F8780D"/>
    <w:rsid w:val="00F95888"/>
    <w:rsid w:val="00F97BC6"/>
    <w:rsid w:val="00FA3233"/>
    <w:rsid w:val="00FB14B6"/>
    <w:rsid w:val="00FC0DA9"/>
    <w:rsid w:val="00FC17AC"/>
    <w:rsid w:val="00FC60F2"/>
    <w:rsid w:val="00FD7446"/>
    <w:rsid w:val="00FE0280"/>
    <w:rsid w:val="00FE0B26"/>
    <w:rsid w:val="00FE1BAC"/>
    <w:rsid w:val="00FE1BD0"/>
    <w:rsid w:val="00FE32E3"/>
    <w:rsid w:val="00FE6E7D"/>
    <w:rsid w:val="00FF3E31"/>
    <w:rsid w:val="00FF5BC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colormru v:ext="edit" colors="#9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18BF"/>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0B0A50"/>
    <w:pPr>
      <w:tabs>
        <w:tab w:val="center" w:pos="4819"/>
        <w:tab w:val="right" w:pos="9638"/>
      </w:tabs>
    </w:pPr>
  </w:style>
  <w:style w:type="paragraph" w:styleId="Sidefod">
    <w:name w:val="footer"/>
    <w:basedOn w:val="Normal"/>
    <w:rsid w:val="000B0A50"/>
    <w:pPr>
      <w:tabs>
        <w:tab w:val="center" w:pos="4819"/>
        <w:tab w:val="right" w:pos="9638"/>
      </w:tabs>
    </w:pPr>
  </w:style>
  <w:style w:type="character" w:styleId="Hyperlink">
    <w:name w:val="Hyperlink"/>
    <w:basedOn w:val="Standardskrifttypeiafsnit"/>
    <w:rsid w:val="00F50B79"/>
    <w:rPr>
      <w:color w:val="0000FF"/>
      <w:u w:val="single"/>
    </w:rPr>
  </w:style>
  <w:style w:type="paragraph" w:customStyle="1" w:styleId="NoParagraphStyle">
    <w:name w:val="[No Paragraph Style]"/>
    <w:rsid w:val="00044844"/>
    <w:pPr>
      <w:autoSpaceDE w:val="0"/>
      <w:autoSpaceDN w:val="0"/>
      <w:adjustRightInd w:val="0"/>
      <w:spacing w:line="288" w:lineRule="auto"/>
      <w:textAlignment w:val="center"/>
    </w:pPr>
    <w:rPr>
      <w:color w:val="000000"/>
      <w:sz w:val="24"/>
      <w:szCs w:val="24"/>
    </w:rPr>
  </w:style>
  <w:style w:type="paragraph" w:styleId="Markeringsbobletekst">
    <w:name w:val="Balloon Text"/>
    <w:basedOn w:val="Normal"/>
    <w:link w:val="MarkeringsbobletekstTegn"/>
    <w:rsid w:val="008416E6"/>
    <w:rPr>
      <w:rFonts w:ascii="Tahoma" w:hAnsi="Tahoma" w:cs="Tahoma"/>
      <w:sz w:val="16"/>
      <w:szCs w:val="16"/>
    </w:rPr>
  </w:style>
  <w:style w:type="character" w:customStyle="1" w:styleId="MarkeringsbobletekstTegn">
    <w:name w:val="Markeringsbobletekst Tegn"/>
    <w:basedOn w:val="Standardskrifttypeiafsnit"/>
    <w:link w:val="Markeringsbobletekst"/>
    <w:rsid w:val="008416E6"/>
    <w:rPr>
      <w:rFonts w:ascii="Tahoma" w:hAnsi="Tahoma" w:cs="Tahoma"/>
      <w:sz w:val="16"/>
      <w:szCs w:val="16"/>
    </w:rPr>
  </w:style>
  <w:style w:type="paragraph" w:styleId="NormalWeb">
    <w:name w:val="Normal (Web)"/>
    <w:basedOn w:val="Normal"/>
    <w:uiPriority w:val="99"/>
    <w:unhideWhenUsed/>
    <w:rsid w:val="003B7953"/>
    <w:pPr>
      <w:spacing w:before="100" w:beforeAutospacing="1" w:after="100" w:afterAutospacing="1"/>
    </w:pPr>
  </w:style>
  <w:style w:type="character" w:customStyle="1" w:styleId="SidehovedTegn">
    <w:name w:val="Sidehoved Tegn"/>
    <w:basedOn w:val="Standardskrifttypeiafsnit"/>
    <w:link w:val="Sidehoved"/>
    <w:uiPriority w:val="99"/>
    <w:rsid w:val="003B7953"/>
    <w:rPr>
      <w:sz w:val="24"/>
      <w:szCs w:val="24"/>
    </w:rPr>
  </w:style>
  <w:style w:type="character" w:styleId="Strk">
    <w:name w:val="Strong"/>
    <w:basedOn w:val="Standardskrifttypeiafsnit"/>
    <w:uiPriority w:val="22"/>
    <w:qFormat/>
    <w:rsid w:val="00785779"/>
    <w:rPr>
      <w:b/>
      <w:bCs/>
    </w:rPr>
  </w:style>
  <w:style w:type="character" w:customStyle="1" w:styleId="textexposedhide4">
    <w:name w:val="text_exposed_hide4"/>
    <w:basedOn w:val="Standardskrifttypeiafsnit"/>
    <w:rsid w:val="002F7E50"/>
  </w:style>
  <w:style w:type="character" w:customStyle="1" w:styleId="textexposedshow2">
    <w:name w:val="text_exposed_show2"/>
    <w:basedOn w:val="Standardskrifttypeiafsnit"/>
    <w:rsid w:val="002F7E50"/>
    <w:rPr>
      <w:vanish/>
      <w:webHidden w:val="0"/>
      <w:specVanish w:val="0"/>
    </w:rPr>
  </w:style>
  <w:style w:type="paragraph" w:styleId="Listeafsnit">
    <w:name w:val="List Paragraph"/>
    <w:basedOn w:val="Normal"/>
    <w:uiPriority w:val="34"/>
    <w:qFormat/>
    <w:rsid w:val="003C32D0"/>
    <w:pPr>
      <w:ind w:left="720"/>
      <w:contextualSpacing/>
    </w:pPr>
    <w:rPr>
      <w:rFonts w:ascii="Calibri" w:eastAsiaTheme="minorHAnsi" w:hAnsi="Calibri"/>
      <w:sz w:val="22"/>
      <w:szCs w:val="22"/>
    </w:rPr>
  </w:style>
</w:styles>
</file>

<file path=word/webSettings.xml><?xml version="1.0" encoding="utf-8"?>
<w:webSettings xmlns:r="http://schemas.openxmlformats.org/officeDocument/2006/relationships" xmlns:w="http://schemas.openxmlformats.org/wordprocessingml/2006/main">
  <w:divs>
    <w:div w:id="1147940632">
      <w:bodyDiv w:val="1"/>
      <w:marLeft w:val="0"/>
      <w:marRight w:val="0"/>
      <w:marTop w:val="0"/>
      <w:marBottom w:val="0"/>
      <w:divBdr>
        <w:top w:val="none" w:sz="0" w:space="0" w:color="auto"/>
        <w:left w:val="none" w:sz="0" w:space="0" w:color="auto"/>
        <w:bottom w:val="none" w:sz="0" w:space="0" w:color="auto"/>
        <w:right w:val="none" w:sz="0" w:space="0" w:color="auto"/>
      </w:divBdr>
    </w:div>
    <w:div w:id="183861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AppData\Local\Microsoft\Windows\Temporary%20Internet%20Files\Content.Outlook\BCR5TQEW\Brevpapir_Jerslev-AS%20(2).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36527-F688-48E6-B428-E74EAFCE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Brevpapir_Jerslev-AS (2)</Template>
  <TotalTime>1</TotalTime>
  <Pages>2</Pages>
  <Words>638</Words>
  <Characters>3893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Modtagers navn og  efternavn</vt:lpstr>
    </vt:vector>
  </TitlesOfParts>
  <Company/>
  <LinksUpToDate>false</LinksUpToDate>
  <CharactersWithSpaces>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Modtagers navn og  efternavn</dc:title>
  <dc:creator>AI</dc:creator>
  <cp:lastModifiedBy>AI</cp:lastModifiedBy>
  <cp:revision>2</cp:revision>
  <cp:lastPrinted>2015-06-04T09:08:00Z</cp:lastPrinted>
  <dcterms:created xsi:type="dcterms:W3CDTF">2015-08-21T06:14:00Z</dcterms:created>
  <dcterms:modified xsi:type="dcterms:W3CDTF">2015-08-21T06:14:00Z</dcterms:modified>
</cp:coreProperties>
</file>