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8C4" w:rsidRDefault="004A38C4" w:rsidP="003B7953">
      <w:pPr>
        <w:rPr>
          <w:rFonts w:asciiTheme="minorHAnsi" w:hAnsiTheme="minorHAnsi" w:cstheme="minorHAnsi"/>
          <w:b/>
          <w:sz w:val="28"/>
          <w:szCs w:val="28"/>
        </w:rPr>
      </w:pPr>
    </w:p>
    <w:p w:rsidR="00DB2777" w:rsidRDefault="00213771" w:rsidP="003B7953">
      <w:pPr>
        <w:rPr>
          <w:rFonts w:asciiTheme="minorHAnsi" w:hAnsiTheme="minorHAnsi" w:cstheme="minorHAnsi"/>
          <w:b/>
          <w:sz w:val="28"/>
          <w:szCs w:val="28"/>
        </w:rPr>
      </w:pPr>
      <w:r>
        <w:rPr>
          <w:rFonts w:asciiTheme="minorHAnsi" w:hAnsiTheme="minorHAnsi" w:cstheme="minorHAnsi"/>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887730</wp:posOffset>
                </wp:positionH>
                <wp:positionV relativeFrom="paragraph">
                  <wp:posOffset>179070</wp:posOffset>
                </wp:positionV>
                <wp:extent cx="5532120" cy="1341120"/>
                <wp:effectExtent l="0" t="0" r="1143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341120"/>
                        </a:xfrm>
                        <a:prstGeom prst="rect">
                          <a:avLst/>
                        </a:prstGeom>
                        <a:solidFill>
                          <a:srgbClr val="FFFFFF"/>
                        </a:solidFill>
                        <a:ln w="0">
                          <a:solidFill>
                            <a:schemeClr val="bg1">
                              <a:lumMod val="100000"/>
                              <a:lumOff val="0"/>
                            </a:schemeClr>
                          </a:solidFill>
                          <a:miter lim="800000"/>
                          <a:headEnd/>
                          <a:tailEnd/>
                        </a:ln>
                      </wps:spPr>
                      <wps:txbx>
                        <w:txbxContent>
                          <w:p w:rsidR="00792769" w:rsidRDefault="006412B3" w:rsidP="005C7853">
                            <w:pPr>
                              <w:rPr>
                                <w:rFonts w:asciiTheme="minorHAnsi" w:hAnsiTheme="minorHAnsi"/>
                                <w:sz w:val="36"/>
                                <w:szCs w:val="36"/>
                              </w:rPr>
                            </w:pPr>
                            <w:r>
                              <w:rPr>
                                <w:rFonts w:asciiTheme="minorHAnsi" w:hAnsiTheme="minorHAnsi"/>
                                <w:sz w:val="36"/>
                                <w:szCs w:val="36"/>
                              </w:rPr>
                              <w:t>Chefkonditorens gode køkkenliv</w:t>
                            </w:r>
                          </w:p>
                          <w:p w:rsidR="005C7853" w:rsidRPr="005C7853" w:rsidRDefault="005C7853" w:rsidP="005C7853">
                            <w:pPr>
                              <w:rPr>
                                <w:rFonts w:asciiTheme="minorHAnsi" w:hAnsiTheme="minorHAnsi" w:cstheme="minorHAnsi"/>
                                <w:b/>
                                <w:i/>
                                <w:sz w:val="16"/>
                                <w:szCs w:val="16"/>
                              </w:rPr>
                            </w:pPr>
                          </w:p>
                          <w:p w:rsidR="00C4600F" w:rsidRPr="00285DD2" w:rsidRDefault="005C7853" w:rsidP="00D63FD5">
                            <w:pPr>
                              <w:jc w:val="both"/>
                              <w:rPr>
                                <w:rFonts w:asciiTheme="minorHAnsi" w:hAnsiTheme="minorHAnsi" w:cstheme="minorHAnsi"/>
                                <w:i/>
                                <w:sz w:val="22"/>
                                <w:szCs w:val="22"/>
                              </w:rPr>
                            </w:pPr>
                            <w:r>
                              <w:rPr>
                                <w:rFonts w:asciiTheme="minorHAnsi" w:hAnsiTheme="minorHAnsi"/>
                                <w:i/>
                                <w:sz w:val="22"/>
                                <w:szCs w:val="22"/>
                              </w:rPr>
                              <w:t>Det er de små øjeblikke, der gør livet stort. Når venner dukker op, og en kop kaffe bliver til snak til den lyse morgen.</w:t>
                            </w:r>
                            <w:r w:rsidR="00E36B4C">
                              <w:rPr>
                                <w:rFonts w:asciiTheme="minorHAnsi" w:hAnsiTheme="minorHAnsi"/>
                                <w:i/>
                                <w:sz w:val="22"/>
                                <w:szCs w:val="22"/>
                              </w:rPr>
                              <w:t xml:space="preserve"> Når køkkenbordet er fyldt med gode råvarer</w:t>
                            </w:r>
                            <w:r w:rsidR="00350195">
                              <w:rPr>
                                <w:rFonts w:asciiTheme="minorHAnsi" w:hAnsiTheme="minorHAnsi"/>
                                <w:i/>
                                <w:sz w:val="22"/>
                                <w:szCs w:val="22"/>
                              </w:rPr>
                              <w:t xml:space="preserve"> til nye </w:t>
                            </w:r>
                            <w:r w:rsidR="000E0485">
                              <w:rPr>
                                <w:rFonts w:asciiTheme="minorHAnsi" w:hAnsiTheme="minorHAnsi"/>
                                <w:i/>
                                <w:sz w:val="22"/>
                                <w:szCs w:val="22"/>
                              </w:rPr>
                              <w:t>eksperiment</w:t>
                            </w:r>
                            <w:r w:rsidR="00350195">
                              <w:rPr>
                                <w:rFonts w:asciiTheme="minorHAnsi" w:hAnsiTheme="minorHAnsi"/>
                                <w:i/>
                                <w:sz w:val="22"/>
                                <w:szCs w:val="22"/>
                              </w:rPr>
                              <w:t>er</w:t>
                            </w:r>
                            <w:r w:rsidR="000E0485">
                              <w:rPr>
                                <w:rFonts w:asciiTheme="minorHAnsi" w:hAnsiTheme="minorHAnsi"/>
                                <w:i/>
                                <w:sz w:val="22"/>
                                <w:szCs w:val="22"/>
                              </w:rPr>
                              <w:t>. Og når eftermiddagssol</w:t>
                            </w:r>
                            <w:r w:rsidR="00CF39B5">
                              <w:rPr>
                                <w:rFonts w:asciiTheme="minorHAnsi" w:hAnsiTheme="minorHAnsi"/>
                                <w:i/>
                                <w:sz w:val="22"/>
                                <w:szCs w:val="22"/>
                              </w:rPr>
                              <w:t>en og byens lyde blander sig med duften af nylavet kaffe. Tag med JKE Design</w:t>
                            </w:r>
                            <w:r w:rsidR="000E0485">
                              <w:rPr>
                                <w:rFonts w:asciiTheme="minorHAnsi" w:hAnsiTheme="minorHAnsi"/>
                                <w:i/>
                                <w:sz w:val="22"/>
                                <w:szCs w:val="22"/>
                              </w:rPr>
                              <w:t xml:space="preserve"> hjem til en køkkensnak hos Lars Juul-Mortensen, der er chef</w:t>
                            </w:r>
                            <w:r w:rsidR="008230F4">
                              <w:rPr>
                                <w:rFonts w:asciiTheme="minorHAnsi" w:hAnsiTheme="minorHAnsi"/>
                                <w:i/>
                                <w:sz w:val="22"/>
                                <w:szCs w:val="22"/>
                              </w:rPr>
                              <w:t>konditor på La Glace</w:t>
                            </w:r>
                            <w:r w:rsidR="000E0485">
                              <w:rPr>
                                <w:rFonts w:asciiTheme="minorHAnsi" w:hAnsiTheme="minorHAnsi"/>
                                <w:i/>
                                <w:sz w:val="22"/>
                                <w:szCs w:val="22"/>
                              </w:rPr>
                              <w:t xml:space="preserve">. </w:t>
                            </w:r>
                          </w:p>
                          <w:p w:rsidR="0055787A" w:rsidRPr="0055787A" w:rsidRDefault="0055787A" w:rsidP="0055787A">
                            <w:pPr>
                              <w:rPr>
                                <w:rFonts w:asciiTheme="minorHAnsi" w:hAnsiTheme="minorHAnsi" w:cstheme="minorHAnsi"/>
                                <w:i/>
                                <w:sz w:val="22"/>
                                <w:szCs w:val="22"/>
                              </w:rPr>
                            </w:pPr>
                            <w:r w:rsidRPr="0055787A">
                              <w:rPr>
                                <w:rFonts w:asciiTheme="minorHAnsi" w:hAnsiTheme="minorHAnsi" w:cstheme="minorHAnsi"/>
                                <w:i/>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9pt;margin-top:14.1pt;width:435.6pt;height:10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" strokecolor="white [3212]" strokeweight="0">
                <v:textbox>
                  <w:txbxContent>
                    <w:p w:rsidR="00792769" w:rsidRDefault="006412B3" w:rsidP="005C7853">
                      <w:pPr>
                        <w:rPr>
                          <w:rFonts w:asciiTheme="minorHAnsi" w:hAnsiTheme="minorHAnsi"/>
                          <w:sz w:val="36"/>
                          <w:szCs w:val="36"/>
                        </w:rPr>
                      </w:pPr>
                      <w:r>
                        <w:rPr>
                          <w:rFonts w:asciiTheme="minorHAnsi" w:hAnsiTheme="minorHAnsi"/>
                          <w:sz w:val="36"/>
                          <w:szCs w:val="36"/>
                        </w:rPr>
                        <w:t>Chefkonditorens gode køkkenliv</w:t>
                      </w:r>
                    </w:p>
                    <w:p w:rsidR="005C7853" w:rsidRPr="005C7853" w:rsidRDefault="005C7853" w:rsidP="005C7853">
                      <w:pPr>
                        <w:rPr>
                          <w:rFonts w:asciiTheme="minorHAnsi" w:hAnsiTheme="minorHAnsi" w:cstheme="minorHAnsi"/>
                          <w:b/>
                          <w:i/>
                          <w:sz w:val="16"/>
                          <w:szCs w:val="16"/>
                        </w:rPr>
                      </w:pPr>
                    </w:p>
                    <w:p w:rsidR="00C4600F" w:rsidRPr="00285DD2" w:rsidRDefault="005C7853" w:rsidP="00D63FD5">
                      <w:pPr>
                        <w:jc w:val="both"/>
                        <w:rPr>
                          <w:rFonts w:asciiTheme="minorHAnsi" w:hAnsiTheme="minorHAnsi" w:cstheme="minorHAnsi"/>
                          <w:i/>
                          <w:sz w:val="22"/>
                          <w:szCs w:val="22"/>
                        </w:rPr>
                      </w:pPr>
                      <w:r>
                        <w:rPr>
                          <w:rFonts w:asciiTheme="minorHAnsi" w:hAnsiTheme="minorHAnsi"/>
                          <w:i/>
                          <w:sz w:val="22"/>
                          <w:szCs w:val="22"/>
                        </w:rPr>
                        <w:t>Det er de små øjeblikke, der gør livet stort. Når venner dukker op, og en kop kaffe bliver til snak til den lyse morgen.</w:t>
                      </w:r>
                      <w:r w:rsidR="00E36B4C">
                        <w:rPr>
                          <w:rFonts w:asciiTheme="minorHAnsi" w:hAnsiTheme="minorHAnsi"/>
                          <w:i/>
                          <w:sz w:val="22"/>
                          <w:szCs w:val="22"/>
                        </w:rPr>
                        <w:t xml:space="preserve"> Når køkkenbordet er fyldt med gode råvarer</w:t>
                      </w:r>
                      <w:r w:rsidR="00350195">
                        <w:rPr>
                          <w:rFonts w:asciiTheme="minorHAnsi" w:hAnsiTheme="minorHAnsi"/>
                          <w:i/>
                          <w:sz w:val="22"/>
                          <w:szCs w:val="22"/>
                        </w:rPr>
                        <w:t xml:space="preserve"> til nye </w:t>
                      </w:r>
                      <w:r w:rsidR="000E0485">
                        <w:rPr>
                          <w:rFonts w:asciiTheme="minorHAnsi" w:hAnsiTheme="minorHAnsi"/>
                          <w:i/>
                          <w:sz w:val="22"/>
                          <w:szCs w:val="22"/>
                        </w:rPr>
                        <w:t>eksperiment</w:t>
                      </w:r>
                      <w:r w:rsidR="00350195">
                        <w:rPr>
                          <w:rFonts w:asciiTheme="minorHAnsi" w:hAnsiTheme="minorHAnsi"/>
                          <w:i/>
                          <w:sz w:val="22"/>
                          <w:szCs w:val="22"/>
                        </w:rPr>
                        <w:t>er</w:t>
                      </w:r>
                      <w:r w:rsidR="000E0485">
                        <w:rPr>
                          <w:rFonts w:asciiTheme="minorHAnsi" w:hAnsiTheme="minorHAnsi"/>
                          <w:i/>
                          <w:sz w:val="22"/>
                          <w:szCs w:val="22"/>
                        </w:rPr>
                        <w:t>. Og når eftermiddagssol</w:t>
                      </w:r>
                      <w:r w:rsidR="00CF39B5">
                        <w:rPr>
                          <w:rFonts w:asciiTheme="minorHAnsi" w:hAnsiTheme="minorHAnsi"/>
                          <w:i/>
                          <w:sz w:val="22"/>
                          <w:szCs w:val="22"/>
                        </w:rPr>
                        <w:t>en og byens lyde blander sig med duften af nylavet kaffe. Tag med JKE Design</w:t>
                      </w:r>
                      <w:r w:rsidR="000E0485">
                        <w:rPr>
                          <w:rFonts w:asciiTheme="minorHAnsi" w:hAnsiTheme="minorHAnsi"/>
                          <w:i/>
                          <w:sz w:val="22"/>
                          <w:szCs w:val="22"/>
                        </w:rPr>
                        <w:t xml:space="preserve"> hjem til en køkkensnak hos Lars Juul-Mortensen, der er chef</w:t>
                      </w:r>
                      <w:r w:rsidR="008230F4">
                        <w:rPr>
                          <w:rFonts w:asciiTheme="minorHAnsi" w:hAnsiTheme="minorHAnsi"/>
                          <w:i/>
                          <w:sz w:val="22"/>
                          <w:szCs w:val="22"/>
                        </w:rPr>
                        <w:t>konditor på La Glace</w:t>
                      </w:r>
                      <w:r w:rsidR="000E0485">
                        <w:rPr>
                          <w:rFonts w:asciiTheme="minorHAnsi" w:hAnsiTheme="minorHAnsi"/>
                          <w:i/>
                          <w:sz w:val="22"/>
                          <w:szCs w:val="22"/>
                        </w:rPr>
                        <w:t xml:space="preserve">. </w:t>
                      </w:r>
                    </w:p>
                    <w:p w:rsidR="0055787A" w:rsidRPr="0055787A" w:rsidRDefault="0055787A" w:rsidP="0055787A">
                      <w:pPr>
                        <w:rPr>
                          <w:rFonts w:asciiTheme="minorHAnsi" w:hAnsiTheme="minorHAnsi" w:cstheme="minorHAnsi"/>
                          <w:i/>
                          <w:sz w:val="22"/>
                          <w:szCs w:val="22"/>
                        </w:rPr>
                      </w:pPr>
                      <w:r w:rsidRPr="0055787A">
                        <w:rPr>
                          <w:rFonts w:asciiTheme="minorHAnsi" w:hAnsiTheme="minorHAnsi" w:cstheme="minorHAnsi"/>
                          <w:i/>
                          <w:sz w:val="22"/>
                          <w:szCs w:val="22"/>
                        </w:rPr>
                        <w:t xml:space="preserve">  </w:t>
                      </w:r>
                    </w:p>
                  </w:txbxContent>
                </v:textbox>
              </v:shape>
            </w:pict>
          </mc:Fallback>
        </mc:AlternateContent>
      </w:r>
    </w:p>
    <w:p w:rsidR="00DB2777" w:rsidRDefault="00DB2777" w:rsidP="003B7953">
      <w:pP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extent cx="784860" cy="1056801"/>
            <wp:effectExtent l="0" t="0" r="0" b="0"/>
            <wp:docPr id="1" name="Bille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E Design skydedørsgarderob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961" cy="1078480"/>
                    </a:xfrm>
                    <a:prstGeom prst="rect">
                      <a:avLst/>
                    </a:prstGeom>
                  </pic:spPr>
                </pic:pic>
              </a:graphicData>
            </a:graphic>
          </wp:inline>
        </w:drawing>
      </w:r>
    </w:p>
    <w:p w:rsidR="003B7953" w:rsidRPr="00A43FE2" w:rsidRDefault="003B7953" w:rsidP="00BC5F28">
      <w:pPr>
        <w:rPr>
          <w:rFonts w:asciiTheme="minorHAnsi" w:hAnsiTheme="minorHAnsi" w:cstheme="minorHAnsi"/>
          <w:sz w:val="28"/>
          <w:szCs w:val="28"/>
        </w:rPr>
      </w:pPr>
    </w:p>
    <w:p w:rsidR="00196E77" w:rsidRDefault="00875E51" w:rsidP="00196E77">
      <w:pPr>
        <w:jc w:val="both"/>
        <w:rPr>
          <w:rFonts w:asciiTheme="minorHAnsi" w:hAnsiTheme="minorHAnsi"/>
          <w:sz w:val="22"/>
          <w:szCs w:val="22"/>
        </w:rPr>
      </w:pPr>
      <w:r>
        <w:rPr>
          <w:rFonts w:asciiTheme="minorHAnsi" w:hAnsiTheme="minorHAnsi"/>
          <w:sz w:val="22"/>
          <w:szCs w:val="22"/>
        </w:rPr>
        <w:t>Når k</w:t>
      </w:r>
      <w:r w:rsidR="00792769" w:rsidRPr="00792769">
        <w:rPr>
          <w:rFonts w:asciiTheme="minorHAnsi" w:hAnsiTheme="minorHAnsi"/>
          <w:sz w:val="22"/>
          <w:szCs w:val="22"/>
        </w:rPr>
        <w:t>onditori La Glace lukker sin klassiske butiksdør</w:t>
      </w:r>
      <w:r w:rsidR="00BF7EDC">
        <w:rPr>
          <w:rFonts w:asciiTheme="minorHAnsi" w:hAnsiTheme="minorHAnsi"/>
          <w:sz w:val="22"/>
          <w:szCs w:val="22"/>
        </w:rPr>
        <w:t>,</w:t>
      </w:r>
      <w:r w:rsidR="00792769" w:rsidRPr="00792769">
        <w:rPr>
          <w:rFonts w:asciiTheme="minorHAnsi" w:hAnsiTheme="minorHAnsi"/>
          <w:sz w:val="22"/>
          <w:szCs w:val="22"/>
        </w:rPr>
        <w:t xml:space="preserve"> efter at have serveret dagens sidste stykke lagkage, spadserer Lars mod det rå Vesterbro og op i sin herskabslejlighed</w:t>
      </w:r>
      <w:r w:rsidR="00196E77">
        <w:rPr>
          <w:rFonts w:asciiTheme="minorHAnsi" w:hAnsiTheme="minorHAnsi"/>
          <w:sz w:val="22"/>
          <w:szCs w:val="22"/>
        </w:rPr>
        <w:t xml:space="preserve">. </w:t>
      </w:r>
      <w:r w:rsidR="00196E77" w:rsidRPr="00215987">
        <w:rPr>
          <w:rFonts w:asciiTheme="minorHAnsi" w:hAnsiTheme="minorHAnsi"/>
          <w:sz w:val="22"/>
          <w:szCs w:val="22"/>
        </w:rPr>
        <w:t>B</w:t>
      </w:r>
      <w:r w:rsidR="00196E77">
        <w:rPr>
          <w:rFonts w:asciiTheme="minorHAnsi" w:hAnsiTheme="minorHAnsi"/>
          <w:sz w:val="22"/>
          <w:szCs w:val="22"/>
        </w:rPr>
        <w:t xml:space="preserve">yens pulserende liv </w:t>
      </w:r>
      <w:r w:rsidR="00196E77" w:rsidRPr="00215987">
        <w:rPr>
          <w:rFonts w:asciiTheme="minorHAnsi" w:hAnsiTheme="minorHAnsi"/>
          <w:sz w:val="22"/>
          <w:szCs w:val="22"/>
        </w:rPr>
        <w:t>og den svage buldren fra S-toget fortsætter lige op til hovedøren. Men indenfor i den store herskabslejlighed findes roen. Skuldrene sænkes, når man træder ind i den lyse lejlighed med den varme stil. Her er etniske tæpper, varme træsorter og skulpturelle planter kombineret med stramt d</w:t>
      </w:r>
      <w:r w:rsidR="00017D90">
        <w:rPr>
          <w:rFonts w:asciiTheme="minorHAnsi" w:hAnsiTheme="minorHAnsi"/>
          <w:sz w:val="22"/>
          <w:szCs w:val="22"/>
        </w:rPr>
        <w:t xml:space="preserve">ansk design </w:t>
      </w:r>
      <w:r w:rsidR="00196E77" w:rsidRPr="00215987">
        <w:rPr>
          <w:rFonts w:asciiTheme="minorHAnsi" w:hAnsiTheme="minorHAnsi"/>
          <w:sz w:val="22"/>
          <w:szCs w:val="22"/>
        </w:rPr>
        <w:t xml:space="preserve">og charmerende </w:t>
      </w:r>
      <w:r w:rsidR="007B557C">
        <w:rPr>
          <w:rFonts w:asciiTheme="minorHAnsi" w:hAnsiTheme="minorHAnsi"/>
          <w:sz w:val="22"/>
          <w:szCs w:val="22"/>
        </w:rPr>
        <w:t>detaljer</w:t>
      </w:r>
      <w:r w:rsidR="00196E77" w:rsidRPr="00215987">
        <w:rPr>
          <w:rFonts w:asciiTheme="minorHAnsi" w:hAnsiTheme="minorHAnsi"/>
          <w:sz w:val="22"/>
          <w:szCs w:val="22"/>
        </w:rPr>
        <w:t>. Det er her,</w:t>
      </w:r>
      <w:r w:rsidR="00196E77">
        <w:rPr>
          <w:rFonts w:asciiTheme="minorHAnsi" w:hAnsiTheme="minorHAnsi"/>
          <w:sz w:val="22"/>
          <w:szCs w:val="22"/>
        </w:rPr>
        <w:t xml:space="preserve"> Lars Juul-</w:t>
      </w:r>
      <w:r w:rsidR="00196E77" w:rsidRPr="00215987">
        <w:rPr>
          <w:rFonts w:asciiTheme="minorHAnsi" w:hAnsiTheme="minorHAnsi"/>
          <w:sz w:val="22"/>
          <w:szCs w:val="22"/>
        </w:rPr>
        <w:t xml:space="preserve">Mortensen slapper af og lader op efter en dag på jobbet som chefkonditor på La Glace i København. </w:t>
      </w:r>
    </w:p>
    <w:p w:rsidR="006412B3" w:rsidRDefault="006412B3" w:rsidP="00BC5F28">
      <w:pPr>
        <w:jc w:val="both"/>
        <w:rPr>
          <w:rFonts w:asciiTheme="minorHAnsi" w:hAnsiTheme="minorHAnsi"/>
          <w:sz w:val="22"/>
          <w:szCs w:val="22"/>
        </w:rPr>
      </w:pPr>
    </w:p>
    <w:p w:rsidR="00196E77" w:rsidRDefault="00196E77" w:rsidP="00BC5F28">
      <w:pPr>
        <w:jc w:val="both"/>
        <w:rPr>
          <w:rFonts w:asciiTheme="minorHAnsi" w:hAnsiTheme="minorHAnsi"/>
          <w:sz w:val="22"/>
          <w:szCs w:val="22"/>
        </w:rPr>
      </w:pPr>
      <w:r>
        <w:rPr>
          <w:rFonts w:asciiTheme="minorHAnsi" w:hAnsiTheme="minorHAnsi"/>
          <w:sz w:val="22"/>
          <w:szCs w:val="22"/>
        </w:rPr>
        <w:t xml:space="preserve">Lars har </w:t>
      </w:r>
      <w:r w:rsidR="00017D90">
        <w:rPr>
          <w:rFonts w:asciiTheme="minorHAnsi" w:hAnsiTheme="minorHAnsi"/>
          <w:sz w:val="22"/>
          <w:szCs w:val="22"/>
        </w:rPr>
        <w:t>gennem</w:t>
      </w:r>
      <w:r>
        <w:rPr>
          <w:rFonts w:asciiTheme="minorHAnsi" w:hAnsiTheme="minorHAnsi"/>
          <w:sz w:val="22"/>
          <w:szCs w:val="22"/>
        </w:rPr>
        <w:t xml:space="preserve">renoveret lejligheden, og det gamle pigekammer og det oprindelige køkken </w:t>
      </w:r>
      <w:r w:rsidR="008C314C">
        <w:rPr>
          <w:rFonts w:asciiTheme="minorHAnsi" w:hAnsiTheme="minorHAnsi"/>
          <w:sz w:val="22"/>
          <w:szCs w:val="22"/>
        </w:rPr>
        <w:t xml:space="preserve">er </w:t>
      </w:r>
      <w:r>
        <w:rPr>
          <w:rFonts w:asciiTheme="minorHAnsi" w:hAnsiTheme="minorHAnsi"/>
          <w:sz w:val="22"/>
          <w:szCs w:val="22"/>
        </w:rPr>
        <w:t>blev</w:t>
      </w:r>
      <w:r w:rsidR="008C314C">
        <w:rPr>
          <w:rFonts w:asciiTheme="minorHAnsi" w:hAnsiTheme="minorHAnsi"/>
          <w:sz w:val="22"/>
          <w:szCs w:val="22"/>
        </w:rPr>
        <w:t>et</w:t>
      </w:r>
      <w:r>
        <w:rPr>
          <w:rFonts w:asciiTheme="minorHAnsi" w:hAnsiTheme="minorHAnsi"/>
          <w:sz w:val="22"/>
          <w:szCs w:val="22"/>
        </w:rPr>
        <w:t xml:space="preserve"> lagt sammen til ét stort </w:t>
      </w:r>
      <w:proofErr w:type="spellStart"/>
      <w:r>
        <w:rPr>
          <w:rFonts w:asciiTheme="minorHAnsi" w:hAnsiTheme="minorHAnsi"/>
          <w:sz w:val="22"/>
          <w:szCs w:val="22"/>
        </w:rPr>
        <w:t>u-formet</w:t>
      </w:r>
      <w:proofErr w:type="spellEnd"/>
      <w:r>
        <w:rPr>
          <w:rFonts w:asciiTheme="minorHAnsi" w:hAnsiTheme="minorHAnsi"/>
          <w:sz w:val="22"/>
          <w:szCs w:val="22"/>
        </w:rPr>
        <w:t xml:space="preserve"> rum</w:t>
      </w:r>
      <w:r w:rsidR="00017D90">
        <w:rPr>
          <w:rFonts w:asciiTheme="minorHAnsi" w:hAnsiTheme="minorHAnsi"/>
          <w:sz w:val="22"/>
          <w:szCs w:val="22"/>
        </w:rPr>
        <w:t xml:space="preserve">. I den ene ende af køkkenet har Lars indrettet spiseplads ved en høj bar i </w:t>
      </w:r>
      <w:r w:rsidR="005841FC">
        <w:rPr>
          <w:rFonts w:asciiTheme="minorHAnsi" w:hAnsiTheme="minorHAnsi"/>
          <w:sz w:val="22"/>
          <w:szCs w:val="22"/>
        </w:rPr>
        <w:t>maskulin</w:t>
      </w:r>
      <w:r w:rsidR="008C314C">
        <w:rPr>
          <w:rFonts w:asciiTheme="minorHAnsi" w:hAnsiTheme="minorHAnsi"/>
          <w:sz w:val="22"/>
          <w:szCs w:val="22"/>
        </w:rPr>
        <w:t>,</w:t>
      </w:r>
      <w:r w:rsidR="005841FC">
        <w:rPr>
          <w:rFonts w:asciiTheme="minorHAnsi" w:hAnsiTheme="minorHAnsi"/>
          <w:sz w:val="22"/>
          <w:szCs w:val="22"/>
        </w:rPr>
        <w:t xml:space="preserve"> </w:t>
      </w:r>
      <w:r w:rsidR="00017D90">
        <w:rPr>
          <w:rFonts w:asciiTheme="minorHAnsi" w:hAnsiTheme="minorHAnsi"/>
          <w:sz w:val="22"/>
          <w:szCs w:val="22"/>
        </w:rPr>
        <w:t>rustik eg med sorte Gubi stole omkring. Bordet er tegnet, så det kan vendes både på langs og på tværs alt efter, hvor mange man er, og om der er åbent til den nye</w:t>
      </w:r>
      <w:r w:rsidR="00BD3B7B">
        <w:rPr>
          <w:rFonts w:asciiTheme="minorHAnsi" w:hAnsiTheme="minorHAnsi"/>
          <w:sz w:val="22"/>
          <w:szCs w:val="22"/>
        </w:rPr>
        <w:t>,</w:t>
      </w:r>
      <w:r w:rsidR="00017D90">
        <w:rPr>
          <w:rFonts w:asciiTheme="minorHAnsi" w:hAnsiTheme="minorHAnsi"/>
          <w:sz w:val="22"/>
          <w:szCs w:val="22"/>
        </w:rPr>
        <w:t xml:space="preserve"> store altan. Dørene mellem køkken og altan kan skydes helt til side, så inde og ude flyder sammen som ét rum med udsigt til himmel og den hyggelige baggård med bevoksede gule facader. </w:t>
      </w:r>
    </w:p>
    <w:p w:rsidR="006412B3" w:rsidRDefault="006412B3" w:rsidP="00BC5F28">
      <w:pPr>
        <w:jc w:val="both"/>
        <w:rPr>
          <w:rFonts w:asciiTheme="minorHAnsi" w:hAnsiTheme="minorHAnsi"/>
          <w:sz w:val="22"/>
          <w:szCs w:val="22"/>
        </w:rPr>
      </w:pPr>
    </w:p>
    <w:p w:rsidR="005841FC" w:rsidRPr="007312CE" w:rsidRDefault="005841FC" w:rsidP="00196E77">
      <w:pPr>
        <w:jc w:val="both"/>
        <w:rPr>
          <w:rFonts w:asciiTheme="minorHAnsi" w:hAnsiTheme="minorHAnsi"/>
          <w:b/>
          <w:sz w:val="22"/>
          <w:szCs w:val="22"/>
        </w:rPr>
      </w:pPr>
      <w:r w:rsidRPr="007312CE">
        <w:rPr>
          <w:rFonts w:asciiTheme="minorHAnsi" w:hAnsiTheme="minorHAnsi"/>
          <w:b/>
          <w:sz w:val="22"/>
          <w:szCs w:val="22"/>
        </w:rPr>
        <w:t>Chefkonditorens private køkken</w:t>
      </w:r>
    </w:p>
    <w:p w:rsidR="00196E77" w:rsidRPr="00196E77" w:rsidRDefault="00196E77" w:rsidP="00196E77">
      <w:pPr>
        <w:jc w:val="both"/>
        <w:rPr>
          <w:rFonts w:asciiTheme="minorHAnsi" w:hAnsiTheme="minorHAnsi"/>
          <w:sz w:val="22"/>
          <w:szCs w:val="22"/>
        </w:rPr>
      </w:pPr>
      <w:r w:rsidRPr="00196E77">
        <w:rPr>
          <w:rFonts w:asciiTheme="minorHAnsi" w:hAnsiTheme="minorHAnsi"/>
          <w:sz w:val="22"/>
          <w:szCs w:val="22"/>
        </w:rPr>
        <w:t>Med sin baggrund som konditor havde Lars</w:t>
      </w:r>
      <w:r w:rsidR="005841FC">
        <w:rPr>
          <w:rFonts w:asciiTheme="minorHAnsi" w:hAnsiTheme="minorHAnsi"/>
          <w:sz w:val="22"/>
          <w:szCs w:val="22"/>
        </w:rPr>
        <w:t xml:space="preserve"> Juul-Mortensen</w:t>
      </w:r>
      <w:r w:rsidRPr="00196E77">
        <w:rPr>
          <w:rFonts w:asciiTheme="minorHAnsi" w:hAnsiTheme="minorHAnsi"/>
          <w:sz w:val="22"/>
          <w:szCs w:val="22"/>
        </w:rPr>
        <w:t xml:space="preserve"> klare krav til sit private køkken: En funktionel arbejdsplads og et rum, man har lyst til at være i. Indretningen er gennemtænkt og praktisk, og Lars har valgt langtidsholdbare løsninger, der tåler at blive brugt i mange år.  </w:t>
      </w:r>
    </w:p>
    <w:p w:rsidR="00196E77" w:rsidRDefault="00196E77" w:rsidP="00875E51">
      <w:pPr>
        <w:jc w:val="both"/>
        <w:rPr>
          <w:rFonts w:asciiTheme="minorHAnsi" w:hAnsiTheme="minorHAnsi"/>
          <w:sz w:val="22"/>
          <w:szCs w:val="22"/>
        </w:rPr>
      </w:pPr>
    </w:p>
    <w:p w:rsidR="00875E51" w:rsidRPr="00875E51" w:rsidRDefault="00875E51" w:rsidP="00875E51">
      <w:pPr>
        <w:jc w:val="both"/>
        <w:rPr>
          <w:rFonts w:asciiTheme="minorHAnsi" w:hAnsiTheme="minorHAnsi"/>
        </w:rPr>
      </w:pPr>
      <w:r>
        <w:rPr>
          <w:rFonts w:asciiTheme="minorHAnsi" w:hAnsiTheme="minorHAnsi"/>
          <w:sz w:val="22"/>
          <w:szCs w:val="22"/>
        </w:rPr>
        <w:t xml:space="preserve">”Da jeg først var nået så langt i processen, at jeg skulle vælge køkken fik jeg </w:t>
      </w:r>
      <w:r w:rsidR="00BD3B7B">
        <w:rPr>
          <w:rFonts w:asciiTheme="minorHAnsi" w:hAnsiTheme="minorHAnsi"/>
          <w:sz w:val="22"/>
          <w:szCs w:val="22"/>
        </w:rPr>
        <w:t xml:space="preserve">stor </w:t>
      </w:r>
      <w:r>
        <w:rPr>
          <w:rFonts w:asciiTheme="minorHAnsi" w:hAnsiTheme="minorHAnsi"/>
          <w:sz w:val="22"/>
          <w:szCs w:val="22"/>
        </w:rPr>
        <w:t xml:space="preserve">hjælp af JKE Design, der var gode til at komme med ideer og gode forslag til løsninger og materialer. Det har lige givet det sidste til, at </w:t>
      </w:r>
      <w:r w:rsidR="00BD3B7B">
        <w:rPr>
          <w:rFonts w:asciiTheme="minorHAnsi" w:hAnsiTheme="minorHAnsi"/>
          <w:sz w:val="22"/>
          <w:szCs w:val="22"/>
        </w:rPr>
        <w:t>alt</w:t>
      </w:r>
      <w:r>
        <w:rPr>
          <w:rFonts w:asciiTheme="minorHAnsi" w:hAnsiTheme="minorHAnsi"/>
          <w:sz w:val="22"/>
          <w:szCs w:val="22"/>
        </w:rPr>
        <w:t xml:space="preserve"> kom helt optimalt på plads”, siger Lars Juul-Mortensen. </w:t>
      </w:r>
    </w:p>
    <w:p w:rsidR="00875E51" w:rsidRDefault="00875E51" w:rsidP="00BC5F28">
      <w:pPr>
        <w:jc w:val="both"/>
        <w:rPr>
          <w:rFonts w:asciiTheme="minorHAnsi" w:hAnsiTheme="minorHAnsi"/>
          <w:sz w:val="22"/>
          <w:szCs w:val="22"/>
        </w:rPr>
      </w:pPr>
    </w:p>
    <w:p w:rsidR="00B12756" w:rsidRDefault="008C314C" w:rsidP="00BC5F28">
      <w:pPr>
        <w:jc w:val="both"/>
        <w:rPr>
          <w:rFonts w:asciiTheme="minorHAnsi" w:hAnsiTheme="minorHAnsi"/>
          <w:sz w:val="22"/>
          <w:szCs w:val="22"/>
        </w:rPr>
      </w:pPr>
      <w:r>
        <w:rPr>
          <w:rFonts w:asciiTheme="minorHAnsi" w:hAnsiTheme="minorHAnsi"/>
          <w:sz w:val="22"/>
          <w:szCs w:val="22"/>
        </w:rPr>
        <w:t>I Lars’ nye køkken fra JKE Design</w:t>
      </w:r>
      <w:r w:rsidR="00B12756" w:rsidRPr="00B12756">
        <w:rPr>
          <w:rFonts w:asciiTheme="minorHAnsi" w:hAnsiTheme="minorHAnsi"/>
          <w:sz w:val="22"/>
          <w:szCs w:val="22"/>
        </w:rPr>
        <w:t xml:space="preserve"> er</w:t>
      </w:r>
      <w:r>
        <w:rPr>
          <w:rFonts w:asciiTheme="minorHAnsi" w:hAnsiTheme="minorHAnsi"/>
          <w:sz w:val="22"/>
          <w:szCs w:val="22"/>
        </w:rPr>
        <w:t xml:space="preserve"> alt</w:t>
      </w:r>
      <w:r w:rsidR="00B12756" w:rsidRPr="00B12756">
        <w:rPr>
          <w:rFonts w:asciiTheme="minorHAnsi" w:hAnsiTheme="minorHAnsi"/>
          <w:sz w:val="22"/>
          <w:szCs w:val="22"/>
        </w:rPr>
        <w:t xml:space="preserve"> rengøringsvenligt og holdbart. Bordpladen er af kompositsten, greb på skuffer af stål</w:t>
      </w:r>
      <w:r w:rsidR="009F5A42">
        <w:rPr>
          <w:rFonts w:asciiTheme="minorHAnsi" w:hAnsiTheme="minorHAnsi"/>
          <w:sz w:val="22"/>
          <w:szCs w:val="22"/>
        </w:rPr>
        <w:t>, k</w:t>
      </w:r>
      <w:r w:rsidR="009F5A42" w:rsidRPr="00B12756">
        <w:rPr>
          <w:rFonts w:asciiTheme="minorHAnsi" w:hAnsiTheme="minorHAnsi"/>
          <w:sz w:val="22"/>
          <w:szCs w:val="22"/>
        </w:rPr>
        <w:t xml:space="preserve">ogetop og ovn er topmodellerne fra </w:t>
      </w:r>
      <w:proofErr w:type="spellStart"/>
      <w:r w:rsidR="009F5A42" w:rsidRPr="00B12756">
        <w:rPr>
          <w:rFonts w:asciiTheme="minorHAnsi" w:hAnsiTheme="minorHAnsi"/>
          <w:sz w:val="22"/>
          <w:szCs w:val="22"/>
        </w:rPr>
        <w:t>Gaggenau</w:t>
      </w:r>
      <w:proofErr w:type="spellEnd"/>
      <w:r>
        <w:rPr>
          <w:rFonts w:asciiTheme="minorHAnsi" w:hAnsiTheme="minorHAnsi"/>
          <w:sz w:val="22"/>
          <w:szCs w:val="22"/>
        </w:rPr>
        <w:t>,</w:t>
      </w:r>
      <w:r w:rsidR="00B12756" w:rsidRPr="00B12756">
        <w:rPr>
          <w:rFonts w:asciiTheme="minorHAnsi" w:hAnsiTheme="minorHAnsi"/>
          <w:sz w:val="22"/>
          <w:szCs w:val="22"/>
        </w:rPr>
        <w:t xml:space="preserve"> og over vasken </w:t>
      </w:r>
      <w:r w:rsidR="00046DD6">
        <w:rPr>
          <w:rFonts w:asciiTheme="minorHAnsi" w:hAnsiTheme="minorHAnsi"/>
          <w:sz w:val="22"/>
          <w:szCs w:val="22"/>
        </w:rPr>
        <w:t>hænger en professionel vandhane -</w:t>
      </w:r>
      <w:r w:rsidR="00B12756" w:rsidRPr="00B12756">
        <w:rPr>
          <w:rFonts w:asciiTheme="minorHAnsi" w:hAnsiTheme="minorHAnsi"/>
          <w:sz w:val="22"/>
          <w:szCs w:val="22"/>
        </w:rPr>
        <w:t xml:space="preserve"> lige ved siden af en </w:t>
      </w:r>
      <w:proofErr w:type="spellStart"/>
      <w:r w:rsidR="00B12756" w:rsidRPr="00B12756">
        <w:rPr>
          <w:rFonts w:asciiTheme="minorHAnsi" w:hAnsiTheme="minorHAnsi"/>
          <w:sz w:val="22"/>
          <w:szCs w:val="22"/>
        </w:rPr>
        <w:t>Quoo</w:t>
      </w:r>
      <w:r w:rsidR="009F5A42">
        <w:rPr>
          <w:rFonts w:asciiTheme="minorHAnsi" w:hAnsiTheme="minorHAnsi"/>
          <w:sz w:val="22"/>
          <w:szCs w:val="22"/>
        </w:rPr>
        <w:t>ker</w:t>
      </w:r>
      <w:proofErr w:type="spellEnd"/>
      <w:r w:rsidR="00B12756" w:rsidRPr="00B12756">
        <w:rPr>
          <w:rFonts w:asciiTheme="minorHAnsi" w:hAnsiTheme="minorHAnsi"/>
          <w:sz w:val="22"/>
          <w:szCs w:val="22"/>
        </w:rPr>
        <w:t xml:space="preserve">. </w:t>
      </w:r>
      <w:r w:rsidR="009F5A42" w:rsidRPr="001C65DB">
        <w:rPr>
          <w:rFonts w:asciiTheme="minorHAnsi" w:hAnsiTheme="minorHAnsi"/>
          <w:sz w:val="22"/>
          <w:szCs w:val="22"/>
        </w:rPr>
        <w:t xml:space="preserve">Vandhanen med kogende vand er en af de ting, som Lars </w:t>
      </w:r>
      <w:r w:rsidR="009F5A42">
        <w:rPr>
          <w:rFonts w:asciiTheme="minorHAnsi" w:hAnsiTheme="minorHAnsi"/>
          <w:sz w:val="22"/>
          <w:szCs w:val="22"/>
        </w:rPr>
        <w:t>nødigt</w:t>
      </w:r>
      <w:r w:rsidR="00BD3B7B">
        <w:rPr>
          <w:rFonts w:asciiTheme="minorHAnsi" w:hAnsiTheme="minorHAnsi"/>
          <w:sz w:val="22"/>
          <w:szCs w:val="22"/>
        </w:rPr>
        <w:t xml:space="preserve"> vil undvære i sit køkken, for med</w:t>
      </w:r>
      <w:r w:rsidR="00BD3B7B" w:rsidRPr="00BD3B7B">
        <w:rPr>
          <w:rFonts w:asciiTheme="minorHAnsi" w:hAnsiTheme="minorHAnsi"/>
          <w:sz w:val="22"/>
          <w:szCs w:val="22"/>
        </w:rPr>
        <w:t xml:space="preserve"> e</w:t>
      </w:r>
      <w:r w:rsidR="00F12C42">
        <w:rPr>
          <w:rFonts w:asciiTheme="minorHAnsi" w:hAnsiTheme="minorHAnsi"/>
          <w:sz w:val="22"/>
          <w:szCs w:val="22"/>
        </w:rPr>
        <w:t xml:space="preserve">n </w:t>
      </w:r>
      <w:proofErr w:type="spellStart"/>
      <w:r w:rsidR="00F12C42">
        <w:rPr>
          <w:rFonts w:asciiTheme="minorHAnsi" w:hAnsiTheme="minorHAnsi"/>
          <w:sz w:val="22"/>
          <w:szCs w:val="22"/>
        </w:rPr>
        <w:t>Quooker</w:t>
      </w:r>
      <w:proofErr w:type="spellEnd"/>
      <w:r w:rsidR="00F12C42">
        <w:rPr>
          <w:rFonts w:asciiTheme="minorHAnsi" w:hAnsiTheme="minorHAnsi"/>
          <w:sz w:val="22"/>
          <w:szCs w:val="22"/>
        </w:rPr>
        <w:t xml:space="preserve"> bliver </w:t>
      </w:r>
      <w:proofErr w:type="spellStart"/>
      <w:r w:rsidR="00F12C42">
        <w:rPr>
          <w:rFonts w:asciiTheme="minorHAnsi" w:hAnsiTheme="minorHAnsi"/>
          <w:sz w:val="22"/>
          <w:szCs w:val="22"/>
        </w:rPr>
        <w:t>instant</w:t>
      </w:r>
      <w:proofErr w:type="spellEnd"/>
      <w:r w:rsidR="00F12C42">
        <w:rPr>
          <w:rFonts w:asciiTheme="minorHAnsi" w:hAnsiTheme="minorHAnsi"/>
          <w:sz w:val="22"/>
          <w:szCs w:val="22"/>
        </w:rPr>
        <w:t xml:space="preserve"> pulver</w:t>
      </w:r>
      <w:r w:rsidR="00C002E6">
        <w:rPr>
          <w:rFonts w:asciiTheme="minorHAnsi" w:hAnsiTheme="minorHAnsi"/>
          <w:sz w:val="22"/>
          <w:szCs w:val="22"/>
        </w:rPr>
        <w:t xml:space="preserve">kaffe virkelig </w:t>
      </w:r>
      <w:proofErr w:type="spellStart"/>
      <w:r w:rsidR="00C002E6">
        <w:rPr>
          <w:rFonts w:asciiTheme="minorHAnsi" w:hAnsiTheme="minorHAnsi"/>
          <w:sz w:val="22"/>
          <w:szCs w:val="22"/>
        </w:rPr>
        <w:t>instant</w:t>
      </w:r>
      <w:proofErr w:type="spellEnd"/>
      <w:r w:rsidR="00F12C42">
        <w:rPr>
          <w:rFonts w:asciiTheme="minorHAnsi" w:hAnsiTheme="minorHAnsi"/>
          <w:sz w:val="22"/>
          <w:szCs w:val="22"/>
        </w:rPr>
        <w:t>. Du kan</w:t>
      </w:r>
      <w:r w:rsidR="00BD3B7B" w:rsidRPr="00BD3B7B">
        <w:rPr>
          <w:rFonts w:asciiTheme="minorHAnsi" w:hAnsiTheme="minorHAnsi"/>
          <w:sz w:val="22"/>
          <w:szCs w:val="22"/>
        </w:rPr>
        <w:t xml:space="preserve"> hælde kogende vand direkte i stempelkanden eller i en tragt med filter, så den gammeldags kaffemaskine ikke længere behøver at fylde på køkkenbordet. </w:t>
      </w:r>
    </w:p>
    <w:p w:rsidR="00F12C42" w:rsidRDefault="00F12C42" w:rsidP="00BC5F28">
      <w:pPr>
        <w:jc w:val="both"/>
        <w:rPr>
          <w:rFonts w:asciiTheme="minorHAnsi" w:hAnsiTheme="minorHAnsi"/>
          <w:sz w:val="22"/>
          <w:szCs w:val="22"/>
        </w:rPr>
      </w:pPr>
    </w:p>
    <w:p w:rsidR="00D34695" w:rsidRPr="00EF5CF6" w:rsidRDefault="00244FA5" w:rsidP="009F5A42">
      <w:pPr>
        <w:autoSpaceDE w:val="0"/>
        <w:autoSpaceDN w:val="0"/>
        <w:adjustRightInd w:val="0"/>
        <w:jc w:val="both"/>
        <w:rPr>
          <w:rFonts w:asciiTheme="minorHAnsi" w:hAnsiTheme="minorHAnsi"/>
          <w:b/>
          <w:sz w:val="22"/>
          <w:szCs w:val="22"/>
        </w:rPr>
      </w:pPr>
      <w:r w:rsidRPr="00EF5CF6">
        <w:rPr>
          <w:rFonts w:asciiTheme="minorHAnsi" w:hAnsiTheme="minorHAnsi"/>
          <w:b/>
          <w:sz w:val="22"/>
          <w:szCs w:val="22"/>
        </w:rPr>
        <w:t xml:space="preserve">Vind en </w:t>
      </w:r>
      <w:proofErr w:type="spellStart"/>
      <w:r w:rsidRPr="00EF5CF6">
        <w:rPr>
          <w:rFonts w:asciiTheme="minorHAnsi" w:hAnsiTheme="minorHAnsi"/>
          <w:b/>
          <w:sz w:val="22"/>
          <w:szCs w:val="22"/>
        </w:rPr>
        <w:t>Quooker</w:t>
      </w:r>
      <w:proofErr w:type="spellEnd"/>
      <w:r w:rsidR="007F07A0" w:rsidRPr="00EF5CF6">
        <w:rPr>
          <w:rFonts w:asciiTheme="minorHAnsi" w:hAnsiTheme="minorHAnsi"/>
          <w:b/>
          <w:sz w:val="22"/>
          <w:szCs w:val="22"/>
        </w:rPr>
        <w:t xml:space="preserve"> i 24 karat guld</w:t>
      </w:r>
    </w:p>
    <w:p w:rsidR="00EF5CF6" w:rsidRDefault="00E16B73" w:rsidP="00E42844">
      <w:pPr>
        <w:autoSpaceDE w:val="0"/>
        <w:autoSpaceDN w:val="0"/>
        <w:adjustRightInd w:val="0"/>
        <w:jc w:val="both"/>
        <w:rPr>
          <w:rFonts w:asciiTheme="minorHAnsi" w:hAnsiTheme="minorHAnsi" w:cs="AvenirLT-Light"/>
          <w:sz w:val="22"/>
          <w:szCs w:val="22"/>
        </w:rPr>
      </w:pPr>
      <w:r>
        <w:rPr>
          <w:rFonts w:asciiTheme="minorHAnsi" w:hAnsiTheme="minorHAnsi"/>
          <w:sz w:val="22"/>
          <w:szCs w:val="22"/>
        </w:rPr>
        <w:t>Designere over hele verden har taget de g</w:t>
      </w:r>
      <w:r w:rsidR="006352C8">
        <w:rPr>
          <w:rFonts w:asciiTheme="minorHAnsi" w:hAnsiTheme="minorHAnsi"/>
          <w:sz w:val="22"/>
          <w:szCs w:val="22"/>
        </w:rPr>
        <w:t xml:space="preserve">yldne metaller til sig – også hos </w:t>
      </w:r>
      <w:proofErr w:type="spellStart"/>
      <w:r w:rsidR="006352C8">
        <w:rPr>
          <w:rFonts w:asciiTheme="minorHAnsi" w:hAnsiTheme="minorHAnsi"/>
          <w:sz w:val="22"/>
          <w:szCs w:val="22"/>
        </w:rPr>
        <w:t>Quooker</w:t>
      </w:r>
      <w:proofErr w:type="spellEnd"/>
      <w:r w:rsidR="006352C8">
        <w:rPr>
          <w:rFonts w:asciiTheme="minorHAnsi" w:hAnsiTheme="minorHAnsi"/>
          <w:sz w:val="22"/>
          <w:szCs w:val="22"/>
        </w:rPr>
        <w:t xml:space="preserve">, der har lavet en </w:t>
      </w:r>
      <w:proofErr w:type="spellStart"/>
      <w:r w:rsidR="006352C8">
        <w:rPr>
          <w:rFonts w:asciiTheme="minorHAnsi" w:hAnsiTheme="minorHAnsi"/>
          <w:sz w:val="22"/>
          <w:szCs w:val="22"/>
        </w:rPr>
        <w:t>limited</w:t>
      </w:r>
      <w:proofErr w:type="spellEnd"/>
      <w:r w:rsidR="006352C8">
        <w:rPr>
          <w:rFonts w:asciiTheme="minorHAnsi" w:hAnsiTheme="minorHAnsi"/>
          <w:sz w:val="22"/>
          <w:szCs w:val="22"/>
        </w:rPr>
        <w:t xml:space="preserve"> edition i 24 karat guld. Som en ekstra lille designdetalje er en del af hanen udført i sandblæst guld. THE GOLDEN ONE</w:t>
      </w:r>
      <w:r w:rsidR="00E66213" w:rsidRPr="00244FA5">
        <w:rPr>
          <w:rFonts w:asciiTheme="minorHAnsi" w:hAnsiTheme="minorHAnsi" w:cs="AvenirLT-Light"/>
          <w:sz w:val="22"/>
          <w:szCs w:val="22"/>
        </w:rPr>
        <w:t xml:space="preserve"> er koldt, varmt og kogende vand i én og samme hane med alle de fordele</w:t>
      </w:r>
      <w:r w:rsidR="00E42844">
        <w:rPr>
          <w:rFonts w:asciiTheme="minorHAnsi" w:hAnsiTheme="minorHAnsi" w:cs="AvenirLT-Light"/>
          <w:sz w:val="22"/>
          <w:szCs w:val="22"/>
        </w:rPr>
        <w:t>,</w:t>
      </w:r>
      <w:r w:rsidR="00E66213" w:rsidRPr="00244FA5">
        <w:rPr>
          <w:rFonts w:asciiTheme="minorHAnsi" w:hAnsiTheme="minorHAnsi" w:cs="AvenirLT-Light"/>
          <w:sz w:val="22"/>
          <w:szCs w:val="22"/>
        </w:rPr>
        <w:t xml:space="preserve"> du kender fra </w:t>
      </w:r>
      <w:proofErr w:type="spellStart"/>
      <w:r w:rsidR="00E66213" w:rsidRPr="00244FA5">
        <w:rPr>
          <w:rFonts w:asciiTheme="minorHAnsi" w:hAnsiTheme="minorHAnsi" w:cs="AvenirLT-Light"/>
          <w:sz w:val="22"/>
          <w:szCs w:val="22"/>
        </w:rPr>
        <w:t>Quooker</w:t>
      </w:r>
      <w:proofErr w:type="spellEnd"/>
      <w:r w:rsidR="00E66213" w:rsidRPr="00244FA5">
        <w:rPr>
          <w:rFonts w:asciiTheme="minorHAnsi" w:hAnsiTheme="minorHAnsi" w:cs="AvenirLT-Light"/>
          <w:sz w:val="22"/>
          <w:szCs w:val="22"/>
        </w:rPr>
        <w:t>.</w:t>
      </w:r>
      <w:r w:rsidR="00E66213" w:rsidRPr="00244FA5">
        <w:rPr>
          <w:rFonts w:asciiTheme="minorHAnsi" w:hAnsiTheme="minorHAnsi" w:cs="AvenirLT-Light"/>
          <w:sz w:val="22"/>
          <w:szCs w:val="22"/>
        </w:rPr>
        <w:t xml:space="preserve"> </w:t>
      </w:r>
      <w:r w:rsidR="00E66213" w:rsidRPr="00244FA5">
        <w:rPr>
          <w:rFonts w:asciiTheme="minorHAnsi" w:hAnsiTheme="minorHAnsi" w:cs="AvenirLT-Light"/>
          <w:sz w:val="22"/>
          <w:szCs w:val="22"/>
        </w:rPr>
        <w:t>Den er energibesparende, vandbesparende, pladsbesparende og børnesikret – men frem for alt er den tidsbespare</w:t>
      </w:r>
      <w:r w:rsidR="00E66213" w:rsidRPr="00244FA5">
        <w:rPr>
          <w:rFonts w:asciiTheme="minorHAnsi" w:hAnsiTheme="minorHAnsi" w:cs="AvenirLT-Light"/>
          <w:sz w:val="22"/>
          <w:szCs w:val="22"/>
        </w:rPr>
        <w:t xml:space="preserve">nde. Hanen skifter omgående fra </w:t>
      </w:r>
      <w:r w:rsidR="00E66213" w:rsidRPr="00244FA5">
        <w:rPr>
          <w:rFonts w:asciiTheme="minorHAnsi" w:hAnsiTheme="minorHAnsi" w:cs="AvenirLT-Light"/>
          <w:sz w:val="22"/>
          <w:szCs w:val="22"/>
        </w:rPr>
        <w:t>koldt til kogende vand og retur.</w:t>
      </w:r>
      <w:r w:rsidR="00E66213" w:rsidRPr="00244FA5">
        <w:rPr>
          <w:rFonts w:asciiTheme="minorHAnsi" w:hAnsiTheme="minorHAnsi" w:cs="AvenirLT-Light"/>
          <w:sz w:val="22"/>
          <w:szCs w:val="22"/>
        </w:rPr>
        <w:t xml:space="preserve">  </w:t>
      </w:r>
    </w:p>
    <w:p w:rsidR="00EF5CF6" w:rsidRDefault="00EF5CF6" w:rsidP="00E42844">
      <w:pPr>
        <w:autoSpaceDE w:val="0"/>
        <w:autoSpaceDN w:val="0"/>
        <w:adjustRightInd w:val="0"/>
        <w:jc w:val="both"/>
        <w:rPr>
          <w:rFonts w:asciiTheme="minorHAnsi" w:hAnsiTheme="minorHAnsi" w:cs="AvenirLT-Light"/>
          <w:sz w:val="22"/>
          <w:szCs w:val="22"/>
        </w:rPr>
      </w:pPr>
    </w:p>
    <w:p w:rsidR="00EF5CF6" w:rsidRDefault="00EF5CF6" w:rsidP="00E42844">
      <w:pPr>
        <w:autoSpaceDE w:val="0"/>
        <w:autoSpaceDN w:val="0"/>
        <w:adjustRightInd w:val="0"/>
        <w:jc w:val="both"/>
        <w:rPr>
          <w:rFonts w:asciiTheme="minorHAnsi" w:hAnsiTheme="minorHAnsi" w:cs="AvenirLT-Light"/>
          <w:sz w:val="22"/>
          <w:szCs w:val="22"/>
        </w:rPr>
      </w:pPr>
      <w:r>
        <w:rPr>
          <w:rFonts w:asciiTheme="minorHAnsi" w:hAnsiTheme="minorHAnsi" w:cs="AvenirLT-Light"/>
          <w:sz w:val="22"/>
          <w:szCs w:val="22"/>
        </w:rPr>
        <w:lastRenderedPageBreak/>
        <w:t xml:space="preserve">Der fremstilles kun 1.000 stk. af THE GOLDEN ONE i 24 karat guld, og i hele Norden vil der kun være 150 stk. til salg </w:t>
      </w:r>
      <w:r w:rsidR="0062007C">
        <w:rPr>
          <w:rFonts w:asciiTheme="minorHAnsi" w:hAnsiTheme="minorHAnsi" w:cs="AvenirLT-Light"/>
          <w:sz w:val="22"/>
          <w:szCs w:val="22"/>
        </w:rPr>
        <w:t>over en kort periode. L</w:t>
      </w:r>
      <w:r>
        <w:rPr>
          <w:rFonts w:asciiTheme="minorHAnsi" w:hAnsiTheme="minorHAnsi" w:cs="AvenirLT-Light"/>
          <w:sz w:val="22"/>
          <w:szCs w:val="22"/>
        </w:rPr>
        <w:t>ige nu</w:t>
      </w:r>
      <w:r w:rsidR="0062007C">
        <w:rPr>
          <w:rFonts w:asciiTheme="minorHAnsi" w:hAnsiTheme="minorHAnsi" w:cs="AvenirLT-Light"/>
          <w:sz w:val="22"/>
          <w:szCs w:val="22"/>
        </w:rPr>
        <w:t xml:space="preserve"> har du</w:t>
      </w:r>
      <w:r>
        <w:rPr>
          <w:rFonts w:asciiTheme="minorHAnsi" w:hAnsiTheme="minorHAnsi" w:cs="AvenirLT-Light"/>
          <w:sz w:val="22"/>
          <w:szCs w:val="22"/>
        </w:rPr>
        <w:t xml:space="preserve"> mulighed for at vinde THE GOLDEN ONE i 24 karat guld til en værdi af 25.000 kroner hos JKE Design</w:t>
      </w:r>
      <w:r w:rsidR="000D3C58">
        <w:rPr>
          <w:rFonts w:asciiTheme="minorHAnsi" w:hAnsiTheme="minorHAnsi" w:cs="AvenirLT-Light"/>
          <w:sz w:val="22"/>
          <w:szCs w:val="22"/>
        </w:rPr>
        <w:t xml:space="preserve"> og dermed sikre dig et ægte designikon</w:t>
      </w:r>
      <w:r>
        <w:rPr>
          <w:rFonts w:asciiTheme="minorHAnsi" w:hAnsiTheme="minorHAnsi" w:cs="AvenirLT-Light"/>
          <w:sz w:val="22"/>
          <w:szCs w:val="22"/>
        </w:rPr>
        <w:t xml:space="preserve">. </w:t>
      </w:r>
    </w:p>
    <w:p w:rsidR="00244FA5" w:rsidRDefault="00244FA5" w:rsidP="00E42844">
      <w:pPr>
        <w:autoSpaceDE w:val="0"/>
        <w:autoSpaceDN w:val="0"/>
        <w:adjustRightInd w:val="0"/>
        <w:jc w:val="both"/>
        <w:rPr>
          <w:rFonts w:asciiTheme="minorHAnsi" w:hAnsiTheme="minorHAnsi"/>
          <w:sz w:val="22"/>
          <w:szCs w:val="22"/>
        </w:rPr>
      </w:pPr>
    </w:p>
    <w:p w:rsidR="00EF5CF6" w:rsidRPr="00EF5CF6" w:rsidRDefault="00EF5CF6" w:rsidP="00E42844">
      <w:pPr>
        <w:autoSpaceDE w:val="0"/>
        <w:autoSpaceDN w:val="0"/>
        <w:adjustRightInd w:val="0"/>
        <w:jc w:val="both"/>
        <w:rPr>
          <w:rFonts w:asciiTheme="minorHAnsi" w:hAnsiTheme="minorHAnsi"/>
          <w:b/>
          <w:sz w:val="22"/>
          <w:szCs w:val="22"/>
        </w:rPr>
      </w:pPr>
      <w:r>
        <w:rPr>
          <w:rFonts w:asciiTheme="minorHAnsi" w:hAnsiTheme="minorHAnsi"/>
          <w:b/>
          <w:sz w:val="22"/>
          <w:szCs w:val="22"/>
        </w:rPr>
        <w:t>Køkkenweekend den 2. og 3. januar</w:t>
      </w:r>
    </w:p>
    <w:p w:rsidR="00244FA5" w:rsidRPr="00244FA5" w:rsidRDefault="00EC4377" w:rsidP="00E42844">
      <w:pPr>
        <w:autoSpaceDE w:val="0"/>
        <w:autoSpaceDN w:val="0"/>
        <w:adjustRightInd w:val="0"/>
        <w:jc w:val="both"/>
        <w:rPr>
          <w:rFonts w:asciiTheme="minorHAnsi" w:hAnsiTheme="minorHAnsi"/>
          <w:sz w:val="22"/>
          <w:szCs w:val="22"/>
        </w:rPr>
      </w:pPr>
      <w:r>
        <w:rPr>
          <w:rFonts w:asciiTheme="minorHAnsi" w:hAnsiTheme="minorHAnsi"/>
          <w:sz w:val="22"/>
          <w:szCs w:val="22"/>
        </w:rPr>
        <w:t xml:space="preserve">I weekenden den </w:t>
      </w:r>
      <w:r w:rsidR="00244FA5">
        <w:rPr>
          <w:rFonts w:asciiTheme="minorHAnsi" w:hAnsiTheme="minorHAnsi"/>
          <w:sz w:val="22"/>
          <w:szCs w:val="22"/>
        </w:rPr>
        <w:t>2. og 3. januar</w:t>
      </w:r>
      <w:r>
        <w:rPr>
          <w:rFonts w:asciiTheme="minorHAnsi" w:hAnsiTheme="minorHAnsi"/>
          <w:sz w:val="22"/>
          <w:szCs w:val="22"/>
        </w:rPr>
        <w:t xml:space="preserve"> </w:t>
      </w:r>
      <w:r w:rsidRPr="00E83681">
        <w:rPr>
          <w:rFonts w:asciiTheme="minorHAnsi" w:hAnsiTheme="minorHAnsi"/>
          <w:sz w:val="22"/>
          <w:szCs w:val="22"/>
        </w:rPr>
        <w:t>er der ekstra god tid til at snakke godt køkkenliv, når JKE Design holder Køkkenweekend og har ekstra længe åbent i alle forretninger.</w:t>
      </w:r>
      <w:r>
        <w:rPr>
          <w:rFonts w:asciiTheme="minorHAnsi" w:hAnsiTheme="minorHAnsi"/>
          <w:sz w:val="22"/>
          <w:szCs w:val="22"/>
        </w:rPr>
        <w:t xml:space="preserve"> </w:t>
      </w:r>
      <w:r w:rsidR="00B86BE7">
        <w:rPr>
          <w:rFonts w:asciiTheme="minorHAnsi" w:hAnsiTheme="minorHAnsi"/>
          <w:sz w:val="22"/>
          <w:szCs w:val="22"/>
        </w:rPr>
        <w:t>Kom ind og hen</w:t>
      </w:r>
      <w:r w:rsidR="0062007C">
        <w:rPr>
          <w:rFonts w:asciiTheme="minorHAnsi" w:hAnsiTheme="minorHAnsi"/>
          <w:sz w:val="22"/>
          <w:szCs w:val="22"/>
        </w:rPr>
        <w:t>t den nye inspirerende køkkenbog og se mere fra chefkonditorens private køkken</w:t>
      </w:r>
      <w:r w:rsidR="00B86BE7">
        <w:rPr>
          <w:rFonts w:asciiTheme="minorHAnsi" w:hAnsiTheme="minorHAnsi"/>
          <w:sz w:val="22"/>
          <w:szCs w:val="22"/>
        </w:rPr>
        <w:t xml:space="preserve">. Få gode råd til valg af den rigtige bordplade til dit køkkenliv og stærke </w:t>
      </w:r>
      <w:proofErr w:type="spellStart"/>
      <w:r w:rsidR="00B86BE7">
        <w:rPr>
          <w:rFonts w:asciiTheme="minorHAnsi" w:hAnsiTheme="minorHAnsi"/>
          <w:sz w:val="22"/>
          <w:szCs w:val="22"/>
        </w:rPr>
        <w:t>januarpriser</w:t>
      </w:r>
      <w:proofErr w:type="spellEnd"/>
      <w:r w:rsidR="00B86BE7">
        <w:rPr>
          <w:rFonts w:asciiTheme="minorHAnsi" w:hAnsiTheme="minorHAnsi"/>
          <w:sz w:val="22"/>
          <w:szCs w:val="22"/>
        </w:rPr>
        <w:t xml:space="preserve"> på alle bordplader. Og deltag samtidig i konkurrencen om THE GOLDEN ONE – den kogende vandhane fra </w:t>
      </w:r>
      <w:proofErr w:type="spellStart"/>
      <w:r w:rsidR="00B86BE7">
        <w:rPr>
          <w:rFonts w:asciiTheme="minorHAnsi" w:hAnsiTheme="minorHAnsi"/>
          <w:sz w:val="22"/>
          <w:szCs w:val="22"/>
        </w:rPr>
        <w:t>Quooker</w:t>
      </w:r>
      <w:proofErr w:type="spellEnd"/>
      <w:r w:rsidR="00B86BE7">
        <w:rPr>
          <w:rFonts w:asciiTheme="minorHAnsi" w:hAnsiTheme="minorHAnsi"/>
          <w:sz w:val="22"/>
          <w:szCs w:val="22"/>
        </w:rPr>
        <w:t xml:space="preserve"> i 24 karat gu</w:t>
      </w:r>
      <w:r w:rsidR="0072479A">
        <w:rPr>
          <w:rFonts w:asciiTheme="minorHAnsi" w:hAnsiTheme="minorHAnsi"/>
          <w:sz w:val="22"/>
          <w:szCs w:val="22"/>
        </w:rPr>
        <w:t xml:space="preserve">ld. </w:t>
      </w:r>
      <w:bookmarkStart w:id="0" w:name="_GoBack"/>
      <w:bookmarkEnd w:id="0"/>
    </w:p>
    <w:p w:rsidR="003C32D0" w:rsidRDefault="00EC4377" w:rsidP="00BC5F28">
      <w:pPr>
        <w:jc w:val="both"/>
        <w:rPr>
          <w:rFonts w:asciiTheme="minorHAnsi" w:hAnsiTheme="minorHAnsi"/>
          <w:sz w:val="22"/>
          <w:szCs w:val="22"/>
        </w:rPr>
      </w:pPr>
      <w:r>
        <w:rPr>
          <w:rFonts w:asciiTheme="minorHAnsi" w:hAnsiTheme="minorHAnsi"/>
          <w:sz w:val="22"/>
          <w:szCs w:val="22"/>
        </w:rPr>
        <w:t xml:space="preserve"> </w:t>
      </w:r>
      <w:r w:rsidRPr="00E83681">
        <w:rPr>
          <w:rFonts w:asciiTheme="minorHAnsi" w:hAnsiTheme="minorHAnsi"/>
          <w:sz w:val="22"/>
          <w:szCs w:val="22"/>
        </w:rPr>
        <w:t xml:space="preserve"> </w:t>
      </w:r>
    </w:p>
    <w:p w:rsidR="0062007C" w:rsidRPr="003C32D0" w:rsidRDefault="0062007C" w:rsidP="00BC5F28">
      <w:pPr>
        <w:jc w:val="both"/>
        <w:rPr>
          <w:rFonts w:asciiTheme="minorHAnsi" w:hAnsiTheme="minorHAnsi" w:cstheme="minorHAnsi"/>
          <w:b/>
          <w:sz w:val="22"/>
          <w:szCs w:val="22"/>
          <w:lang w:val="nb-NO"/>
        </w:rPr>
      </w:pPr>
    </w:p>
    <w:p w:rsidR="004202B7" w:rsidRDefault="00BC5F28" w:rsidP="004202B7">
      <w:pPr>
        <w:jc w:val="both"/>
        <w:rPr>
          <w:rFonts w:asciiTheme="minorHAnsi" w:hAnsiTheme="minorHAnsi"/>
          <w:i/>
          <w:sz w:val="22"/>
          <w:szCs w:val="22"/>
        </w:rPr>
      </w:pPr>
      <w:r w:rsidRPr="00311F94">
        <w:rPr>
          <w:rFonts w:asciiTheme="minorHAnsi" w:hAnsiTheme="minorHAnsi"/>
          <w:i/>
          <w:sz w:val="22"/>
          <w:szCs w:val="22"/>
        </w:rPr>
        <w:t>JKE Design begyndte i 1970 som en tømrer- og snedkervirksomhed på stifter Erik Lunds slæg</w:t>
      </w:r>
      <w:r w:rsidR="00EF5CF6" w:rsidRPr="00311F94">
        <w:rPr>
          <w:rFonts w:asciiTheme="minorHAnsi" w:hAnsiTheme="minorHAnsi"/>
          <w:i/>
          <w:sz w:val="22"/>
          <w:szCs w:val="22"/>
        </w:rPr>
        <w:t xml:space="preserve">tsgård i Jerslev i Nordjylland, og </w:t>
      </w:r>
      <w:r w:rsidR="004202B7" w:rsidRPr="00311F94">
        <w:rPr>
          <w:rFonts w:asciiTheme="minorHAnsi" w:hAnsiTheme="minorHAnsi"/>
          <w:i/>
          <w:sz w:val="22"/>
          <w:szCs w:val="22"/>
        </w:rPr>
        <w:t xml:space="preserve">JKE Designs særlige håndværksånd </w:t>
      </w:r>
      <w:r w:rsidR="00EF5CF6" w:rsidRPr="00311F94">
        <w:rPr>
          <w:rFonts w:asciiTheme="minorHAnsi" w:hAnsiTheme="minorHAnsi"/>
          <w:i/>
          <w:sz w:val="22"/>
          <w:szCs w:val="22"/>
        </w:rPr>
        <w:t>er fastholdt gennem generationer.</w:t>
      </w:r>
      <w:r w:rsidR="00311F94" w:rsidRPr="00311F94">
        <w:rPr>
          <w:rFonts w:asciiTheme="minorHAnsi" w:hAnsiTheme="minorHAnsi"/>
          <w:i/>
          <w:sz w:val="22"/>
          <w:szCs w:val="22"/>
        </w:rPr>
        <w:t xml:space="preserve"> </w:t>
      </w:r>
    </w:p>
    <w:p w:rsidR="00BC5F28" w:rsidRPr="00311F94" w:rsidRDefault="00BC5F28" w:rsidP="00BC5F28">
      <w:pPr>
        <w:jc w:val="both"/>
        <w:rPr>
          <w:rFonts w:asciiTheme="minorHAnsi" w:hAnsiTheme="minorHAnsi"/>
          <w:i/>
          <w:sz w:val="22"/>
          <w:szCs w:val="22"/>
        </w:rPr>
      </w:pPr>
    </w:p>
    <w:p w:rsidR="00BC5F28" w:rsidRPr="00311F94" w:rsidRDefault="00BC5F28" w:rsidP="00BC5F28">
      <w:pPr>
        <w:spacing w:after="300"/>
        <w:rPr>
          <w:rFonts w:asciiTheme="minorHAnsi" w:hAnsiTheme="minorHAnsi"/>
          <w:i/>
          <w:sz w:val="22"/>
          <w:szCs w:val="22"/>
        </w:rPr>
      </w:pPr>
      <w:r w:rsidRPr="00311F94">
        <w:rPr>
          <w:rFonts w:asciiTheme="minorHAnsi" w:hAnsiTheme="minorHAnsi"/>
          <w:i/>
          <w:sz w:val="22"/>
          <w:szCs w:val="22"/>
        </w:rPr>
        <w:t xml:space="preserve">JKE Design har siden 2000 været en del af </w:t>
      </w:r>
      <w:proofErr w:type="spellStart"/>
      <w:r w:rsidRPr="00311F94">
        <w:rPr>
          <w:rFonts w:asciiTheme="minorHAnsi" w:hAnsiTheme="minorHAnsi"/>
          <w:i/>
          <w:sz w:val="22"/>
          <w:szCs w:val="22"/>
        </w:rPr>
        <w:t>Ballingslöv</w:t>
      </w:r>
      <w:proofErr w:type="spellEnd"/>
      <w:r w:rsidRPr="00311F94">
        <w:rPr>
          <w:rFonts w:asciiTheme="minorHAnsi" w:hAnsiTheme="minorHAnsi"/>
          <w:i/>
          <w:sz w:val="22"/>
          <w:szCs w:val="22"/>
        </w:rPr>
        <w:t xml:space="preserve"> International koncernen, der udover JKE Design tæller en </w:t>
      </w:r>
      <w:proofErr w:type="gramStart"/>
      <w:r w:rsidRPr="00311F94">
        <w:rPr>
          <w:rFonts w:asciiTheme="minorHAnsi" w:hAnsiTheme="minorHAnsi"/>
          <w:i/>
          <w:sz w:val="22"/>
          <w:szCs w:val="22"/>
        </w:rPr>
        <w:t>række</w:t>
      </w:r>
      <w:proofErr w:type="gramEnd"/>
      <w:r w:rsidRPr="00311F94">
        <w:rPr>
          <w:rFonts w:asciiTheme="minorHAnsi" w:hAnsiTheme="minorHAnsi"/>
          <w:i/>
          <w:sz w:val="22"/>
          <w:szCs w:val="22"/>
        </w:rPr>
        <w:t xml:space="preserve"> af Skandinaviens allerstærkeste køkken-, bad- og garderobeproducenter.</w:t>
      </w:r>
    </w:p>
    <w:p w:rsidR="00BC5F28" w:rsidRDefault="00BC5F28" w:rsidP="00BC5F28">
      <w:pPr>
        <w:jc w:val="both"/>
        <w:rPr>
          <w:rFonts w:asciiTheme="minorHAnsi" w:hAnsiTheme="minorHAnsi" w:cstheme="minorHAnsi"/>
          <w:sz w:val="22"/>
          <w:szCs w:val="22"/>
        </w:rPr>
      </w:pPr>
      <w:r w:rsidRPr="003B7953">
        <w:rPr>
          <w:rFonts w:asciiTheme="minorHAnsi" w:hAnsiTheme="minorHAnsi" w:cstheme="minorHAnsi"/>
          <w:sz w:val="22"/>
          <w:szCs w:val="22"/>
        </w:rPr>
        <w:t xml:space="preserve">Nærmere oplysninger kan fås hos Anita Barner Ibsen, JKE Design A/S </w:t>
      </w:r>
      <w:r>
        <w:rPr>
          <w:rFonts w:asciiTheme="minorHAnsi" w:hAnsiTheme="minorHAnsi" w:cstheme="minorHAnsi"/>
          <w:sz w:val="22"/>
          <w:szCs w:val="22"/>
        </w:rPr>
        <w:t>på tlf. 40 45 47 35 eller anibs</w:t>
      </w:r>
      <w:r w:rsidRPr="003B7953">
        <w:rPr>
          <w:rFonts w:asciiTheme="minorHAnsi" w:hAnsiTheme="minorHAnsi" w:cstheme="minorHAnsi"/>
          <w:sz w:val="22"/>
          <w:szCs w:val="22"/>
        </w:rPr>
        <w:t>@jke-design.dk.</w:t>
      </w:r>
    </w:p>
    <w:p w:rsidR="003C32D0" w:rsidRPr="00BC5F28" w:rsidRDefault="003C32D0" w:rsidP="00BC5F28">
      <w:pPr>
        <w:jc w:val="both"/>
        <w:rPr>
          <w:rFonts w:asciiTheme="minorHAnsi" w:hAnsiTheme="minorHAnsi" w:cstheme="minorHAnsi"/>
          <w:sz w:val="22"/>
          <w:szCs w:val="22"/>
        </w:rPr>
      </w:pPr>
    </w:p>
    <w:p w:rsidR="003B7953" w:rsidRPr="003C32D0" w:rsidRDefault="003B7953" w:rsidP="003C32D0">
      <w:pPr>
        <w:spacing w:line="276" w:lineRule="auto"/>
        <w:jc w:val="both"/>
        <w:rPr>
          <w:rFonts w:asciiTheme="minorHAnsi" w:hAnsiTheme="minorHAnsi" w:cstheme="minorHAnsi"/>
          <w:sz w:val="22"/>
          <w:szCs w:val="22"/>
        </w:rPr>
      </w:pPr>
    </w:p>
    <w:sectPr w:rsidR="003B7953" w:rsidRPr="003C32D0" w:rsidSect="00BA06C5">
      <w:headerReference w:type="first" r:id="rId9"/>
      <w:footerReference w:type="first" r:id="rId10"/>
      <w:pgSz w:w="11906" w:h="16838" w:code="9"/>
      <w:pgMar w:top="2268" w:right="737" w:bottom="1701" w:left="1134" w:header="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26D" w:rsidRDefault="0030726D">
      <w:r>
        <w:separator/>
      </w:r>
    </w:p>
  </w:endnote>
  <w:endnote w:type="continuationSeparator" w:id="0">
    <w:p w:rsidR="0030726D" w:rsidRDefault="00307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LT-Light">
    <w:panose1 w:val="00000000000000000000"/>
    <w:charset w:val="00"/>
    <w:family w:val="swiss"/>
    <w:notTrueType/>
    <w:pitch w:val="default"/>
    <w:sig w:usb0="00000003" w:usb1="00000000" w:usb2="00000000" w:usb3="00000000" w:csb0="00000001" w:csb1="00000000"/>
  </w:font>
  <w:font w:name="TheSerif HP5 Plain">
    <w:panose1 w:val="00000000000000000000"/>
    <w:charset w:val="00"/>
    <w:family w:val="roman"/>
    <w:notTrueType/>
    <w:pitch w:val="variable"/>
    <w:sig w:usb0="A00000FF" w:usb1="500060FB" w:usb2="00000000" w:usb3="00000000" w:csb0="0000009B" w:csb1="00000000"/>
  </w:font>
  <w:font w:name="TheSerif HP6 SemiBold">
    <w:panose1 w:val="00000000000000000000"/>
    <w:charset w:val="00"/>
    <w:family w:val="roman"/>
    <w:notTrueType/>
    <w:pitch w:val="variable"/>
    <w:sig w:usb0="A00000FF" w:usb1="500060FB" w:usb2="00000000" w:usb3="00000000" w:csb0="0000009B" w:csb1="00000000"/>
  </w:font>
  <w:font w:name="Scene Std">
    <w:panose1 w:val="00000000000000000000"/>
    <w:charset w:val="00"/>
    <w:family w:val="swiss"/>
    <w:notTrueType/>
    <w:pitch w:val="variable"/>
    <w:sig w:usb0="800000AF" w:usb1="5000205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FAD" w:rsidRPr="00E511DE" w:rsidRDefault="00482FAD" w:rsidP="00482FAD">
    <w:pPr>
      <w:pStyle w:val="NoParagraphStyle"/>
      <w:pBdr>
        <w:left w:val="single" w:sz="48" w:space="4" w:color="CCCC00"/>
      </w:pBdr>
      <w:spacing w:line="240" w:lineRule="auto"/>
      <w:ind w:left="7371"/>
      <w:rPr>
        <w:rFonts w:ascii="TheSerif HP6 SemiBold" w:hAnsi="TheSerif HP6 SemiBold" w:cs="Scene Std"/>
        <w:sz w:val="13"/>
        <w:szCs w:val="13"/>
        <w:lang w:val="en-US"/>
      </w:rPr>
    </w:pPr>
    <w:r w:rsidRPr="00E511DE">
      <w:rPr>
        <w:rFonts w:ascii="TheSerif HP6 SemiBold" w:hAnsi="TheSerif HP6 SemiBold" w:cs="Scene Std"/>
        <w:sz w:val="13"/>
        <w:szCs w:val="13"/>
        <w:lang w:val="en-US"/>
      </w:rPr>
      <w:t>JKE Design A/S</w:t>
    </w:r>
  </w:p>
  <w:p w:rsidR="00BA06C5" w:rsidRPr="00E511DE" w:rsidRDefault="00482FAD" w:rsidP="00482FAD">
    <w:pPr>
      <w:pStyle w:val="NoParagraphStyle"/>
      <w:ind w:left="7371"/>
      <w:rPr>
        <w:rFonts w:ascii="TheSerif HP6 SemiBold" w:hAnsi="TheSerif HP6 SemiBold" w:cs="Scene Std"/>
        <w:sz w:val="13"/>
        <w:szCs w:val="13"/>
        <w:lang w:val="en-US"/>
      </w:rPr>
    </w:pPr>
    <w:r w:rsidRPr="00E511DE">
      <w:rPr>
        <w:rFonts w:ascii="TheSerif HP6 SemiBold" w:hAnsi="TheSerif HP6 SemiBold" w:cs="Scene Std"/>
        <w:sz w:val="13"/>
        <w:szCs w:val="13"/>
        <w:lang w:val="en-US"/>
      </w:rPr>
      <w:t xml:space="preserve">Gl. Klæstrupvej 75,  </w:t>
    </w:r>
  </w:p>
  <w:p w:rsidR="00482FAD" w:rsidRDefault="00482FAD" w:rsidP="00482FAD">
    <w:pPr>
      <w:pStyle w:val="NoParagraphStyle"/>
      <w:ind w:left="7371"/>
      <w:rPr>
        <w:rFonts w:ascii="TheSerif HP6 SemiBold" w:hAnsi="TheSerif HP6 SemiBold" w:cs="Scene Std"/>
        <w:sz w:val="13"/>
        <w:szCs w:val="13"/>
      </w:rPr>
    </w:pPr>
    <w:r w:rsidRPr="00482FAD">
      <w:rPr>
        <w:rFonts w:ascii="TheSerif HP6 SemiBold" w:hAnsi="TheSerif HP6 SemiBold" w:cs="Scene Std"/>
        <w:sz w:val="13"/>
        <w:szCs w:val="13"/>
      </w:rPr>
      <w:t>9740 Jerslev</w:t>
    </w:r>
  </w:p>
  <w:p w:rsidR="00482FAD" w:rsidRPr="00482FAD" w:rsidRDefault="00BA06C5" w:rsidP="00482FAD">
    <w:pPr>
      <w:pStyle w:val="NoParagraphStyle"/>
      <w:ind w:left="7371"/>
      <w:rPr>
        <w:rFonts w:ascii="TheSerif HP6 SemiBold" w:hAnsi="TheSerif HP6 SemiBold" w:cs="Scene Std"/>
        <w:sz w:val="13"/>
        <w:szCs w:val="13"/>
      </w:rPr>
    </w:pPr>
    <w:r>
      <w:rPr>
        <w:rFonts w:ascii="TheSerif HP6 SemiBold" w:hAnsi="TheSerif HP6 SemiBold" w:cs="Scene Std"/>
        <w:sz w:val="13"/>
        <w:szCs w:val="13"/>
      </w:rPr>
      <w:t>tlf. +45 96 46 82 00</w:t>
    </w:r>
  </w:p>
  <w:p w:rsidR="00482FAD" w:rsidRPr="004518C7" w:rsidRDefault="00482FAD" w:rsidP="00482FAD">
    <w:pPr>
      <w:pStyle w:val="NoParagraphStyle"/>
      <w:ind w:left="7371"/>
      <w:rPr>
        <w:rFonts w:ascii="TheSerif HP6 SemiBold" w:hAnsi="TheSerif HP6 SemiBold" w:cs="Scene Std"/>
        <w:sz w:val="13"/>
        <w:szCs w:val="13"/>
      </w:rPr>
    </w:pPr>
    <w:r w:rsidRPr="00482FAD">
      <w:rPr>
        <w:rFonts w:ascii="TheSerif HP6 SemiBold" w:hAnsi="TheSerif HP6 SemiBold" w:cs="Scene Std"/>
        <w:sz w:val="13"/>
        <w:szCs w:val="13"/>
      </w:rPr>
      <w:t>jke-design.dk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26D" w:rsidRDefault="0030726D">
      <w:r>
        <w:separator/>
      </w:r>
    </w:p>
  </w:footnote>
  <w:footnote w:type="continuationSeparator" w:id="0">
    <w:p w:rsidR="0030726D" w:rsidRDefault="00307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953" w:rsidRDefault="003B7953">
    <w:pPr>
      <w:pStyle w:val="Sidehoved"/>
    </w:pPr>
  </w:p>
  <w:p w:rsidR="003B7953" w:rsidRDefault="003B7953" w:rsidP="003B7953">
    <w:pPr>
      <w:pStyle w:val="Sidehoved"/>
      <w:rPr>
        <w:rFonts w:ascii="TheSerif HP5 Plain" w:hAnsi="TheSerif HP5 Plain"/>
        <w:sz w:val="22"/>
        <w:szCs w:val="22"/>
      </w:rPr>
    </w:pPr>
  </w:p>
  <w:p w:rsidR="003B7953" w:rsidRPr="00B14DD1" w:rsidRDefault="002F7870" w:rsidP="003B7953">
    <w:pPr>
      <w:pStyle w:val="Sidehoved"/>
      <w:rPr>
        <w:rFonts w:asciiTheme="minorHAnsi" w:hAnsiTheme="minorHAnsi" w:cstheme="minorHAnsi"/>
        <w:noProof/>
        <w:sz w:val="22"/>
        <w:szCs w:val="22"/>
        <w:lang w:val="en-US"/>
      </w:rPr>
    </w:pPr>
    <w:proofErr w:type="spellStart"/>
    <w:r>
      <w:rPr>
        <w:rFonts w:asciiTheme="minorHAnsi" w:hAnsiTheme="minorHAnsi" w:cstheme="minorHAnsi"/>
        <w:sz w:val="22"/>
        <w:szCs w:val="22"/>
        <w:lang w:val="en-US"/>
      </w:rPr>
      <w:t>Pressemeddelelse</w:t>
    </w:r>
    <w:proofErr w:type="spellEnd"/>
    <w:r w:rsidR="003B7953" w:rsidRPr="00B14DD1">
      <w:rPr>
        <w:rFonts w:asciiTheme="minorHAnsi" w:hAnsiTheme="minorHAnsi" w:cstheme="minorHAnsi"/>
        <w:sz w:val="22"/>
        <w:szCs w:val="22"/>
        <w:lang w:val="en-US"/>
      </w:rPr>
      <w:t xml:space="preserve"> </w:t>
    </w:r>
    <w:proofErr w:type="spellStart"/>
    <w:r w:rsidR="003B7953" w:rsidRPr="00B14DD1">
      <w:rPr>
        <w:rFonts w:asciiTheme="minorHAnsi" w:hAnsiTheme="minorHAnsi" w:cstheme="minorHAnsi"/>
        <w:sz w:val="22"/>
        <w:szCs w:val="22"/>
        <w:lang w:val="en-US"/>
      </w:rPr>
      <w:t>fra</w:t>
    </w:r>
    <w:proofErr w:type="spellEnd"/>
    <w:r w:rsidR="003B7953" w:rsidRPr="00B14DD1">
      <w:rPr>
        <w:rFonts w:asciiTheme="minorHAnsi" w:hAnsiTheme="minorHAnsi" w:cstheme="minorHAnsi"/>
        <w:sz w:val="22"/>
        <w:szCs w:val="22"/>
        <w:lang w:val="en-US"/>
      </w:rPr>
      <w:t xml:space="preserve"> JKE Design A/S</w:t>
    </w:r>
    <w:r w:rsidR="003B7953" w:rsidRPr="00B14DD1">
      <w:rPr>
        <w:rFonts w:asciiTheme="minorHAnsi" w:hAnsiTheme="minorHAnsi" w:cstheme="minorHAnsi"/>
        <w:sz w:val="22"/>
        <w:szCs w:val="22"/>
        <w:lang w:val="en-US"/>
      </w:rPr>
      <w:tab/>
    </w:r>
    <w:r w:rsidR="003B7953" w:rsidRPr="00B14DD1">
      <w:rPr>
        <w:rFonts w:asciiTheme="minorHAnsi" w:hAnsiTheme="minorHAnsi" w:cstheme="minorHAnsi"/>
        <w:sz w:val="22"/>
        <w:szCs w:val="22"/>
        <w:lang w:val="en-US"/>
      </w:rPr>
      <w:tab/>
    </w:r>
  </w:p>
  <w:p w:rsidR="0088439D" w:rsidRPr="003B7953" w:rsidRDefault="003B7953" w:rsidP="003B7953">
    <w:pPr>
      <w:pStyle w:val="Sidehoved"/>
      <w:jc w:val="right"/>
      <w:rPr>
        <w:rFonts w:ascii="TheSerif HP5 Plain" w:hAnsi="TheSerif HP5 Plain"/>
        <w:sz w:val="22"/>
        <w:szCs w:val="22"/>
      </w:rPr>
    </w:pPr>
    <w:r>
      <w:rPr>
        <w:rFonts w:ascii="TheSerif HP5 Plain" w:hAnsi="TheSerif HP5 Plain"/>
        <w:noProof/>
        <w:sz w:val="22"/>
        <w:szCs w:val="22"/>
      </w:rPr>
      <w:drawing>
        <wp:inline distT="0" distB="0" distL="0" distR="0">
          <wp:extent cx="1116601" cy="596592"/>
          <wp:effectExtent l="19050" t="0" r="7349" b="0"/>
          <wp:docPr id="2" name="Billede 1" descr="JKE-logo2011_sort_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E-logo2011_sort_DK.jpg"/>
                  <pic:cNvPicPr/>
                </pic:nvPicPr>
                <pic:blipFill>
                  <a:blip r:embed="rId1"/>
                  <a:stretch>
                    <a:fillRect/>
                  </a:stretch>
                </pic:blipFill>
                <pic:spPr>
                  <a:xfrm>
                    <a:off x="0" y="0"/>
                    <a:ext cx="1116601" cy="59659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3032D"/>
    <w:multiLevelType w:val="hybridMultilevel"/>
    <w:tmpl w:val="16A651A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841262A"/>
    <w:multiLevelType w:val="hybridMultilevel"/>
    <w:tmpl w:val="4AB0B56C"/>
    <w:lvl w:ilvl="0" w:tplc="37F65B9E">
      <w:numFmt w:val="bullet"/>
      <w:lvlText w:val="-"/>
      <w:lvlJc w:val="left"/>
      <w:pPr>
        <w:ind w:left="720" w:hanging="360"/>
      </w:pPr>
      <w:rPr>
        <w:rFonts w:ascii="Calibri" w:eastAsia="Times New Roman"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66" w:dllVersion="513" w:checkStyle="1"/>
  <w:activeWritingStyle w:appName="MSWord" w:lang="da-DK"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displayVerticalDrawingGridEvery w:val="2"/>
  <w:characterSpacingControl w:val="doNotCompress"/>
  <w:hdrShapeDefaults>
    <o:shapedefaults v:ext="edit" spidmax="46081">
      <o:colormru v:ext="edit" colors="#9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DB3"/>
    <w:rsid w:val="0000734C"/>
    <w:rsid w:val="00014432"/>
    <w:rsid w:val="00014BB5"/>
    <w:rsid w:val="00017D90"/>
    <w:rsid w:val="00022799"/>
    <w:rsid w:val="00024699"/>
    <w:rsid w:val="00030A97"/>
    <w:rsid w:val="000313F3"/>
    <w:rsid w:val="000353DE"/>
    <w:rsid w:val="00044844"/>
    <w:rsid w:val="0004606F"/>
    <w:rsid w:val="00046DD6"/>
    <w:rsid w:val="000501C3"/>
    <w:rsid w:val="000529CC"/>
    <w:rsid w:val="00052B10"/>
    <w:rsid w:val="00053FDB"/>
    <w:rsid w:val="00057CF3"/>
    <w:rsid w:val="00065431"/>
    <w:rsid w:val="00075899"/>
    <w:rsid w:val="000766A1"/>
    <w:rsid w:val="0007673D"/>
    <w:rsid w:val="00076815"/>
    <w:rsid w:val="00083659"/>
    <w:rsid w:val="00084A7A"/>
    <w:rsid w:val="00086013"/>
    <w:rsid w:val="0009602A"/>
    <w:rsid w:val="000A074F"/>
    <w:rsid w:val="000B0A50"/>
    <w:rsid w:val="000B12B7"/>
    <w:rsid w:val="000B79F2"/>
    <w:rsid w:val="000C4AF7"/>
    <w:rsid w:val="000C6770"/>
    <w:rsid w:val="000C7905"/>
    <w:rsid w:val="000C7CD3"/>
    <w:rsid w:val="000D088E"/>
    <w:rsid w:val="000D24C2"/>
    <w:rsid w:val="000D3C58"/>
    <w:rsid w:val="000D705B"/>
    <w:rsid w:val="000E0485"/>
    <w:rsid w:val="000E04C6"/>
    <w:rsid w:val="000E09FF"/>
    <w:rsid w:val="000F2636"/>
    <w:rsid w:val="000F77E0"/>
    <w:rsid w:val="00107041"/>
    <w:rsid w:val="001106E4"/>
    <w:rsid w:val="00111D87"/>
    <w:rsid w:val="00121733"/>
    <w:rsid w:val="001257F6"/>
    <w:rsid w:val="00135BF0"/>
    <w:rsid w:val="00143BDB"/>
    <w:rsid w:val="001543D9"/>
    <w:rsid w:val="00155641"/>
    <w:rsid w:val="00165DE2"/>
    <w:rsid w:val="00167768"/>
    <w:rsid w:val="00173B89"/>
    <w:rsid w:val="00177211"/>
    <w:rsid w:val="00177361"/>
    <w:rsid w:val="00185603"/>
    <w:rsid w:val="00186DBD"/>
    <w:rsid w:val="00190897"/>
    <w:rsid w:val="00191C2E"/>
    <w:rsid w:val="0019262A"/>
    <w:rsid w:val="00196C23"/>
    <w:rsid w:val="00196E77"/>
    <w:rsid w:val="001A4D60"/>
    <w:rsid w:val="001A6ADA"/>
    <w:rsid w:val="001C2D7E"/>
    <w:rsid w:val="001C65DB"/>
    <w:rsid w:val="001C7702"/>
    <w:rsid w:val="001D773D"/>
    <w:rsid w:val="001F0ADA"/>
    <w:rsid w:val="001F2452"/>
    <w:rsid w:val="001F3E65"/>
    <w:rsid w:val="0021216C"/>
    <w:rsid w:val="00213771"/>
    <w:rsid w:val="00215987"/>
    <w:rsid w:val="00225BA1"/>
    <w:rsid w:val="00227566"/>
    <w:rsid w:val="0023111C"/>
    <w:rsid w:val="00231231"/>
    <w:rsid w:val="0024230B"/>
    <w:rsid w:val="00244FA5"/>
    <w:rsid w:val="00247A47"/>
    <w:rsid w:val="00261A1C"/>
    <w:rsid w:val="0026226C"/>
    <w:rsid w:val="002643C8"/>
    <w:rsid w:val="0026516D"/>
    <w:rsid w:val="0026589E"/>
    <w:rsid w:val="00267E59"/>
    <w:rsid w:val="00270E0F"/>
    <w:rsid w:val="00285DD2"/>
    <w:rsid w:val="002935E3"/>
    <w:rsid w:val="002944F9"/>
    <w:rsid w:val="002A12C6"/>
    <w:rsid w:val="002A2216"/>
    <w:rsid w:val="002A3B36"/>
    <w:rsid w:val="002C38F4"/>
    <w:rsid w:val="002D34A5"/>
    <w:rsid w:val="002D4C00"/>
    <w:rsid w:val="002D639F"/>
    <w:rsid w:val="002D724F"/>
    <w:rsid w:val="002E352C"/>
    <w:rsid w:val="002F539F"/>
    <w:rsid w:val="002F7870"/>
    <w:rsid w:val="002F7B1F"/>
    <w:rsid w:val="002F7E50"/>
    <w:rsid w:val="0030475C"/>
    <w:rsid w:val="00306331"/>
    <w:rsid w:val="0030726D"/>
    <w:rsid w:val="00307493"/>
    <w:rsid w:val="00307702"/>
    <w:rsid w:val="00311F94"/>
    <w:rsid w:val="00313D96"/>
    <w:rsid w:val="003212EB"/>
    <w:rsid w:val="003221B8"/>
    <w:rsid w:val="00323E83"/>
    <w:rsid w:val="003245D6"/>
    <w:rsid w:val="00335428"/>
    <w:rsid w:val="003356E8"/>
    <w:rsid w:val="003357AE"/>
    <w:rsid w:val="00336C0D"/>
    <w:rsid w:val="00342BD2"/>
    <w:rsid w:val="00350195"/>
    <w:rsid w:val="00350325"/>
    <w:rsid w:val="00350C5B"/>
    <w:rsid w:val="00350E8F"/>
    <w:rsid w:val="00352488"/>
    <w:rsid w:val="003559E3"/>
    <w:rsid w:val="003611F8"/>
    <w:rsid w:val="00362A5D"/>
    <w:rsid w:val="00366B56"/>
    <w:rsid w:val="00382278"/>
    <w:rsid w:val="00385AD6"/>
    <w:rsid w:val="00392FD9"/>
    <w:rsid w:val="003944B8"/>
    <w:rsid w:val="00394E3C"/>
    <w:rsid w:val="003A3867"/>
    <w:rsid w:val="003A7C4F"/>
    <w:rsid w:val="003B51BD"/>
    <w:rsid w:val="003B6919"/>
    <w:rsid w:val="003B7953"/>
    <w:rsid w:val="003C32D0"/>
    <w:rsid w:val="003D00DC"/>
    <w:rsid w:val="003D0C0D"/>
    <w:rsid w:val="003D5319"/>
    <w:rsid w:val="003D76EB"/>
    <w:rsid w:val="003E0FC2"/>
    <w:rsid w:val="003F077E"/>
    <w:rsid w:val="003F197C"/>
    <w:rsid w:val="0040013B"/>
    <w:rsid w:val="00400662"/>
    <w:rsid w:val="00407E0C"/>
    <w:rsid w:val="00410329"/>
    <w:rsid w:val="004202B7"/>
    <w:rsid w:val="00424F8C"/>
    <w:rsid w:val="00425525"/>
    <w:rsid w:val="004259CD"/>
    <w:rsid w:val="004276DF"/>
    <w:rsid w:val="00432781"/>
    <w:rsid w:val="004418BF"/>
    <w:rsid w:val="00443C3E"/>
    <w:rsid w:val="004518C4"/>
    <w:rsid w:val="004518C7"/>
    <w:rsid w:val="004529D4"/>
    <w:rsid w:val="004745A4"/>
    <w:rsid w:val="00477606"/>
    <w:rsid w:val="00480D53"/>
    <w:rsid w:val="00482FAD"/>
    <w:rsid w:val="00487D43"/>
    <w:rsid w:val="00491967"/>
    <w:rsid w:val="004931F5"/>
    <w:rsid w:val="00493E8F"/>
    <w:rsid w:val="004A04B4"/>
    <w:rsid w:val="004A08AA"/>
    <w:rsid w:val="004A2F4A"/>
    <w:rsid w:val="004A38C4"/>
    <w:rsid w:val="004B1715"/>
    <w:rsid w:val="004B45A9"/>
    <w:rsid w:val="004C2CF5"/>
    <w:rsid w:val="004C3C6A"/>
    <w:rsid w:val="004C745E"/>
    <w:rsid w:val="004D2FDA"/>
    <w:rsid w:val="004D5EE9"/>
    <w:rsid w:val="004E0D07"/>
    <w:rsid w:val="004E0EA8"/>
    <w:rsid w:val="004F0C4D"/>
    <w:rsid w:val="004F0EF8"/>
    <w:rsid w:val="004F2F57"/>
    <w:rsid w:val="004F7978"/>
    <w:rsid w:val="0051481C"/>
    <w:rsid w:val="005158C1"/>
    <w:rsid w:val="0052517C"/>
    <w:rsid w:val="00530181"/>
    <w:rsid w:val="00543584"/>
    <w:rsid w:val="00551930"/>
    <w:rsid w:val="00552232"/>
    <w:rsid w:val="0055664D"/>
    <w:rsid w:val="0055787A"/>
    <w:rsid w:val="005624D6"/>
    <w:rsid w:val="005636EA"/>
    <w:rsid w:val="005659B3"/>
    <w:rsid w:val="00565FEE"/>
    <w:rsid w:val="00567C82"/>
    <w:rsid w:val="00572789"/>
    <w:rsid w:val="0057415F"/>
    <w:rsid w:val="005779CD"/>
    <w:rsid w:val="005841FC"/>
    <w:rsid w:val="00584BF7"/>
    <w:rsid w:val="00587436"/>
    <w:rsid w:val="005972DE"/>
    <w:rsid w:val="005A1DAC"/>
    <w:rsid w:val="005A252B"/>
    <w:rsid w:val="005A65AF"/>
    <w:rsid w:val="005A77C2"/>
    <w:rsid w:val="005B2AC1"/>
    <w:rsid w:val="005C70D7"/>
    <w:rsid w:val="005C7853"/>
    <w:rsid w:val="005D39BC"/>
    <w:rsid w:val="005E1218"/>
    <w:rsid w:val="005E22DC"/>
    <w:rsid w:val="005E65CD"/>
    <w:rsid w:val="005F0EDD"/>
    <w:rsid w:val="005F1CA7"/>
    <w:rsid w:val="005F2FFB"/>
    <w:rsid w:val="005F65AE"/>
    <w:rsid w:val="005F7F2D"/>
    <w:rsid w:val="00607C01"/>
    <w:rsid w:val="00607D8E"/>
    <w:rsid w:val="0062007C"/>
    <w:rsid w:val="0062329B"/>
    <w:rsid w:val="0062770F"/>
    <w:rsid w:val="00627F70"/>
    <w:rsid w:val="00634206"/>
    <w:rsid w:val="006352C8"/>
    <w:rsid w:val="006411FD"/>
    <w:rsid w:val="006412B3"/>
    <w:rsid w:val="00643E68"/>
    <w:rsid w:val="00653FC3"/>
    <w:rsid w:val="00655979"/>
    <w:rsid w:val="0066630C"/>
    <w:rsid w:val="00681BE2"/>
    <w:rsid w:val="0069239B"/>
    <w:rsid w:val="00694171"/>
    <w:rsid w:val="006A3567"/>
    <w:rsid w:val="006B58AB"/>
    <w:rsid w:val="006B6000"/>
    <w:rsid w:val="006C3690"/>
    <w:rsid w:val="006D7BC4"/>
    <w:rsid w:val="006E6FEA"/>
    <w:rsid w:val="006F344C"/>
    <w:rsid w:val="006F4073"/>
    <w:rsid w:val="006F5B35"/>
    <w:rsid w:val="006F6160"/>
    <w:rsid w:val="00703439"/>
    <w:rsid w:val="00703775"/>
    <w:rsid w:val="0072479A"/>
    <w:rsid w:val="007312CE"/>
    <w:rsid w:val="00735C17"/>
    <w:rsid w:val="007409D7"/>
    <w:rsid w:val="007414C3"/>
    <w:rsid w:val="007505A1"/>
    <w:rsid w:val="007569D5"/>
    <w:rsid w:val="00762009"/>
    <w:rsid w:val="007715C8"/>
    <w:rsid w:val="007719F3"/>
    <w:rsid w:val="0077561A"/>
    <w:rsid w:val="007807BB"/>
    <w:rsid w:val="00782E6F"/>
    <w:rsid w:val="00785779"/>
    <w:rsid w:val="00792092"/>
    <w:rsid w:val="00792769"/>
    <w:rsid w:val="00796E5A"/>
    <w:rsid w:val="007A1553"/>
    <w:rsid w:val="007B2E30"/>
    <w:rsid w:val="007B557C"/>
    <w:rsid w:val="007B6F87"/>
    <w:rsid w:val="007B728C"/>
    <w:rsid w:val="007C1A0B"/>
    <w:rsid w:val="007C1F9C"/>
    <w:rsid w:val="007C5798"/>
    <w:rsid w:val="007F07A0"/>
    <w:rsid w:val="007F423E"/>
    <w:rsid w:val="007F7379"/>
    <w:rsid w:val="008003B1"/>
    <w:rsid w:val="008046C6"/>
    <w:rsid w:val="00805D8F"/>
    <w:rsid w:val="008066A3"/>
    <w:rsid w:val="00810581"/>
    <w:rsid w:val="0081409E"/>
    <w:rsid w:val="008230F4"/>
    <w:rsid w:val="00823D75"/>
    <w:rsid w:val="0084004B"/>
    <w:rsid w:val="00841622"/>
    <w:rsid w:val="008416E6"/>
    <w:rsid w:val="0084240D"/>
    <w:rsid w:val="0085181C"/>
    <w:rsid w:val="00853169"/>
    <w:rsid w:val="00860706"/>
    <w:rsid w:val="008611AE"/>
    <w:rsid w:val="00862454"/>
    <w:rsid w:val="00867FC0"/>
    <w:rsid w:val="00873DEB"/>
    <w:rsid w:val="0087451C"/>
    <w:rsid w:val="00874FE8"/>
    <w:rsid w:val="00875E51"/>
    <w:rsid w:val="008771F2"/>
    <w:rsid w:val="0088439D"/>
    <w:rsid w:val="00887CAE"/>
    <w:rsid w:val="008A6CAE"/>
    <w:rsid w:val="008B259C"/>
    <w:rsid w:val="008B645F"/>
    <w:rsid w:val="008C0156"/>
    <w:rsid w:val="008C0C26"/>
    <w:rsid w:val="008C2DEC"/>
    <w:rsid w:val="008C314C"/>
    <w:rsid w:val="008C3327"/>
    <w:rsid w:val="008C4BFF"/>
    <w:rsid w:val="008C55F9"/>
    <w:rsid w:val="008C5B84"/>
    <w:rsid w:val="008D0C91"/>
    <w:rsid w:val="008D3C13"/>
    <w:rsid w:val="008D53B9"/>
    <w:rsid w:val="008E1E29"/>
    <w:rsid w:val="008E3D81"/>
    <w:rsid w:val="008E4470"/>
    <w:rsid w:val="008E5E5C"/>
    <w:rsid w:val="008F3EDA"/>
    <w:rsid w:val="008F59DD"/>
    <w:rsid w:val="008F6456"/>
    <w:rsid w:val="008F7627"/>
    <w:rsid w:val="00903678"/>
    <w:rsid w:val="00904E5F"/>
    <w:rsid w:val="0090712D"/>
    <w:rsid w:val="00910A26"/>
    <w:rsid w:val="00912C9B"/>
    <w:rsid w:val="00912E93"/>
    <w:rsid w:val="0091528B"/>
    <w:rsid w:val="0091708B"/>
    <w:rsid w:val="0091724A"/>
    <w:rsid w:val="009178BE"/>
    <w:rsid w:val="00926286"/>
    <w:rsid w:val="00933C1E"/>
    <w:rsid w:val="00936BE4"/>
    <w:rsid w:val="00942D15"/>
    <w:rsid w:val="009461DC"/>
    <w:rsid w:val="00953C1C"/>
    <w:rsid w:val="0096027B"/>
    <w:rsid w:val="00962D9F"/>
    <w:rsid w:val="0096749D"/>
    <w:rsid w:val="0099098D"/>
    <w:rsid w:val="009A0F59"/>
    <w:rsid w:val="009A6781"/>
    <w:rsid w:val="009B0267"/>
    <w:rsid w:val="009B12CD"/>
    <w:rsid w:val="009B6F89"/>
    <w:rsid w:val="009C2412"/>
    <w:rsid w:val="009C6A4F"/>
    <w:rsid w:val="009C70EB"/>
    <w:rsid w:val="009D0EB1"/>
    <w:rsid w:val="009D1EAB"/>
    <w:rsid w:val="009D625D"/>
    <w:rsid w:val="009E0B1D"/>
    <w:rsid w:val="009E6966"/>
    <w:rsid w:val="009F5A42"/>
    <w:rsid w:val="00A0141E"/>
    <w:rsid w:val="00A032FC"/>
    <w:rsid w:val="00A035CB"/>
    <w:rsid w:val="00A047AE"/>
    <w:rsid w:val="00A127D5"/>
    <w:rsid w:val="00A22D51"/>
    <w:rsid w:val="00A2400C"/>
    <w:rsid w:val="00A324DE"/>
    <w:rsid w:val="00A36843"/>
    <w:rsid w:val="00A43FE2"/>
    <w:rsid w:val="00A47A2E"/>
    <w:rsid w:val="00A500C9"/>
    <w:rsid w:val="00A52B41"/>
    <w:rsid w:val="00A53089"/>
    <w:rsid w:val="00A62B12"/>
    <w:rsid w:val="00A62E11"/>
    <w:rsid w:val="00A641BD"/>
    <w:rsid w:val="00A75DEE"/>
    <w:rsid w:val="00A82A17"/>
    <w:rsid w:val="00A83271"/>
    <w:rsid w:val="00A87775"/>
    <w:rsid w:val="00A90A87"/>
    <w:rsid w:val="00A95605"/>
    <w:rsid w:val="00A974C8"/>
    <w:rsid w:val="00AA77C5"/>
    <w:rsid w:val="00AB5469"/>
    <w:rsid w:val="00AC4DC4"/>
    <w:rsid w:val="00AC65BA"/>
    <w:rsid w:val="00AD0EB8"/>
    <w:rsid w:val="00AD486D"/>
    <w:rsid w:val="00AE326F"/>
    <w:rsid w:val="00AE459E"/>
    <w:rsid w:val="00B01928"/>
    <w:rsid w:val="00B01E03"/>
    <w:rsid w:val="00B02C03"/>
    <w:rsid w:val="00B058F6"/>
    <w:rsid w:val="00B10A6E"/>
    <w:rsid w:val="00B11162"/>
    <w:rsid w:val="00B12756"/>
    <w:rsid w:val="00B1438E"/>
    <w:rsid w:val="00B14DD1"/>
    <w:rsid w:val="00B155C9"/>
    <w:rsid w:val="00B16138"/>
    <w:rsid w:val="00B17823"/>
    <w:rsid w:val="00B25CE9"/>
    <w:rsid w:val="00B36372"/>
    <w:rsid w:val="00B36E38"/>
    <w:rsid w:val="00B51AAF"/>
    <w:rsid w:val="00B56240"/>
    <w:rsid w:val="00B62719"/>
    <w:rsid w:val="00B65998"/>
    <w:rsid w:val="00B71B82"/>
    <w:rsid w:val="00B75BDC"/>
    <w:rsid w:val="00B86BE7"/>
    <w:rsid w:val="00B87979"/>
    <w:rsid w:val="00B90111"/>
    <w:rsid w:val="00B90480"/>
    <w:rsid w:val="00B97045"/>
    <w:rsid w:val="00BA06C5"/>
    <w:rsid w:val="00BA427A"/>
    <w:rsid w:val="00BA5BB9"/>
    <w:rsid w:val="00BC00D1"/>
    <w:rsid w:val="00BC39CF"/>
    <w:rsid w:val="00BC4BCB"/>
    <w:rsid w:val="00BC5A2D"/>
    <w:rsid w:val="00BC5F28"/>
    <w:rsid w:val="00BC6422"/>
    <w:rsid w:val="00BD1FA1"/>
    <w:rsid w:val="00BD3B7B"/>
    <w:rsid w:val="00BD6908"/>
    <w:rsid w:val="00BE2B7B"/>
    <w:rsid w:val="00BE3318"/>
    <w:rsid w:val="00BE6177"/>
    <w:rsid w:val="00BF3652"/>
    <w:rsid w:val="00BF7EDC"/>
    <w:rsid w:val="00C002E6"/>
    <w:rsid w:val="00C04206"/>
    <w:rsid w:val="00C105C3"/>
    <w:rsid w:val="00C10B5C"/>
    <w:rsid w:val="00C15236"/>
    <w:rsid w:val="00C1596C"/>
    <w:rsid w:val="00C2712B"/>
    <w:rsid w:val="00C322DE"/>
    <w:rsid w:val="00C3247D"/>
    <w:rsid w:val="00C35988"/>
    <w:rsid w:val="00C35CCE"/>
    <w:rsid w:val="00C42D3F"/>
    <w:rsid w:val="00C4600F"/>
    <w:rsid w:val="00C513FE"/>
    <w:rsid w:val="00C51F16"/>
    <w:rsid w:val="00C52AC6"/>
    <w:rsid w:val="00C5679C"/>
    <w:rsid w:val="00C5735F"/>
    <w:rsid w:val="00C60A6C"/>
    <w:rsid w:val="00C66508"/>
    <w:rsid w:val="00C66BCB"/>
    <w:rsid w:val="00C704E4"/>
    <w:rsid w:val="00C73AFE"/>
    <w:rsid w:val="00C855B7"/>
    <w:rsid w:val="00C85C75"/>
    <w:rsid w:val="00C92651"/>
    <w:rsid w:val="00C962EF"/>
    <w:rsid w:val="00CA4546"/>
    <w:rsid w:val="00CA52B4"/>
    <w:rsid w:val="00CA6D79"/>
    <w:rsid w:val="00CB4FD0"/>
    <w:rsid w:val="00CC4E75"/>
    <w:rsid w:val="00CC5650"/>
    <w:rsid w:val="00CD4073"/>
    <w:rsid w:val="00CD6D08"/>
    <w:rsid w:val="00CE0948"/>
    <w:rsid w:val="00CE13CB"/>
    <w:rsid w:val="00CE2225"/>
    <w:rsid w:val="00CE3066"/>
    <w:rsid w:val="00CE60EF"/>
    <w:rsid w:val="00CF02C0"/>
    <w:rsid w:val="00CF39B5"/>
    <w:rsid w:val="00CF44A6"/>
    <w:rsid w:val="00CF7509"/>
    <w:rsid w:val="00D02AF1"/>
    <w:rsid w:val="00D02EC7"/>
    <w:rsid w:val="00D2031F"/>
    <w:rsid w:val="00D34695"/>
    <w:rsid w:val="00D34EF6"/>
    <w:rsid w:val="00D35C82"/>
    <w:rsid w:val="00D37F2D"/>
    <w:rsid w:val="00D41071"/>
    <w:rsid w:val="00D4188D"/>
    <w:rsid w:val="00D468A9"/>
    <w:rsid w:val="00D46D3A"/>
    <w:rsid w:val="00D5159E"/>
    <w:rsid w:val="00D52E3A"/>
    <w:rsid w:val="00D63FD5"/>
    <w:rsid w:val="00D6533F"/>
    <w:rsid w:val="00D71067"/>
    <w:rsid w:val="00D82FA3"/>
    <w:rsid w:val="00D95DC5"/>
    <w:rsid w:val="00DA0A6E"/>
    <w:rsid w:val="00DA28FD"/>
    <w:rsid w:val="00DA61A7"/>
    <w:rsid w:val="00DA6DB8"/>
    <w:rsid w:val="00DB11E2"/>
    <w:rsid w:val="00DB2777"/>
    <w:rsid w:val="00DB59FD"/>
    <w:rsid w:val="00DB6454"/>
    <w:rsid w:val="00DC2581"/>
    <w:rsid w:val="00DD02AF"/>
    <w:rsid w:val="00DD52C1"/>
    <w:rsid w:val="00DE2B5B"/>
    <w:rsid w:val="00DE4859"/>
    <w:rsid w:val="00DE7B26"/>
    <w:rsid w:val="00DF5493"/>
    <w:rsid w:val="00DF76E8"/>
    <w:rsid w:val="00E001EE"/>
    <w:rsid w:val="00E00E88"/>
    <w:rsid w:val="00E1697F"/>
    <w:rsid w:val="00E16B73"/>
    <w:rsid w:val="00E24A56"/>
    <w:rsid w:val="00E35A07"/>
    <w:rsid w:val="00E35DB5"/>
    <w:rsid w:val="00E36B4C"/>
    <w:rsid w:val="00E42844"/>
    <w:rsid w:val="00E511DE"/>
    <w:rsid w:val="00E53DE9"/>
    <w:rsid w:val="00E66213"/>
    <w:rsid w:val="00E6788E"/>
    <w:rsid w:val="00E739C8"/>
    <w:rsid w:val="00E815F9"/>
    <w:rsid w:val="00E93F2F"/>
    <w:rsid w:val="00E97526"/>
    <w:rsid w:val="00EA2FD6"/>
    <w:rsid w:val="00EB001F"/>
    <w:rsid w:val="00EB5522"/>
    <w:rsid w:val="00EB7E67"/>
    <w:rsid w:val="00EC2557"/>
    <w:rsid w:val="00EC4377"/>
    <w:rsid w:val="00ED5FC1"/>
    <w:rsid w:val="00EE6BF3"/>
    <w:rsid w:val="00EF06BD"/>
    <w:rsid w:val="00EF5CF6"/>
    <w:rsid w:val="00EF6A96"/>
    <w:rsid w:val="00EF7082"/>
    <w:rsid w:val="00F00A4F"/>
    <w:rsid w:val="00F0532F"/>
    <w:rsid w:val="00F06F86"/>
    <w:rsid w:val="00F07276"/>
    <w:rsid w:val="00F12C42"/>
    <w:rsid w:val="00F204C4"/>
    <w:rsid w:val="00F24C75"/>
    <w:rsid w:val="00F45F32"/>
    <w:rsid w:val="00F4696E"/>
    <w:rsid w:val="00F50B79"/>
    <w:rsid w:val="00F51DB3"/>
    <w:rsid w:val="00F54BCF"/>
    <w:rsid w:val="00F570A9"/>
    <w:rsid w:val="00F67C14"/>
    <w:rsid w:val="00F7194B"/>
    <w:rsid w:val="00F74CE1"/>
    <w:rsid w:val="00F818F0"/>
    <w:rsid w:val="00F85106"/>
    <w:rsid w:val="00F851A9"/>
    <w:rsid w:val="00F8780D"/>
    <w:rsid w:val="00F95888"/>
    <w:rsid w:val="00F97BC6"/>
    <w:rsid w:val="00FA3233"/>
    <w:rsid w:val="00FB14B6"/>
    <w:rsid w:val="00FC0DA9"/>
    <w:rsid w:val="00FC17AC"/>
    <w:rsid w:val="00FC60F2"/>
    <w:rsid w:val="00FD7446"/>
    <w:rsid w:val="00FE0280"/>
    <w:rsid w:val="00FE0B26"/>
    <w:rsid w:val="00FE1BAC"/>
    <w:rsid w:val="00FE1BD0"/>
    <w:rsid w:val="00FE32E3"/>
    <w:rsid w:val="00FE6E7D"/>
    <w:rsid w:val="00FF3E31"/>
    <w:rsid w:val="00FF5B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9c0"/>
    </o:shapedefaults>
    <o:shapelayout v:ext="edit">
      <o:idmap v:ext="edit" data="1"/>
    </o:shapelayout>
  </w:shapeDefaults>
  <w:decimalSymbol w:val=","/>
  <w:listSeparator w:val=";"/>
  <w15:docId w15:val="{ADE0BAC1-C448-4409-A4FB-4C7858199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8BF"/>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0B0A50"/>
    <w:pPr>
      <w:tabs>
        <w:tab w:val="center" w:pos="4819"/>
        <w:tab w:val="right" w:pos="9638"/>
      </w:tabs>
    </w:pPr>
  </w:style>
  <w:style w:type="paragraph" w:styleId="Sidefod">
    <w:name w:val="footer"/>
    <w:basedOn w:val="Normal"/>
    <w:rsid w:val="000B0A50"/>
    <w:pPr>
      <w:tabs>
        <w:tab w:val="center" w:pos="4819"/>
        <w:tab w:val="right" w:pos="9638"/>
      </w:tabs>
    </w:pPr>
  </w:style>
  <w:style w:type="character" w:styleId="Hyperlink">
    <w:name w:val="Hyperlink"/>
    <w:basedOn w:val="Standardskrifttypeiafsnit"/>
    <w:rsid w:val="00F50B79"/>
    <w:rPr>
      <w:color w:val="0000FF"/>
      <w:u w:val="single"/>
    </w:rPr>
  </w:style>
  <w:style w:type="paragraph" w:customStyle="1" w:styleId="NoParagraphStyle">
    <w:name w:val="[No Paragraph Style]"/>
    <w:rsid w:val="00044844"/>
    <w:pPr>
      <w:autoSpaceDE w:val="0"/>
      <w:autoSpaceDN w:val="0"/>
      <w:adjustRightInd w:val="0"/>
      <w:spacing w:line="288" w:lineRule="auto"/>
      <w:textAlignment w:val="center"/>
    </w:pPr>
    <w:rPr>
      <w:color w:val="000000"/>
      <w:sz w:val="24"/>
      <w:szCs w:val="24"/>
    </w:rPr>
  </w:style>
  <w:style w:type="paragraph" w:styleId="Markeringsbobletekst">
    <w:name w:val="Balloon Text"/>
    <w:basedOn w:val="Normal"/>
    <w:link w:val="MarkeringsbobletekstTegn"/>
    <w:rsid w:val="008416E6"/>
    <w:rPr>
      <w:rFonts w:ascii="Tahoma" w:hAnsi="Tahoma" w:cs="Tahoma"/>
      <w:sz w:val="16"/>
      <w:szCs w:val="16"/>
    </w:rPr>
  </w:style>
  <w:style w:type="character" w:customStyle="1" w:styleId="MarkeringsbobletekstTegn">
    <w:name w:val="Markeringsbobletekst Tegn"/>
    <w:basedOn w:val="Standardskrifttypeiafsnit"/>
    <w:link w:val="Markeringsbobletekst"/>
    <w:rsid w:val="008416E6"/>
    <w:rPr>
      <w:rFonts w:ascii="Tahoma" w:hAnsi="Tahoma" w:cs="Tahoma"/>
      <w:sz w:val="16"/>
      <w:szCs w:val="16"/>
    </w:rPr>
  </w:style>
  <w:style w:type="paragraph" w:styleId="NormalWeb">
    <w:name w:val="Normal (Web)"/>
    <w:basedOn w:val="Normal"/>
    <w:uiPriority w:val="99"/>
    <w:unhideWhenUsed/>
    <w:rsid w:val="003B7953"/>
    <w:pPr>
      <w:spacing w:before="100" w:beforeAutospacing="1" w:after="100" w:afterAutospacing="1"/>
    </w:pPr>
  </w:style>
  <w:style w:type="character" w:customStyle="1" w:styleId="SidehovedTegn">
    <w:name w:val="Sidehoved Tegn"/>
    <w:basedOn w:val="Standardskrifttypeiafsnit"/>
    <w:link w:val="Sidehoved"/>
    <w:uiPriority w:val="99"/>
    <w:rsid w:val="003B7953"/>
    <w:rPr>
      <w:sz w:val="24"/>
      <w:szCs w:val="24"/>
    </w:rPr>
  </w:style>
  <w:style w:type="character" w:styleId="Strk">
    <w:name w:val="Strong"/>
    <w:basedOn w:val="Standardskrifttypeiafsnit"/>
    <w:uiPriority w:val="22"/>
    <w:qFormat/>
    <w:rsid w:val="00785779"/>
    <w:rPr>
      <w:b/>
      <w:bCs/>
    </w:rPr>
  </w:style>
  <w:style w:type="character" w:customStyle="1" w:styleId="textexposedhide4">
    <w:name w:val="text_exposed_hide4"/>
    <w:basedOn w:val="Standardskrifttypeiafsnit"/>
    <w:rsid w:val="002F7E50"/>
  </w:style>
  <w:style w:type="character" w:customStyle="1" w:styleId="textexposedshow2">
    <w:name w:val="text_exposed_show2"/>
    <w:basedOn w:val="Standardskrifttypeiafsnit"/>
    <w:rsid w:val="002F7E50"/>
    <w:rPr>
      <w:vanish/>
      <w:webHidden w:val="0"/>
      <w:specVanish w:val="0"/>
    </w:rPr>
  </w:style>
  <w:style w:type="paragraph" w:styleId="Listeafsnit">
    <w:name w:val="List Paragraph"/>
    <w:basedOn w:val="Normal"/>
    <w:uiPriority w:val="34"/>
    <w:qFormat/>
    <w:rsid w:val="003C32D0"/>
    <w:pPr>
      <w:ind w:left="720"/>
      <w:contextualSpacing/>
    </w:pPr>
    <w:rPr>
      <w:rFonts w:ascii="Calibri" w:eastAsiaTheme="minorHAnsi" w:hAnsi="Calibri"/>
      <w:sz w:val="22"/>
      <w:szCs w:val="22"/>
    </w:rPr>
  </w:style>
  <w:style w:type="character" w:styleId="Fremhv">
    <w:name w:val="Emphasis"/>
    <w:basedOn w:val="Standardskrifttypeiafsnit"/>
    <w:uiPriority w:val="20"/>
    <w:qFormat/>
    <w:rsid w:val="006412B3"/>
    <w:rPr>
      <w:b/>
      <w:bCs/>
      <w:i w:val="0"/>
      <w:iCs w:val="0"/>
    </w:rPr>
  </w:style>
  <w:style w:type="character" w:customStyle="1" w:styleId="st1">
    <w:name w:val="st1"/>
    <w:basedOn w:val="Standardskrifttypeiafsnit"/>
    <w:rsid w:val="00641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940632">
      <w:bodyDiv w:val="1"/>
      <w:marLeft w:val="0"/>
      <w:marRight w:val="0"/>
      <w:marTop w:val="0"/>
      <w:marBottom w:val="0"/>
      <w:divBdr>
        <w:top w:val="none" w:sz="0" w:space="0" w:color="auto"/>
        <w:left w:val="none" w:sz="0" w:space="0" w:color="auto"/>
        <w:bottom w:val="none" w:sz="0" w:space="0" w:color="auto"/>
        <w:right w:val="none" w:sz="0" w:space="0" w:color="auto"/>
      </w:divBdr>
    </w:div>
    <w:div w:id="183861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AppData\Local\Microsoft\Windows\Temporary%20Internet%20Files\Content.Outlook\BCR5TQEW\Brevpapir_Jerslev-AS%20(2).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CDA6D-5B4F-4097-A614-00A0269C9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Brevpapir_Jerslev-AS (2)</Template>
  <TotalTime>468</TotalTime>
  <Pages>2</Pages>
  <Words>712</Words>
  <Characters>3506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Modtagers navn og  efternavn</vt:lpstr>
    </vt:vector>
  </TitlesOfParts>
  <Company/>
  <LinksUpToDate>false</LinksUpToDate>
  <CharactersWithSpaces>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Modtagers navn og  efternavn</dc:title>
  <dc:creator>AI</dc:creator>
  <cp:lastModifiedBy>Anita Ibsen</cp:lastModifiedBy>
  <cp:revision>32</cp:revision>
  <cp:lastPrinted>2015-06-04T09:08:00Z</cp:lastPrinted>
  <dcterms:created xsi:type="dcterms:W3CDTF">2015-12-15T12:44:00Z</dcterms:created>
  <dcterms:modified xsi:type="dcterms:W3CDTF">2015-12-15T20:37:00Z</dcterms:modified>
</cp:coreProperties>
</file>