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E87" w:rsidRDefault="00553E87" w:rsidP="007B52C3">
      <w:pPr>
        <w:rPr>
          <w:rFonts w:eastAsia="Times New Roman" w:cs="Times New Roman"/>
          <w:b/>
          <w:bCs/>
          <w:color w:val="000000"/>
          <w:sz w:val="26"/>
          <w:szCs w:val="2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7"/>
        <w:gridCol w:w="2492"/>
      </w:tblGrid>
      <w:tr w:rsidR="00553E87" w:rsidTr="001F3F0E">
        <w:trPr>
          <w:trHeight w:hRule="exact" w:val="3119"/>
        </w:trPr>
        <w:tc>
          <w:tcPr>
            <w:tcW w:w="7367" w:type="dxa"/>
          </w:tcPr>
          <w:p w:rsidR="00553E87" w:rsidRDefault="00553E87" w:rsidP="001F3F0E">
            <w:pPr>
              <w:spacing w:line="280" w:lineRule="exact"/>
              <w:rPr>
                <w:b/>
              </w:rPr>
            </w:pPr>
            <w:r w:rsidRPr="008629CA">
              <w:rPr>
                <w:b/>
              </w:rPr>
              <w:t xml:space="preserve">An alle </w:t>
            </w:r>
            <w:proofErr w:type="spellStart"/>
            <w:r>
              <w:rPr>
                <w:b/>
              </w:rPr>
              <w:t>HandwerkerInnen</w:t>
            </w:r>
            <w:proofErr w:type="spellEnd"/>
            <w:r>
              <w:rPr>
                <w:b/>
              </w:rPr>
              <w:t xml:space="preserve"> und </w:t>
            </w:r>
            <w:proofErr w:type="spellStart"/>
            <w:r>
              <w:rPr>
                <w:b/>
              </w:rPr>
              <w:t>UnternehmerInnen</w:t>
            </w:r>
            <w:proofErr w:type="spellEnd"/>
          </w:p>
          <w:p w:rsidR="00553E87" w:rsidRPr="008629CA" w:rsidRDefault="00553E87" w:rsidP="001F3F0E">
            <w:pPr>
              <w:spacing w:line="280" w:lineRule="exact"/>
              <w:rPr>
                <w:b/>
              </w:rPr>
            </w:pPr>
            <w:r>
              <w:rPr>
                <w:b/>
              </w:rPr>
              <w:t>der Region Neckar-Alb</w:t>
            </w:r>
          </w:p>
          <w:p w:rsidR="00553E87" w:rsidRDefault="00553E87" w:rsidP="001F3F0E">
            <w:pPr>
              <w:spacing w:line="280" w:lineRule="exact"/>
            </w:pPr>
          </w:p>
        </w:tc>
        <w:tc>
          <w:tcPr>
            <w:tcW w:w="2492" w:type="dxa"/>
            <w:tcMar>
              <w:left w:w="0" w:type="dxa"/>
            </w:tcMar>
          </w:tcPr>
          <w:p w:rsidR="00553E87" w:rsidRPr="0025164E" w:rsidRDefault="00553E87" w:rsidP="001F3F0E">
            <w:pPr>
              <w:rPr>
                <w:i/>
                <w:sz w:val="18"/>
                <w:szCs w:val="18"/>
              </w:rPr>
            </w:pPr>
          </w:p>
          <w:p w:rsidR="00553E87" w:rsidRPr="0025164E" w:rsidRDefault="00553E87" w:rsidP="001F3F0E">
            <w:pPr>
              <w:rPr>
                <w:sz w:val="14"/>
                <w:szCs w:val="14"/>
              </w:rPr>
            </w:pPr>
          </w:p>
          <w:p w:rsidR="00553E87" w:rsidRPr="0058158D" w:rsidRDefault="00553E87" w:rsidP="001F3F0E">
            <w:pPr>
              <w:rPr>
                <w:b/>
                <w:color w:val="808080" w:themeColor="background1" w:themeShade="80"/>
                <w:sz w:val="14"/>
                <w:szCs w:val="14"/>
              </w:rPr>
            </w:pPr>
            <w:r w:rsidRPr="0058158D">
              <w:rPr>
                <w:b/>
                <w:color w:val="808080" w:themeColor="background1" w:themeShade="80"/>
                <w:sz w:val="14"/>
                <w:szCs w:val="14"/>
              </w:rPr>
              <w:t>ES SCHREIBT IHNEN</w:t>
            </w:r>
          </w:p>
          <w:p w:rsidR="00553E87" w:rsidRPr="0025164E" w:rsidRDefault="00553E87" w:rsidP="001F3F0E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Corinna Vogt </w:t>
            </w:r>
          </w:p>
          <w:p w:rsidR="00553E87" w:rsidRPr="0025164E" w:rsidRDefault="00553E87" w:rsidP="001F3F0E">
            <w:pPr>
              <w:rPr>
                <w:sz w:val="14"/>
                <w:szCs w:val="14"/>
              </w:rPr>
            </w:pPr>
          </w:p>
          <w:p w:rsidR="00553E87" w:rsidRPr="0058158D" w:rsidRDefault="00553E87" w:rsidP="001F3F0E">
            <w:pPr>
              <w:rPr>
                <w:b/>
                <w:color w:val="808080" w:themeColor="background1" w:themeShade="80"/>
                <w:sz w:val="14"/>
                <w:szCs w:val="14"/>
              </w:rPr>
            </w:pPr>
            <w:r w:rsidRPr="0058158D">
              <w:rPr>
                <w:b/>
                <w:color w:val="808080" w:themeColor="background1" w:themeShade="80"/>
                <w:sz w:val="14"/>
                <w:szCs w:val="14"/>
              </w:rPr>
              <w:t>ERREICHBAR ÜBER</w:t>
            </w:r>
          </w:p>
          <w:p w:rsidR="00553E87" w:rsidRPr="0025164E" w:rsidRDefault="00553E87" w:rsidP="001F3F0E">
            <w:pPr>
              <w:rPr>
                <w:i/>
                <w:sz w:val="18"/>
                <w:szCs w:val="18"/>
              </w:rPr>
            </w:pPr>
            <w:r w:rsidRPr="0025164E">
              <w:rPr>
                <w:i/>
                <w:sz w:val="18"/>
                <w:szCs w:val="18"/>
              </w:rPr>
              <w:t xml:space="preserve">T </w:t>
            </w:r>
            <w:r>
              <w:rPr>
                <w:i/>
                <w:sz w:val="18"/>
                <w:szCs w:val="18"/>
              </w:rPr>
              <w:t>07121 1477493</w:t>
            </w:r>
          </w:p>
          <w:p w:rsidR="00553E87" w:rsidRPr="0025164E" w:rsidRDefault="00553E87" w:rsidP="001F3F0E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corinna.vogt@.keff-bw.de</w:t>
            </w:r>
          </w:p>
          <w:p w:rsidR="00553E87" w:rsidRPr="0025164E" w:rsidRDefault="00553E87" w:rsidP="001F3F0E">
            <w:pPr>
              <w:rPr>
                <w:sz w:val="14"/>
                <w:szCs w:val="14"/>
              </w:rPr>
            </w:pPr>
          </w:p>
          <w:p w:rsidR="00553E87" w:rsidRPr="0058158D" w:rsidRDefault="00553E87" w:rsidP="001F3F0E">
            <w:pPr>
              <w:rPr>
                <w:b/>
                <w:color w:val="808080" w:themeColor="background1" w:themeShade="80"/>
                <w:sz w:val="14"/>
                <w:szCs w:val="14"/>
              </w:rPr>
            </w:pPr>
            <w:r w:rsidRPr="0058158D">
              <w:rPr>
                <w:b/>
                <w:color w:val="808080" w:themeColor="background1" w:themeShade="80"/>
                <w:sz w:val="14"/>
                <w:szCs w:val="14"/>
              </w:rPr>
              <w:t>DATUM</w:t>
            </w:r>
          </w:p>
          <w:p w:rsidR="00553E87" w:rsidRPr="0025164E" w:rsidRDefault="00553E87" w:rsidP="001F3F0E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fldChar w:fldCharType="begin"/>
            </w:r>
            <w:r>
              <w:rPr>
                <w:i/>
                <w:sz w:val="18"/>
                <w:szCs w:val="18"/>
              </w:rPr>
              <w:instrText xml:space="preserve"> DATE  \@ "dd. MMMM yyyy"  \* MERGEFORMAT </w:instrText>
            </w:r>
            <w:r>
              <w:rPr>
                <w:i/>
                <w:sz w:val="18"/>
                <w:szCs w:val="18"/>
              </w:rPr>
              <w:fldChar w:fldCharType="separate"/>
            </w:r>
            <w:r w:rsidR="00134188">
              <w:rPr>
                <w:i/>
                <w:noProof/>
                <w:sz w:val="18"/>
                <w:szCs w:val="18"/>
              </w:rPr>
              <w:t>05. April 2019</w:t>
            </w:r>
            <w:r>
              <w:rPr>
                <w:i/>
                <w:sz w:val="18"/>
                <w:szCs w:val="18"/>
              </w:rPr>
              <w:fldChar w:fldCharType="end"/>
            </w:r>
          </w:p>
          <w:p w:rsidR="00553E87" w:rsidRPr="0025164E" w:rsidRDefault="00553E87" w:rsidP="001F3F0E">
            <w:pPr>
              <w:rPr>
                <w:sz w:val="14"/>
                <w:szCs w:val="14"/>
              </w:rPr>
            </w:pPr>
          </w:p>
          <w:p w:rsidR="00553E87" w:rsidRPr="0058158D" w:rsidRDefault="00553E87" w:rsidP="001F3F0E">
            <w:pPr>
              <w:rPr>
                <w:sz w:val="14"/>
                <w:szCs w:val="14"/>
              </w:rPr>
            </w:pPr>
            <w:r>
              <w:rPr>
                <w:b/>
                <w:color w:val="808080" w:themeColor="background1" w:themeShade="80"/>
                <w:sz w:val="14"/>
                <w:szCs w:val="14"/>
              </w:rPr>
              <w:t>WWW.KEFF-NA.</w:t>
            </w:r>
            <w:r w:rsidRPr="005C17A7">
              <w:rPr>
                <w:b/>
                <w:color w:val="808080" w:themeColor="background1" w:themeShade="80"/>
                <w:sz w:val="14"/>
                <w:szCs w:val="14"/>
              </w:rPr>
              <w:t>DE</w:t>
            </w:r>
          </w:p>
        </w:tc>
      </w:tr>
    </w:tbl>
    <w:p w:rsidR="00553E87" w:rsidRPr="00553E87" w:rsidRDefault="00553E87" w:rsidP="00553E87">
      <w:pPr>
        <w:autoSpaceDE w:val="0"/>
        <w:autoSpaceDN w:val="0"/>
        <w:adjustRightInd w:val="0"/>
        <w:rPr>
          <w:rFonts w:cs="Arial Narrow"/>
          <w:bCs/>
          <w:color w:val="auto"/>
          <w:sz w:val="32"/>
          <w:szCs w:val="32"/>
        </w:rPr>
      </w:pPr>
      <w:r w:rsidRPr="00553E87">
        <w:rPr>
          <w:rFonts w:cs="Arial Narrow"/>
          <w:bCs/>
          <w:color w:val="auto"/>
          <w:sz w:val="32"/>
          <w:szCs w:val="32"/>
        </w:rPr>
        <w:t xml:space="preserve">Die Kompetenzstelle Energieeffizienz (KEFF) Neckar-Alb lädt ein zum </w:t>
      </w:r>
    </w:p>
    <w:p w:rsidR="00553E87" w:rsidRPr="00553E87" w:rsidRDefault="00553E87" w:rsidP="00553E87">
      <w:pPr>
        <w:autoSpaceDE w:val="0"/>
        <w:autoSpaceDN w:val="0"/>
        <w:adjustRightInd w:val="0"/>
        <w:rPr>
          <w:rFonts w:cs="Arial Narrow"/>
          <w:bCs/>
          <w:color w:val="auto"/>
          <w:sz w:val="32"/>
          <w:szCs w:val="32"/>
        </w:rPr>
      </w:pPr>
      <w:r w:rsidRPr="00553E87">
        <w:rPr>
          <w:rFonts w:cs="Arial Narrow"/>
          <w:bCs/>
          <w:color w:val="auto"/>
          <w:sz w:val="32"/>
          <w:szCs w:val="32"/>
        </w:rPr>
        <w:t xml:space="preserve">KEFF-Forum: </w:t>
      </w:r>
      <w:r>
        <w:rPr>
          <w:rFonts w:cs="Arial Narrow"/>
          <w:bCs/>
          <w:color w:val="auto"/>
          <w:sz w:val="32"/>
          <w:szCs w:val="32"/>
        </w:rPr>
        <w:t xml:space="preserve">Effiziente Beleuchtung im Handwerk </w:t>
      </w:r>
    </w:p>
    <w:p w:rsidR="00553E87" w:rsidRDefault="00553E87" w:rsidP="007B52C3">
      <w:pPr>
        <w:rPr>
          <w:rFonts w:eastAsia="Times New Roman" w:cs="Times New Roman"/>
          <w:b/>
          <w:bCs/>
          <w:color w:val="000000"/>
          <w:sz w:val="26"/>
          <w:szCs w:val="26"/>
        </w:rPr>
      </w:pPr>
    </w:p>
    <w:p w:rsidR="00553E87" w:rsidRDefault="00553E87" w:rsidP="00553E87">
      <w:pPr>
        <w:autoSpaceDE w:val="0"/>
        <w:autoSpaceDN w:val="0"/>
        <w:adjustRightInd w:val="0"/>
        <w:rPr>
          <w:rFonts w:cs="Arial Narrow"/>
          <w:b/>
          <w:bCs/>
          <w:color w:val="auto"/>
          <w:sz w:val="24"/>
          <w:szCs w:val="36"/>
        </w:rPr>
      </w:pPr>
      <w:r>
        <w:rPr>
          <w:rFonts w:cs="Arial Narrow"/>
          <w:b/>
          <w:bCs/>
          <w:color w:val="auto"/>
          <w:sz w:val="24"/>
          <w:szCs w:val="36"/>
        </w:rPr>
        <w:t xml:space="preserve">Thema: </w:t>
      </w:r>
      <w:r>
        <w:rPr>
          <w:rFonts w:cs="Arial Narrow"/>
          <w:b/>
          <w:bCs/>
          <w:color w:val="auto"/>
          <w:sz w:val="24"/>
          <w:szCs w:val="36"/>
        </w:rPr>
        <w:tab/>
      </w:r>
      <w:r w:rsidR="004073F7">
        <w:rPr>
          <w:rFonts w:cs="Arial Narrow"/>
          <w:b/>
          <w:bCs/>
          <w:color w:val="auto"/>
          <w:sz w:val="24"/>
          <w:szCs w:val="36"/>
        </w:rPr>
        <w:t>Einsatz von LED-</w:t>
      </w:r>
      <w:r w:rsidRPr="00553E87">
        <w:rPr>
          <w:rFonts w:cs="Arial Narrow"/>
          <w:b/>
          <w:bCs/>
          <w:color w:val="auto"/>
          <w:sz w:val="24"/>
          <w:szCs w:val="36"/>
        </w:rPr>
        <w:t>Beleuchtung in der Praxis</w:t>
      </w:r>
    </w:p>
    <w:p w:rsidR="00553E87" w:rsidRPr="00D54FF2" w:rsidRDefault="00553E87" w:rsidP="00553E87">
      <w:pPr>
        <w:autoSpaceDE w:val="0"/>
        <w:autoSpaceDN w:val="0"/>
        <w:adjustRightInd w:val="0"/>
        <w:rPr>
          <w:rFonts w:cs="Arial Narrow"/>
          <w:b/>
          <w:bCs/>
          <w:color w:val="auto"/>
          <w:sz w:val="24"/>
          <w:szCs w:val="36"/>
        </w:rPr>
      </w:pPr>
      <w:r w:rsidRPr="00D54FF2">
        <w:rPr>
          <w:rFonts w:cs="Arial Narrow"/>
          <w:b/>
          <w:bCs/>
          <w:color w:val="auto"/>
          <w:sz w:val="24"/>
          <w:szCs w:val="36"/>
        </w:rPr>
        <w:t xml:space="preserve">Termin: </w:t>
      </w:r>
      <w:r w:rsidRPr="00D54FF2">
        <w:rPr>
          <w:rFonts w:cs="Arial Narrow"/>
          <w:b/>
          <w:bCs/>
          <w:color w:val="auto"/>
          <w:sz w:val="24"/>
          <w:szCs w:val="36"/>
        </w:rPr>
        <w:tab/>
      </w:r>
      <w:r w:rsidR="006A7B33">
        <w:rPr>
          <w:rFonts w:cs="Arial Narrow"/>
          <w:b/>
          <w:bCs/>
          <w:color w:val="auto"/>
          <w:sz w:val="24"/>
          <w:szCs w:val="36"/>
        </w:rPr>
        <w:t>Dienstag</w:t>
      </w:r>
      <w:r>
        <w:rPr>
          <w:rFonts w:cs="Arial Narrow"/>
          <w:b/>
          <w:bCs/>
          <w:color w:val="auto"/>
          <w:sz w:val="24"/>
          <w:szCs w:val="36"/>
        </w:rPr>
        <w:t>, den 16. April 2019, 16 – 18</w:t>
      </w:r>
      <w:r w:rsidRPr="00D54FF2">
        <w:rPr>
          <w:rFonts w:cs="Arial Narrow"/>
          <w:b/>
          <w:bCs/>
          <w:color w:val="auto"/>
          <w:sz w:val="24"/>
          <w:szCs w:val="36"/>
        </w:rPr>
        <w:t>Uhr</w:t>
      </w:r>
    </w:p>
    <w:p w:rsidR="00553E87" w:rsidRDefault="00134188" w:rsidP="00553E87">
      <w:pPr>
        <w:rPr>
          <w:rFonts w:eastAsia="Times New Roman" w:cs="Times New Roman"/>
          <w:b/>
          <w:bCs/>
          <w:color w:val="000000"/>
          <w:sz w:val="26"/>
          <w:szCs w:val="26"/>
        </w:rPr>
      </w:pPr>
      <w:r>
        <w:rPr>
          <w:rFonts w:cs="Arial Narrow"/>
          <w:b/>
          <w:bCs/>
          <w:color w:val="auto"/>
          <w:sz w:val="24"/>
          <w:szCs w:val="36"/>
        </w:rPr>
        <w:t xml:space="preserve">Ort: </w:t>
      </w:r>
      <w:r>
        <w:rPr>
          <w:rFonts w:cs="Arial Narrow"/>
          <w:b/>
          <w:bCs/>
          <w:color w:val="auto"/>
          <w:sz w:val="24"/>
          <w:szCs w:val="36"/>
        </w:rPr>
        <w:tab/>
        <w:t xml:space="preserve">             </w:t>
      </w:r>
      <w:proofErr w:type="spellStart"/>
      <w:r>
        <w:rPr>
          <w:rFonts w:cs="Arial Narrow"/>
          <w:b/>
          <w:bCs/>
          <w:color w:val="auto"/>
          <w:sz w:val="24"/>
          <w:szCs w:val="36"/>
        </w:rPr>
        <w:t>KlimaschutzA</w:t>
      </w:r>
      <w:r w:rsidR="00553E87">
        <w:rPr>
          <w:rFonts w:cs="Arial Narrow"/>
          <w:b/>
          <w:bCs/>
          <w:color w:val="auto"/>
          <w:sz w:val="24"/>
          <w:szCs w:val="36"/>
        </w:rPr>
        <w:t>gentur</w:t>
      </w:r>
      <w:proofErr w:type="spellEnd"/>
      <w:r w:rsidR="00553E87">
        <w:rPr>
          <w:rFonts w:cs="Arial Narrow"/>
          <w:b/>
          <w:bCs/>
          <w:color w:val="auto"/>
          <w:sz w:val="24"/>
          <w:szCs w:val="36"/>
        </w:rPr>
        <w:t xml:space="preserve"> Reutlingen,</w:t>
      </w:r>
      <w:r w:rsidR="00553E87" w:rsidRPr="00553E87">
        <w:t xml:space="preserve"> </w:t>
      </w:r>
      <w:proofErr w:type="spellStart"/>
      <w:r w:rsidR="00553E87" w:rsidRPr="00553E87">
        <w:rPr>
          <w:rFonts w:cs="Arial Narrow"/>
          <w:b/>
          <w:bCs/>
          <w:color w:val="auto"/>
          <w:sz w:val="24"/>
          <w:szCs w:val="36"/>
        </w:rPr>
        <w:t>Lindachstraße</w:t>
      </w:r>
      <w:proofErr w:type="spellEnd"/>
      <w:r w:rsidR="00553E87" w:rsidRPr="00553E87">
        <w:rPr>
          <w:rFonts w:cs="Arial Narrow"/>
          <w:b/>
          <w:bCs/>
          <w:color w:val="auto"/>
          <w:sz w:val="24"/>
          <w:szCs w:val="36"/>
        </w:rPr>
        <w:t xml:space="preserve"> 37</w:t>
      </w:r>
      <w:r w:rsidR="00553E87">
        <w:rPr>
          <w:rFonts w:cs="Arial Narrow"/>
          <w:b/>
          <w:bCs/>
          <w:color w:val="auto"/>
          <w:sz w:val="24"/>
          <w:szCs w:val="36"/>
        </w:rPr>
        <w:t xml:space="preserve">, 72764 </w:t>
      </w:r>
      <w:r w:rsidR="00553E87" w:rsidRPr="00F25305">
        <w:rPr>
          <w:rFonts w:cs="Arial Narrow"/>
          <w:b/>
          <w:bCs/>
          <w:color w:val="auto"/>
          <w:sz w:val="24"/>
          <w:szCs w:val="36"/>
        </w:rPr>
        <w:t>Reutlingen</w:t>
      </w:r>
    </w:p>
    <w:p w:rsidR="00553E87" w:rsidRDefault="00553E87" w:rsidP="007B52C3">
      <w:pPr>
        <w:rPr>
          <w:rFonts w:eastAsia="Times New Roman" w:cs="Times New Roman"/>
          <w:b/>
          <w:bCs/>
          <w:color w:val="000000"/>
          <w:sz w:val="26"/>
          <w:szCs w:val="26"/>
        </w:rPr>
      </w:pPr>
    </w:p>
    <w:p w:rsidR="00553E87" w:rsidRDefault="00553E87" w:rsidP="00553E87">
      <w:pPr>
        <w:spacing w:line="276" w:lineRule="auto"/>
      </w:pPr>
      <w:r>
        <w:t xml:space="preserve">Sehr geehrte Damen und Herren, </w:t>
      </w:r>
    </w:p>
    <w:p w:rsidR="00553E87" w:rsidRDefault="00553E87" w:rsidP="00553E87">
      <w:pPr>
        <w:spacing w:line="276" w:lineRule="auto"/>
      </w:pPr>
    </w:p>
    <w:p w:rsidR="00553E87" w:rsidRDefault="004073F7" w:rsidP="00553E87">
      <w:pPr>
        <w:autoSpaceDE w:val="0"/>
        <w:autoSpaceDN w:val="0"/>
        <w:adjustRightInd w:val="0"/>
        <w:rPr>
          <w:rFonts w:cs="Arial Narrow"/>
          <w:color w:val="000000"/>
        </w:rPr>
      </w:pPr>
      <w:r>
        <w:rPr>
          <w:rFonts w:cs="Arial Narrow"/>
          <w:color w:val="000000"/>
        </w:rPr>
        <w:t>d</w:t>
      </w:r>
      <w:r w:rsidR="00553E87" w:rsidRPr="00553E87">
        <w:rPr>
          <w:rFonts w:cs="Arial Narrow"/>
          <w:color w:val="000000"/>
        </w:rPr>
        <w:t>ie Beleuchtung hat in vielen Handwerksbetrieben und Unternehmen einen großen Anteil der jährlichen Stromkosten.</w:t>
      </w:r>
      <w:r w:rsidR="00AA023B" w:rsidRPr="00AA023B">
        <w:t xml:space="preserve"> </w:t>
      </w:r>
      <w:r w:rsidR="00AA023B" w:rsidRPr="00AA023B">
        <w:rPr>
          <w:rFonts w:cs="Arial Narrow"/>
          <w:color w:val="000000"/>
        </w:rPr>
        <w:t>Durch den Einsatz von LED-Beleuchtungstechnologien</w:t>
      </w:r>
      <w:r w:rsidR="00255FF2">
        <w:rPr>
          <w:rFonts w:cs="Arial Narrow"/>
          <w:color w:val="000000"/>
        </w:rPr>
        <w:t xml:space="preserve"> </w:t>
      </w:r>
      <w:r w:rsidR="00AA023B" w:rsidRPr="00AA023B">
        <w:rPr>
          <w:rFonts w:cs="Arial Narrow"/>
          <w:color w:val="000000"/>
        </w:rPr>
        <w:t>ist es möglich, den Stromverbrauch zu senken</w:t>
      </w:r>
      <w:r w:rsidR="00AA023B">
        <w:rPr>
          <w:rFonts w:cs="Arial Narrow"/>
          <w:color w:val="000000"/>
        </w:rPr>
        <w:t>.</w:t>
      </w:r>
      <w:r w:rsidR="00553E87" w:rsidRPr="00553E87">
        <w:rPr>
          <w:rFonts w:cs="Arial Narrow"/>
          <w:color w:val="000000"/>
        </w:rPr>
        <w:t xml:space="preserve"> In dieser Veranstaltung erfahren Sie, wann sich</w:t>
      </w:r>
      <w:bookmarkStart w:id="0" w:name="_GoBack"/>
      <w:bookmarkEnd w:id="0"/>
      <w:r w:rsidR="00553E87" w:rsidRPr="00553E87">
        <w:rPr>
          <w:rFonts w:cs="Arial Narrow"/>
          <w:color w:val="000000"/>
        </w:rPr>
        <w:t xml:space="preserve"> d</w:t>
      </w:r>
      <w:r w:rsidR="00AA023B">
        <w:rPr>
          <w:rFonts w:cs="Arial Narrow"/>
          <w:color w:val="000000"/>
        </w:rPr>
        <w:t>er Umstieg auf eine LED-</w:t>
      </w:r>
      <w:r w:rsidR="00553E87" w:rsidRPr="00553E87">
        <w:rPr>
          <w:rFonts w:cs="Arial Narrow"/>
          <w:color w:val="000000"/>
        </w:rPr>
        <w:t>Beleuchtung lohnt und was Sie dabei beachten müssen.</w:t>
      </w:r>
      <w:r w:rsidR="00553E87">
        <w:rPr>
          <w:rFonts w:cs="Arial Narrow"/>
          <w:color w:val="000000"/>
        </w:rPr>
        <w:t xml:space="preserve"> </w:t>
      </w:r>
    </w:p>
    <w:p w:rsidR="00553E87" w:rsidRDefault="00553E87" w:rsidP="00553E87">
      <w:pPr>
        <w:autoSpaceDE w:val="0"/>
        <w:autoSpaceDN w:val="0"/>
        <w:adjustRightInd w:val="0"/>
        <w:rPr>
          <w:rFonts w:cs="Arial Narrow"/>
          <w:color w:val="000000"/>
        </w:rPr>
      </w:pPr>
    </w:p>
    <w:p w:rsidR="00553E87" w:rsidRPr="003C2A1F" w:rsidRDefault="00553E87" w:rsidP="00553E87">
      <w:pPr>
        <w:autoSpaceDE w:val="0"/>
        <w:autoSpaceDN w:val="0"/>
        <w:adjustRightInd w:val="0"/>
        <w:rPr>
          <w:rFonts w:cs="Arial Narrow"/>
          <w:color w:val="000000"/>
        </w:rPr>
      </w:pPr>
      <w:r>
        <w:rPr>
          <w:rFonts w:cs="Arial Narrow"/>
          <w:color w:val="000000"/>
        </w:rPr>
        <w:t xml:space="preserve">Matthias </w:t>
      </w:r>
      <w:proofErr w:type="spellStart"/>
      <w:r>
        <w:rPr>
          <w:rFonts w:cs="Arial Narrow"/>
          <w:color w:val="000000"/>
        </w:rPr>
        <w:t>Schlagenhauf</w:t>
      </w:r>
      <w:proofErr w:type="spellEnd"/>
      <w:r>
        <w:rPr>
          <w:rFonts w:cs="Arial Narrow"/>
          <w:color w:val="000000"/>
        </w:rPr>
        <w:t xml:space="preserve"> von der </w:t>
      </w:r>
      <w:r w:rsidRPr="00553E87">
        <w:rPr>
          <w:rFonts w:cs="Arial Narrow"/>
          <w:color w:val="000000"/>
        </w:rPr>
        <w:t xml:space="preserve">Energieagentur </w:t>
      </w:r>
      <w:proofErr w:type="spellStart"/>
      <w:r w:rsidRPr="00553E87">
        <w:rPr>
          <w:rFonts w:cs="Arial Narrow"/>
          <w:color w:val="000000"/>
        </w:rPr>
        <w:t>Zollernalb</w:t>
      </w:r>
      <w:proofErr w:type="spellEnd"/>
      <w:r w:rsidRPr="00553E87">
        <w:rPr>
          <w:rFonts w:cs="Arial Narrow"/>
          <w:color w:val="000000"/>
        </w:rPr>
        <w:t xml:space="preserve"> gGmbH</w:t>
      </w:r>
      <w:r>
        <w:rPr>
          <w:rFonts w:cs="Arial Narrow"/>
          <w:color w:val="000000"/>
        </w:rPr>
        <w:t xml:space="preserve"> informiert über </w:t>
      </w:r>
      <w:r w:rsidR="00AA023B">
        <w:rPr>
          <w:rFonts w:cs="Arial Narrow"/>
          <w:color w:val="000000"/>
        </w:rPr>
        <w:t xml:space="preserve">die </w:t>
      </w:r>
      <w:r>
        <w:rPr>
          <w:rFonts w:cs="Arial Narrow"/>
          <w:color w:val="000000"/>
        </w:rPr>
        <w:t>Grundlagen</w:t>
      </w:r>
      <w:r w:rsidR="00AA023B">
        <w:rPr>
          <w:rFonts w:cs="Arial Narrow"/>
          <w:color w:val="000000"/>
        </w:rPr>
        <w:t xml:space="preserve"> der LED-Beleuchtung, deren</w:t>
      </w:r>
      <w:r>
        <w:rPr>
          <w:rFonts w:cs="Arial Narrow"/>
          <w:color w:val="000000"/>
        </w:rPr>
        <w:t xml:space="preserve"> Einsatz i</w:t>
      </w:r>
      <w:r w:rsidR="00AA023B">
        <w:rPr>
          <w:rFonts w:cs="Arial Narrow"/>
          <w:color w:val="000000"/>
        </w:rPr>
        <w:t>n der Praxis, Einsparungen und</w:t>
      </w:r>
      <w:r>
        <w:rPr>
          <w:rFonts w:cs="Arial Narrow"/>
          <w:color w:val="000000"/>
        </w:rPr>
        <w:t xml:space="preserve"> Fördermöglichkeiten. Zudem haben Sie die Möglichkeit Ihre Fragen direkt an Herr </w:t>
      </w:r>
      <w:proofErr w:type="spellStart"/>
      <w:r>
        <w:rPr>
          <w:rFonts w:cs="Arial Narrow"/>
          <w:color w:val="000000"/>
        </w:rPr>
        <w:t>Schlagenhauf</w:t>
      </w:r>
      <w:proofErr w:type="spellEnd"/>
      <w:r>
        <w:rPr>
          <w:rFonts w:cs="Arial Narrow"/>
          <w:color w:val="000000"/>
        </w:rPr>
        <w:t xml:space="preserve"> zu stellen</w:t>
      </w:r>
      <w:r w:rsidRPr="003C2A1F">
        <w:rPr>
          <w:rFonts w:cs="Arial Narrow"/>
          <w:color w:val="000000"/>
        </w:rPr>
        <w:t>. Wie alle KEFF-Angebote ist auch diese Veranstaltung kostenlos.</w:t>
      </w:r>
    </w:p>
    <w:p w:rsidR="00553E87" w:rsidRDefault="00553E87" w:rsidP="00553E87">
      <w:pPr>
        <w:autoSpaceDE w:val="0"/>
        <w:autoSpaceDN w:val="0"/>
        <w:adjustRightInd w:val="0"/>
        <w:rPr>
          <w:rFonts w:cs="Arial Narrow"/>
          <w:color w:val="000000"/>
        </w:rPr>
      </w:pPr>
    </w:p>
    <w:p w:rsidR="00AA023B" w:rsidRDefault="00553E87" w:rsidP="00AA023B">
      <w:r>
        <w:rPr>
          <w:rFonts w:cs="Arial Narrow"/>
          <w:b/>
          <w:color w:val="000000"/>
        </w:rPr>
        <w:t>Online</w:t>
      </w:r>
      <w:r w:rsidRPr="003C2A1F">
        <w:rPr>
          <w:rFonts w:cs="Arial Narrow"/>
          <w:b/>
          <w:color w:val="000000"/>
        </w:rPr>
        <w:t xml:space="preserve"> Anmeldung</w:t>
      </w:r>
      <w:r>
        <w:rPr>
          <w:rFonts w:cs="Arial Narrow"/>
          <w:b/>
          <w:color w:val="000000"/>
        </w:rPr>
        <w:t xml:space="preserve"> unter</w:t>
      </w:r>
      <w:r w:rsidRPr="003C2A1F">
        <w:rPr>
          <w:rFonts w:cs="Arial Narrow"/>
          <w:b/>
          <w:color w:val="000000"/>
        </w:rPr>
        <w:t>:</w:t>
      </w:r>
      <w:r>
        <w:rPr>
          <w:rFonts w:cs="Arial Narrow"/>
          <w:color w:val="000000"/>
        </w:rPr>
        <w:t xml:space="preserve"> </w:t>
      </w:r>
      <w:hyperlink r:id="rId8" w:history="1">
        <w:r w:rsidR="00AA023B">
          <w:rPr>
            <w:rStyle w:val="Hyperlink"/>
          </w:rPr>
          <w:t>https://www.klimaschutzagentur-reutlingen.de/veranstaltungen</w:t>
        </w:r>
      </w:hyperlink>
    </w:p>
    <w:p w:rsidR="00553E87" w:rsidRPr="00AA023B" w:rsidRDefault="00AA023B" w:rsidP="00AA023B">
      <w:r>
        <w:t> </w:t>
      </w:r>
    </w:p>
    <w:p w:rsidR="00553E87" w:rsidRDefault="00553E87" w:rsidP="00AA023B">
      <w:pPr>
        <w:spacing w:after="80" w:line="280" w:lineRule="exact"/>
      </w:pPr>
      <w:r>
        <w:t>Mit freundlichen Grüßen</w:t>
      </w:r>
    </w:p>
    <w:p w:rsidR="00AA023B" w:rsidRDefault="00AA023B" w:rsidP="00553E87">
      <w:pPr>
        <w:spacing w:line="280" w:lineRule="exact"/>
      </w:pPr>
    </w:p>
    <w:p w:rsidR="00AA023B" w:rsidRDefault="00AA023B" w:rsidP="00553E87">
      <w:pPr>
        <w:spacing w:line="280" w:lineRule="exact"/>
      </w:pPr>
    </w:p>
    <w:p w:rsidR="00AA023B" w:rsidRDefault="00AA023B" w:rsidP="00553E87">
      <w:pPr>
        <w:spacing w:line="280" w:lineRule="exact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-334010</wp:posOffset>
            </wp:positionV>
            <wp:extent cx="629077" cy="47625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68" b="94212" l="3922" r="89951">
                                  <a14:foregroundMark x1="48529" y1="33441" x2="48529" y2="33441"/>
                                  <a14:foregroundMark x1="30392" y1="22186" x2="30392" y2="22186"/>
                                  <a14:backgroundMark x1="50980" y1="42122" x2="50980" y2="42122"/>
                                  <a14:backgroundMark x1="57598" y1="46624" x2="57598" y2="46624"/>
                                  <a14:backgroundMark x1="63235" y1="37942" x2="63235" y2="37942"/>
                                  <a14:backgroundMark x1="66176" y1="34084" x2="66176" y2="34084"/>
                                  <a14:backgroundMark x1="70098" y1="38585" x2="70098" y2="38585"/>
                                  <a14:backgroundMark x1="56618" y1="51768" x2="56618" y2="517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2" t="16478" r="14273" b="7386"/>
                    <a:stretch/>
                  </pic:blipFill>
                  <pic:spPr bwMode="auto">
                    <a:xfrm>
                      <a:off x="0" y="0"/>
                      <a:ext cx="629077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E87" w:rsidRPr="00AA023B" w:rsidRDefault="00AA023B" w:rsidP="00AA023B">
      <w:pPr>
        <w:spacing w:line="280" w:lineRule="exact"/>
      </w:pPr>
      <w:r>
        <w:t xml:space="preserve">Corinna Vogt </w:t>
      </w:r>
    </w:p>
    <w:sectPr w:rsidR="00553E87" w:rsidRPr="00AA023B" w:rsidSect="00457D6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944" w:right="680" w:bottom="3119" w:left="1361" w:header="2648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2C3" w:rsidRDefault="007B52C3" w:rsidP="00457D63">
      <w:r>
        <w:separator/>
      </w:r>
    </w:p>
  </w:endnote>
  <w:endnote w:type="continuationSeparator" w:id="0">
    <w:p w:rsidR="007B52C3" w:rsidRDefault="007B52C3" w:rsidP="0045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revia-Regular">
    <w:charset w:val="00"/>
    <w:family w:val="auto"/>
    <w:pitch w:val="variable"/>
    <w:sig w:usb0="A00000AF" w:usb1="5000207B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FF2" w:rsidRDefault="00A841C7" w:rsidP="00457D63">
    <w:pPr>
      <w:pStyle w:val="Fuzeile"/>
      <w:ind w:left="-136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F85707E" wp14:editId="1D397129">
              <wp:simplePos x="0" y="0"/>
              <wp:positionH relativeFrom="column">
                <wp:posOffset>4770755</wp:posOffset>
              </wp:positionH>
              <wp:positionV relativeFrom="paragraph">
                <wp:posOffset>968375</wp:posOffset>
              </wp:positionV>
              <wp:extent cx="1600200" cy="652145"/>
              <wp:effectExtent l="0" t="0" r="0" b="825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41C7" w:rsidRPr="00442815" w:rsidRDefault="00A841C7" w:rsidP="00A841C7">
                          <w:pPr>
                            <w:pStyle w:val="EinfAbs"/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</w:pP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 xml:space="preserve">KEFF </w:t>
                          </w:r>
                          <w:r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>neckar-alb</w:t>
                          </w:r>
                        </w:p>
                        <w:p w:rsidR="00A841C7" w:rsidRPr="00442815" w:rsidRDefault="00A841C7" w:rsidP="00A841C7">
                          <w:pPr>
                            <w:pStyle w:val="EinfAbs"/>
                            <w:rPr>
                              <w:rFonts w:ascii="Arial Narrow" w:hAnsi="Arial Narrow" w:cs="Arial"/>
                              <w:color w:val="777877"/>
                              <w:sz w:val="14"/>
                              <w:szCs w:val="14"/>
                            </w:rPr>
                          </w:pP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 xml:space="preserve">c/o </w:t>
                          </w:r>
                          <w:r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>INDUSTRIE- UND HANDELSKAMMER REUTLINGEN</w:t>
                          </w: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br/>
                          </w:r>
                          <w:r w:rsidR="00DC4714">
                            <w:rPr>
                              <w:rFonts w:ascii="Arial Narrow" w:hAnsi="Arial Narrow" w:cs="Arial"/>
                              <w:color w:val="777877"/>
                              <w:sz w:val="14"/>
                              <w:szCs w:val="14"/>
                            </w:rPr>
                            <w:t>Hindenburgstraße 54</w:t>
                          </w:r>
                        </w:p>
                        <w:p w:rsidR="00A841C7" w:rsidRDefault="00A841C7" w:rsidP="00A841C7">
                          <w:pPr>
                            <w:rPr>
                              <w:rFonts w:cs="Arial"/>
                              <w:color w:val="77787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777877"/>
                              <w:sz w:val="14"/>
                              <w:szCs w:val="14"/>
                            </w:rPr>
                            <w:t>72762 Reutlingen</w:t>
                          </w:r>
                        </w:p>
                        <w:p w:rsidR="00A841C7" w:rsidRPr="00442815" w:rsidRDefault="00A841C7" w:rsidP="00A841C7">
                          <w:pPr>
                            <w:rPr>
                              <w:rFonts w:cs="Arial"/>
                              <w:color w:val="77787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F85707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left:0;text-align:left;margin-left:375.65pt;margin-top:76.25pt;width:126pt;height:5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" filled="f" stroked="f">
              <v:path arrowok="t"/>
              <v:textbox inset="0,0,0,0">
                <w:txbxContent>
                  <w:p w:rsidR="00A841C7" w:rsidRPr="00442815" w:rsidRDefault="00A841C7" w:rsidP="00A841C7">
                    <w:pPr>
                      <w:pStyle w:val="EinfAbs"/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</w:pPr>
                    <w:r w:rsidRPr="00442815"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  <w:t xml:space="preserve">KEFF </w:t>
                    </w:r>
                    <w:r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  <w:t>neckar-alb</w:t>
                    </w:r>
                  </w:p>
                  <w:p w:rsidR="00A841C7" w:rsidRPr="00442815" w:rsidRDefault="00A841C7" w:rsidP="00A841C7">
                    <w:pPr>
                      <w:pStyle w:val="EinfAbs"/>
                      <w:rPr>
                        <w:rFonts w:ascii="Arial Narrow" w:hAnsi="Arial Narrow" w:cs="Arial"/>
                        <w:color w:val="777877"/>
                        <w:sz w:val="14"/>
                        <w:szCs w:val="14"/>
                      </w:rPr>
                    </w:pPr>
                    <w:r w:rsidRPr="00442815"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t xml:space="preserve">c/o </w:t>
                    </w:r>
                    <w:r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t>INDUSTRIE- UND HANDELSKAMMER REUTLINGEN</w:t>
                    </w:r>
                    <w:r w:rsidRPr="00442815"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br/>
                    </w:r>
                    <w:r w:rsidR="00DC4714">
                      <w:rPr>
                        <w:rFonts w:ascii="Arial Narrow" w:hAnsi="Arial Narrow" w:cs="Arial"/>
                        <w:color w:val="777877"/>
                        <w:sz w:val="14"/>
                        <w:szCs w:val="14"/>
                      </w:rPr>
                      <w:t>Hindenburgstraße 54</w:t>
                    </w:r>
                  </w:p>
                  <w:p w:rsidR="00A841C7" w:rsidRDefault="00A841C7" w:rsidP="00A841C7">
                    <w:pPr>
                      <w:rPr>
                        <w:rFonts w:cs="Arial"/>
                        <w:color w:val="777877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777877"/>
                        <w:sz w:val="14"/>
                        <w:szCs w:val="14"/>
                      </w:rPr>
                      <w:t>72762 Reutlingen</w:t>
                    </w:r>
                  </w:p>
                  <w:p w:rsidR="00A841C7" w:rsidRPr="00442815" w:rsidRDefault="00A841C7" w:rsidP="00A841C7">
                    <w:pPr>
                      <w:rPr>
                        <w:rFonts w:cs="Arial"/>
                        <w:color w:val="777877"/>
                      </w:rPr>
                    </w:pPr>
                  </w:p>
                </w:txbxContent>
              </v:textbox>
            </v:shape>
          </w:pict>
        </mc:Fallback>
      </mc:AlternateContent>
    </w:r>
    <w:r w:rsidR="00EC0FF2">
      <w:rPr>
        <w:noProof/>
        <w:lang w:eastAsia="de-DE"/>
      </w:rPr>
      <w:drawing>
        <wp:inline distT="0" distB="0" distL="0" distR="0" wp14:anchorId="3FB6EE23" wp14:editId="67DA900D">
          <wp:extent cx="7559027" cy="1828797"/>
          <wp:effectExtent l="0" t="0" r="0" b="635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K_AKT_PROJ_K-Z:UTBW:UTBW_15_010_KEFF_Wordvorlage_Master:Bilder:KEFF-Fusszeile_Region_Stuttgart_1601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27" cy="1828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FF2" w:rsidRDefault="00EC0FF2" w:rsidP="00457D63">
    <w:pPr>
      <w:pStyle w:val="Fuzeile"/>
      <w:ind w:left="-136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5D1386F" wp14:editId="466EA602">
              <wp:simplePos x="0" y="0"/>
              <wp:positionH relativeFrom="margin">
                <wp:posOffset>4711065</wp:posOffset>
              </wp:positionH>
              <wp:positionV relativeFrom="paragraph">
                <wp:posOffset>1274445</wp:posOffset>
              </wp:positionV>
              <wp:extent cx="1600200" cy="652145"/>
              <wp:effectExtent l="0" t="0" r="0" b="1460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0FF2" w:rsidRPr="00442815" w:rsidRDefault="00EC0FF2" w:rsidP="00457D63">
                          <w:pPr>
                            <w:pStyle w:val="EinfAbs"/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</w:pP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 xml:space="preserve">KEFF </w:t>
                          </w:r>
                          <w:r w:rsidR="00A841C7">
                            <w:rPr>
                              <w:rFonts w:ascii="Arial Narrow" w:hAnsi="Arial Narrow" w:cs="Arial"/>
                              <w:b/>
                              <w:bCs/>
                              <w:cap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>neckar-alb</w:t>
                          </w:r>
                        </w:p>
                        <w:p w:rsidR="00EC0FF2" w:rsidRPr="00442815" w:rsidRDefault="00EC0FF2" w:rsidP="00457D63">
                          <w:pPr>
                            <w:pStyle w:val="EinfAbs"/>
                            <w:rPr>
                              <w:rFonts w:ascii="Arial Narrow" w:hAnsi="Arial Narrow" w:cs="Arial"/>
                              <w:color w:val="777877"/>
                              <w:sz w:val="14"/>
                              <w:szCs w:val="14"/>
                            </w:rPr>
                          </w:pP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 xml:space="preserve">c/o </w:t>
                          </w:r>
                          <w:r w:rsidR="00A841C7"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t>INDUSTRIE- UND HANDELSKAMMER REUTLINGEN</w:t>
                          </w:r>
                          <w:r w:rsidRPr="00442815">
                            <w:rPr>
                              <w:rFonts w:ascii="Arial Narrow" w:hAnsi="Arial Narrow" w:cs="Arial"/>
                              <w:b/>
                              <w:bCs/>
                              <w:color w:val="777877"/>
                              <w:spacing w:val="4"/>
                              <w:sz w:val="14"/>
                              <w:szCs w:val="14"/>
                            </w:rPr>
                            <w:br/>
                          </w:r>
                          <w:r w:rsidR="00DC4714">
                            <w:rPr>
                              <w:rFonts w:ascii="Arial Narrow" w:hAnsi="Arial Narrow" w:cs="Arial"/>
                              <w:color w:val="777877"/>
                              <w:sz w:val="14"/>
                              <w:szCs w:val="14"/>
                            </w:rPr>
                            <w:t>Hindenburgstraße 54</w:t>
                          </w:r>
                        </w:p>
                        <w:p w:rsidR="00EC0FF2" w:rsidRDefault="00A841C7" w:rsidP="00457D63">
                          <w:pPr>
                            <w:rPr>
                              <w:rFonts w:cs="Arial"/>
                              <w:color w:val="77787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777877"/>
                              <w:sz w:val="14"/>
                              <w:szCs w:val="14"/>
                            </w:rPr>
                            <w:t>72762 Reutlingen</w:t>
                          </w:r>
                        </w:p>
                        <w:p w:rsidR="00EC0FF2" w:rsidRPr="00442815" w:rsidRDefault="00EC0FF2" w:rsidP="00457D63">
                          <w:pPr>
                            <w:rPr>
                              <w:rFonts w:cs="Arial"/>
                              <w:color w:val="77787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5D1386F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left:0;text-align:left;margin-left:370.95pt;margin-top:100.35pt;width:126pt;height:51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" filled="f" stroked="f">
              <v:path arrowok="t"/>
              <v:textbox inset="0,0,0,0">
                <w:txbxContent>
                  <w:p w:rsidR="00EC0FF2" w:rsidRPr="00442815" w:rsidRDefault="00EC0FF2" w:rsidP="00457D63">
                    <w:pPr>
                      <w:pStyle w:val="EinfAbs"/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</w:pPr>
                    <w:r w:rsidRPr="00442815"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  <w:t xml:space="preserve">KEFF </w:t>
                    </w:r>
                    <w:r w:rsidR="00A841C7">
                      <w:rPr>
                        <w:rFonts w:ascii="Arial Narrow" w:hAnsi="Arial Narrow" w:cs="Arial"/>
                        <w:b/>
                        <w:bCs/>
                        <w:caps/>
                        <w:color w:val="777877"/>
                        <w:spacing w:val="4"/>
                        <w:sz w:val="14"/>
                        <w:szCs w:val="14"/>
                      </w:rPr>
                      <w:t>neckar-alb</w:t>
                    </w:r>
                  </w:p>
                  <w:p w:rsidR="00EC0FF2" w:rsidRPr="00442815" w:rsidRDefault="00EC0FF2" w:rsidP="00457D63">
                    <w:pPr>
                      <w:pStyle w:val="EinfAbs"/>
                      <w:rPr>
                        <w:rFonts w:ascii="Arial Narrow" w:hAnsi="Arial Narrow" w:cs="Arial"/>
                        <w:color w:val="777877"/>
                        <w:sz w:val="14"/>
                        <w:szCs w:val="14"/>
                      </w:rPr>
                    </w:pPr>
                    <w:r w:rsidRPr="00442815"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t xml:space="preserve">c/o </w:t>
                    </w:r>
                    <w:r w:rsidR="00A841C7"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t>INDUSTRIE- UND HANDELSKAMMER REUTLINGEN</w:t>
                    </w:r>
                    <w:r w:rsidRPr="00442815">
                      <w:rPr>
                        <w:rFonts w:ascii="Arial Narrow" w:hAnsi="Arial Narrow" w:cs="Arial"/>
                        <w:b/>
                        <w:bCs/>
                        <w:color w:val="777877"/>
                        <w:spacing w:val="4"/>
                        <w:sz w:val="14"/>
                        <w:szCs w:val="14"/>
                      </w:rPr>
                      <w:br/>
                    </w:r>
                    <w:r w:rsidR="00DC4714">
                      <w:rPr>
                        <w:rFonts w:ascii="Arial Narrow" w:hAnsi="Arial Narrow" w:cs="Arial"/>
                        <w:color w:val="777877"/>
                        <w:sz w:val="14"/>
                        <w:szCs w:val="14"/>
                      </w:rPr>
                      <w:t>Hindenburgstraße 54</w:t>
                    </w:r>
                  </w:p>
                  <w:p w:rsidR="00EC0FF2" w:rsidRDefault="00A841C7" w:rsidP="00457D63">
                    <w:pPr>
                      <w:rPr>
                        <w:rFonts w:cs="Arial"/>
                        <w:color w:val="777877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777877"/>
                        <w:sz w:val="14"/>
                        <w:szCs w:val="14"/>
                      </w:rPr>
                      <w:t>72762 Reutlingen</w:t>
                    </w:r>
                  </w:p>
                  <w:p w:rsidR="00EC0FF2" w:rsidRPr="00442815" w:rsidRDefault="00EC0FF2" w:rsidP="00457D63">
                    <w:pPr>
                      <w:rPr>
                        <w:rFonts w:cs="Arial"/>
                        <w:color w:val="7778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1DE37099" wp14:editId="39635734">
          <wp:extent cx="7520400" cy="2149200"/>
          <wp:effectExtent l="0" t="0" r="4445" b="3810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K_AKT_PROJ_K-Z:UTBW:UTBW_15_010_KEFF_Wordvorlage_Master:Bilder:KEFF-Fusszeile_Region_Stuttgart_1601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0400" cy="21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2C3" w:rsidRDefault="007B52C3" w:rsidP="00457D63">
      <w:r>
        <w:separator/>
      </w:r>
    </w:p>
  </w:footnote>
  <w:footnote w:type="continuationSeparator" w:id="0">
    <w:p w:rsidR="007B52C3" w:rsidRDefault="007B52C3" w:rsidP="00457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FF2" w:rsidRPr="000B4F6D" w:rsidRDefault="00B04436" w:rsidP="00457D63">
    <w:pPr>
      <w:pStyle w:val="Kopfzeile"/>
      <w:tabs>
        <w:tab w:val="clear" w:pos="9072"/>
        <w:tab w:val="right" w:pos="9781"/>
      </w:tabs>
      <w:rPr>
        <w:sz w:val="12"/>
        <w:szCs w:val="12"/>
      </w:rPr>
    </w:pPr>
    <w:r>
      <w:rPr>
        <w:noProof/>
        <w:sz w:val="12"/>
        <w:szCs w:val="12"/>
        <w:lang w:eastAsia="de-DE"/>
      </w:rPr>
      <w:drawing>
        <wp:anchor distT="0" distB="0" distL="114300" distR="114300" simplePos="0" relativeHeight="251710464" behindDoc="1" locked="0" layoutInCell="1" allowOverlap="1" wp14:anchorId="678AC871" wp14:editId="523893A8">
          <wp:simplePos x="0" y="0"/>
          <wp:positionH relativeFrom="column">
            <wp:posOffset>4676775</wp:posOffset>
          </wp:positionH>
          <wp:positionV relativeFrom="paragraph">
            <wp:posOffset>-1688465</wp:posOffset>
          </wp:positionV>
          <wp:extent cx="2015490" cy="1689735"/>
          <wp:effectExtent l="0" t="0" r="0" b="1206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FF-Briefkopf_Region_Stuttgart_16010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18"/>
                  <a:stretch/>
                </pic:blipFill>
                <pic:spPr bwMode="auto">
                  <a:xfrm>
                    <a:off x="0" y="0"/>
                    <a:ext cx="2015490" cy="1689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FF2" w:rsidRPr="00FF0738" w:rsidRDefault="00EC0FF2" w:rsidP="00457D63">
    <w:pPr>
      <w:rPr>
        <w:color w:val="auto"/>
        <w:sz w:val="12"/>
        <w:szCs w:val="12"/>
      </w:rPr>
    </w:pPr>
    <w:r>
      <w:rPr>
        <w:noProof/>
        <w:sz w:val="12"/>
        <w:szCs w:val="12"/>
        <w:lang w:eastAsia="de-DE"/>
      </w:rPr>
      <w:drawing>
        <wp:anchor distT="0" distB="0" distL="114300" distR="114300" simplePos="0" relativeHeight="251685888" behindDoc="1" locked="0" layoutInCell="1" allowOverlap="1" wp14:anchorId="46D52CAC" wp14:editId="7B1F962D">
          <wp:simplePos x="0" y="0"/>
          <wp:positionH relativeFrom="column">
            <wp:posOffset>4676775</wp:posOffset>
          </wp:positionH>
          <wp:positionV relativeFrom="paragraph">
            <wp:posOffset>-1688465</wp:posOffset>
          </wp:positionV>
          <wp:extent cx="2015490" cy="1689735"/>
          <wp:effectExtent l="0" t="0" r="0" b="12065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FF-Briefkopf_Region_Stuttgart_16010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18"/>
                  <a:stretch/>
                </pic:blipFill>
                <pic:spPr bwMode="auto">
                  <a:xfrm>
                    <a:off x="0" y="0"/>
                    <a:ext cx="2015490" cy="1689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pt;height:17pt" o:bullet="t">
        <v:imagedata r:id="rId1" o:title="Pfeil_Aufzählung_kleiner_SW"/>
      </v:shape>
    </w:pict>
  </w:numPicBullet>
  <w:abstractNum w:abstractNumId="0" w15:restartNumberingAfterBreak="0">
    <w:nsid w:val="FFFFFF1D"/>
    <w:multiLevelType w:val="multilevel"/>
    <w:tmpl w:val="DFECDE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1540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18A04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5D6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7084B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45CF2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17005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846CD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1E5A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E0E0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75695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F85F8D"/>
    <w:multiLevelType w:val="hybridMultilevel"/>
    <w:tmpl w:val="D7381A8A"/>
    <w:lvl w:ilvl="0" w:tplc="3FBEB53C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7A267C"/>
    <w:multiLevelType w:val="hybridMultilevel"/>
    <w:tmpl w:val="34EED484"/>
    <w:lvl w:ilvl="0" w:tplc="38884CF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D3470"/>
    <w:multiLevelType w:val="hybridMultilevel"/>
    <w:tmpl w:val="C7A6DF7E"/>
    <w:lvl w:ilvl="0" w:tplc="10200762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C3"/>
    <w:rsid w:val="00073404"/>
    <w:rsid w:val="00077624"/>
    <w:rsid w:val="000E175D"/>
    <w:rsid w:val="001102DD"/>
    <w:rsid w:val="00134188"/>
    <w:rsid w:val="00155F6C"/>
    <w:rsid w:val="00220AF0"/>
    <w:rsid w:val="00255FF2"/>
    <w:rsid w:val="00285CC8"/>
    <w:rsid w:val="00361A1D"/>
    <w:rsid w:val="003E3699"/>
    <w:rsid w:val="004073F7"/>
    <w:rsid w:val="00457D63"/>
    <w:rsid w:val="00532674"/>
    <w:rsid w:val="0053742D"/>
    <w:rsid w:val="00553E87"/>
    <w:rsid w:val="00560C4D"/>
    <w:rsid w:val="005B600F"/>
    <w:rsid w:val="006A7B33"/>
    <w:rsid w:val="007B52C3"/>
    <w:rsid w:val="00805BD2"/>
    <w:rsid w:val="0088595E"/>
    <w:rsid w:val="00A5278E"/>
    <w:rsid w:val="00A841C7"/>
    <w:rsid w:val="00AA023B"/>
    <w:rsid w:val="00B04436"/>
    <w:rsid w:val="00B8131B"/>
    <w:rsid w:val="00B9550D"/>
    <w:rsid w:val="00C33D66"/>
    <w:rsid w:val="00CB41F1"/>
    <w:rsid w:val="00DA6FB8"/>
    <w:rsid w:val="00DC4714"/>
    <w:rsid w:val="00E510D2"/>
    <w:rsid w:val="00EC0FF2"/>
    <w:rsid w:val="00ED0467"/>
    <w:rsid w:val="00FF7B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E01EC74-E675-4EB4-B719-D4A46B59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EastAsia" w:hAnsi="Arial Narrow" w:cstheme="minorBidi"/>
        <w:color w:val="000000" w:themeColor="text1"/>
        <w:sz w:val="22"/>
        <w:szCs w:val="22"/>
        <w:lang w:val="de-DE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52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25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57E"/>
    <w:rPr>
      <w:rFonts w:ascii="Brevia-Regular" w:hAnsi="Brevia-Regular"/>
      <w:color w:val="857363"/>
    </w:rPr>
  </w:style>
  <w:style w:type="paragraph" w:styleId="Fuzeile">
    <w:name w:val="footer"/>
    <w:basedOn w:val="Standard"/>
    <w:link w:val="FuzeileZchn"/>
    <w:uiPriority w:val="99"/>
    <w:unhideWhenUsed/>
    <w:rsid w:val="00E625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257E"/>
    <w:rPr>
      <w:rFonts w:ascii="Brevia-Regular" w:hAnsi="Brevia-Regular"/>
      <w:color w:val="857363"/>
    </w:rPr>
  </w:style>
  <w:style w:type="table" w:styleId="Tabellenraster">
    <w:name w:val="Table Grid"/>
    <w:basedOn w:val="NormaleTabelle"/>
    <w:uiPriority w:val="59"/>
    <w:rsid w:val="009B7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5164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C5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C52"/>
    <w:rPr>
      <w:rFonts w:ascii="Lucida Grande" w:hAnsi="Lucida Grande" w:cs="Lucida Grande"/>
      <w:color w:val="857363"/>
      <w:sz w:val="18"/>
      <w:szCs w:val="18"/>
    </w:rPr>
  </w:style>
  <w:style w:type="paragraph" w:customStyle="1" w:styleId="EinfAbs">
    <w:name w:val="[Einf. Abs.]"/>
    <w:basedOn w:val="Standard"/>
    <w:uiPriority w:val="99"/>
    <w:rsid w:val="004428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8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maschutzagentur-reutlingen.de/veranstaltunge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651298-AE4C-4201-AB60-BBFB91DC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D65C602A.dotm</Template>
  <TotalTime>0</TotalTime>
  <Pages>1</Pages>
  <Words>199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KEFF</Company>
  <LinksUpToDate>false</LinksUpToDate>
  <CharactersWithSpaces>1453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Dörre</dc:creator>
  <cp:keywords/>
  <dc:description/>
  <cp:lastModifiedBy>Vanessa Graf</cp:lastModifiedBy>
  <cp:revision>7</cp:revision>
  <cp:lastPrinted>2019-04-05T10:18:00Z</cp:lastPrinted>
  <dcterms:created xsi:type="dcterms:W3CDTF">2019-04-03T12:51:00Z</dcterms:created>
  <dcterms:modified xsi:type="dcterms:W3CDTF">2019-04-05T11:07:00Z</dcterms:modified>
  <cp:category/>
</cp:coreProperties>
</file>