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4928E5A" w14:textId="43F4828E" w:rsidR="009653E6" w:rsidRPr="00AC5762" w:rsidRDefault="009653E6">
      <w:pPr>
        <w:rPr>
          <w:b/>
          <w:sz w:val="36"/>
          <w:szCs w:val="36"/>
        </w:rPr>
      </w:pPr>
      <w:r w:rsidRPr="00AC5762">
        <w:rPr>
          <w:b/>
          <w:sz w:val="36"/>
          <w:szCs w:val="36"/>
        </w:rPr>
        <w:t xml:space="preserve">The Knife </w:t>
      </w:r>
      <w:r w:rsidR="00AC5762" w:rsidRPr="00AC5762">
        <w:rPr>
          <w:b/>
          <w:sz w:val="36"/>
          <w:szCs w:val="36"/>
        </w:rPr>
        <w:t xml:space="preserve">og Alt-J (∆) </w:t>
      </w:r>
      <w:r w:rsidRPr="00AC5762">
        <w:rPr>
          <w:b/>
          <w:sz w:val="36"/>
          <w:szCs w:val="36"/>
        </w:rPr>
        <w:t>til NorthSide</w:t>
      </w:r>
    </w:p>
    <w:p w14:paraId="056BB624" w14:textId="77777777" w:rsidR="009653E6" w:rsidRDefault="009653E6"/>
    <w:p w14:paraId="10373356" w14:textId="3D3FB088" w:rsidR="009653E6" w:rsidRPr="008C76AB" w:rsidRDefault="00AC5762">
      <w:pPr>
        <w:rPr>
          <w:b/>
        </w:rPr>
      </w:pPr>
      <w:r>
        <w:rPr>
          <w:b/>
        </w:rPr>
        <w:t>Derudover</w:t>
      </w:r>
      <w:r w:rsidR="004017D7" w:rsidRPr="008C76AB">
        <w:rPr>
          <w:b/>
        </w:rPr>
        <w:t xml:space="preserve"> </w:t>
      </w:r>
      <w:r>
        <w:rPr>
          <w:b/>
        </w:rPr>
        <w:t>er</w:t>
      </w:r>
      <w:r w:rsidR="004017D7" w:rsidRPr="008C76AB">
        <w:rPr>
          <w:b/>
        </w:rPr>
        <w:t xml:space="preserve"> Kaizers Orchestra </w:t>
      </w:r>
      <w:r>
        <w:rPr>
          <w:b/>
        </w:rPr>
        <w:t xml:space="preserve">også </w:t>
      </w:r>
      <w:r w:rsidR="004017D7" w:rsidRPr="008C76AB">
        <w:rPr>
          <w:b/>
        </w:rPr>
        <w:t>klar til NorthSide</w:t>
      </w:r>
    </w:p>
    <w:p w14:paraId="30B91CD2" w14:textId="77777777" w:rsidR="004017D7" w:rsidRDefault="004017D7"/>
    <w:p w14:paraId="48936F11" w14:textId="77777777" w:rsidR="004017D7" w:rsidRDefault="004017D7">
      <w:r>
        <w:t xml:space="preserve">Programmet for NorthSide 2013 er i den grad begyndt at tage form, og med dagens offentliggørelser </w:t>
      </w:r>
      <w:r w:rsidR="00F05B88">
        <w:t xml:space="preserve">har vi fat i nogle særdeles aktuelle og </w:t>
      </w:r>
      <w:r w:rsidR="00953C1C">
        <w:t>roste</w:t>
      </w:r>
      <w:r w:rsidR="00F05B88">
        <w:t xml:space="preserve"> navne, der pynter på en allerede flot plakat.</w:t>
      </w:r>
    </w:p>
    <w:p w14:paraId="5B18C3A7" w14:textId="77777777" w:rsidR="004017D7" w:rsidRDefault="004017D7"/>
    <w:p w14:paraId="6016CDC2" w14:textId="7752081B" w:rsidR="004017D7" w:rsidRDefault="00F05B88">
      <w:r>
        <w:t xml:space="preserve">I sidste uge solgte den svenske broder/søster-duo The Knife på </w:t>
      </w:r>
      <w:r w:rsidR="00953C1C">
        <w:t xml:space="preserve">kun </w:t>
      </w:r>
      <w:r>
        <w:t xml:space="preserve">få minutter samtlige billetter til to koncerter i Store Vega. </w:t>
      </w:r>
      <w:r w:rsidR="00A96B16">
        <w:t>D</w:t>
      </w:r>
      <w:r w:rsidR="00953C1C">
        <w:t xml:space="preserve">a billetterne blev revet væk </w:t>
      </w:r>
      <w:r w:rsidR="00A96B16">
        <w:t xml:space="preserve">var </w:t>
      </w:r>
      <w:r w:rsidR="00953C1C">
        <w:t>der</w:t>
      </w:r>
      <w:r w:rsidR="00A96B16">
        <w:t xml:space="preserve"> </w:t>
      </w:r>
      <w:r>
        <w:t>rigtig mange</w:t>
      </w:r>
      <w:r w:rsidR="00A96B16">
        <w:t>, der gik</w:t>
      </w:r>
      <w:r>
        <w:t xml:space="preserve"> forgæves, så det er med stor fornøjelse, at vi nu kan </w:t>
      </w:r>
      <w:r w:rsidR="00953C1C">
        <w:t>tilføje</w:t>
      </w:r>
      <w:r w:rsidR="008C76AB">
        <w:t xml:space="preserve"> dem </w:t>
      </w:r>
      <w:r w:rsidR="00953C1C">
        <w:t>til</w:t>
      </w:r>
      <w:r w:rsidR="008C76AB">
        <w:t xml:space="preserve"> NorthSide</w:t>
      </w:r>
      <w:r w:rsidR="00953C1C">
        <w:t>-plakaten</w:t>
      </w:r>
      <w:r w:rsidR="008C76AB">
        <w:t>.</w:t>
      </w:r>
      <w:r w:rsidR="00587F21">
        <w:t xml:space="preserve"> De to svenskere har altid været omgærdet af mystik, og der har været langt mellem de visuelt opfindsomme koncerter med den innovative duo.</w:t>
      </w:r>
      <w:r w:rsidR="008C76AB">
        <w:t xml:space="preserve"> </w:t>
      </w:r>
      <w:r w:rsidR="00AC5762">
        <w:t xml:space="preserve">De første mange år spillede duoen faktisk slet ikke koncerter, og de senere år har The Knife haft travlt med at skrive musik til operaen ”Tomorrow, In A Year” og til det kommende album, der udsendes til april. Derudover har den ene halvdel, </w:t>
      </w:r>
      <w:r w:rsidR="00AC5762" w:rsidRPr="00A96B16">
        <w:t>Karin Dreijer Andersson</w:t>
      </w:r>
      <w:r w:rsidR="00AC5762">
        <w:t xml:space="preserve">, haft stor succes med soloprojektet Fever Ray. </w:t>
      </w:r>
      <w:r w:rsidR="008C76AB">
        <w:t xml:space="preserve">The Knife </w:t>
      </w:r>
      <w:r w:rsidR="00AC5762">
        <w:t xml:space="preserve">er uden tvivl et af nordens mest interessante navne, og </w:t>
      </w:r>
      <w:r w:rsidR="00A96B16">
        <w:t xml:space="preserve">vi er meget stolte over, at </w:t>
      </w:r>
      <w:r w:rsidR="00A96B16" w:rsidRPr="00A96B16">
        <w:t>Olof Dreijer</w:t>
      </w:r>
      <w:r w:rsidR="00A96B16">
        <w:t xml:space="preserve"> og </w:t>
      </w:r>
      <w:r w:rsidR="00A96B16" w:rsidRPr="00A96B16">
        <w:t xml:space="preserve">Karin Dreijer Andersson </w:t>
      </w:r>
      <w:r w:rsidR="00A96B16">
        <w:t>har valgt at spille en af deres meget sjældne koncerter på NorthSide.</w:t>
      </w:r>
    </w:p>
    <w:p w14:paraId="65E0817D" w14:textId="77777777" w:rsidR="004017D7" w:rsidRPr="002B516C" w:rsidRDefault="00587F21">
      <w:pPr>
        <w:rPr>
          <w:b/>
        </w:rPr>
      </w:pPr>
      <w:r w:rsidRPr="002B516C">
        <w:rPr>
          <w:b/>
        </w:rPr>
        <w:t>The Knife spiller på NorthSide fredag 14. juni.</w:t>
      </w:r>
    </w:p>
    <w:p w14:paraId="70D47578" w14:textId="77777777" w:rsidR="00587F21" w:rsidRDefault="00587F21"/>
    <w:p w14:paraId="21AB6D5D" w14:textId="14706D28" w:rsidR="008C76AB" w:rsidRDefault="00A96B16">
      <w:r>
        <w:t xml:space="preserve">En af </w:t>
      </w:r>
      <w:r w:rsidR="002B516C">
        <w:t xml:space="preserve">sidste </w:t>
      </w:r>
      <w:r>
        <w:t>år</w:t>
      </w:r>
      <w:r w:rsidR="002B516C">
        <w:t>s mest roste udgivelser kom</w:t>
      </w:r>
      <w:r>
        <w:t xml:space="preserve"> fra den engelske </w:t>
      </w:r>
      <w:r w:rsidR="002B516C">
        <w:t xml:space="preserve">kvartet </w:t>
      </w:r>
      <w:r w:rsidR="002B516C" w:rsidRPr="009653E6">
        <w:t>Alt-J (∆)</w:t>
      </w:r>
      <w:r w:rsidR="002B516C">
        <w:t xml:space="preserve">, der har slået deres computerinspirerede navn fast med albummet ”An Awesome Wave”. Albummet var storfavorit </w:t>
      </w:r>
      <w:r w:rsidR="00213558">
        <w:t>til at vinde den prestigefyldte engelske Mercury Prize, og det blev da også dem, der rendte med trofæet i november</w:t>
      </w:r>
      <w:r w:rsidR="00953C1C">
        <w:t xml:space="preserve"> for deres debutalbum</w:t>
      </w:r>
      <w:r w:rsidR="00213558">
        <w:t xml:space="preserve">. </w:t>
      </w:r>
      <w:r w:rsidR="00B50016">
        <w:t xml:space="preserve">Bandet rider med andre ord fortsat på en </w:t>
      </w:r>
      <w:r w:rsidR="00AC5762">
        <w:t>utrolig</w:t>
      </w:r>
      <w:r w:rsidR="00B50016">
        <w:t xml:space="preserve"> bølge, og </w:t>
      </w:r>
      <w:r w:rsidR="00AC5762">
        <w:t xml:space="preserve">det bliver fantastisk </w:t>
      </w:r>
      <w:r w:rsidR="00B50016">
        <w:t xml:space="preserve">til juni </w:t>
      </w:r>
      <w:r w:rsidR="00AC5762">
        <w:t>som de</w:t>
      </w:r>
      <w:r w:rsidR="00953C1C">
        <w:t xml:space="preserve"> første i Danmark </w:t>
      </w:r>
      <w:r w:rsidR="00B50016">
        <w:t xml:space="preserve">at kunne præsentere dem </w:t>
      </w:r>
      <w:r w:rsidR="00953C1C">
        <w:t>live</w:t>
      </w:r>
      <w:r w:rsidR="00B50016">
        <w:t>.</w:t>
      </w:r>
    </w:p>
    <w:p w14:paraId="488F4A7F" w14:textId="77777777" w:rsidR="00587F21" w:rsidRPr="00B50016" w:rsidRDefault="00587F21">
      <w:pPr>
        <w:rPr>
          <w:b/>
        </w:rPr>
      </w:pPr>
      <w:r w:rsidRPr="00B50016">
        <w:rPr>
          <w:b/>
        </w:rPr>
        <w:t>Alt-J (∆) spiller på NorthSide lørdag 15. juni.</w:t>
      </w:r>
    </w:p>
    <w:p w14:paraId="3C29CF71" w14:textId="77777777" w:rsidR="00587F21" w:rsidRDefault="00587F21"/>
    <w:p w14:paraId="2B07EBB5" w14:textId="0E55E183" w:rsidR="00587F21" w:rsidRDefault="00B50016" w:rsidP="00587F21">
      <w:r>
        <w:t xml:space="preserve">Norges største rockband har gennem mere end ti år henrykket deres danske publikum med </w:t>
      </w:r>
      <w:r w:rsidR="00953C1C">
        <w:t>en særegen</w:t>
      </w:r>
      <w:r>
        <w:t xml:space="preserve"> blanding af balkan-folk og skramlet punk-inspireret rock. Både lyd og instrumentering er helt unik, og der er ikke mange, der som Janove Ottesen kan tryllebinde et publikum med sin medrivende personlighed. </w:t>
      </w:r>
      <w:r w:rsidR="007655F8">
        <w:t>K</w:t>
      </w:r>
      <w:r w:rsidR="007655F8">
        <w:t>oncerten på NorthSide</w:t>
      </w:r>
      <w:r w:rsidR="007655F8">
        <w:t xml:space="preserve"> bliv</w:t>
      </w:r>
      <w:r w:rsidR="007972EF">
        <w:t xml:space="preserve">er </w:t>
      </w:r>
      <w:r w:rsidR="007655F8">
        <w:t>for øvrigt sidste mulighed for at opleve bandet i lang tid, da den</w:t>
      </w:r>
      <w:bookmarkStart w:id="0" w:name="_GoBack"/>
      <w:bookmarkEnd w:id="0"/>
      <w:r w:rsidR="007655F8">
        <w:t xml:space="preserve"> </w:t>
      </w:r>
      <w:r w:rsidR="007972EF">
        <w:t>bliv</w:t>
      </w:r>
      <w:r w:rsidR="003F3DFC">
        <w:t xml:space="preserve">er </w:t>
      </w:r>
      <w:r w:rsidR="007655F8">
        <w:t>Kaizers’</w:t>
      </w:r>
      <w:r w:rsidR="003F3DFC">
        <w:t xml:space="preserve"> sidste</w:t>
      </w:r>
      <w:r w:rsidR="007972EF">
        <w:t>,</w:t>
      </w:r>
      <w:r w:rsidR="003F3DFC">
        <w:t xml:space="preserve"> inden </w:t>
      </w:r>
      <w:r w:rsidR="007655F8">
        <w:t>de påbegynder en</w:t>
      </w:r>
      <w:r w:rsidR="007972EF">
        <w:t xml:space="preserve"> </w:t>
      </w:r>
      <w:r w:rsidR="003F3DFC">
        <w:t>pause</w:t>
      </w:r>
      <w:r w:rsidR="007972EF">
        <w:t xml:space="preserve"> på ubestemt tid</w:t>
      </w:r>
      <w:r w:rsidR="007655F8">
        <w:t>. S</w:t>
      </w:r>
      <w:r>
        <w:t>å vi glæder os meget til, at Kaizers Orchestra møder op med olietønder, gasmasker</w:t>
      </w:r>
      <w:r w:rsidR="00953C1C">
        <w:t>, pumpeorgel</w:t>
      </w:r>
      <w:r>
        <w:t xml:space="preserve"> og </w:t>
      </w:r>
      <w:r w:rsidR="00953C1C">
        <w:t>harmonika og vælter Ådalen, som kun de kan gøre det.</w:t>
      </w:r>
    </w:p>
    <w:p w14:paraId="69EA476F" w14:textId="77777777" w:rsidR="00587F21" w:rsidRPr="00953C1C" w:rsidRDefault="00587F21" w:rsidP="00587F21">
      <w:pPr>
        <w:rPr>
          <w:b/>
        </w:rPr>
      </w:pPr>
      <w:r w:rsidRPr="00953C1C">
        <w:rPr>
          <w:b/>
        </w:rPr>
        <w:t>Kaizers Orchestra spiller på NorthSide fredag 14. juni.</w:t>
      </w:r>
    </w:p>
    <w:p w14:paraId="5BC34E81" w14:textId="77777777" w:rsidR="00587F21" w:rsidRDefault="00587F21"/>
    <w:p w14:paraId="6EA79B41" w14:textId="77777777" w:rsidR="004017D7" w:rsidRPr="00DC041D" w:rsidRDefault="004017D7" w:rsidP="004017D7">
      <w:pPr>
        <w:rPr>
          <w:b/>
        </w:rPr>
      </w:pPr>
      <w:r w:rsidRPr="00DC041D">
        <w:t xml:space="preserve">Listen af offentliggjorte navne til NorthSide 2013 er nu som følger: </w:t>
      </w:r>
      <w:r w:rsidRPr="009653E6">
        <w:t>Alt-J (∆)</w:t>
      </w:r>
      <w:r>
        <w:t xml:space="preserve">, </w:t>
      </w:r>
      <w:r w:rsidRPr="00DC041D">
        <w:t xml:space="preserve">Arctic Monkeys, Band of Horses, The Eclectic Moniker, Ellie Goulding, The Flaming Lips, Fun., </w:t>
      </w:r>
      <w:r>
        <w:t>Kaizers Orchestra, The Knife,</w:t>
      </w:r>
      <w:r w:rsidRPr="00DC041D">
        <w:t xml:space="preserve"> Nephew, Nick Cave &amp; The Bad Seeds, Portishead, Trentemøller og When Saints Go Machine.</w:t>
      </w:r>
    </w:p>
    <w:p w14:paraId="2EFBF823" w14:textId="77777777" w:rsidR="004017D7" w:rsidRPr="00DC041D" w:rsidRDefault="004017D7" w:rsidP="004017D7">
      <w:pPr>
        <w:rPr>
          <w:b/>
        </w:rPr>
      </w:pPr>
    </w:p>
    <w:p w14:paraId="136B235F" w14:textId="77777777" w:rsidR="004017D7" w:rsidRPr="00DC041D" w:rsidRDefault="004017D7" w:rsidP="004017D7">
      <w:pPr>
        <w:widowControl w:val="0"/>
        <w:autoSpaceDE w:val="0"/>
        <w:autoSpaceDN w:val="0"/>
        <w:adjustRightInd w:val="0"/>
        <w:spacing w:after="300"/>
        <w:rPr>
          <w:rFonts w:cs="Helvetica Neue"/>
          <w:color w:val="000000" w:themeColor="text1"/>
        </w:rPr>
      </w:pPr>
      <w:r w:rsidRPr="00DC041D">
        <w:rPr>
          <w:rFonts w:cs="Helvetica Neue"/>
          <w:color w:val="000000" w:themeColor="text1"/>
        </w:rPr>
        <w:t>NorthSide 2013 afvikles i Ådalen ved Aarhus i dagene 14.-16. juni. Billetter kan købes via Billetlugen.dk.</w:t>
      </w:r>
    </w:p>
    <w:p w14:paraId="1038A006" w14:textId="77777777" w:rsidR="004017D7" w:rsidRPr="00DC041D" w:rsidRDefault="004017D7" w:rsidP="004017D7">
      <w:r w:rsidRPr="00DC041D">
        <w:rPr>
          <w:rFonts w:cs="Helvetica Neue"/>
          <w:color w:val="000000" w:themeColor="text1"/>
        </w:rPr>
        <w:t>Besøg NorthSide.dk eller facebook.com/northsidefestival for mere info om NorthSide 2013.</w:t>
      </w:r>
    </w:p>
    <w:p w14:paraId="675FB59B" w14:textId="77777777" w:rsidR="004017D7" w:rsidRDefault="004017D7"/>
    <w:sectPr w:rsidR="004017D7" w:rsidSect="00A453F7">
      <w:headerReference w:type="even" r:id="rId7"/>
      <w:headerReference w:type="default" r:id="rId8"/>
      <w:footerReference w:type="even" r:id="rId9"/>
      <w:footerReference w:type="default" r:id="rId10"/>
      <w:headerReference w:type="first" r:id="rId11"/>
      <w:footerReference w:type="first" r:id="rId12"/>
      <w:pgSz w:w="11900" w:h="16840"/>
      <w:pgMar w:top="1440" w:right="1134" w:bottom="1440" w:left="1134" w:header="709" w:footer="709" w:gutter="0"/>
      <w:cols w:space="708"/>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FF01896" w14:textId="77777777" w:rsidR="007972EF" w:rsidRDefault="007972EF">
      <w:r>
        <w:separator/>
      </w:r>
    </w:p>
  </w:endnote>
  <w:endnote w:type="continuationSeparator" w:id="0">
    <w:p w14:paraId="45C6C66A" w14:textId="77777777" w:rsidR="007972EF" w:rsidRDefault="007972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EF" w:usb1="C0007841" w:usb2="00000009" w:usb3="00000000" w:csb0="000001FF" w:csb1="00000000"/>
  </w:font>
  <w:font w:name="Helvetica Neue">
    <w:panose1 w:val="02000503000000020004"/>
    <w:charset w:val="00"/>
    <w:family w:val="auto"/>
    <w:pitch w:val="variable"/>
    <w:sig w:usb0="80000067"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1A680819" w14:textId="77777777" w:rsidR="007972EF" w:rsidRDefault="007972EF">
    <w:pPr>
      <w:pStyle w:val="Sidefod"/>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64E5775E" w14:textId="77777777" w:rsidR="007972EF" w:rsidRDefault="007972EF">
    <w:pPr>
      <w:pStyle w:val="Sidefod"/>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57A8DD66" w14:textId="77777777" w:rsidR="007972EF" w:rsidRDefault="007972EF">
    <w:pPr>
      <w:pStyle w:val="Sidefod"/>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DC6FAAF" w14:textId="77777777" w:rsidR="007972EF" w:rsidRDefault="007972EF">
      <w:r>
        <w:separator/>
      </w:r>
    </w:p>
  </w:footnote>
  <w:footnote w:type="continuationSeparator" w:id="0">
    <w:p w14:paraId="577630EE" w14:textId="77777777" w:rsidR="007972EF" w:rsidRDefault="007972EF">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7C3903EC" w14:textId="77777777" w:rsidR="007972EF" w:rsidRDefault="007972EF">
    <w:pPr>
      <w:pStyle w:val="Sidehoved"/>
    </w:pPr>
    <w:r>
      <w:rPr>
        <w:noProof/>
        <w:lang w:eastAsia="en-US"/>
      </w:rPr>
      <w:pict w14:anchorId="4BF8995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595.3pt;height:841.9pt;z-index:-251657216;mso-wrap-edited:f;mso-position-horizontal:center;mso-position-horizontal-relative:margin;mso-position-vertical:center;mso-position-vertical-relative:margin" wrapcoords="19804 461 15941 500 15315 1000 15288 1038 15941 1077 15696 1154 15642 1384 15234 1404 15098 1481 15125 1750 15859 1981 10800 2308 10800 18003 14336 18310 11670 18310 11507 18330 11507 18618 7970 18618 7263 18676 7317 18926 2529 19003 1659 19061 1550 19234 1441 19253 1278 19426 1332 19541 1550 19849 979 19965 816 20042 761 20157 244 20215 -27 20311 -27 21561 21600 21561 21600 20080 21409 19907 21273 19849 21164 19541 19994 19445 16948 19234 17056 18926 17084 18811 14554 18618 14554 18080 14390 18060 10800 18003 10800 2308 14744 2288 19886 2134 19886 2000 20348 1904 20375 1865 20076 1692 20729 1654 20892 1481 20865 1288 20022 1096 19804 769 19913 461 19804 461">
          <v:imagedata r:id="rId1" o:title="NS2013_Brevpapir_udenbeskæring"/>
          <w10:wrap anchorx="margin" anchory="margin"/>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0634B0D1" w14:textId="77777777" w:rsidR="007972EF" w:rsidRDefault="007972EF">
    <w:pPr>
      <w:pStyle w:val="Sidehoved"/>
    </w:pPr>
    <w:r>
      <w:rPr>
        <w:noProof/>
        <w:lang w:eastAsia="en-US"/>
      </w:rPr>
      <w:pict w14:anchorId="1B1E99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style="position:absolute;margin-left:0;margin-top:0;width:595.3pt;height:841.9pt;z-index:-251658240;mso-wrap-edited:f;mso-position-horizontal:center;mso-position-horizontal-relative:margin;mso-position-vertical:center;mso-position-vertical-relative:margin" wrapcoords="19804 461 15941 500 15315 1000 15288 1038 15941 1077 15696 1154 15642 1384 15234 1404 15098 1481 15125 1750 15859 1981 10800 2308 10800 18003 14336 18310 11670 18310 11507 18330 11507 18618 7970 18618 7263 18676 7317 18926 2529 19003 1659 19061 1550 19234 1441 19253 1278 19426 1332 19541 1550 19849 979 19965 816 20042 761 20157 244 20215 -27 20311 -27 21561 21600 21561 21600 20080 21409 19907 21273 19849 21164 19541 19994 19445 16948 19234 17056 18926 17084 18811 14554 18618 14554 18080 14390 18060 10800 18003 10800 2308 14744 2288 19886 2134 19886 2000 20348 1904 20375 1865 20076 1692 20729 1654 20892 1481 20865 1288 20022 1096 19804 769 19913 461 19804 461">
          <v:imagedata r:id="rId1" o:title="NS2013_Brevpapir_udenbeskæring"/>
          <w10:wrap anchorx="margin" anchory="margin"/>
        </v:shape>
      </w:pic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5E86518E" w14:textId="77777777" w:rsidR="007972EF" w:rsidRDefault="007972EF">
    <w:pPr>
      <w:pStyle w:val="Sidehoved"/>
    </w:pPr>
    <w:r>
      <w:rPr>
        <w:noProof/>
        <w:lang w:eastAsia="en-US"/>
      </w:rPr>
      <w:pict w14:anchorId="7FE0C0B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style="position:absolute;margin-left:0;margin-top:0;width:595.3pt;height:841.9pt;z-index:-251656192;mso-wrap-edited:f;mso-position-horizontal:center;mso-position-horizontal-relative:margin;mso-position-vertical:center;mso-position-vertical-relative:margin" wrapcoords="19804 461 15941 500 15315 1000 15288 1038 15941 1077 15696 1154 15642 1384 15234 1404 15098 1481 15125 1750 15859 1981 10800 2308 10800 18003 14336 18310 11670 18310 11507 18330 11507 18618 7970 18618 7263 18676 7317 18926 2529 19003 1659 19061 1550 19234 1441 19253 1278 19426 1332 19541 1550 19849 979 19965 816 20042 761 20157 244 20215 -27 20311 -27 21561 21600 21561 21600 20080 21409 19907 21273 19849 21164 19541 19994 19445 16948 19234 17056 18926 17084 18811 14554 18618 14554 18080 14390 18060 10800 18003 10800 2308 14744 2288 19886 2134 19886 2000 20348 1904 20375 1865 20076 1692 20729 1654 20892 1481 20865 1288 20022 1096 19804 769 19913 461 19804 461">
          <v:imagedata r:id="rId1" o:title="NS2013_Brevpapir_udenbeskæring"/>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embedSystemFonts/>
  <w:attachedTemplate r:id="rId1"/>
  <w:defaultTabStop w:val="720"/>
  <w:hyphenationZone w:val="425"/>
  <w:drawingGridHorizontalSpacing w:val="360"/>
  <w:drawingGridVerticalSpacing w:val="360"/>
  <w:displayHorizontalDrawingGridEvery w:val="0"/>
  <w:displayVerticalDrawingGridEvery w:val="0"/>
  <w:characterSpacingControl w:val="doNotCompress"/>
  <w:savePreviewPicture/>
  <w:hdrShapeDefaults>
    <o:shapedefaults v:ext="edit" spidmax="2054"/>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653E6"/>
    <w:rsid w:val="001C6A6C"/>
    <w:rsid w:val="00213558"/>
    <w:rsid w:val="002B516C"/>
    <w:rsid w:val="003F3DFC"/>
    <w:rsid w:val="004017D7"/>
    <w:rsid w:val="00587F21"/>
    <w:rsid w:val="007655F8"/>
    <w:rsid w:val="007972EF"/>
    <w:rsid w:val="008C76AB"/>
    <w:rsid w:val="00953C1C"/>
    <w:rsid w:val="009653E6"/>
    <w:rsid w:val="009B1A83"/>
    <w:rsid w:val="00A453F7"/>
    <w:rsid w:val="00A96B16"/>
    <w:rsid w:val="00AC5762"/>
    <w:rsid w:val="00B50016"/>
    <w:rsid w:val="00DA56C4"/>
    <w:rsid w:val="00F05B88"/>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4"/>
    <o:shapelayout v:ext="edit">
      <o:idmap v:ext="edit" data="1"/>
    </o:shapelayout>
  </w:shapeDefaults>
  <w:decimalSymbol w:val=","/>
  <w:listSeparator w:val=";"/>
  <w14:docId w14:val="26EB69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a-DK"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Sidehoved">
    <w:name w:val="header"/>
    <w:basedOn w:val="Normal"/>
    <w:link w:val="SidehovedTegn"/>
    <w:uiPriority w:val="99"/>
    <w:semiHidden/>
    <w:unhideWhenUsed/>
    <w:rsid w:val="00DA56C4"/>
    <w:pPr>
      <w:tabs>
        <w:tab w:val="center" w:pos="4320"/>
        <w:tab w:val="right" w:pos="8640"/>
      </w:tabs>
    </w:pPr>
  </w:style>
  <w:style w:type="character" w:customStyle="1" w:styleId="SidehovedTegn">
    <w:name w:val="Sidehoved Tegn"/>
    <w:basedOn w:val="Standardskrifttypeiafsnit"/>
    <w:link w:val="Sidehoved"/>
    <w:uiPriority w:val="99"/>
    <w:semiHidden/>
    <w:rsid w:val="00DA56C4"/>
  </w:style>
  <w:style w:type="paragraph" w:styleId="Sidefod">
    <w:name w:val="footer"/>
    <w:basedOn w:val="Normal"/>
    <w:link w:val="SidefodTegn"/>
    <w:uiPriority w:val="99"/>
    <w:semiHidden/>
    <w:unhideWhenUsed/>
    <w:rsid w:val="00DA56C4"/>
    <w:pPr>
      <w:tabs>
        <w:tab w:val="center" w:pos="4320"/>
        <w:tab w:val="right" w:pos="8640"/>
      </w:tabs>
    </w:pPr>
  </w:style>
  <w:style w:type="character" w:customStyle="1" w:styleId="SidefodTegn">
    <w:name w:val="Sidefod Tegn"/>
    <w:basedOn w:val="Standardskrifttypeiafsnit"/>
    <w:link w:val="Sidefod"/>
    <w:uiPriority w:val="99"/>
    <w:semiHidden/>
    <w:rsid w:val="00DA56C4"/>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a-DK"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Sidehoved">
    <w:name w:val="header"/>
    <w:basedOn w:val="Normal"/>
    <w:link w:val="SidehovedTegn"/>
    <w:uiPriority w:val="99"/>
    <w:semiHidden/>
    <w:unhideWhenUsed/>
    <w:rsid w:val="00DA56C4"/>
    <w:pPr>
      <w:tabs>
        <w:tab w:val="center" w:pos="4320"/>
        <w:tab w:val="right" w:pos="8640"/>
      </w:tabs>
    </w:pPr>
  </w:style>
  <w:style w:type="character" w:customStyle="1" w:styleId="SidehovedTegn">
    <w:name w:val="Sidehoved Tegn"/>
    <w:basedOn w:val="Standardskrifttypeiafsnit"/>
    <w:link w:val="Sidehoved"/>
    <w:uiPriority w:val="99"/>
    <w:semiHidden/>
    <w:rsid w:val="00DA56C4"/>
  </w:style>
  <w:style w:type="paragraph" w:styleId="Sidefod">
    <w:name w:val="footer"/>
    <w:basedOn w:val="Normal"/>
    <w:link w:val="SidefodTegn"/>
    <w:uiPriority w:val="99"/>
    <w:semiHidden/>
    <w:unhideWhenUsed/>
    <w:rsid w:val="00DA56C4"/>
    <w:pPr>
      <w:tabs>
        <w:tab w:val="center" w:pos="4320"/>
        <w:tab w:val="right" w:pos="8640"/>
      </w:tabs>
    </w:pPr>
  </w:style>
  <w:style w:type="character" w:customStyle="1" w:styleId="SidefodTegn">
    <w:name w:val="Sidefod Tegn"/>
    <w:basedOn w:val="Standardskrifttypeiafsnit"/>
    <w:link w:val="Sidefod"/>
    <w:uiPriority w:val="99"/>
    <w:semiHidden/>
    <w:rsid w:val="00DA56C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3.xml"/><Relationship Id="rId12" Type="http://schemas.openxmlformats.org/officeDocument/2006/relationships/footer" Target="footer3.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eader" Target="header1.xml"/><Relationship Id="rId8" Type="http://schemas.openxmlformats.org/officeDocument/2006/relationships/header" Target="header2.xml"/><Relationship Id="rId9" Type="http://schemas.openxmlformats.org/officeDocument/2006/relationships/footer" Target="footer1.xml"/><Relationship Id="rId10"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Users:johnfogde:Library:Application%20Support:Microsoft:Office:Brugerskabeloner:Mine%20skabeloner:NS13%20skabelon.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NS13 skabelon.dotx</Template>
  <TotalTime>105</TotalTime>
  <Pages>1</Pages>
  <Words>415</Words>
  <Characters>2536</Characters>
  <Application>Microsoft Macintosh Word</Application>
  <DocSecurity>0</DocSecurity>
  <Lines>21</Lines>
  <Paragraphs>5</Paragraphs>
  <ScaleCrop>false</ScaleCrop>
  <Company>WPP</Company>
  <LinksUpToDate>false</LinksUpToDate>
  <CharactersWithSpaces>2946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Fogde</dc:creator>
  <cp:keywords/>
  <cp:lastModifiedBy>John Fogde</cp:lastModifiedBy>
  <cp:revision>5</cp:revision>
  <dcterms:created xsi:type="dcterms:W3CDTF">2013-01-14T09:59:00Z</dcterms:created>
  <dcterms:modified xsi:type="dcterms:W3CDTF">2013-01-14T15:25:00Z</dcterms:modified>
</cp:coreProperties>
</file>