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CF5" w:rsidRDefault="0028211E">
      <w:r>
        <w:rPr>
          <w:noProof/>
        </w:rPr>
        <w:drawing>
          <wp:inline distT="0" distB="0" distL="0" distR="0">
            <wp:extent cx="3467100" cy="862189"/>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d-logga-artistconnect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76346" cy="864488"/>
                    </a:xfrm>
                    <a:prstGeom prst="rect">
                      <a:avLst/>
                    </a:prstGeom>
                  </pic:spPr>
                </pic:pic>
              </a:graphicData>
            </a:graphic>
          </wp:inline>
        </w:drawing>
      </w:r>
    </w:p>
    <w:p w:rsidR="0028211E" w:rsidRDefault="0028211E"/>
    <w:p w:rsidR="00FA70F3" w:rsidRPr="00FA70F3" w:rsidRDefault="00FA70F3" w:rsidP="00FA70F3">
      <w:pPr>
        <w:rPr>
          <w:b/>
          <w:sz w:val="36"/>
          <w:szCs w:val="36"/>
        </w:rPr>
      </w:pPr>
      <w:bookmarkStart w:id="0" w:name="_GoBack"/>
      <w:bookmarkEnd w:id="0"/>
      <w:r w:rsidRPr="00FA70F3">
        <w:rPr>
          <w:b/>
          <w:sz w:val="36"/>
          <w:szCs w:val="36"/>
        </w:rPr>
        <w:t xml:space="preserve">Nytt samarbete mellan </w:t>
      </w:r>
      <w:proofErr w:type="spellStart"/>
      <w:r w:rsidRPr="00FA70F3">
        <w:rPr>
          <w:b/>
          <w:sz w:val="36"/>
          <w:szCs w:val="36"/>
        </w:rPr>
        <w:t>Artistconnector</w:t>
      </w:r>
      <w:proofErr w:type="spellEnd"/>
      <w:r w:rsidRPr="00FA70F3">
        <w:rPr>
          <w:b/>
          <w:sz w:val="36"/>
          <w:szCs w:val="36"/>
        </w:rPr>
        <w:t xml:space="preserve"> och </w:t>
      </w:r>
      <w:proofErr w:type="spellStart"/>
      <w:r w:rsidR="00F27DA4">
        <w:rPr>
          <w:b/>
          <w:sz w:val="36"/>
          <w:szCs w:val="36"/>
        </w:rPr>
        <w:t>UpSweden</w:t>
      </w:r>
      <w:proofErr w:type="spellEnd"/>
      <w:r w:rsidR="00F27DA4">
        <w:rPr>
          <w:b/>
          <w:sz w:val="36"/>
          <w:szCs w:val="36"/>
        </w:rPr>
        <w:t>!</w:t>
      </w:r>
    </w:p>
    <w:p w:rsidR="00FA70F3" w:rsidRDefault="00FA70F3" w:rsidP="00FA70F3">
      <w:r>
        <w:br/>
        <w:t xml:space="preserve">Ett samarbetsavtal har tecknats mellan musikbolaget </w:t>
      </w:r>
      <w:hyperlink r:id="rId8" w:history="1">
        <w:proofErr w:type="spellStart"/>
        <w:r w:rsidRPr="00F27DA4">
          <w:rPr>
            <w:rStyle w:val="Hyperlnk"/>
          </w:rPr>
          <w:t>Artistconnector</w:t>
        </w:r>
        <w:proofErr w:type="spellEnd"/>
        <w:r w:rsidRPr="00F27DA4">
          <w:rPr>
            <w:rStyle w:val="Hyperlnk"/>
          </w:rPr>
          <w:t xml:space="preserve"> Norrköping</w:t>
        </w:r>
      </w:hyperlink>
      <w:r>
        <w:t xml:space="preserve"> och </w:t>
      </w:r>
      <w:hyperlink r:id="rId9" w:history="1">
        <w:proofErr w:type="spellStart"/>
        <w:r w:rsidR="00F27DA4" w:rsidRPr="00F27DA4">
          <w:rPr>
            <w:rStyle w:val="Hyperlnk"/>
          </w:rPr>
          <w:t>UpSweden</w:t>
        </w:r>
        <w:proofErr w:type="spellEnd"/>
      </w:hyperlink>
      <w:r w:rsidR="00D8247F">
        <w:t>.</w:t>
      </w:r>
    </w:p>
    <w:p w:rsidR="00FA70F3" w:rsidRDefault="00FA70F3" w:rsidP="00FA70F3">
      <w:r>
        <w:t>Samarbetet innebär att artister</w:t>
      </w:r>
      <w:r w:rsidR="00D8247F">
        <w:t xml:space="preserve"> knutna till </w:t>
      </w:r>
      <w:proofErr w:type="spellStart"/>
      <w:r w:rsidR="00F27DA4">
        <w:t>UpSweden</w:t>
      </w:r>
      <w:proofErr w:type="spellEnd"/>
      <w:r>
        <w:t xml:space="preserve"> </w:t>
      </w:r>
      <w:r w:rsidR="00D8247F">
        <w:t xml:space="preserve">erbjuds </w:t>
      </w:r>
      <w:r>
        <w:t xml:space="preserve">att köpa </w:t>
      </w:r>
      <w:proofErr w:type="spellStart"/>
      <w:r>
        <w:t>promotiontjänster</w:t>
      </w:r>
      <w:proofErr w:type="spellEnd"/>
      <w:r>
        <w:t xml:space="preserve"> av </w:t>
      </w:r>
      <w:proofErr w:type="spellStart"/>
      <w:r>
        <w:t>Artistconnector</w:t>
      </w:r>
      <w:proofErr w:type="spellEnd"/>
      <w:r>
        <w:t xml:space="preserve"> till rabatterat pris. </w:t>
      </w:r>
      <w:r w:rsidR="00F27DA4">
        <w:br/>
      </w:r>
      <w:r w:rsidR="00F27DA4">
        <w:br/>
      </w:r>
      <w:r w:rsidR="00F27DA4" w:rsidRPr="00F27DA4">
        <w:t xml:space="preserve">För att ta del av de rabatterade tjänsterna ska artisten uppge en speciell rabattkod vid beställning som erhålls av </w:t>
      </w:r>
      <w:r w:rsidR="00F27DA4">
        <w:t xml:space="preserve">verksamhetscheferna på respektive ort. </w:t>
      </w:r>
      <w:r>
        <w:br/>
      </w:r>
    </w:p>
    <w:p w:rsidR="00F27DA4" w:rsidRDefault="00633BC6" w:rsidP="00F27DA4">
      <w:r>
        <w:t xml:space="preserve">Fakta om </w:t>
      </w:r>
      <w:proofErr w:type="spellStart"/>
      <w:r w:rsidR="00F27DA4">
        <w:t>UpSweden</w:t>
      </w:r>
      <w:proofErr w:type="spellEnd"/>
      <w:r>
        <w:t>:</w:t>
      </w:r>
      <w:r>
        <w:br/>
      </w:r>
      <w:r>
        <w:br/>
      </w:r>
      <w:proofErr w:type="spellStart"/>
      <w:r w:rsidR="00F27DA4">
        <w:t>UpSweden</w:t>
      </w:r>
      <w:proofErr w:type="spellEnd"/>
      <w:r w:rsidR="00F27DA4">
        <w:t xml:space="preserve"> hjälper musiker framåt i karriären genom skräddarsydda stöd. Vi erbjuder coachning utifrån vår unika </w:t>
      </w:r>
      <w:proofErr w:type="spellStart"/>
      <w:r w:rsidR="00F27DA4">
        <w:t>upswedenmodell</w:t>
      </w:r>
      <w:proofErr w:type="spellEnd"/>
      <w:r w:rsidR="00F27DA4">
        <w:t>, vi har kreativa produktionsmiljöer, vi arrangerar utbildningar, workshops och starta- eget-hjälp samt ger tillgång till ett stort musikaliskt nätverk. Dessutom jobbar vi aktivt för en jämställd musikbransch.</w:t>
      </w:r>
    </w:p>
    <w:p w:rsidR="00F27DA4" w:rsidRDefault="00F27DA4" w:rsidP="00F27DA4">
      <w:r>
        <w:t xml:space="preserve">Vi är varken skivbolag, bokare, förlag eller </w:t>
      </w:r>
      <w:proofErr w:type="spellStart"/>
      <w:r>
        <w:t>pr-byrå</w:t>
      </w:r>
      <w:proofErr w:type="spellEnd"/>
      <w:r>
        <w:t>. Vi följer våra medlemmar i deras arbete framåt, men vi utför inte arbetet åt dem. Däremot gör vi alltid vårt yttersta för att underlätta det jobb som krävs för att akterna ska nå sina mål och komma vidare med sin musik.</w:t>
      </w:r>
    </w:p>
    <w:p w:rsidR="00F27DA4" w:rsidRDefault="00F27DA4" w:rsidP="00F27DA4">
      <w:proofErr w:type="spellStart"/>
      <w:r>
        <w:t>UpSweden</w:t>
      </w:r>
      <w:proofErr w:type="spellEnd"/>
      <w:r>
        <w:t xml:space="preserve"> finns utspridda i hela landet, från Luleå i norr till Malmö i söder och är en del av </w:t>
      </w:r>
      <w:hyperlink r:id="rId10" w:history="1">
        <w:r w:rsidRPr="00F27DA4">
          <w:rPr>
            <w:rStyle w:val="Hyperlnk"/>
          </w:rPr>
          <w:t>Kulturens</w:t>
        </w:r>
      </w:hyperlink>
      <w:r>
        <w:t>.</w:t>
      </w:r>
      <w:r w:rsidR="00633BC6">
        <w:br/>
      </w:r>
    </w:p>
    <w:p w:rsidR="00F27DA4" w:rsidRDefault="00F27DA4" w:rsidP="00F27DA4">
      <w:r>
        <w:t xml:space="preserve">Fakta om </w:t>
      </w:r>
      <w:proofErr w:type="spellStart"/>
      <w:r>
        <w:t>Artistconnector</w:t>
      </w:r>
      <w:proofErr w:type="spellEnd"/>
      <w:r>
        <w:t>:</w:t>
      </w:r>
    </w:p>
    <w:p w:rsidR="00F27DA4" w:rsidRDefault="00F27DA4" w:rsidP="00F27DA4">
      <w:proofErr w:type="spellStart"/>
      <w:r w:rsidRPr="00F27DA4">
        <w:t>Artistconnector</w:t>
      </w:r>
      <w:proofErr w:type="spellEnd"/>
      <w:r>
        <w:t xml:space="preserve"> är ett musikbolag i Norrköping, grundat 2010. Vi</w:t>
      </w:r>
      <w:r w:rsidRPr="00F27DA4">
        <w:t xml:space="preserve"> erbjuder en mängd olika tjänster för att ge just din musik den uppmärksamhet den förtjänar. Oavsett om du vill ha hjälp med distribution, promotion eller hjälp att få fler spelningar så kan vi stå till tjänst.</w:t>
      </w:r>
    </w:p>
    <w:p w:rsidR="00F27DA4" w:rsidRDefault="00843F0B" w:rsidP="00F27DA4">
      <w:r>
        <w:t>Kontakt:</w:t>
      </w:r>
      <w:r>
        <w:br/>
      </w:r>
      <w:proofErr w:type="spellStart"/>
      <w:r w:rsidR="00F27DA4">
        <w:t>UpSweden</w:t>
      </w:r>
      <w:proofErr w:type="spellEnd"/>
      <w:r w:rsidR="00F27DA4">
        <w:t>:</w:t>
      </w:r>
      <w:r w:rsidR="00A13617">
        <w:tab/>
      </w:r>
      <w:r w:rsidR="00A13617">
        <w:tab/>
      </w:r>
      <w:r>
        <w:br/>
      </w:r>
      <w:r w:rsidR="00A13617">
        <w:t>Erik H</w:t>
      </w:r>
      <w:r>
        <w:t>asselgärde – erik@upsweden.se</w:t>
      </w:r>
      <w:r w:rsidR="00A13617">
        <w:tab/>
      </w:r>
      <w:r w:rsidR="00A13617">
        <w:tab/>
      </w:r>
      <w:r w:rsidR="00A13617">
        <w:tab/>
      </w:r>
    </w:p>
    <w:p w:rsidR="00FA70F3" w:rsidRPr="00843F0B" w:rsidRDefault="00F27DA4" w:rsidP="00F27DA4">
      <w:pPr>
        <w:rPr>
          <w:lang w:val="en-US"/>
        </w:rPr>
      </w:pPr>
      <w:proofErr w:type="spellStart"/>
      <w:r w:rsidRPr="00843F0B">
        <w:rPr>
          <w:lang w:val="en-US"/>
        </w:rPr>
        <w:t>Artistconnector</w:t>
      </w:r>
      <w:proofErr w:type="spellEnd"/>
      <w:proofErr w:type="gramStart"/>
      <w:r w:rsidRPr="00843F0B">
        <w:rPr>
          <w:lang w:val="en-US"/>
        </w:rPr>
        <w:t>:</w:t>
      </w:r>
      <w:proofErr w:type="gramEnd"/>
      <w:r w:rsidR="00843F0B" w:rsidRPr="00843F0B">
        <w:rPr>
          <w:lang w:val="en-US"/>
        </w:rPr>
        <w:br/>
        <w:t xml:space="preserve">Anders </w:t>
      </w:r>
      <w:proofErr w:type="spellStart"/>
      <w:r w:rsidR="00843F0B" w:rsidRPr="00843F0B">
        <w:rPr>
          <w:lang w:val="en-US"/>
        </w:rPr>
        <w:t>Lundin</w:t>
      </w:r>
      <w:proofErr w:type="spellEnd"/>
      <w:r w:rsidR="00843F0B" w:rsidRPr="00843F0B">
        <w:rPr>
          <w:lang w:val="en-US"/>
        </w:rPr>
        <w:t xml:space="preserve"> – anders@artistconnector.com</w:t>
      </w:r>
      <w:r w:rsidR="00633BC6" w:rsidRPr="00843F0B">
        <w:rPr>
          <w:lang w:val="en-US"/>
        </w:rPr>
        <w:br/>
      </w:r>
    </w:p>
    <w:sectPr w:rsidR="00FA70F3" w:rsidRPr="00843F0B" w:rsidSect="0028211E">
      <w:headerReference w:type="even" r:id="rId11"/>
      <w:headerReference w:type="default" r:id="rId12"/>
      <w:footerReference w:type="default" r:id="rId13"/>
      <w:headerReference w:type="first" r:id="rId14"/>
      <w:pgSz w:w="11906" w:h="16838"/>
      <w:pgMar w:top="1417" w:right="1417" w:bottom="1417" w:left="1417"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0E0" w:rsidRDefault="002F40E0" w:rsidP="0028211E">
      <w:pPr>
        <w:spacing w:after="0" w:line="240" w:lineRule="auto"/>
      </w:pPr>
      <w:r>
        <w:separator/>
      </w:r>
    </w:p>
  </w:endnote>
  <w:endnote w:type="continuationSeparator" w:id="0">
    <w:p w:rsidR="002F40E0" w:rsidRDefault="002F40E0" w:rsidP="00282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28211E" w:rsidTr="0028211E">
      <w:tc>
        <w:tcPr>
          <w:tcW w:w="3070" w:type="dxa"/>
        </w:tcPr>
        <w:p w:rsidR="0028211E" w:rsidRDefault="0028211E">
          <w:pPr>
            <w:pStyle w:val="Sidfot"/>
          </w:pPr>
          <w:proofErr w:type="spellStart"/>
          <w:r>
            <w:t>Artistconnector</w:t>
          </w:r>
          <w:proofErr w:type="spellEnd"/>
        </w:p>
        <w:p w:rsidR="0028211E" w:rsidRDefault="0028211E">
          <w:pPr>
            <w:pStyle w:val="Sidfot"/>
          </w:pPr>
          <w:r>
            <w:t>Grundläggaragatan 90</w:t>
          </w:r>
          <w:r>
            <w:br/>
            <w:t>603 48 Norrköping</w:t>
          </w:r>
        </w:p>
      </w:tc>
      <w:tc>
        <w:tcPr>
          <w:tcW w:w="3071" w:type="dxa"/>
        </w:tcPr>
        <w:p w:rsidR="0028211E" w:rsidRDefault="002F40E0" w:rsidP="0028211E">
          <w:pPr>
            <w:pStyle w:val="Sidfot"/>
            <w:jc w:val="center"/>
          </w:pPr>
          <w:hyperlink r:id="rId1" w:history="1">
            <w:r w:rsidR="0028211E" w:rsidRPr="009E13AE">
              <w:rPr>
                <w:rStyle w:val="Hyperlnk"/>
              </w:rPr>
              <w:t>www.artistconnector.com</w:t>
            </w:r>
          </w:hyperlink>
        </w:p>
      </w:tc>
      <w:tc>
        <w:tcPr>
          <w:tcW w:w="3071" w:type="dxa"/>
        </w:tcPr>
        <w:p w:rsidR="0028211E" w:rsidRDefault="002F40E0" w:rsidP="0028211E">
          <w:pPr>
            <w:pStyle w:val="Sidfot"/>
            <w:jc w:val="center"/>
          </w:pPr>
          <w:hyperlink r:id="rId2" w:history="1">
            <w:r w:rsidR="0028211E" w:rsidRPr="0028211E">
              <w:rPr>
                <w:rStyle w:val="Hyperlnk"/>
              </w:rPr>
              <w:t>info@artistconnector.com</w:t>
            </w:r>
          </w:hyperlink>
        </w:p>
      </w:tc>
    </w:tr>
  </w:tbl>
  <w:p w:rsidR="0028211E" w:rsidRDefault="0028211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0E0" w:rsidRDefault="002F40E0" w:rsidP="0028211E">
      <w:pPr>
        <w:spacing w:after="0" w:line="240" w:lineRule="auto"/>
      </w:pPr>
      <w:r>
        <w:separator/>
      </w:r>
    </w:p>
  </w:footnote>
  <w:footnote w:type="continuationSeparator" w:id="0">
    <w:p w:rsidR="002F40E0" w:rsidRDefault="002F40E0" w:rsidP="002821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11E" w:rsidRDefault="002F40E0">
    <w:pPr>
      <w:pStyle w:val="Sidhuvu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9344" o:spid="_x0000_s2050" type="#_x0000_t75" style="position:absolute;margin-left:0;margin-top:0;width:1134pt;height:754.5pt;z-index:-251657216;mso-position-horizontal:center;mso-position-horizontal-relative:margin;mso-position-vertical:center;mso-position-vertical-relative:margin" o:allowincell="f">
          <v:imagedata r:id="rId1" o:title="iStock_000020100657_Lar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11E" w:rsidRDefault="002F40E0">
    <w:pPr>
      <w:pStyle w:val="Sidhuvu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9345" o:spid="_x0000_s2051" type="#_x0000_t75" style="position:absolute;margin-left:0;margin-top:0;width:1134pt;height:754.5pt;z-index:-251656192;mso-position-horizontal:center;mso-position-horizontal-relative:margin;mso-position-vertical:center;mso-position-vertical-relative:margin" o:allowincell="f">
          <v:imagedata r:id="rId1" o:title="iStock_000020100657_Lar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11E" w:rsidRDefault="002F40E0">
    <w:pPr>
      <w:pStyle w:val="Sidhuvud"/>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89343" o:spid="_x0000_s2049" type="#_x0000_t75" style="position:absolute;margin-left:0;margin-top:0;width:1134pt;height:754.5pt;z-index:-251658240;mso-position-horizontal:center;mso-position-horizontal-relative:margin;mso-position-vertical:center;mso-position-vertical-relative:margin" o:allowincell="f">
          <v:imagedata r:id="rId1" o:title="iStock_000020100657_Large"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0F3"/>
    <w:rsid w:val="002348CD"/>
    <w:rsid w:val="0028211E"/>
    <w:rsid w:val="002F40E0"/>
    <w:rsid w:val="003309B8"/>
    <w:rsid w:val="005324F1"/>
    <w:rsid w:val="00633BC6"/>
    <w:rsid w:val="007B06A0"/>
    <w:rsid w:val="00843F0B"/>
    <w:rsid w:val="008B00F8"/>
    <w:rsid w:val="00A13617"/>
    <w:rsid w:val="00A15219"/>
    <w:rsid w:val="00A337DD"/>
    <w:rsid w:val="00D602C0"/>
    <w:rsid w:val="00D8247F"/>
    <w:rsid w:val="00DB348E"/>
    <w:rsid w:val="00F27DA4"/>
    <w:rsid w:val="00F35CF5"/>
    <w:rsid w:val="00FA70F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8211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8211E"/>
  </w:style>
  <w:style w:type="paragraph" w:styleId="Sidfot">
    <w:name w:val="footer"/>
    <w:basedOn w:val="Normal"/>
    <w:link w:val="SidfotChar"/>
    <w:uiPriority w:val="99"/>
    <w:unhideWhenUsed/>
    <w:rsid w:val="0028211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8211E"/>
  </w:style>
  <w:style w:type="table" w:styleId="Tabellrutnt">
    <w:name w:val="Table Grid"/>
    <w:basedOn w:val="Normaltabell"/>
    <w:uiPriority w:val="59"/>
    <w:rsid w:val="00282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nk">
    <w:name w:val="Hyperlink"/>
    <w:basedOn w:val="Standardstycketeckensnitt"/>
    <w:uiPriority w:val="99"/>
    <w:unhideWhenUsed/>
    <w:rsid w:val="0028211E"/>
    <w:rPr>
      <w:color w:val="0000FF" w:themeColor="hyperlink"/>
      <w:u w:val="single"/>
    </w:rPr>
  </w:style>
  <w:style w:type="paragraph" w:styleId="Ballongtext">
    <w:name w:val="Balloon Text"/>
    <w:basedOn w:val="Normal"/>
    <w:link w:val="BallongtextChar"/>
    <w:uiPriority w:val="99"/>
    <w:semiHidden/>
    <w:unhideWhenUsed/>
    <w:rsid w:val="0028211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821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28211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8211E"/>
  </w:style>
  <w:style w:type="paragraph" w:styleId="Sidfot">
    <w:name w:val="footer"/>
    <w:basedOn w:val="Normal"/>
    <w:link w:val="SidfotChar"/>
    <w:uiPriority w:val="99"/>
    <w:unhideWhenUsed/>
    <w:rsid w:val="0028211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8211E"/>
  </w:style>
  <w:style w:type="table" w:styleId="Tabellrutnt">
    <w:name w:val="Table Grid"/>
    <w:basedOn w:val="Normaltabell"/>
    <w:uiPriority w:val="59"/>
    <w:rsid w:val="00282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nk">
    <w:name w:val="Hyperlink"/>
    <w:basedOn w:val="Standardstycketeckensnitt"/>
    <w:uiPriority w:val="99"/>
    <w:unhideWhenUsed/>
    <w:rsid w:val="0028211E"/>
    <w:rPr>
      <w:color w:val="0000FF" w:themeColor="hyperlink"/>
      <w:u w:val="single"/>
    </w:rPr>
  </w:style>
  <w:style w:type="paragraph" w:styleId="Ballongtext">
    <w:name w:val="Balloon Text"/>
    <w:basedOn w:val="Normal"/>
    <w:link w:val="BallongtextChar"/>
    <w:uiPriority w:val="99"/>
    <w:semiHidden/>
    <w:unhideWhenUsed/>
    <w:rsid w:val="0028211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821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719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istconnector.s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kulturens.se/index.php" TargetMode="External"/><Relationship Id="rId4" Type="http://schemas.openxmlformats.org/officeDocument/2006/relationships/webSettings" Target="webSettings.xml"/><Relationship Id="rId9" Type="http://schemas.openxmlformats.org/officeDocument/2006/relationships/hyperlink" Target="http://upsweden.se/"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info@artistconnector.com" TargetMode="External"/><Relationship Id="rId1" Type="http://schemas.openxmlformats.org/officeDocument/2006/relationships/hyperlink" Target="http://www.artistconnecto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Anders\Artistconnector%20Ny%20mall\New%20Site\AC%202014.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 2014</Template>
  <TotalTime>10</TotalTime>
  <Pages>1</Pages>
  <Words>274</Words>
  <Characters>1455</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Anders</cp:lastModifiedBy>
  <cp:revision>3</cp:revision>
  <dcterms:created xsi:type="dcterms:W3CDTF">2014-05-15T17:55:00Z</dcterms:created>
  <dcterms:modified xsi:type="dcterms:W3CDTF">2014-05-15T18:04:00Z</dcterms:modified>
</cp:coreProperties>
</file>