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2941D" w14:textId="4B249545" w:rsidR="00AB6E8A" w:rsidRPr="00BA5274" w:rsidRDefault="009548AB" w:rsidP="0043131F">
      <w:pPr>
        <w:ind w:right="-432"/>
        <w:rPr>
          <w:rFonts w:ascii="Arial" w:hAnsi="Arial"/>
          <w:i/>
          <w:sz w:val="20"/>
          <w:szCs w:val="20"/>
          <w:lang w:val="en-US"/>
        </w:rPr>
      </w:pPr>
      <w:r w:rsidRPr="00BA5274">
        <w:rPr>
          <w:rFonts w:ascii="Arial" w:hAnsi="Arial"/>
          <w:i/>
          <w:sz w:val="20"/>
          <w:szCs w:val="20"/>
          <w:lang w:val="en-US"/>
        </w:rPr>
        <w:t>Press release</w:t>
      </w:r>
      <w:r w:rsidR="002773EB" w:rsidRPr="00BA5274">
        <w:rPr>
          <w:rFonts w:ascii="Arial" w:hAnsi="Arial"/>
          <w:i/>
          <w:sz w:val="20"/>
          <w:szCs w:val="20"/>
          <w:lang w:val="en-US"/>
        </w:rPr>
        <w:t xml:space="preserve"> </w:t>
      </w:r>
      <w:r w:rsidR="00286C57">
        <w:rPr>
          <w:rFonts w:ascii="Arial" w:hAnsi="Arial"/>
          <w:i/>
          <w:sz w:val="20"/>
          <w:szCs w:val="20"/>
          <w:lang w:val="en-US"/>
        </w:rPr>
        <w:t>2018</w:t>
      </w:r>
      <w:bookmarkStart w:id="0" w:name="_GoBack"/>
      <w:bookmarkEnd w:id="0"/>
      <w:r w:rsidR="002D0751" w:rsidRPr="00BA5274">
        <w:rPr>
          <w:rFonts w:ascii="Arial" w:hAnsi="Arial"/>
          <w:i/>
          <w:sz w:val="20"/>
          <w:szCs w:val="20"/>
          <w:lang w:val="en-US"/>
        </w:rPr>
        <w:t>-05-08</w:t>
      </w:r>
    </w:p>
    <w:p w14:paraId="1F2BE60D" w14:textId="77777777" w:rsidR="00D044DF" w:rsidRPr="00BA5274" w:rsidRDefault="00D044DF" w:rsidP="00544221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lang w:val="en-US"/>
        </w:rPr>
      </w:pPr>
    </w:p>
    <w:p w14:paraId="18339B7F" w14:textId="77777777" w:rsidR="00D044DF" w:rsidRPr="00286C57" w:rsidRDefault="00D044DF" w:rsidP="00D044DF">
      <w:pPr>
        <w:rPr>
          <w:rFonts w:ascii="Arial" w:hAnsi="Arial" w:cs="Arial"/>
          <w:b/>
          <w:sz w:val="32"/>
        </w:rPr>
      </w:pPr>
      <w:r w:rsidRPr="00286C57">
        <w:rPr>
          <w:rFonts w:ascii="Arial" w:hAnsi="Arial" w:cs="Arial"/>
          <w:b/>
          <w:sz w:val="32"/>
        </w:rPr>
        <w:t xml:space="preserve">Knauf Insulation lancerer et nyt dansk websted </w:t>
      </w:r>
    </w:p>
    <w:p w14:paraId="0EE10D03" w14:textId="77777777" w:rsidR="00D044DF" w:rsidRPr="00286C57" w:rsidRDefault="00D044DF" w:rsidP="00D044DF"/>
    <w:p w14:paraId="6ABCF691" w14:textId="77777777" w:rsidR="00D044DF" w:rsidRPr="00590CE3" w:rsidRDefault="00D044DF" w:rsidP="00D044DF">
      <w:pPr>
        <w:rPr>
          <w:rFonts w:ascii="Arial" w:hAnsi="Arial" w:cs="Arial"/>
          <w:b/>
          <w:sz w:val="22"/>
          <w:szCs w:val="22"/>
        </w:rPr>
      </w:pPr>
      <w:r w:rsidRPr="00590CE3">
        <w:rPr>
          <w:rFonts w:ascii="Arial" w:hAnsi="Arial" w:cs="Arial"/>
          <w:b/>
          <w:sz w:val="22"/>
          <w:szCs w:val="22"/>
          <w:lang w:bidi="da-DK"/>
        </w:rPr>
        <w:t xml:space="preserve">For nylig blev Knauf Insulations </w:t>
      </w:r>
      <w:r>
        <w:rPr>
          <w:rFonts w:ascii="Arial" w:hAnsi="Arial" w:cs="Arial"/>
          <w:b/>
          <w:sz w:val="22"/>
          <w:szCs w:val="22"/>
          <w:lang w:bidi="da-DK"/>
        </w:rPr>
        <w:t xml:space="preserve">dansk websted </w:t>
      </w:r>
      <w:r w:rsidRPr="00590CE3">
        <w:rPr>
          <w:rFonts w:ascii="Arial" w:hAnsi="Arial" w:cs="Arial"/>
          <w:b/>
          <w:sz w:val="22"/>
          <w:szCs w:val="22"/>
          <w:lang w:bidi="da-DK"/>
        </w:rPr>
        <w:t>lanceret, og det betyder, at samtlige fire lande i Knauf Insulation Nordics har sit eget opdaterede websted.</w:t>
      </w:r>
    </w:p>
    <w:p w14:paraId="6E4C07A4" w14:textId="77777777" w:rsidR="00D044DF" w:rsidRDefault="00D044DF" w:rsidP="00D044DF">
      <w:pPr>
        <w:rPr>
          <w:rFonts w:ascii="Arial" w:hAnsi="Arial" w:cs="Arial"/>
          <w:sz w:val="22"/>
          <w:szCs w:val="22"/>
          <w:lang w:bidi="da-DK"/>
        </w:rPr>
      </w:pPr>
    </w:p>
    <w:p w14:paraId="75CE1F27" w14:textId="77777777" w:rsidR="00D044DF" w:rsidRPr="00BA5274" w:rsidRDefault="00D044DF" w:rsidP="00D044DF">
      <w:pPr>
        <w:rPr>
          <w:rFonts w:ascii="Arial" w:hAnsi="Arial" w:cs="Arial"/>
          <w:sz w:val="22"/>
          <w:szCs w:val="22"/>
        </w:rPr>
      </w:pPr>
      <w:r w:rsidRPr="00875A1A">
        <w:rPr>
          <w:rFonts w:ascii="Arial" w:hAnsi="Arial" w:cs="Arial"/>
          <w:sz w:val="22"/>
          <w:szCs w:val="22"/>
          <w:lang w:bidi="da-DK"/>
        </w:rPr>
        <w:t xml:space="preserve">– Webstederne har fået et nyt design, som jeg håber, man tager godt imod. Den vigtigste </w:t>
      </w:r>
      <w:r w:rsidRPr="00BA5274">
        <w:rPr>
          <w:rFonts w:ascii="Arial" w:hAnsi="Arial" w:cs="Arial"/>
          <w:sz w:val="22"/>
          <w:szCs w:val="22"/>
          <w:lang w:bidi="da-DK"/>
        </w:rPr>
        <w:t>ændring er dog, at webstedet bliver endnu mere funktionelt og anvendeligt for vores kunder og brugere, siger Elin Gustafsson, marketingkoordinator hos Knauf Insulation Nordic.</w:t>
      </w:r>
    </w:p>
    <w:p w14:paraId="7F8E0FAE" w14:textId="77777777" w:rsidR="00D044DF" w:rsidRPr="00BA5274" w:rsidRDefault="00D044DF" w:rsidP="00D044DF">
      <w:pPr>
        <w:rPr>
          <w:rFonts w:ascii="Arial" w:hAnsi="Arial" w:cs="Arial"/>
          <w:sz w:val="22"/>
          <w:szCs w:val="22"/>
          <w:lang w:bidi="da-DK"/>
        </w:rPr>
      </w:pPr>
    </w:p>
    <w:p w14:paraId="07FC7170" w14:textId="77777777" w:rsidR="00D044DF" w:rsidRPr="00BA5274" w:rsidRDefault="00D044DF" w:rsidP="00D044DF">
      <w:pPr>
        <w:rPr>
          <w:rFonts w:ascii="Arial" w:hAnsi="Arial" w:cs="Arial"/>
          <w:sz w:val="22"/>
          <w:szCs w:val="22"/>
        </w:rPr>
      </w:pPr>
      <w:r w:rsidRPr="00BA5274">
        <w:rPr>
          <w:rFonts w:ascii="Arial" w:hAnsi="Arial" w:cs="Arial"/>
          <w:sz w:val="22"/>
          <w:szCs w:val="22"/>
          <w:lang w:bidi="da-DK"/>
        </w:rPr>
        <w:t>Derfor har en stor del af udviklingsarbejdet på det nye websted haft fokus på, at navigationen er enkel og tydelig, og at indholdet er relevant og brugbart.</w:t>
      </w:r>
    </w:p>
    <w:p w14:paraId="7A988676" w14:textId="77777777" w:rsidR="00D044DF" w:rsidRPr="00BA5274" w:rsidRDefault="00D044DF" w:rsidP="00D044DF">
      <w:pPr>
        <w:rPr>
          <w:rFonts w:ascii="Arial" w:hAnsi="Arial" w:cs="Arial"/>
          <w:sz w:val="22"/>
          <w:szCs w:val="22"/>
        </w:rPr>
      </w:pPr>
    </w:p>
    <w:p w14:paraId="486B6696" w14:textId="77777777" w:rsidR="00D044DF" w:rsidRPr="00BA5274" w:rsidRDefault="00D044DF" w:rsidP="00D044DF">
      <w:pPr>
        <w:rPr>
          <w:rFonts w:ascii="Arial" w:hAnsi="Arial" w:cs="Arial"/>
          <w:sz w:val="22"/>
          <w:szCs w:val="22"/>
          <w:lang w:bidi="da-DK"/>
        </w:rPr>
      </w:pPr>
      <w:r w:rsidRPr="00BA5274">
        <w:rPr>
          <w:rFonts w:ascii="Arial" w:hAnsi="Arial" w:cs="Arial"/>
          <w:sz w:val="22"/>
          <w:szCs w:val="22"/>
        </w:rPr>
        <w:t xml:space="preserve">Knauf Insulations danske hjemmeside er: </w:t>
      </w:r>
      <w:hyperlink r:id="rId8" w:history="1">
        <w:r w:rsidRPr="00BA5274">
          <w:rPr>
            <w:rStyle w:val="Hyperlnk"/>
            <w:rFonts w:ascii="Arial" w:hAnsi="Arial" w:cs="Arial"/>
            <w:sz w:val="22"/>
            <w:szCs w:val="22"/>
            <w:lang w:bidi="da-DK"/>
          </w:rPr>
          <w:t>www.knaufinsulation.dk</w:t>
        </w:r>
      </w:hyperlink>
    </w:p>
    <w:p w14:paraId="5B4B5CEF" w14:textId="77777777" w:rsidR="00D044DF" w:rsidRDefault="00D044DF" w:rsidP="00D044DF">
      <w:pPr>
        <w:rPr>
          <w:lang w:bidi="da-DK"/>
        </w:rPr>
      </w:pPr>
    </w:p>
    <w:p w14:paraId="4C7E5F1D" w14:textId="77777777" w:rsidR="00E10A58" w:rsidRPr="002D6B94" w:rsidRDefault="007D5BDE" w:rsidP="00E10A58">
      <w:pPr>
        <w:spacing w:line="276" w:lineRule="auto"/>
        <w:ind w:right="-432"/>
        <w:rPr>
          <w:rFonts w:ascii="Arial" w:hAnsi="Arial"/>
          <w:b/>
          <w:sz w:val="20"/>
          <w:szCs w:val="20"/>
          <w:lang w:val="en-US"/>
        </w:rPr>
      </w:pPr>
      <w:r w:rsidRPr="002D6B94">
        <w:rPr>
          <w:rFonts w:ascii="Arial" w:hAnsi="Arial"/>
          <w:b/>
          <w:sz w:val="20"/>
          <w:szCs w:val="20"/>
          <w:lang w:val="en-US"/>
        </w:rPr>
        <w:t>Kontakt:</w:t>
      </w:r>
    </w:p>
    <w:p w14:paraId="23CAADB6" w14:textId="77777777" w:rsidR="00E10A58" w:rsidRPr="002D6B94" w:rsidRDefault="00E10A58" w:rsidP="00E10A58">
      <w:pPr>
        <w:rPr>
          <w:rFonts w:ascii="Arial" w:hAnsi="Arial" w:cs="Arial"/>
          <w:sz w:val="20"/>
          <w:szCs w:val="20"/>
          <w:lang w:val="en-US" w:eastAsia="sv-SE"/>
        </w:rPr>
      </w:pPr>
      <w:r w:rsidRPr="002D6B94">
        <w:rPr>
          <w:rFonts w:ascii="Arial" w:hAnsi="Arial" w:cs="Arial"/>
          <w:sz w:val="20"/>
          <w:szCs w:val="20"/>
          <w:lang w:val="en-US"/>
        </w:rPr>
        <w:t>Elin Gustafsson, Nordic Marketing Coordinator | +46 (0)703 65 66 04</w:t>
      </w:r>
    </w:p>
    <w:p w14:paraId="21F058B7" w14:textId="77777777" w:rsidR="00775953" w:rsidRPr="002D6B94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Helvetica Neue" w:hAnsi="Helvetica Neue" w:cs="Arial"/>
          <w:iCs/>
          <w:sz w:val="20"/>
          <w:szCs w:val="20"/>
          <w:lang w:val="en-US"/>
        </w:rPr>
      </w:pPr>
    </w:p>
    <w:p w14:paraId="1C88193C" w14:textId="58AB1363" w:rsidR="00775953" w:rsidRPr="002D6B94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Helvetica Neue" w:hAnsi="Helvetica Neue" w:cs="Arial"/>
          <w:bCs/>
          <w:sz w:val="20"/>
          <w:szCs w:val="20"/>
          <w:lang w:val="en-US"/>
        </w:rPr>
      </w:pPr>
    </w:p>
    <w:p w14:paraId="1D579FD8" w14:textId="77777777" w:rsidR="0043131F" w:rsidRPr="002D6B94" w:rsidRDefault="0043131F" w:rsidP="0043131F">
      <w:pPr>
        <w:ind w:right="-432"/>
        <w:rPr>
          <w:rFonts w:ascii="Arial" w:hAnsi="Arial" w:cs="Arial"/>
          <w:sz w:val="20"/>
          <w:szCs w:val="20"/>
          <w:lang w:val="en-US"/>
        </w:rPr>
      </w:pPr>
    </w:p>
    <w:p w14:paraId="459BF2C4" w14:textId="3613966E" w:rsidR="00AB6E8A" w:rsidRPr="00994109" w:rsidRDefault="00775953" w:rsidP="0043131F">
      <w:pPr>
        <w:ind w:right="-432"/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42803C" wp14:editId="34428B2F">
                <wp:simplePos x="0" y="0"/>
                <wp:positionH relativeFrom="column">
                  <wp:posOffset>0</wp:posOffset>
                </wp:positionH>
                <wp:positionV relativeFrom="page">
                  <wp:posOffset>9434195</wp:posOffset>
                </wp:positionV>
                <wp:extent cx="5715000" cy="1143000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110FE" w14:textId="1C95C6ED" w:rsidR="009548AB" w:rsidRPr="009548AB" w:rsidRDefault="009548AB" w:rsidP="009548AB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Knauf Insulation er en del af Knauf Group, en familieejet global byggematerialekoncern med en årlig omsætning på mere end €5 mia. Som en af verdens førende producenter af isolering er vi aktive i over 35 lande og har mere end 40 produktionsanlæg, der fremstiller glasuld, stenuld, ekstruderet polystyren (XPS), ekspanderet polystyren (EPS) og ekstruderet polyethylen (XPE). Med over </w:t>
                            </w:r>
                            <w:proofErr w:type="gram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5.500</w:t>
                            </w:r>
                            <w:proofErr w:type="gram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medarbejdere er vi specialister i fremstilling, forskning og udvikling af isolering. Vi tilbyder avancerede løsninger inden for energieffektivitet til byggerier i hele verden. Læs mere om os og vores produkter på </w:t>
                            </w:r>
                            <w:hyperlink r:id="rId9" w:history="1">
                              <w:r w:rsidRPr="009548AB">
                                <w:rPr>
                                  <w:rStyle w:val="Hyperl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www.knaufinsulation.dk</w:t>
                              </w:r>
                            </w:hyperlink>
                          </w:p>
                          <w:p w14:paraId="31D74561" w14:textId="12EF7AB6" w:rsidR="00775953" w:rsidRPr="00A0074E" w:rsidRDefault="00775953" w:rsidP="00775953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2803C"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0;margin-top:742.85pt;width:450pt;height:9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" filled="f" stroked="f">
                <v:textbox inset="0">
                  <w:txbxContent>
                    <w:p w14:paraId="712110FE" w14:textId="1C95C6ED" w:rsidR="009548AB" w:rsidRPr="009548AB" w:rsidRDefault="009548AB" w:rsidP="009548AB">
                      <w:pPr>
                        <w:pBdr>
                          <w:top w:val="single" w:sz="4" w:space="1" w:color="auto"/>
                        </w:pBd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Knauf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Insulation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er en del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Knauf Group, en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familieejet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global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byggematerialekoncern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med en årlig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omsætning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på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end €5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mia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Som en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førende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producenter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isolering er vi aktive i over 35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lande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har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end 40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produktionsanlæg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der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fremstiller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glasuld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stenuld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(XPS),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ekspanderet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(EPS)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polyethylen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(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XPE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). Med over 5.500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medarbejdere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er vi specialister 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fremstilling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forskning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udvikling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isolering. Vi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tilbyder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avancerede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løsninger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inden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for energieffektivitet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til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byggerier i hele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Læs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om os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vores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produkter på </w:t>
                      </w:r>
                      <w:hyperlink r:id="rId10" w:history="1">
                        <w:r w:rsidRPr="009548AB">
                          <w:rPr>
                            <w:rStyle w:val="Hyperlnk"/>
                            <w:rFonts w:ascii="Arial" w:hAnsi="Arial" w:cs="Arial"/>
                            <w:sz w:val="18"/>
                            <w:szCs w:val="18"/>
                          </w:rPr>
                          <w:t>www.knaufinsulation.dk</w:t>
                        </w:r>
                      </w:hyperlink>
                    </w:p>
                    <w:p w14:paraId="31D74561" w14:textId="12EF7AB6" w:rsidR="00775953" w:rsidRPr="00A0074E" w:rsidRDefault="00775953" w:rsidP="00775953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994109" w:rsidSect="0043131F">
      <w:headerReference w:type="default" r:id="rId11"/>
      <w:pgSz w:w="11900" w:h="16840"/>
      <w:pgMar w:top="2977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3F0BD4" w14:textId="77777777" w:rsidR="00DA5C2A" w:rsidRDefault="00DA5C2A" w:rsidP="008F5444">
      <w:r>
        <w:separator/>
      </w:r>
    </w:p>
  </w:endnote>
  <w:endnote w:type="continuationSeparator" w:id="0">
    <w:p w14:paraId="021FF2A5" w14:textId="77777777" w:rsidR="00DA5C2A" w:rsidRDefault="00DA5C2A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altName w:val="Garamond"/>
    <w:charset w:val="00"/>
    <w:family w:val="auto"/>
    <w:pitch w:val="variable"/>
    <w:sig w:usb0="00000287" w:usb1="00000000" w:usb2="00000000" w:usb3="00000000" w:csb0="0000009F" w:csb1="00000000"/>
  </w:font>
  <w:font w:name="ArialNarrow-Bold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EFEA8F" w14:textId="77777777" w:rsidR="00DA5C2A" w:rsidRDefault="00DA5C2A" w:rsidP="008F5444">
      <w:r>
        <w:separator/>
      </w:r>
    </w:p>
  </w:footnote>
  <w:footnote w:type="continuationSeparator" w:id="0">
    <w:p w14:paraId="1CEE79BF" w14:textId="77777777" w:rsidR="00DA5C2A" w:rsidRDefault="00DA5C2A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77777777" w:rsidR="00E4170B" w:rsidRDefault="00E4170B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15262"/>
    <w:rsid w:val="000914FD"/>
    <w:rsid w:val="000B425C"/>
    <w:rsid w:val="00126F10"/>
    <w:rsid w:val="0016268D"/>
    <w:rsid w:val="001673FB"/>
    <w:rsid w:val="001D0AB9"/>
    <w:rsid w:val="001F290F"/>
    <w:rsid w:val="00246493"/>
    <w:rsid w:val="002773EB"/>
    <w:rsid w:val="00286C57"/>
    <w:rsid w:val="002D0751"/>
    <w:rsid w:val="002D6B94"/>
    <w:rsid w:val="0032032B"/>
    <w:rsid w:val="00343944"/>
    <w:rsid w:val="00350A15"/>
    <w:rsid w:val="00360D0A"/>
    <w:rsid w:val="003D0578"/>
    <w:rsid w:val="003D670C"/>
    <w:rsid w:val="0043131F"/>
    <w:rsid w:val="004E07CC"/>
    <w:rsid w:val="00544221"/>
    <w:rsid w:val="005E4A88"/>
    <w:rsid w:val="00622F42"/>
    <w:rsid w:val="00653F8C"/>
    <w:rsid w:val="006656B4"/>
    <w:rsid w:val="006C6B57"/>
    <w:rsid w:val="0072114C"/>
    <w:rsid w:val="00775953"/>
    <w:rsid w:val="007D5BDE"/>
    <w:rsid w:val="007E2A48"/>
    <w:rsid w:val="00806AD7"/>
    <w:rsid w:val="00813985"/>
    <w:rsid w:val="00823400"/>
    <w:rsid w:val="008F5444"/>
    <w:rsid w:val="0091458B"/>
    <w:rsid w:val="009302DA"/>
    <w:rsid w:val="009548AB"/>
    <w:rsid w:val="00994109"/>
    <w:rsid w:val="00997CFD"/>
    <w:rsid w:val="009B3854"/>
    <w:rsid w:val="009C505B"/>
    <w:rsid w:val="00A0074E"/>
    <w:rsid w:val="00A30B0C"/>
    <w:rsid w:val="00A93117"/>
    <w:rsid w:val="00AA5379"/>
    <w:rsid w:val="00AB6E8A"/>
    <w:rsid w:val="00B34132"/>
    <w:rsid w:val="00B41C5D"/>
    <w:rsid w:val="00B60733"/>
    <w:rsid w:val="00B71931"/>
    <w:rsid w:val="00BA5274"/>
    <w:rsid w:val="00C6304A"/>
    <w:rsid w:val="00D044DF"/>
    <w:rsid w:val="00DA5C2A"/>
    <w:rsid w:val="00DB2C40"/>
    <w:rsid w:val="00DC69EE"/>
    <w:rsid w:val="00DF4E49"/>
    <w:rsid w:val="00E10A58"/>
    <w:rsid w:val="00E362E1"/>
    <w:rsid w:val="00E4170B"/>
    <w:rsid w:val="00F150F9"/>
    <w:rsid w:val="00F430C3"/>
    <w:rsid w:val="00F84231"/>
    <w:rsid w:val="00F868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548AB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dk" TargetMode="External"/><Relationship Id="rId9" Type="http://schemas.openxmlformats.org/officeDocument/2006/relationships/hyperlink" Target="http://www.knaufinsulation.dk" TargetMode="External"/><Relationship Id="rId10" Type="http://schemas.openxmlformats.org/officeDocument/2006/relationships/hyperlink" Target="http://www.knaufinsulation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60D58D-D71A-6F4E-A6A7-C9B5182F6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0</TotalTime>
  <Pages>1</Pages>
  <Words>134</Words>
  <Characters>713</Characters>
  <Application>Microsoft Macintosh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Strateg Marknadsföring</Company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Emil Furudahl</cp:lastModifiedBy>
  <cp:revision>5</cp:revision>
  <cp:lastPrinted>2014-06-13T11:24:00Z</cp:lastPrinted>
  <dcterms:created xsi:type="dcterms:W3CDTF">2018-04-27T09:09:00Z</dcterms:created>
  <dcterms:modified xsi:type="dcterms:W3CDTF">2018-05-07T12:24:00Z</dcterms:modified>
</cp:coreProperties>
</file>