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D5F" w:rsidRDefault="00582D5F">
      <w:pPr>
        <w:rPr>
          <w:rFonts w:ascii="Arial" w:hAnsi="Arial" w:cs="Arial"/>
          <w:lang w:val="nb-NO"/>
        </w:rPr>
      </w:pPr>
    </w:p>
    <w:p w:rsidR="002B4D6F" w:rsidRPr="002B4D6F" w:rsidRDefault="002B4D6F" w:rsidP="002B4D6F"/>
    <w:p w:rsidR="002B4D6F" w:rsidRPr="00A365D4" w:rsidRDefault="004B06FE" w:rsidP="002B4D6F">
      <w:pPr>
        <w:rPr>
          <w:b/>
          <w:sz w:val="28"/>
          <w:szCs w:val="28"/>
        </w:rPr>
      </w:pPr>
      <w:r w:rsidRPr="00A365D4">
        <w:rPr>
          <w:b/>
          <w:sz w:val="28"/>
          <w:szCs w:val="28"/>
        </w:rPr>
        <w:t xml:space="preserve">CNN </w:t>
      </w:r>
      <w:r w:rsidR="003B0800">
        <w:rPr>
          <w:b/>
          <w:sz w:val="28"/>
          <w:szCs w:val="28"/>
        </w:rPr>
        <w:t>visits a wintery Oslo Airport</w:t>
      </w:r>
    </w:p>
    <w:p w:rsidR="002B4D6F" w:rsidRPr="00A365D4" w:rsidRDefault="00A365D4" w:rsidP="002B4D6F">
      <w:pPr>
        <w:rPr>
          <w:b/>
        </w:rPr>
      </w:pPr>
      <w:r w:rsidRPr="00A365D4">
        <w:rPr>
          <w:b/>
        </w:rPr>
        <w:t>(Oslo, 13</w:t>
      </w:r>
      <w:r w:rsidR="003B0800">
        <w:rPr>
          <w:b/>
        </w:rPr>
        <w:t xml:space="preserve"> February</w:t>
      </w:r>
      <w:r w:rsidRPr="00A365D4">
        <w:rPr>
          <w:b/>
        </w:rPr>
        <w:t xml:space="preserve"> 2013) </w:t>
      </w:r>
      <w:r w:rsidR="003B0800">
        <w:rPr>
          <w:b/>
        </w:rPr>
        <w:t xml:space="preserve">Just over a week ago, </w:t>
      </w:r>
      <w:r w:rsidR="004B06FE" w:rsidRPr="00A365D4">
        <w:rPr>
          <w:b/>
        </w:rPr>
        <w:t>CNN</w:t>
      </w:r>
      <w:r w:rsidR="003B0800">
        <w:rPr>
          <w:b/>
        </w:rPr>
        <w:t>'</w:t>
      </w:r>
      <w:r w:rsidR="004B06FE" w:rsidRPr="00A365D4">
        <w:rPr>
          <w:b/>
        </w:rPr>
        <w:t xml:space="preserve">s Richard Quest </w:t>
      </w:r>
      <w:r w:rsidR="003B0800">
        <w:rPr>
          <w:b/>
        </w:rPr>
        <w:t xml:space="preserve">visited </w:t>
      </w:r>
      <w:r w:rsidR="002B4D6F" w:rsidRPr="00A365D4">
        <w:rPr>
          <w:b/>
        </w:rPr>
        <w:t xml:space="preserve">Oslo </w:t>
      </w:r>
      <w:r w:rsidR="003B0800">
        <w:rPr>
          <w:b/>
        </w:rPr>
        <w:t xml:space="preserve">Aiport </w:t>
      </w:r>
      <w:r w:rsidR="00146B17">
        <w:rPr>
          <w:b/>
        </w:rPr>
        <w:t xml:space="preserve">with his </w:t>
      </w:r>
      <w:r w:rsidR="0016134D">
        <w:rPr>
          <w:b/>
        </w:rPr>
        <w:t>"</w:t>
      </w:r>
      <w:r w:rsidR="004B06FE" w:rsidRPr="00A365D4">
        <w:rPr>
          <w:b/>
        </w:rPr>
        <w:t>Business Traveller</w:t>
      </w:r>
      <w:r w:rsidR="0016134D">
        <w:rPr>
          <w:b/>
        </w:rPr>
        <w:t>"</w:t>
      </w:r>
      <w:r w:rsidR="003B0800">
        <w:rPr>
          <w:b/>
        </w:rPr>
        <w:t xml:space="preserve"> </w:t>
      </w:r>
      <w:r w:rsidR="00146B17" w:rsidRPr="008742B5">
        <w:rPr>
          <w:b/>
        </w:rPr>
        <w:t>show</w:t>
      </w:r>
      <w:r w:rsidR="003B0800" w:rsidRPr="008742B5">
        <w:rPr>
          <w:b/>
        </w:rPr>
        <w:t xml:space="preserve">. </w:t>
      </w:r>
      <w:r w:rsidR="003B0800">
        <w:rPr>
          <w:b/>
        </w:rPr>
        <w:t xml:space="preserve">Quest was on a mission to learn how </w:t>
      </w:r>
      <w:r w:rsidR="002B4D6F" w:rsidRPr="00A365D4">
        <w:rPr>
          <w:b/>
        </w:rPr>
        <w:t xml:space="preserve">OSL </w:t>
      </w:r>
      <w:r w:rsidR="00146B17">
        <w:rPr>
          <w:b/>
        </w:rPr>
        <w:t>handles</w:t>
      </w:r>
      <w:r w:rsidR="003B0800" w:rsidRPr="00136BE9">
        <w:rPr>
          <w:b/>
          <w:color w:val="FF0000"/>
        </w:rPr>
        <w:t xml:space="preserve"> </w:t>
      </w:r>
      <w:r w:rsidR="008742B5" w:rsidRPr="008742B5">
        <w:rPr>
          <w:b/>
        </w:rPr>
        <w:t>Norway`s</w:t>
      </w:r>
      <w:r w:rsidR="008742B5">
        <w:rPr>
          <w:b/>
          <w:color w:val="FF0000"/>
        </w:rPr>
        <w:t xml:space="preserve"> </w:t>
      </w:r>
      <w:r w:rsidR="003B0800">
        <w:rPr>
          <w:b/>
        </w:rPr>
        <w:t>demanding winter weather. During the course of a very hectic weekend, he got to try his hand at operat</w:t>
      </w:r>
      <w:r w:rsidR="00113C92">
        <w:rPr>
          <w:b/>
        </w:rPr>
        <w:t>ing the world's largest snowblower</w:t>
      </w:r>
      <w:r w:rsidR="003B0800">
        <w:rPr>
          <w:b/>
        </w:rPr>
        <w:t xml:space="preserve"> and de-icing an airplane. He also found time to visit the control tower and land a plane in a simulator</w:t>
      </w:r>
      <w:r w:rsidR="002B4D6F" w:rsidRPr="00A365D4">
        <w:rPr>
          <w:b/>
        </w:rPr>
        <w:t xml:space="preserve">. </w:t>
      </w:r>
    </w:p>
    <w:p w:rsidR="002B4D6F" w:rsidRDefault="003B0800" w:rsidP="003B0800">
      <w:pPr>
        <w:pStyle w:val="Listeavsnitt"/>
      </w:pPr>
      <w:r>
        <w:t>"It was an incrediby exciting weekend where we got to take part in many of the most important functions that are essential to winter operations at Oslo Airport.</w:t>
      </w:r>
      <w:r w:rsidR="002B4D6F">
        <w:t xml:space="preserve"> </w:t>
      </w:r>
      <w:r>
        <w:t>It was both exciting and nerve-</w:t>
      </w:r>
      <w:r w:rsidR="00113C92">
        <w:t>w</w:t>
      </w:r>
      <w:r>
        <w:t>racking. Anyone who thinks it's a piece of cake to drive the world's largest snow</w:t>
      </w:r>
      <w:r w:rsidR="00113C92">
        <w:t>blower</w:t>
      </w:r>
      <w:r>
        <w:t xml:space="preserve"> in a very carefully planned formation,</w:t>
      </w:r>
      <w:r w:rsidR="00113C92">
        <w:t xml:space="preserve"> or to de-ice an airplane,</w:t>
      </w:r>
      <w:r>
        <w:t xml:space="preserve"> is dead wrong," says</w:t>
      </w:r>
      <w:r w:rsidR="002B4D6F">
        <w:t xml:space="preserve"> Richard Quest.</w:t>
      </w:r>
    </w:p>
    <w:p w:rsidR="002B4D6F" w:rsidRDefault="005E23FA" w:rsidP="002B4D6F">
      <w:r>
        <w:t xml:space="preserve">The </w:t>
      </w:r>
      <w:r w:rsidR="00FD1B74">
        <w:t xml:space="preserve">Business Traveller </w:t>
      </w:r>
      <w:r w:rsidR="00496CF5">
        <w:t xml:space="preserve">programme </w:t>
      </w:r>
      <w:r>
        <w:t xml:space="preserve">is broadcast every month on </w:t>
      </w:r>
      <w:r w:rsidR="00FD1B74">
        <w:t>CNN International</w:t>
      </w:r>
      <w:r>
        <w:t xml:space="preserve"> and reaches </w:t>
      </w:r>
      <w:r w:rsidR="00FD1B74">
        <w:t>270 million</w:t>
      </w:r>
      <w:r>
        <w:t xml:space="preserve"> households worldwide. The selection of Norway and Oslo Airport was by no means a coincidence</w:t>
      </w:r>
      <w:r w:rsidR="00FD1B74">
        <w:t xml:space="preserve">. </w:t>
      </w:r>
    </w:p>
    <w:p w:rsidR="00FD1B74" w:rsidRDefault="005E23FA" w:rsidP="005E23FA">
      <w:pPr>
        <w:pStyle w:val="Listeavsnitt"/>
      </w:pPr>
      <w:r>
        <w:t>"</w:t>
      </w:r>
      <w:r w:rsidR="00FD1B74">
        <w:t xml:space="preserve">Oslo </w:t>
      </w:r>
      <w:r>
        <w:t xml:space="preserve">Airport has been named Europe's most </w:t>
      </w:r>
      <w:r w:rsidR="00113C92">
        <w:t>punctual</w:t>
      </w:r>
      <w:r>
        <w:t xml:space="preserve"> airport on four different occasions, even though the weather conditions at OSL are regularly much tougher than in most other European cities. We wanted to</w:t>
      </w:r>
      <w:r w:rsidR="00113C92">
        <w:t xml:space="preserve"> find out</w:t>
      </w:r>
      <w:r>
        <w:t xml:space="preserve"> how this is possible – and during the course of the weekend – it became clear to us," says CNN senior producer</w:t>
      </w:r>
      <w:r w:rsidR="00FD1B74">
        <w:t>, Rosie Tomkins.</w:t>
      </w:r>
    </w:p>
    <w:p w:rsidR="004B06FE" w:rsidRDefault="005E23FA" w:rsidP="002B4D6F">
      <w:r>
        <w:t>OSL's managing director</w:t>
      </w:r>
      <w:r w:rsidR="004B06FE">
        <w:t xml:space="preserve">, Nic Nilsen, </w:t>
      </w:r>
      <w:r>
        <w:t xml:space="preserve">thinks it's quite a feather in OSL's cap that such a well-known </w:t>
      </w:r>
      <w:r w:rsidR="00496CF5">
        <w:t xml:space="preserve">programme </w:t>
      </w:r>
      <w:r>
        <w:t xml:space="preserve">wanted to devote an entire show to winter operations. He also enjoyed meeting </w:t>
      </w:r>
      <w:r w:rsidR="004B06FE">
        <w:t xml:space="preserve">Richard Quest. </w:t>
      </w:r>
    </w:p>
    <w:p w:rsidR="004B06FE" w:rsidRDefault="005E23FA" w:rsidP="005E23FA">
      <w:pPr>
        <w:pStyle w:val="Listeavsnitt"/>
      </w:pPr>
      <w:r>
        <w:t xml:space="preserve">"First of all, it is very gratifying that we can demonstrate the fabulous job our employees do each and every day. During the course of </w:t>
      </w:r>
      <w:r w:rsidR="004B06FE">
        <w:t>2013</w:t>
      </w:r>
      <w:r>
        <w:t xml:space="preserve">, we expect more than </w:t>
      </w:r>
      <w:r w:rsidR="004B06FE">
        <w:t>23 million</w:t>
      </w:r>
      <w:r>
        <w:t xml:space="preserve"> passenger</w:t>
      </w:r>
      <w:r w:rsidR="0051760C">
        <w:t>s</w:t>
      </w:r>
      <w:r>
        <w:t xml:space="preserve"> to travel to and from </w:t>
      </w:r>
      <w:r w:rsidR="004B06FE">
        <w:t>OSL</w:t>
      </w:r>
      <w:r w:rsidR="008742B5">
        <w:t xml:space="preserve"> </w:t>
      </w:r>
      <w:r w:rsidR="008742B5" w:rsidRPr="008742B5">
        <w:rPr>
          <w:lang w:val="en-US"/>
        </w:rPr>
        <w:t>and therefore we must use all of our available resources to ensure optimal winter operations</w:t>
      </w:r>
      <w:r w:rsidRPr="008742B5">
        <w:t xml:space="preserve">" </w:t>
      </w:r>
      <w:r>
        <w:t>he says</w:t>
      </w:r>
      <w:r w:rsidR="0016134D">
        <w:t>,</w:t>
      </w:r>
      <w:r>
        <w:t xml:space="preserve"> add</w:t>
      </w:r>
      <w:r w:rsidR="0016134D">
        <w:t>ing</w:t>
      </w:r>
      <w:r w:rsidR="00FE5B43">
        <w:t>:</w:t>
      </w:r>
    </w:p>
    <w:p w:rsidR="004B06FE" w:rsidRDefault="005E23FA" w:rsidP="0051760C">
      <w:pPr>
        <w:pStyle w:val="Listeavsnitt"/>
      </w:pPr>
      <w:r>
        <w:t xml:space="preserve">"Of course, it's particularly nice when </w:t>
      </w:r>
      <w:r w:rsidR="00113C92">
        <w:t>a celebrity like</w:t>
      </w:r>
      <w:r w:rsidR="00FE5B43">
        <w:t xml:space="preserve"> Richard Quest gi</w:t>
      </w:r>
      <w:r>
        <w:t>ves us the highest marks. I know th</w:t>
      </w:r>
      <w:r w:rsidR="00113C92">
        <w:t>is makes</w:t>
      </w:r>
      <w:r>
        <w:t xml:space="preserve"> everyone at OSL proud."</w:t>
      </w:r>
      <w:r w:rsidR="00FE5B43">
        <w:t xml:space="preserve"> </w:t>
      </w:r>
    </w:p>
    <w:p w:rsidR="00A365D4" w:rsidRDefault="005E23FA" w:rsidP="002B4D6F">
      <w:r>
        <w:t xml:space="preserve">The programme will air for the first time on </w:t>
      </w:r>
      <w:r w:rsidR="00FE5B43">
        <w:t xml:space="preserve">CNN International, </w:t>
      </w:r>
      <w:r w:rsidR="00496CF5">
        <w:t xml:space="preserve">Thursday, 14 February at </w:t>
      </w:r>
      <w:r w:rsidR="003D2116">
        <w:t>09</w:t>
      </w:r>
      <w:r w:rsidR="00FE5B43">
        <w:t>.30</w:t>
      </w:r>
      <w:r w:rsidR="003D2116">
        <w:t>AM</w:t>
      </w:r>
      <w:r w:rsidR="00FE5B43">
        <w:t xml:space="preserve"> </w:t>
      </w:r>
      <w:r w:rsidR="00496CF5">
        <w:t>Norwegian time, and will be shown again on seven occasions. The programme will also be available on CNN's website</w:t>
      </w:r>
      <w:r w:rsidR="00A365D4">
        <w:t xml:space="preserve">: </w:t>
      </w:r>
      <w:hyperlink r:id="rId7" w:history="1">
        <w:r w:rsidR="00A365D4" w:rsidRPr="00B23167">
          <w:rPr>
            <w:rStyle w:val="Hyperkobling"/>
          </w:rPr>
          <w:t>http://edition.cnn.com/SPECIALS/business.traveller</w:t>
        </w:r>
      </w:hyperlink>
      <w:r w:rsidR="00A365D4">
        <w:t xml:space="preserve"> </w:t>
      </w:r>
    </w:p>
    <w:p w:rsidR="00FE5B43" w:rsidRDefault="00496CF5" w:rsidP="002B4D6F">
      <w:r>
        <w:t>Broadcast</w:t>
      </w:r>
      <w:r w:rsidR="00113C92">
        <w:t xml:space="preserve"> schedule</w:t>
      </w:r>
      <w:r>
        <w:t xml:space="preserve"> for </w:t>
      </w:r>
      <w:r w:rsidR="00FE5B43">
        <w:t xml:space="preserve">”Business Traveller </w:t>
      </w:r>
      <w:r>
        <w:t xml:space="preserve">visits </w:t>
      </w:r>
      <w:r w:rsidR="00FE5B43">
        <w:t xml:space="preserve">Oslo </w:t>
      </w:r>
      <w:r>
        <w:t>Airport</w:t>
      </w:r>
      <w:r w:rsidR="00FE5B43">
        <w:t xml:space="preserve">”: </w:t>
      </w:r>
    </w:p>
    <w:p w:rsidR="00FD1B74" w:rsidRPr="002B4D6F" w:rsidRDefault="00B71AC7" w:rsidP="002B4D6F">
      <w:r w:rsidRPr="00B71AC7">
        <w:t xml:space="preserve">Thursday 14 February at 0830 GMT / 0930 CET </w:t>
      </w:r>
      <w:r>
        <w:br/>
      </w:r>
      <w:r w:rsidRPr="00B71AC7">
        <w:t>Friday 15 February at 0530 GMT / 0630 CET</w:t>
      </w:r>
      <w:r>
        <w:br/>
      </w:r>
      <w:r w:rsidRPr="00B71AC7">
        <w:t>Saturday 16 February at 0730 GMT / 0830 CET</w:t>
      </w:r>
      <w:r>
        <w:br/>
      </w:r>
      <w:r w:rsidRPr="00B71AC7">
        <w:t>Sunday 17</w:t>
      </w:r>
      <w:r>
        <w:t xml:space="preserve"> February at 0400 GMT / 0500 CET</w:t>
      </w:r>
      <w:bookmarkStart w:id="0" w:name="_GoBack"/>
      <w:bookmarkEnd w:id="0"/>
    </w:p>
    <w:sectPr w:rsidR="00FD1B74" w:rsidRPr="002B4D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F1778C"/>
    <w:multiLevelType w:val="hybridMultilevel"/>
    <w:tmpl w:val="6C22CA00"/>
    <w:lvl w:ilvl="0" w:tplc="968CDEF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D6F"/>
    <w:rsid w:val="00113C92"/>
    <w:rsid w:val="00136BE9"/>
    <w:rsid w:val="00146B17"/>
    <w:rsid w:val="0016134D"/>
    <w:rsid w:val="002B4D6F"/>
    <w:rsid w:val="003276AC"/>
    <w:rsid w:val="003365EA"/>
    <w:rsid w:val="003B0800"/>
    <w:rsid w:val="003D2116"/>
    <w:rsid w:val="00455B43"/>
    <w:rsid w:val="00496CF5"/>
    <w:rsid w:val="004B06FE"/>
    <w:rsid w:val="004F27AD"/>
    <w:rsid w:val="0051760C"/>
    <w:rsid w:val="00564D2F"/>
    <w:rsid w:val="00567CE2"/>
    <w:rsid w:val="00582D5F"/>
    <w:rsid w:val="005E23FA"/>
    <w:rsid w:val="006C7BF1"/>
    <w:rsid w:val="00724EF3"/>
    <w:rsid w:val="008742B5"/>
    <w:rsid w:val="00A365D4"/>
    <w:rsid w:val="00B71AC7"/>
    <w:rsid w:val="00FD1B74"/>
    <w:rsid w:val="00FE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apple-converted-space">
    <w:name w:val="apple-converted-space"/>
    <w:basedOn w:val="Standardskriftforavsnitt"/>
    <w:rsid w:val="002B4D6F"/>
  </w:style>
  <w:style w:type="paragraph" w:styleId="Listeavsnitt">
    <w:name w:val="List Paragraph"/>
    <w:basedOn w:val="Normal"/>
    <w:uiPriority w:val="34"/>
    <w:qFormat/>
    <w:rsid w:val="00A365D4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A365D4"/>
    <w:rPr>
      <w:color w:val="0000FF" w:themeColor="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F27A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F27A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F27AD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F27A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F27AD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F2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F27AD"/>
    <w:rPr>
      <w:rFonts w:ascii="Tahoma" w:hAnsi="Tahoma" w:cs="Tahoma"/>
      <w:sz w:val="16"/>
      <w:szCs w:val="16"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B71AC7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nb-NO" w:eastAsia="nb-NO"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B71AC7"/>
    <w:rPr>
      <w:rFonts w:ascii="Times New Roman" w:eastAsia="Times New Roman" w:hAnsi="Times New Roman" w:cs="Times New Roman"/>
      <w:i/>
      <w:iCs/>
      <w:sz w:val="24"/>
      <w:szCs w:val="24"/>
      <w:lang w:val="nb-NO" w:eastAsia="nb-N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apple-converted-space">
    <w:name w:val="apple-converted-space"/>
    <w:basedOn w:val="Standardskriftforavsnitt"/>
    <w:rsid w:val="002B4D6F"/>
  </w:style>
  <w:style w:type="paragraph" w:styleId="Listeavsnitt">
    <w:name w:val="List Paragraph"/>
    <w:basedOn w:val="Normal"/>
    <w:uiPriority w:val="34"/>
    <w:qFormat/>
    <w:rsid w:val="00A365D4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A365D4"/>
    <w:rPr>
      <w:color w:val="0000FF" w:themeColor="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F27A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F27A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F27AD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F27A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F27AD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F2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F27AD"/>
    <w:rPr>
      <w:rFonts w:ascii="Tahoma" w:hAnsi="Tahoma" w:cs="Tahoma"/>
      <w:sz w:val="16"/>
      <w:szCs w:val="16"/>
    </w:rPr>
  </w:style>
  <w:style w:type="paragraph" w:styleId="HTML-adresse">
    <w:name w:val="HTML Address"/>
    <w:basedOn w:val="Normal"/>
    <w:link w:val="HTML-adresseTegn"/>
    <w:uiPriority w:val="99"/>
    <w:semiHidden/>
    <w:unhideWhenUsed/>
    <w:rsid w:val="00B71AC7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val="nb-NO" w:eastAsia="nb-NO"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B71AC7"/>
    <w:rPr>
      <w:rFonts w:ascii="Times New Roman" w:eastAsia="Times New Roman" w:hAnsi="Times New Roman" w:cs="Times New Roman"/>
      <w:i/>
      <w:iCs/>
      <w:sz w:val="24"/>
      <w:szCs w:val="24"/>
      <w:lang w:val="nb-NO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97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393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011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25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274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507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817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2450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7969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193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2440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5988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05991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0452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19556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050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edition.cnn.com/SPECIALS/business.travelle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FD727-A66B-4975-9599-EB84CB4BA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81B60EE2</Template>
  <TotalTime>0</TotalTime>
  <Pages>1</Pages>
  <Words>415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Avinor AS</Company>
  <LinksUpToDate>false</LinksUpToDate>
  <CharactersWithSpaces>2615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Andersen, Joachim Westher</dc:creator>
  <cp:lastModifiedBy>Andersen, Joachim Westher</cp:lastModifiedBy>
  <cp:revision>2</cp:revision>
  <cp:lastPrinted>2013-02-07T13:30:00Z</cp:lastPrinted>
  <dcterms:created xsi:type="dcterms:W3CDTF">2013-02-12T09:58:00Z</dcterms:created>
  <dcterms:modified xsi:type="dcterms:W3CDTF">2013-02-12T09:58:00Z</dcterms:modified>
</cp:coreProperties>
</file>