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0CC83D81" w:rsidR="00AB6E8A" w:rsidRDefault="009548AB" w:rsidP="0043131F">
      <w:pPr>
        <w:ind w:right="-432"/>
        <w:rPr>
          <w:rFonts w:ascii="Arial" w:hAnsi="Arial"/>
          <w:i/>
          <w:sz w:val="20"/>
          <w:szCs w:val="20"/>
        </w:rPr>
      </w:pPr>
      <w:r w:rsidRPr="00B41C5D">
        <w:rPr>
          <w:rFonts w:ascii="Arial" w:hAnsi="Arial"/>
          <w:i/>
          <w:sz w:val="20"/>
          <w:szCs w:val="20"/>
        </w:rPr>
        <w:t>Press release</w:t>
      </w:r>
      <w:r w:rsidR="002773EB" w:rsidRPr="00B41C5D">
        <w:rPr>
          <w:rFonts w:ascii="Arial" w:hAnsi="Arial"/>
          <w:i/>
          <w:sz w:val="20"/>
          <w:szCs w:val="20"/>
        </w:rPr>
        <w:t xml:space="preserve"> </w:t>
      </w:r>
      <w:r w:rsidR="00E10A58">
        <w:rPr>
          <w:rFonts w:ascii="Arial" w:hAnsi="Arial"/>
          <w:i/>
          <w:sz w:val="20"/>
          <w:szCs w:val="20"/>
        </w:rPr>
        <w:t>2017</w:t>
      </w:r>
      <w:r w:rsidR="001D2C84">
        <w:rPr>
          <w:rFonts w:ascii="Arial" w:hAnsi="Arial"/>
          <w:i/>
          <w:sz w:val="20"/>
          <w:szCs w:val="20"/>
        </w:rPr>
        <w:t>-05-07</w:t>
      </w:r>
    </w:p>
    <w:p w14:paraId="039F61E8" w14:textId="77777777" w:rsidR="00AF435C" w:rsidRDefault="00AF435C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147BC060" w14:textId="77777777" w:rsidR="00AF435C" w:rsidRDefault="00AF435C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6A8FD41A" w14:textId="77777777" w:rsidR="00AF435C" w:rsidRPr="008A41ED" w:rsidRDefault="00AF435C" w:rsidP="00AF435C">
      <w:pPr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</w:pP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Hejco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Gruppen A / S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anvender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EcoBatt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fra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Knauf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Insulation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til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opførelse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af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18 nye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>bygninger</w:t>
      </w:r>
      <w:proofErr w:type="spellEnd"/>
      <w:r w:rsidRPr="008A41ED">
        <w:rPr>
          <w:rFonts w:ascii="Arial" w:eastAsia="Times New Roman" w:hAnsi="Arial" w:cs="Arial"/>
          <w:b/>
          <w:color w:val="000000"/>
          <w:sz w:val="32"/>
          <w:szCs w:val="27"/>
          <w:lang w:bidi="da-DK"/>
        </w:rPr>
        <w:t xml:space="preserve"> i Odense</w:t>
      </w:r>
    </w:p>
    <w:p w14:paraId="2AC8D040" w14:textId="77777777" w:rsidR="00AF435C" w:rsidRPr="005764EE" w:rsidRDefault="00AF435C" w:rsidP="00AF435C">
      <w:pPr>
        <w:rPr>
          <w:rFonts w:eastAsia="Times New Roman" w:cs="Times New Roman"/>
          <w:b/>
          <w:color w:val="000000"/>
          <w:sz w:val="27"/>
          <w:szCs w:val="27"/>
          <w:lang w:eastAsia="sv-SE"/>
        </w:rPr>
      </w:pPr>
    </w:p>
    <w:p w14:paraId="74E9E2D1" w14:textId="77777777" w:rsidR="00AF435C" w:rsidRPr="008A41ED" w:rsidRDefault="00AF435C" w:rsidP="00AF435C">
      <w:pPr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</w:pP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Hejco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 Gruppen A/S i Vejle på Jylland i Danmark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vokser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, så det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knager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.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Lige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 nu bygger de 18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bygninger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 i Odense med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fire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lejligheder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 i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hver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. Som murisolering har de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valgt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Knauf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Ecobatt</w:t>
      </w:r>
      <w:proofErr w:type="spellEnd"/>
      <w:r w:rsidRPr="008A41ED">
        <w:rPr>
          <w:rFonts w:ascii="Arial" w:eastAsia="Times New Roman" w:hAnsi="Arial" w:cs="Arial"/>
          <w:b/>
          <w:color w:val="000000"/>
          <w:sz w:val="22"/>
          <w:szCs w:val="22"/>
          <w:lang w:bidi="da-DK"/>
        </w:rPr>
        <w:t>.</w:t>
      </w:r>
    </w:p>
    <w:p w14:paraId="4BAF5546" w14:textId="77777777" w:rsidR="00AF435C" w:rsidRPr="008A41ED" w:rsidRDefault="00AF435C" w:rsidP="00AF435C">
      <w:pPr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</w:pPr>
    </w:p>
    <w:p w14:paraId="20674742" w14:textId="77777777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– Vi er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meget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tilfredse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med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Knauf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Insulation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og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deres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produkter,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fortæller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projektleder Per Madsen. I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sidste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ende var det prisen,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der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afgjorde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det.</w:t>
      </w:r>
    </w:p>
    <w:p w14:paraId="352566E0" w14:textId="77777777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</w:p>
    <w:p w14:paraId="76E8662E" w14:textId="77777777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Per Madsen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fortæller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, at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Hejco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Gruppen A/S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tidligere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købte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eksisterende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ejendomme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. For to år siden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begyndte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de at bygge nye huse.</w:t>
      </w:r>
    </w:p>
    <w:p w14:paraId="31BB89FA" w14:textId="77777777" w:rsidR="00AF435C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bidi="da-DK"/>
        </w:rPr>
      </w:pPr>
    </w:p>
    <w:p w14:paraId="4CA4E580" w14:textId="711485E3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– Nu kan vi bygge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præcist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med de specifikationer, vi vil,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siger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han</w:t>
      </w:r>
      <w:r w:rsidR="009062E7">
        <w:rPr>
          <w:rFonts w:ascii="Arial" w:eastAsia="Times New Roman" w:hAnsi="Arial" w:cs="Arial"/>
          <w:color w:val="000000"/>
          <w:sz w:val="22"/>
          <w:szCs w:val="22"/>
          <w:lang w:bidi="da-DK"/>
        </w:rPr>
        <w:t>.</w:t>
      </w:r>
      <w:bookmarkStart w:id="0" w:name="_GoBack"/>
      <w:bookmarkEnd w:id="0"/>
    </w:p>
    <w:p w14:paraId="47465AC1" w14:textId="77777777" w:rsidR="009062E7" w:rsidRDefault="009062E7" w:rsidP="00AF435C">
      <w:pPr>
        <w:rPr>
          <w:rFonts w:ascii="Arial" w:eastAsia="Times New Roman" w:hAnsi="Arial" w:cs="Arial"/>
          <w:color w:val="000000"/>
          <w:sz w:val="22"/>
          <w:szCs w:val="22"/>
          <w:lang w:bidi="da-DK"/>
        </w:rPr>
      </w:pPr>
    </w:p>
    <w:p w14:paraId="6D0543D4" w14:textId="77777777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Lige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nu er de i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gang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med et projekt på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Gyldenhusvej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i Odense på Fyn. </w:t>
      </w:r>
    </w:p>
    <w:p w14:paraId="081BE8B8" w14:textId="77777777" w:rsidR="00AF435C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bidi="da-DK"/>
        </w:rPr>
      </w:pPr>
    </w:p>
    <w:p w14:paraId="7E07FE2B" w14:textId="77777777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–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Her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bygger vi 72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lejligheder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,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forklarer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Per. Det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drejer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sig om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lejligheder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på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henholdsvis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2, 3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og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4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værelser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med et areal på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mellem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69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og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151 kvadratmeter. Projektet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startede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i maj 2017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og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forventes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at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være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klart i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løbet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af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september 2018. </w:t>
      </w:r>
    </w:p>
    <w:p w14:paraId="7051AB0C" w14:textId="77777777" w:rsidR="00AF435C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bidi="da-DK"/>
        </w:rPr>
      </w:pPr>
    </w:p>
    <w:p w14:paraId="13AEB607" w14:textId="77777777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For at klare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energikravene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har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Hejco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Gruppen A/S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til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murisolering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valgt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Knauf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Ecobatt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240 mm med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lambdaklasse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32. </w:t>
      </w:r>
    </w:p>
    <w:p w14:paraId="268FA8F6" w14:textId="77777777" w:rsidR="00AF435C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bidi="da-DK"/>
        </w:rPr>
      </w:pPr>
    </w:p>
    <w:p w14:paraId="368F9B0A" w14:textId="2EB52E7F" w:rsidR="00AF435C" w:rsidRPr="008A41ED" w:rsidRDefault="00AF435C" w:rsidP="00AF435C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– Vi har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tidligere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anvendt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materiale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fra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Knauf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Insulation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og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har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altid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været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tilfredse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med bå</w:t>
      </w:r>
      <w:r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de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bidi="da-DK"/>
        </w:rPr>
        <w:t>virksomheden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bidi="da-DK"/>
        </w:rPr>
        <w:t>og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bidi="da-DK"/>
        </w:rPr>
        <w:t>produkterne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. </w:t>
      </w:r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For os er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slutprisen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det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vigtigste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,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og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det var i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sidste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ende prisen,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der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afgjorde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, at vi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valgte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Knauf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Insulation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, </w:t>
      </w:r>
      <w:proofErr w:type="spellStart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>siger</w:t>
      </w:r>
      <w:proofErr w:type="spellEnd"/>
      <w:r w:rsidRPr="008A41ED"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Per.</w:t>
      </w:r>
      <w:r>
        <w:rPr>
          <w:rFonts w:ascii="Arial" w:eastAsia="Times New Roman" w:hAnsi="Arial" w:cs="Arial"/>
          <w:color w:val="000000"/>
          <w:sz w:val="22"/>
          <w:szCs w:val="22"/>
          <w:lang w:bidi="da-DK"/>
        </w:rPr>
        <w:t xml:space="preserve"> </w:t>
      </w:r>
    </w:p>
    <w:p w14:paraId="3E3B8FBF" w14:textId="77777777" w:rsidR="00AF435C" w:rsidRDefault="00AF435C" w:rsidP="00E10A58">
      <w:pPr>
        <w:spacing w:line="276" w:lineRule="auto"/>
        <w:ind w:right="-432"/>
        <w:rPr>
          <w:rFonts w:ascii="Arial" w:hAnsi="Arial" w:cs="Arial"/>
          <w:b/>
          <w:sz w:val="32"/>
          <w:szCs w:val="32"/>
        </w:rPr>
      </w:pPr>
    </w:p>
    <w:p w14:paraId="4C7E5F1D" w14:textId="77777777" w:rsidR="00E10A58" w:rsidRDefault="007D5BDE" w:rsidP="00E10A58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2D64BFC8" w14:textId="2713B30E" w:rsidR="00E10A58" w:rsidRPr="00E10A58" w:rsidRDefault="00E10A58" w:rsidP="00E10A58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3D7B5B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21F058B7" w14:textId="77777777" w:rsidR="00775953" w:rsidRPr="004E07CC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</w:rPr>
      </w:pPr>
    </w:p>
    <w:p w14:paraId="1C88193C" w14:textId="58AB1363" w:rsidR="00775953" w:rsidRPr="004E07CC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familieejet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byggematerialekoncern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omsætning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€5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mia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Som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førende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producenter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 er vi aktive i over 35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lande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produktionsanlæg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stenuld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polyethylen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over 5.500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medarbejdere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vi specialister 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udvikling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avancerede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byggerier i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Læs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om os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vores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B9AA1" w14:textId="77777777" w:rsidR="008A0720" w:rsidRDefault="008A0720" w:rsidP="008F5444">
      <w:r>
        <w:separator/>
      </w:r>
    </w:p>
  </w:endnote>
  <w:endnote w:type="continuationSeparator" w:id="0">
    <w:p w14:paraId="505F6FD3" w14:textId="77777777" w:rsidR="008A0720" w:rsidRDefault="008A0720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5F41F" w14:textId="77777777" w:rsidR="008A0720" w:rsidRDefault="008A0720" w:rsidP="008F5444">
      <w:r>
        <w:separator/>
      </w:r>
    </w:p>
  </w:footnote>
  <w:footnote w:type="continuationSeparator" w:id="0">
    <w:p w14:paraId="0C84573F" w14:textId="77777777" w:rsidR="008A0720" w:rsidRDefault="008A0720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14FD"/>
    <w:rsid w:val="000B425C"/>
    <w:rsid w:val="00126F10"/>
    <w:rsid w:val="0016268D"/>
    <w:rsid w:val="001673FB"/>
    <w:rsid w:val="001D0AB9"/>
    <w:rsid w:val="001D2C84"/>
    <w:rsid w:val="001F290F"/>
    <w:rsid w:val="00246493"/>
    <w:rsid w:val="002773EB"/>
    <w:rsid w:val="00343944"/>
    <w:rsid w:val="00350A15"/>
    <w:rsid w:val="00360D0A"/>
    <w:rsid w:val="003D0578"/>
    <w:rsid w:val="003D670C"/>
    <w:rsid w:val="0043131F"/>
    <w:rsid w:val="004E07CC"/>
    <w:rsid w:val="00544221"/>
    <w:rsid w:val="005E4A88"/>
    <w:rsid w:val="00622F42"/>
    <w:rsid w:val="00653F8C"/>
    <w:rsid w:val="006C6B57"/>
    <w:rsid w:val="0072114C"/>
    <w:rsid w:val="00775953"/>
    <w:rsid w:val="007D5BDE"/>
    <w:rsid w:val="007E2A48"/>
    <w:rsid w:val="007F1569"/>
    <w:rsid w:val="00806AD7"/>
    <w:rsid w:val="00813985"/>
    <w:rsid w:val="00823400"/>
    <w:rsid w:val="008A0720"/>
    <w:rsid w:val="008E6736"/>
    <w:rsid w:val="008F5444"/>
    <w:rsid w:val="009062E7"/>
    <w:rsid w:val="0091458B"/>
    <w:rsid w:val="00924C6D"/>
    <w:rsid w:val="009302DA"/>
    <w:rsid w:val="009548AB"/>
    <w:rsid w:val="00980B7A"/>
    <w:rsid w:val="00994109"/>
    <w:rsid w:val="00997CFD"/>
    <w:rsid w:val="009B3854"/>
    <w:rsid w:val="009C505B"/>
    <w:rsid w:val="00A0074E"/>
    <w:rsid w:val="00A05C41"/>
    <w:rsid w:val="00A30B0C"/>
    <w:rsid w:val="00A93117"/>
    <w:rsid w:val="00AA5379"/>
    <w:rsid w:val="00AB6E8A"/>
    <w:rsid w:val="00AF435C"/>
    <w:rsid w:val="00B34132"/>
    <w:rsid w:val="00B41C5D"/>
    <w:rsid w:val="00B60733"/>
    <w:rsid w:val="00B71931"/>
    <w:rsid w:val="00C6304A"/>
    <w:rsid w:val="00DB2C40"/>
    <w:rsid w:val="00DC69EE"/>
    <w:rsid w:val="00E10A58"/>
    <w:rsid w:val="00E362E1"/>
    <w:rsid w:val="00E4170B"/>
    <w:rsid w:val="00F150F9"/>
    <w:rsid w:val="00F430C3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08C2B0-2BE8-8443-9D57-AB7AB43F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3</TotalTime>
  <Pages>1</Pages>
  <Words>225</Words>
  <Characters>1197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5</cp:revision>
  <cp:lastPrinted>2014-06-13T11:24:00Z</cp:lastPrinted>
  <dcterms:created xsi:type="dcterms:W3CDTF">2018-04-27T09:11:00Z</dcterms:created>
  <dcterms:modified xsi:type="dcterms:W3CDTF">2018-05-04T17:49:00Z</dcterms:modified>
</cp:coreProperties>
</file>