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6A31A066"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045DC9">
        <w:rPr>
          <w:rFonts w:ascii="Segoe UI" w:hAnsi="Segoe UI" w:cs="Segoe UI"/>
          <w:noProof/>
          <w:color w:val="000000" w:themeColor="text1"/>
          <w:sz w:val="18"/>
          <w:szCs w:val="18"/>
        </w:rPr>
        <w:t>22. Juni 2026</w:t>
      </w:r>
      <w:r w:rsidR="00DA6A73" w:rsidRPr="00A93CE5">
        <w:rPr>
          <w:rFonts w:ascii="Segoe UI" w:hAnsi="Segoe UI" w:cs="Segoe UI"/>
          <w:color w:val="000000" w:themeColor="text1"/>
          <w:sz w:val="18"/>
          <w:szCs w:val="18"/>
        </w:rPr>
        <w:fldChar w:fldCharType="end"/>
      </w:r>
    </w:p>
    <w:p w14:paraId="77808286" w14:textId="77777777" w:rsidR="006A069A" w:rsidRPr="00A93CE5" w:rsidRDefault="006A069A" w:rsidP="006A069A">
      <w:pPr>
        <w:jc w:val="right"/>
      </w:pPr>
    </w:p>
    <w:p w14:paraId="354F40D0" w14:textId="2139AB36" w:rsidR="00DE691B" w:rsidRPr="00045DC9" w:rsidRDefault="00DE691B" w:rsidP="00DE691B">
      <w:pPr>
        <w:rPr>
          <w:rFonts w:ascii="Segoe UI" w:hAnsi="Segoe UI" w:cs="Segoe UI"/>
          <w:b/>
          <w:bCs/>
          <w:sz w:val="32"/>
          <w:szCs w:val="32"/>
        </w:rPr>
      </w:pPr>
      <w:r w:rsidRPr="00045DC9">
        <w:rPr>
          <w:rFonts w:ascii="Segoe UI" w:hAnsi="Segoe UI" w:cs="Segoe UI"/>
          <w:b/>
          <w:bCs/>
          <w:sz w:val="32"/>
          <w:szCs w:val="32"/>
        </w:rPr>
        <w:t>Wie fragen wir nach Sorgen um den Klimawandel?</w:t>
      </w:r>
    </w:p>
    <w:p w14:paraId="3C763930" w14:textId="77777777" w:rsidR="00DE691B" w:rsidRPr="00045DC9" w:rsidRDefault="00DE691B" w:rsidP="00DE691B">
      <w:pPr>
        <w:rPr>
          <w:rFonts w:ascii="Segoe UI" w:hAnsi="Segoe UI" w:cs="Segoe UI"/>
          <w:sz w:val="28"/>
          <w:szCs w:val="28"/>
        </w:rPr>
      </w:pPr>
      <w:r w:rsidRPr="00045DC9">
        <w:rPr>
          <w:rFonts w:ascii="Segoe UI" w:hAnsi="Segoe UI" w:cs="Segoe UI"/>
          <w:sz w:val="28"/>
          <w:szCs w:val="28"/>
        </w:rPr>
        <w:t>Eine Studie unter Beteiligung der Universität Trier zeigt, dass schon kleinste Änderungen in der Formulierung großen Einfluss auf Befragungen zum Klimawandel haben.</w:t>
      </w:r>
    </w:p>
    <w:p w14:paraId="1E7CC72C" w14:textId="77777777" w:rsidR="00DE691B" w:rsidRPr="00045DC9" w:rsidRDefault="00DE691B" w:rsidP="00DE691B">
      <w:pPr>
        <w:rPr>
          <w:rFonts w:ascii="Segoe UI" w:hAnsi="Segoe UI" w:cs="Segoe UI"/>
          <w:sz w:val="20"/>
          <w:szCs w:val="20"/>
        </w:rPr>
      </w:pPr>
      <w:r w:rsidRPr="00045DC9">
        <w:rPr>
          <w:rFonts w:ascii="Segoe UI" w:hAnsi="Segoe UI" w:cs="Segoe UI"/>
          <w:sz w:val="20"/>
          <w:szCs w:val="20"/>
        </w:rPr>
        <w:t xml:space="preserve">Dass der menschengemachte Klimawandel Fakt ist, darin stimmen die allermeisten Menschen überein. Doch wie viel Sorgen uns das macht, dazu gibt es durchaus weit auseinandergehende Umfrageergebnisse. Das liegt aber gar nicht unbedingt an der tatsächlichen Einstellung der Menschen, wie ein Forschungsteam der Universität Trier und der </w:t>
      </w:r>
      <w:proofErr w:type="spellStart"/>
      <w:r w:rsidRPr="00045DC9">
        <w:rPr>
          <w:rFonts w:ascii="Segoe UI" w:hAnsi="Segoe UI" w:cs="Segoe UI"/>
          <w:sz w:val="20"/>
          <w:szCs w:val="20"/>
        </w:rPr>
        <w:t>Rijksuniversiteit</w:t>
      </w:r>
      <w:proofErr w:type="spellEnd"/>
      <w:r w:rsidRPr="00045DC9">
        <w:rPr>
          <w:rFonts w:ascii="Segoe UI" w:hAnsi="Segoe UI" w:cs="Segoe UI"/>
          <w:sz w:val="20"/>
          <w:szCs w:val="20"/>
        </w:rPr>
        <w:t xml:space="preserve"> Groningen festgestellt hat.</w:t>
      </w:r>
    </w:p>
    <w:p w14:paraId="78A992E5" w14:textId="76C25A4C" w:rsidR="00EE44DF" w:rsidRPr="00045DC9" w:rsidRDefault="00DE691B" w:rsidP="00DE691B">
      <w:pPr>
        <w:rPr>
          <w:rFonts w:ascii="Segoe UI" w:hAnsi="Segoe UI" w:cs="Segoe UI"/>
          <w:sz w:val="20"/>
          <w:szCs w:val="20"/>
        </w:rPr>
      </w:pPr>
      <w:r w:rsidRPr="00045DC9">
        <w:rPr>
          <w:rFonts w:ascii="Segoe UI" w:hAnsi="Segoe UI" w:cs="Segoe UI"/>
          <w:sz w:val="20"/>
          <w:szCs w:val="20"/>
        </w:rPr>
        <w:t>Die Forschenden untersuchten, inwieweit die Fragestellung das Ergebnis von Umfragen zu diesem Thema beeinflusst. Konkret variierten sie eine Aussage aus dem British Understanding Society Innovation Panel, zu der Befragte auf einer Skala von 1 bis 5 Zustimmung oder Ablehnung äußern sollten.</w:t>
      </w:r>
    </w:p>
    <w:p w14:paraId="716E8D9F" w14:textId="3B2173A9" w:rsidR="00EE44DF" w:rsidRPr="00045DC9" w:rsidRDefault="00EE44DF" w:rsidP="00DE691B">
      <w:pPr>
        <w:rPr>
          <w:rFonts w:ascii="Segoe UI" w:hAnsi="Segoe UI" w:cs="Segoe UI"/>
          <w:b/>
          <w:bCs/>
          <w:sz w:val="20"/>
          <w:szCs w:val="20"/>
          <w:lang w:val="en-US"/>
        </w:rPr>
      </w:pPr>
      <w:r w:rsidRPr="00045DC9">
        <w:rPr>
          <w:rFonts w:ascii="Segoe UI" w:hAnsi="Segoe UI" w:cs="Segoe UI"/>
          <w:b/>
          <w:bCs/>
          <w:sz w:val="20"/>
          <w:szCs w:val="20"/>
          <w:lang w:val="en-US"/>
        </w:rPr>
        <w:t xml:space="preserve">Kleine </w:t>
      </w:r>
      <w:proofErr w:type="spellStart"/>
      <w:r w:rsidRPr="00045DC9">
        <w:rPr>
          <w:rFonts w:ascii="Segoe UI" w:hAnsi="Segoe UI" w:cs="Segoe UI"/>
          <w:b/>
          <w:bCs/>
          <w:sz w:val="20"/>
          <w:szCs w:val="20"/>
          <w:lang w:val="en-US"/>
        </w:rPr>
        <w:t>Änderung</w:t>
      </w:r>
      <w:proofErr w:type="spellEnd"/>
      <w:r w:rsidRPr="00045DC9">
        <w:rPr>
          <w:rFonts w:ascii="Segoe UI" w:hAnsi="Segoe UI" w:cs="Segoe UI"/>
          <w:b/>
          <w:bCs/>
          <w:sz w:val="20"/>
          <w:szCs w:val="20"/>
          <w:lang w:val="en-US"/>
        </w:rPr>
        <w:t xml:space="preserve">, </w:t>
      </w:r>
      <w:proofErr w:type="spellStart"/>
      <w:r w:rsidRPr="00045DC9">
        <w:rPr>
          <w:rFonts w:ascii="Segoe UI" w:hAnsi="Segoe UI" w:cs="Segoe UI"/>
          <w:b/>
          <w:bCs/>
          <w:sz w:val="20"/>
          <w:szCs w:val="20"/>
          <w:lang w:val="en-US"/>
        </w:rPr>
        <w:t>große</w:t>
      </w:r>
      <w:proofErr w:type="spellEnd"/>
      <w:r w:rsidRPr="00045DC9">
        <w:rPr>
          <w:rFonts w:ascii="Segoe UI" w:hAnsi="Segoe UI" w:cs="Segoe UI"/>
          <w:b/>
          <w:bCs/>
          <w:sz w:val="20"/>
          <w:szCs w:val="20"/>
          <w:lang w:val="en-US"/>
        </w:rPr>
        <w:t xml:space="preserve"> </w:t>
      </w:r>
      <w:proofErr w:type="spellStart"/>
      <w:r w:rsidRPr="00045DC9">
        <w:rPr>
          <w:rFonts w:ascii="Segoe UI" w:hAnsi="Segoe UI" w:cs="Segoe UI"/>
          <w:b/>
          <w:bCs/>
          <w:sz w:val="20"/>
          <w:szCs w:val="20"/>
          <w:lang w:val="en-US"/>
        </w:rPr>
        <w:t>Wirkung</w:t>
      </w:r>
      <w:proofErr w:type="spellEnd"/>
    </w:p>
    <w:p w14:paraId="62C647A4" w14:textId="2F0152E9" w:rsidR="00DE691B" w:rsidRPr="00045DC9" w:rsidRDefault="00DE691B" w:rsidP="00DE691B">
      <w:pPr>
        <w:rPr>
          <w:rFonts w:ascii="Segoe UI" w:hAnsi="Segoe UI" w:cs="Segoe UI"/>
          <w:sz w:val="20"/>
          <w:szCs w:val="20"/>
        </w:rPr>
      </w:pPr>
      <w:proofErr w:type="spellStart"/>
      <w:r w:rsidRPr="00045DC9">
        <w:rPr>
          <w:rFonts w:ascii="Segoe UI" w:hAnsi="Segoe UI" w:cs="Segoe UI"/>
          <w:sz w:val="20"/>
          <w:szCs w:val="20"/>
          <w:lang w:val="en-US"/>
        </w:rPr>
        <w:t>Im</w:t>
      </w:r>
      <w:proofErr w:type="spellEnd"/>
      <w:r w:rsidRPr="00045DC9">
        <w:rPr>
          <w:rFonts w:ascii="Segoe UI" w:hAnsi="Segoe UI" w:cs="Segoe UI"/>
          <w:sz w:val="20"/>
          <w:szCs w:val="20"/>
          <w:lang w:val="en-US"/>
        </w:rPr>
        <w:t xml:space="preserve"> Original </w:t>
      </w:r>
      <w:proofErr w:type="spellStart"/>
      <w:r w:rsidRPr="00045DC9">
        <w:rPr>
          <w:rFonts w:ascii="Segoe UI" w:hAnsi="Segoe UI" w:cs="Segoe UI"/>
          <w:sz w:val="20"/>
          <w:szCs w:val="20"/>
          <w:lang w:val="en-US"/>
        </w:rPr>
        <w:t>hieß</w:t>
      </w:r>
      <w:proofErr w:type="spellEnd"/>
      <w:r w:rsidRPr="00045DC9">
        <w:rPr>
          <w:rFonts w:ascii="Segoe UI" w:hAnsi="Segoe UI" w:cs="Segoe UI"/>
          <w:sz w:val="20"/>
          <w:szCs w:val="20"/>
          <w:lang w:val="en-US"/>
        </w:rPr>
        <w:t xml:space="preserve"> es: "The effects of climate change are too far in the future to worry me."  </w:t>
      </w:r>
      <w:r w:rsidRPr="00045DC9">
        <w:rPr>
          <w:rFonts w:ascii="Segoe UI" w:hAnsi="Segoe UI" w:cs="Segoe UI"/>
          <w:sz w:val="20"/>
          <w:szCs w:val="20"/>
        </w:rPr>
        <w:t>(„Die Effekte des Klimawandels sind zu weit in der Zukunft, um mir Sorgen zu machen</w:t>
      </w:r>
      <w:r w:rsidR="0023400A" w:rsidRPr="00045DC9">
        <w:rPr>
          <w:rFonts w:ascii="Segoe UI" w:hAnsi="Segoe UI" w:cs="Segoe UI"/>
          <w:sz w:val="20"/>
          <w:szCs w:val="20"/>
        </w:rPr>
        <w:t>.</w:t>
      </w:r>
      <w:r w:rsidRPr="00045DC9">
        <w:rPr>
          <w:rFonts w:ascii="Segoe UI" w:hAnsi="Segoe UI" w:cs="Segoe UI"/>
          <w:sz w:val="20"/>
          <w:szCs w:val="20"/>
        </w:rPr>
        <w:t>“)</w:t>
      </w:r>
      <w:r w:rsidR="0023400A" w:rsidRPr="00045DC9">
        <w:rPr>
          <w:rFonts w:ascii="Segoe UI" w:hAnsi="Segoe UI" w:cs="Segoe UI"/>
          <w:sz w:val="20"/>
          <w:szCs w:val="20"/>
        </w:rPr>
        <w:t xml:space="preserve"> </w:t>
      </w:r>
      <w:r w:rsidRPr="00045DC9">
        <w:rPr>
          <w:rFonts w:ascii="Segoe UI" w:hAnsi="Segoe UI" w:cs="Segoe UI"/>
          <w:sz w:val="20"/>
          <w:szCs w:val="20"/>
          <w:lang w:val="en-US"/>
        </w:rPr>
        <w:t xml:space="preserve">Für </w:t>
      </w:r>
      <w:proofErr w:type="spellStart"/>
      <w:r w:rsidRPr="00045DC9">
        <w:rPr>
          <w:rFonts w:ascii="Segoe UI" w:hAnsi="Segoe UI" w:cs="Segoe UI"/>
          <w:sz w:val="20"/>
          <w:szCs w:val="20"/>
          <w:lang w:val="en-US"/>
        </w:rPr>
        <w:t>eine</w:t>
      </w:r>
      <w:proofErr w:type="spellEnd"/>
      <w:r w:rsidRPr="00045DC9">
        <w:rPr>
          <w:rFonts w:ascii="Segoe UI" w:hAnsi="Segoe UI" w:cs="Segoe UI"/>
          <w:sz w:val="20"/>
          <w:szCs w:val="20"/>
          <w:lang w:val="en-US"/>
        </w:rPr>
        <w:t xml:space="preserve"> </w:t>
      </w:r>
      <w:proofErr w:type="spellStart"/>
      <w:r w:rsidRPr="00045DC9">
        <w:rPr>
          <w:rFonts w:ascii="Segoe UI" w:hAnsi="Segoe UI" w:cs="Segoe UI"/>
          <w:sz w:val="20"/>
          <w:szCs w:val="20"/>
          <w:lang w:val="en-US"/>
        </w:rPr>
        <w:t>Testgruppe</w:t>
      </w:r>
      <w:proofErr w:type="spellEnd"/>
      <w:r w:rsidRPr="00045DC9">
        <w:rPr>
          <w:rFonts w:ascii="Segoe UI" w:hAnsi="Segoe UI" w:cs="Segoe UI"/>
          <w:sz w:val="20"/>
          <w:szCs w:val="20"/>
          <w:lang w:val="en-US"/>
        </w:rPr>
        <w:t xml:space="preserve"> </w:t>
      </w:r>
      <w:proofErr w:type="spellStart"/>
      <w:r w:rsidRPr="00045DC9">
        <w:rPr>
          <w:rFonts w:ascii="Segoe UI" w:hAnsi="Segoe UI" w:cs="Segoe UI"/>
          <w:sz w:val="20"/>
          <w:szCs w:val="20"/>
          <w:lang w:val="en-US"/>
        </w:rPr>
        <w:t>wurde</w:t>
      </w:r>
      <w:proofErr w:type="spellEnd"/>
      <w:r w:rsidRPr="00045DC9">
        <w:rPr>
          <w:rFonts w:ascii="Segoe UI" w:hAnsi="Segoe UI" w:cs="Segoe UI"/>
          <w:sz w:val="20"/>
          <w:szCs w:val="20"/>
          <w:lang w:val="en-US"/>
        </w:rPr>
        <w:t xml:space="preserve"> </w:t>
      </w:r>
      <w:proofErr w:type="spellStart"/>
      <w:r w:rsidRPr="00045DC9">
        <w:rPr>
          <w:rFonts w:ascii="Segoe UI" w:hAnsi="Segoe UI" w:cs="Segoe UI"/>
          <w:sz w:val="20"/>
          <w:szCs w:val="20"/>
          <w:lang w:val="en-US"/>
        </w:rPr>
        <w:t>ein</w:t>
      </w:r>
      <w:proofErr w:type="spellEnd"/>
      <w:r w:rsidRPr="00045DC9">
        <w:rPr>
          <w:rFonts w:ascii="Segoe UI" w:hAnsi="Segoe UI" w:cs="Segoe UI"/>
          <w:sz w:val="20"/>
          <w:szCs w:val="20"/>
          <w:lang w:val="en-US"/>
        </w:rPr>
        <w:t xml:space="preserve"> Wort </w:t>
      </w:r>
      <w:proofErr w:type="spellStart"/>
      <w:r w:rsidRPr="00045DC9">
        <w:rPr>
          <w:rFonts w:ascii="Segoe UI" w:hAnsi="Segoe UI" w:cs="Segoe UI"/>
          <w:sz w:val="20"/>
          <w:szCs w:val="20"/>
          <w:lang w:val="en-US"/>
        </w:rPr>
        <w:t>geändert</w:t>
      </w:r>
      <w:proofErr w:type="spellEnd"/>
      <w:r w:rsidRPr="00045DC9">
        <w:rPr>
          <w:rFonts w:ascii="Segoe UI" w:hAnsi="Segoe UI" w:cs="Segoe UI"/>
          <w:sz w:val="20"/>
          <w:szCs w:val="20"/>
          <w:lang w:val="en-US"/>
        </w:rPr>
        <w:t xml:space="preserve">: "The effects of climate change are too far in the future to worry about." </w:t>
      </w:r>
      <w:r w:rsidRPr="00045DC9">
        <w:rPr>
          <w:rFonts w:ascii="Segoe UI" w:hAnsi="Segoe UI" w:cs="Segoe UI"/>
          <w:sz w:val="20"/>
          <w:szCs w:val="20"/>
        </w:rPr>
        <w:t>(„Die Effekte des Klimawandels sind zu weit in der Zukunft, um sich Sorgen zu machen.“)</w:t>
      </w:r>
    </w:p>
    <w:p w14:paraId="6BB73F9C" w14:textId="1530728D" w:rsidR="00DE691B" w:rsidRPr="00045DC9" w:rsidRDefault="00DE691B" w:rsidP="00DE691B">
      <w:pPr>
        <w:rPr>
          <w:rFonts w:ascii="Segoe UI" w:hAnsi="Segoe UI" w:cs="Segoe UI"/>
          <w:sz w:val="20"/>
          <w:szCs w:val="20"/>
        </w:rPr>
      </w:pPr>
      <w:r w:rsidRPr="00045DC9">
        <w:rPr>
          <w:rFonts w:ascii="Segoe UI" w:hAnsi="Segoe UI" w:cs="Segoe UI"/>
          <w:sz w:val="20"/>
          <w:szCs w:val="20"/>
        </w:rPr>
        <w:t>Das Ergebnis: Die gemeldeten Klimawandelsorgen waren im Durchschnitt bei der zweiten Formulierung signifikant höher. Durch die minimale Textänderung stieg der Anteil der Personen mit der höchsten Sorge vor den Folgen des Klimawandels von etwa 3</w:t>
      </w:r>
      <w:r w:rsidR="004B53AA" w:rsidRPr="00045DC9">
        <w:rPr>
          <w:rFonts w:ascii="Segoe UI" w:hAnsi="Segoe UI" w:cs="Segoe UI"/>
          <w:sz w:val="20"/>
          <w:szCs w:val="20"/>
        </w:rPr>
        <w:t>3</w:t>
      </w:r>
      <w:r w:rsidRPr="00045DC9">
        <w:rPr>
          <w:rFonts w:ascii="Segoe UI" w:hAnsi="Segoe UI" w:cs="Segoe UI"/>
          <w:sz w:val="20"/>
          <w:szCs w:val="20"/>
        </w:rPr>
        <w:t xml:space="preserve"> </w:t>
      </w:r>
      <w:r w:rsidR="0087142A" w:rsidRPr="00045DC9">
        <w:rPr>
          <w:rFonts w:ascii="Segoe UI" w:hAnsi="Segoe UI" w:cs="Segoe UI"/>
          <w:sz w:val="20"/>
          <w:szCs w:val="20"/>
        </w:rPr>
        <w:t>Prozent</w:t>
      </w:r>
      <w:r w:rsidRPr="00045DC9">
        <w:rPr>
          <w:rFonts w:ascii="Segoe UI" w:hAnsi="Segoe UI" w:cs="Segoe UI"/>
          <w:sz w:val="20"/>
          <w:szCs w:val="20"/>
        </w:rPr>
        <w:t xml:space="preserve"> auf rund 40 </w:t>
      </w:r>
      <w:r w:rsidR="0087142A" w:rsidRPr="00045DC9">
        <w:rPr>
          <w:rFonts w:ascii="Segoe UI" w:hAnsi="Segoe UI" w:cs="Segoe UI"/>
          <w:sz w:val="20"/>
          <w:szCs w:val="20"/>
        </w:rPr>
        <w:t>Prozent</w:t>
      </w:r>
      <w:r w:rsidRPr="00045DC9">
        <w:rPr>
          <w:rFonts w:ascii="Segoe UI" w:hAnsi="Segoe UI" w:cs="Segoe UI"/>
          <w:sz w:val="20"/>
          <w:szCs w:val="20"/>
        </w:rPr>
        <w:t>.</w:t>
      </w:r>
    </w:p>
    <w:p w14:paraId="70102620" w14:textId="3BF42B9B" w:rsidR="00DE691B" w:rsidRPr="00045DC9" w:rsidRDefault="00DE691B" w:rsidP="00DE691B">
      <w:pPr>
        <w:rPr>
          <w:rFonts w:ascii="Segoe UI" w:hAnsi="Segoe UI" w:cs="Segoe UI"/>
          <w:sz w:val="20"/>
          <w:szCs w:val="20"/>
        </w:rPr>
      </w:pPr>
      <w:r w:rsidRPr="00045DC9">
        <w:rPr>
          <w:rFonts w:ascii="Segoe UI" w:hAnsi="Segoe UI" w:cs="Segoe UI"/>
          <w:sz w:val="20"/>
          <w:szCs w:val="20"/>
        </w:rPr>
        <w:t xml:space="preserve">„Das bedeutet, dass wir vorliegende Umfrageergebnisse vielleicht noch einmal neu interpretieren müssen, je nachdem wie die Fragen gestellt sind“, benennt Co-Autorin Lieke Voorintholt vom </w:t>
      </w:r>
      <w:r w:rsidR="00EE44DF" w:rsidRPr="00045DC9">
        <w:rPr>
          <w:rFonts w:ascii="Segoe UI" w:hAnsi="Segoe UI" w:cs="Segoe UI"/>
          <w:sz w:val="20"/>
          <w:szCs w:val="20"/>
        </w:rPr>
        <w:t>Institut für Arbeitsrecht und Arbeitsbeziehungen in der Europäischen Union (IAAEU)</w:t>
      </w:r>
      <w:r w:rsidRPr="00045DC9">
        <w:rPr>
          <w:rFonts w:ascii="Segoe UI" w:hAnsi="Segoe UI" w:cs="Segoe UI"/>
          <w:sz w:val="20"/>
          <w:szCs w:val="20"/>
        </w:rPr>
        <w:t xml:space="preserve"> an der Universität Trier die Auswirkungen ihrer Arbeit. „Außerdem helfen die Erkenntnisse, das Design künftiger Datenerhebungen besser zu gestalten.“</w:t>
      </w:r>
    </w:p>
    <w:p w14:paraId="23E31086" w14:textId="5F7F8F6F" w:rsidR="00A93CE5" w:rsidRPr="00045DC9" w:rsidRDefault="00DE691B" w:rsidP="00560E82">
      <w:pPr>
        <w:rPr>
          <w:rFonts w:ascii="Segoe UI" w:hAnsi="Segoe UI" w:cs="Segoe UI"/>
          <w:sz w:val="20"/>
          <w:szCs w:val="20"/>
        </w:rPr>
      </w:pPr>
      <w:r w:rsidRPr="00045DC9">
        <w:rPr>
          <w:rFonts w:ascii="Segoe UI" w:hAnsi="Segoe UI" w:cs="Segoe UI"/>
          <w:sz w:val="20"/>
          <w:szCs w:val="20"/>
        </w:rPr>
        <w:t xml:space="preserve">Zur Studie: </w:t>
      </w:r>
      <w:hyperlink r:id="rId9" w:history="1">
        <w:hyperlink r:id="rId10" w:tgtFrame="_new" w:history="1">
          <w:r w:rsidR="00EE44DF" w:rsidRPr="00045DC9">
            <w:rPr>
              <w:rStyle w:val="Hyperlink"/>
              <w:rFonts w:ascii="Segoe UI" w:hAnsi="Segoe UI" w:cs="Segoe UI"/>
              <w:sz w:val="20"/>
              <w:szCs w:val="20"/>
            </w:rPr>
            <w:t>https://doi.org/10.1016/j.joep.2026.102904</w:t>
          </w:r>
        </w:hyperlink>
      </w:hyperlink>
      <w:r w:rsidR="00EE44DF" w:rsidRPr="00045DC9">
        <w:rPr>
          <w:rFonts w:ascii="Segoe UI" w:hAnsi="Segoe UI" w:cs="Segoe UI"/>
          <w:sz w:val="20"/>
          <w:szCs w:val="20"/>
        </w:rPr>
        <w:t xml:space="preserve">  </w:t>
      </w:r>
      <w:r w:rsidR="00A93CE5" w:rsidRPr="00045DC9">
        <w:rPr>
          <w:rFonts w:ascii="Segoe UI" w:hAnsi="Segoe UI" w:cs="Segoe UI"/>
          <w:sz w:val="20"/>
          <w:szCs w:val="20"/>
        </w:rPr>
        <w:t xml:space="preserve"> </w:t>
      </w:r>
    </w:p>
    <w:sectPr w:rsidR="00A93CE5" w:rsidRPr="00045DC9">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0839" w14:textId="77777777" w:rsidR="00B03DDA" w:rsidRDefault="00B03DDA" w:rsidP="00DA6A73">
      <w:pPr>
        <w:spacing w:after="0" w:line="240" w:lineRule="auto"/>
      </w:pPr>
      <w:r>
        <w:separator/>
      </w:r>
    </w:p>
  </w:endnote>
  <w:endnote w:type="continuationSeparator" w:id="0">
    <w:p w14:paraId="2585EC58" w14:textId="77777777" w:rsidR="00B03DDA" w:rsidRDefault="00B03DDA"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0D03E02A" w:rsidR="00114AA3" w:rsidRPr="00EE44DF" w:rsidRDefault="00EE44DF" w:rsidP="00C238AC">
                          <w:pPr>
                            <w:rPr>
                              <w:rFonts w:ascii="Segoe UI" w:hAnsi="Segoe UI" w:cs="Segoe UI"/>
                              <w:bCs/>
                              <w:sz w:val="18"/>
                              <w:szCs w:val="18"/>
                            </w:rPr>
                          </w:pPr>
                          <w:r w:rsidRPr="00EE44DF">
                            <w:rPr>
                              <w:rFonts w:ascii="Segoe UI" w:hAnsi="Segoe UI" w:cs="Segoe UI"/>
                              <w:b/>
                              <w:sz w:val="18"/>
                              <w:szCs w:val="18"/>
                              <w:lang w:val="en-US"/>
                            </w:rPr>
                            <w:t xml:space="preserve">Dr. Lieke </w:t>
                          </w:r>
                          <w:proofErr w:type="spellStart"/>
                          <w:r w:rsidRPr="00EE44DF">
                            <w:rPr>
                              <w:rFonts w:ascii="Segoe UI" w:hAnsi="Segoe UI" w:cs="Segoe UI"/>
                              <w:b/>
                              <w:sz w:val="18"/>
                              <w:szCs w:val="18"/>
                              <w:lang w:val="en-US"/>
                            </w:rPr>
                            <w:t>Voorintholt</w:t>
                          </w:r>
                          <w:proofErr w:type="spellEnd"/>
                          <w:r w:rsidR="007E66B3" w:rsidRPr="00EE44DF">
                            <w:rPr>
                              <w:rFonts w:ascii="Segoe UI" w:hAnsi="Segoe UI" w:cs="Segoe UI"/>
                              <w:b/>
                              <w:sz w:val="18"/>
                              <w:szCs w:val="18"/>
                              <w:lang w:val="en-US"/>
                            </w:rPr>
                            <w:br/>
                          </w:r>
                          <w:r w:rsidRPr="00EE44DF">
                            <w:rPr>
                              <w:rFonts w:ascii="Segoe UI" w:hAnsi="Segoe UI" w:cs="Segoe UI"/>
                              <w:bCs/>
                              <w:sz w:val="18"/>
                              <w:szCs w:val="18"/>
                              <w:lang w:val="en-US"/>
                            </w:rPr>
                            <w:t>I</w:t>
                          </w:r>
                          <w:r>
                            <w:rPr>
                              <w:rFonts w:ascii="Segoe UI" w:hAnsi="Segoe UI" w:cs="Segoe UI"/>
                              <w:bCs/>
                              <w:sz w:val="18"/>
                              <w:szCs w:val="18"/>
                              <w:lang w:val="en-US"/>
                            </w:rPr>
                            <w:t>AAEU</w:t>
                          </w:r>
                          <w:r w:rsidR="007336D7" w:rsidRPr="00EE44DF">
                            <w:rPr>
                              <w:rFonts w:ascii="Segoe UI" w:hAnsi="Segoe UI" w:cs="Segoe UI"/>
                              <w:bCs/>
                              <w:sz w:val="18"/>
                              <w:szCs w:val="18"/>
                              <w:lang w:val="en-US"/>
                            </w:rPr>
                            <w:br/>
                            <w:t xml:space="preserve">Mail: </w:t>
                          </w:r>
                          <w:r w:rsidRPr="00EE44DF">
                            <w:rPr>
                              <w:rFonts w:ascii="Segoe UI" w:hAnsi="Segoe UI" w:cs="Segoe UI"/>
                              <w:bCs/>
                              <w:sz w:val="18"/>
                              <w:szCs w:val="18"/>
                            </w:rPr>
                            <w:t>voorintholt@iaaeu.de</w:t>
                          </w:r>
                          <w:r w:rsidR="007336D7" w:rsidRPr="00EE44DF">
                            <w:rPr>
                              <w:rFonts w:ascii="Segoe UI" w:hAnsi="Segoe UI" w:cs="Segoe UI"/>
                              <w:bCs/>
                              <w:sz w:val="18"/>
                              <w:szCs w:val="18"/>
                              <w:lang w:val="en-US"/>
                            </w:rPr>
                            <w:br/>
                          </w:r>
                          <w:r w:rsidR="00114AA3" w:rsidRPr="00EE44DF">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0D03E02A" w:rsidR="00114AA3" w:rsidRPr="00EE44DF" w:rsidRDefault="00EE44DF" w:rsidP="00C238AC">
                    <w:pPr>
                      <w:rPr>
                        <w:rFonts w:ascii="Segoe UI" w:hAnsi="Segoe UI" w:cs="Segoe UI"/>
                        <w:bCs/>
                        <w:sz w:val="18"/>
                        <w:szCs w:val="18"/>
                      </w:rPr>
                    </w:pPr>
                    <w:r w:rsidRPr="00EE44DF">
                      <w:rPr>
                        <w:rFonts w:ascii="Segoe UI" w:hAnsi="Segoe UI" w:cs="Segoe UI"/>
                        <w:b/>
                        <w:sz w:val="18"/>
                        <w:szCs w:val="18"/>
                        <w:lang w:val="en-US"/>
                      </w:rPr>
                      <w:t xml:space="preserve">Dr. Lieke </w:t>
                    </w:r>
                    <w:proofErr w:type="spellStart"/>
                    <w:r w:rsidRPr="00EE44DF">
                      <w:rPr>
                        <w:rFonts w:ascii="Segoe UI" w:hAnsi="Segoe UI" w:cs="Segoe UI"/>
                        <w:b/>
                        <w:sz w:val="18"/>
                        <w:szCs w:val="18"/>
                        <w:lang w:val="en-US"/>
                      </w:rPr>
                      <w:t>Voorintholt</w:t>
                    </w:r>
                    <w:proofErr w:type="spellEnd"/>
                    <w:r w:rsidR="007E66B3" w:rsidRPr="00EE44DF">
                      <w:rPr>
                        <w:rFonts w:ascii="Segoe UI" w:hAnsi="Segoe UI" w:cs="Segoe UI"/>
                        <w:b/>
                        <w:sz w:val="18"/>
                        <w:szCs w:val="18"/>
                        <w:lang w:val="en-US"/>
                      </w:rPr>
                      <w:br/>
                    </w:r>
                    <w:r w:rsidRPr="00EE44DF">
                      <w:rPr>
                        <w:rFonts w:ascii="Segoe UI" w:hAnsi="Segoe UI" w:cs="Segoe UI"/>
                        <w:bCs/>
                        <w:sz w:val="18"/>
                        <w:szCs w:val="18"/>
                        <w:lang w:val="en-US"/>
                      </w:rPr>
                      <w:t>I</w:t>
                    </w:r>
                    <w:r>
                      <w:rPr>
                        <w:rFonts w:ascii="Segoe UI" w:hAnsi="Segoe UI" w:cs="Segoe UI"/>
                        <w:bCs/>
                        <w:sz w:val="18"/>
                        <w:szCs w:val="18"/>
                        <w:lang w:val="en-US"/>
                      </w:rPr>
                      <w:t>AAEU</w:t>
                    </w:r>
                    <w:r w:rsidR="007336D7" w:rsidRPr="00EE44DF">
                      <w:rPr>
                        <w:rFonts w:ascii="Segoe UI" w:hAnsi="Segoe UI" w:cs="Segoe UI"/>
                        <w:bCs/>
                        <w:sz w:val="18"/>
                        <w:szCs w:val="18"/>
                        <w:lang w:val="en-US"/>
                      </w:rPr>
                      <w:br/>
                      <w:t xml:space="preserve">Mail: </w:t>
                    </w:r>
                    <w:r w:rsidRPr="00EE44DF">
                      <w:rPr>
                        <w:rFonts w:ascii="Segoe UI" w:hAnsi="Segoe UI" w:cs="Segoe UI"/>
                        <w:bCs/>
                        <w:sz w:val="18"/>
                        <w:szCs w:val="18"/>
                      </w:rPr>
                      <w:t>voorintholt@iaaeu.de</w:t>
                    </w:r>
                    <w:r w:rsidR="007336D7" w:rsidRPr="00EE44DF">
                      <w:rPr>
                        <w:rFonts w:ascii="Segoe UI" w:hAnsi="Segoe UI" w:cs="Segoe UI"/>
                        <w:bCs/>
                        <w:sz w:val="18"/>
                        <w:szCs w:val="18"/>
                        <w:lang w:val="en-US"/>
                      </w:rPr>
                      <w:br/>
                    </w:r>
                    <w:r w:rsidR="00114AA3" w:rsidRPr="00EE44DF">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2333" w14:textId="77777777" w:rsidR="00B03DDA" w:rsidRDefault="00B03DDA" w:rsidP="00DA6A73">
      <w:pPr>
        <w:spacing w:after="0" w:line="240" w:lineRule="auto"/>
      </w:pPr>
      <w:r>
        <w:separator/>
      </w:r>
    </w:p>
  </w:footnote>
  <w:footnote w:type="continuationSeparator" w:id="0">
    <w:p w14:paraId="0275DC18" w14:textId="77777777" w:rsidR="00B03DDA" w:rsidRDefault="00B03DDA"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8"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2"/>
  </w:num>
  <w:num w:numId="4" w16cid:durableId="71465270">
    <w:abstractNumId w:val="8"/>
  </w:num>
  <w:num w:numId="5" w16cid:durableId="1050110089">
    <w:abstractNumId w:val="3"/>
  </w:num>
  <w:num w:numId="6" w16cid:durableId="1019693998">
    <w:abstractNumId w:val="7"/>
  </w:num>
  <w:num w:numId="7" w16cid:durableId="152765648">
    <w:abstractNumId w:val="6"/>
  </w:num>
  <w:num w:numId="8" w16cid:durableId="338197172">
    <w:abstractNumId w:val="4"/>
  </w:num>
  <w:num w:numId="9" w16cid:durableId="132698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BC1"/>
    <w:rsid w:val="0002102B"/>
    <w:rsid w:val="00023D33"/>
    <w:rsid w:val="00027B51"/>
    <w:rsid w:val="0003146F"/>
    <w:rsid w:val="00045DC9"/>
    <w:rsid w:val="00053D58"/>
    <w:rsid w:val="000558A0"/>
    <w:rsid w:val="00061896"/>
    <w:rsid w:val="000620F7"/>
    <w:rsid w:val="00067D65"/>
    <w:rsid w:val="00074363"/>
    <w:rsid w:val="000751E5"/>
    <w:rsid w:val="00084656"/>
    <w:rsid w:val="000A141E"/>
    <w:rsid w:val="000A46B3"/>
    <w:rsid w:val="000B2056"/>
    <w:rsid w:val="000E473C"/>
    <w:rsid w:val="00106F98"/>
    <w:rsid w:val="00114AA3"/>
    <w:rsid w:val="00114F9C"/>
    <w:rsid w:val="00116AD8"/>
    <w:rsid w:val="0012729B"/>
    <w:rsid w:val="00136765"/>
    <w:rsid w:val="001435E9"/>
    <w:rsid w:val="001463B6"/>
    <w:rsid w:val="0015416B"/>
    <w:rsid w:val="00160615"/>
    <w:rsid w:val="0016667B"/>
    <w:rsid w:val="001901D5"/>
    <w:rsid w:val="0019387F"/>
    <w:rsid w:val="001A511E"/>
    <w:rsid w:val="001B0BD4"/>
    <w:rsid w:val="001B700C"/>
    <w:rsid w:val="001C0DAC"/>
    <w:rsid w:val="001C6F6F"/>
    <w:rsid w:val="001D4ADB"/>
    <w:rsid w:val="001D57F7"/>
    <w:rsid w:val="001E2120"/>
    <w:rsid w:val="00204E5D"/>
    <w:rsid w:val="00206691"/>
    <w:rsid w:val="00210FDC"/>
    <w:rsid w:val="002156C1"/>
    <w:rsid w:val="002156F0"/>
    <w:rsid w:val="0023400A"/>
    <w:rsid w:val="002418C9"/>
    <w:rsid w:val="00242C6D"/>
    <w:rsid w:val="00242F3A"/>
    <w:rsid w:val="002516AD"/>
    <w:rsid w:val="00252382"/>
    <w:rsid w:val="00252E50"/>
    <w:rsid w:val="002563C0"/>
    <w:rsid w:val="00264AF7"/>
    <w:rsid w:val="002660DD"/>
    <w:rsid w:val="00271503"/>
    <w:rsid w:val="0028364D"/>
    <w:rsid w:val="002B3EFE"/>
    <w:rsid w:val="002C20FC"/>
    <w:rsid w:val="002C22E8"/>
    <w:rsid w:val="002D7A71"/>
    <w:rsid w:val="002E60C5"/>
    <w:rsid w:val="002E6588"/>
    <w:rsid w:val="00310A92"/>
    <w:rsid w:val="00315B27"/>
    <w:rsid w:val="00326402"/>
    <w:rsid w:val="00326AAC"/>
    <w:rsid w:val="003503D7"/>
    <w:rsid w:val="00352F85"/>
    <w:rsid w:val="003650A7"/>
    <w:rsid w:val="003669BC"/>
    <w:rsid w:val="00376494"/>
    <w:rsid w:val="00380186"/>
    <w:rsid w:val="003929B4"/>
    <w:rsid w:val="003978EB"/>
    <w:rsid w:val="003A715E"/>
    <w:rsid w:val="003A79A7"/>
    <w:rsid w:val="003B2E66"/>
    <w:rsid w:val="003C2258"/>
    <w:rsid w:val="003E376E"/>
    <w:rsid w:val="003E692E"/>
    <w:rsid w:val="0041679A"/>
    <w:rsid w:val="004207F1"/>
    <w:rsid w:val="00440EE9"/>
    <w:rsid w:val="00441DE7"/>
    <w:rsid w:val="00442689"/>
    <w:rsid w:val="00444C14"/>
    <w:rsid w:val="0045605F"/>
    <w:rsid w:val="004564B8"/>
    <w:rsid w:val="00457534"/>
    <w:rsid w:val="00463000"/>
    <w:rsid w:val="00466D2D"/>
    <w:rsid w:val="004822CB"/>
    <w:rsid w:val="004879CA"/>
    <w:rsid w:val="004B2A58"/>
    <w:rsid w:val="004B30DB"/>
    <w:rsid w:val="004B53AA"/>
    <w:rsid w:val="004C02D2"/>
    <w:rsid w:val="004D2D2B"/>
    <w:rsid w:val="004F30C6"/>
    <w:rsid w:val="00523AD7"/>
    <w:rsid w:val="00533696"/>
    <w:rsid w:val="00554AC8"/>
    <w:rsid w:val="00555FDF"/>
    <w:rsid w:val="00560E82"/>
    <w:rsid w:val="00567590"/>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7196D"/>
    <w:rsid w:val="0067272E"/>
    <w:rsid w:val="0067731D"/>
    <w:rsid w:val="00683465"/>
    <w:rsid w:val="006847B7"/>
    <w:rsid w:val="00684F2B"/>
    <w:rsid w:val="00691D1F"/>
    <w:rsid w:val="00696D3F"/>
    <w:rsid w:val="006A069A"/>
    <w:rsid w:val="006A0B16"/>
    <w:rsid w:val="006A7A3B"/>
    <w:rsid w:val="006B43C5"/>
    <w:rsid w:val="006C2F69"/>
    <w:rsid w:val="006C599C"/>
    <w:rsid w:val="006C7D81"/>
    <w:rsid w:val="006F2BC4"/>
    <w:rsid w:val="006F309B"/>
    <w:rsid w:val="00714FC7"/>
    <w:rsid w:val="00720F97"/>
    <w:rsid w:val="00730962"/>
    <w:rsid w:val="007322FB"/>
    <w:rsid w:val="007336D7"/>
    <w:rsid w:val="00743975"/>
    <w:rsid w:val="00747511"/>
    <w:rsid w:val="007768FD"/>
    <w:rsid w:val="00777DFA"/>
    <w:rsid w:val="00785E24"/>
    <w:rsid w:val="007B5130"/>
    <w:rsid w:val="007B654C"/>
    <w:rsid w:val="007C5950"/>
    <w:rsid w:val="007D275B"/>
    <w:rsid w:val="007D5AE4"/>
    <w:rsid w:val="007E0D3F"/>
    <w:rsid w:val="007E66B3"/>
    <w:rsid w:val="007F5EA1"/>
    <w:rsid w:val="007F646D"/>
    <w:rsid w:val="00802BAF"/>
    <w:rsid w:val="00804B56"/>
    <w:rsid w:val="00814E20"/>
    <w:rsid w:val="00834502"/>
    <w:rsid w:val="00846213"/>
    <w:rsid w:val="0085213C"/>
    <w:rsid w:val="00856688"/>
    <w:rsid w:val="00863AB6"/>
    <w:rsid w:val="0087142A"/>
    <w:rsid w:val="00875B7D"/>
    <w:rsid w:val="00883960"/>
    <w:rsid w:val="00893ADF"/>
    <w:rsid w:val="00897348"/>
    <w:rsid w:val="008B7960"/>
    <w:rsid w:val="008C16E8"/>
    <w:rsid w:val="008C315B"/>
    <w:rsid w:val="008C7B20"/>
    <w:rsid w:val="008D5536"/>
    <w:rsid w:val="008E1ACC"/>
    <w:rsid w:val="008F2EF6"/>
    <w:rsid w:val="008F320B"/>
    <w:rsid w:val="008F7E34"/>
    <w:rsid w:val="009012D9"/>
    <w:rsid w:val="009204E8"/>
    <w:rsid w:val="009243E1"/>
    <w:rsid w:val="009509BC"/>
    <w:rsid w:val="00952724"/>
    <w:rsid w:val="009568B5"/>
    <w:rsid w:val="0096627E"/>
    <w:rsid w:val="0097094F"/>
    <w:rsid w:val="00972728"/>
    <w:rsid w:val="00982994"/>
    <w:rsid w:val="009A489B"/>
    <w:rsid w:val="009A5CDA"/>
    <w:rsid w:val="009B25C6"/>
    <w:rsid w:val="009C14B0"/>
    <w:rsid w:val="009C58F4"/>
    <w:rsid w:val="009C62DF"/>
    <w:rsid w:val="009D0048"/>
    <w:rsid w:val="009E37D0"/>
    <w:rsid w:val="009E3CD6"/>
    <w:rsid w:val="009E7129"/>
    <w:rsid w:val="009F0D45"/>
    <w:rsid w:val="009F4132"/>
    <w:rsid w:val="009F49F0"/>
    <w:rsid w:val="009F6A68"/>
    <w:rsid w:val="00A04F13"/>
    <w:rsid w:val="00A14BA6"/>
    <w:rsid w:val="00A216FC"/>
    <w:rsid w:val="00A343F7"/>
    <w:rsid w:val="00A445BA"/>
    <w:rsid w:val="00A4549C"/>
    <w:rsid w:val="00A45B7C"/>
    <w:rsid w:val="00A46196"/>
    <w:rsid w:val="00A53802"/>
    <w:rsid w:val="00A55CA1"/>
    <w:rsid w:val="00A80D86"/>
    <w:rsid w:val="00A907F9"/>
    <w:rsid w:val="00A92E97"/>
    <w:rsid w:val="00A93CE5"/>
    <w:rsid w:val="00AA126F"/>
    <w:rsid w:val="00AA2D69"/>
    <w:rsid w:val="00AA5B62"/>
    <w:rsid w:val="00AA7D45"/>
    <w:rsid w:val="00AD3FF8"/>
    <w:rsid w:val="00AE2510"/>
    <w:rsid w:val="00AE6DE1"/>
    <w:rsid w:val="00AF32C8"/>
    <w:rsid w:val="00B013D9"/>
    <w:rsid w:val="00B03DDA"/>
    <w:rsid w:val="00B03EA9"/>
    <w:rsid w:val="00B10D85"/>
    <w:rsid w:val="00B10E97"/>
    <w:rsid w:val="00B17564"/>
    <w:rsid w:val="00B21FFF"/>
    <w:rsid w:val="00B235C0"/>
    <w:rsid w:val="00B24685"/>
    <w:rsid w:val="00B25A5E"/>
    <w:rsid w:val="00B25E83"/>
    <w:rsid w:val="00B3061B"/>
    <w:rsid w:val="00B350BF"/>
    <w:rsid w:val="00B40234"/>
    <w:rsid w:val="00B50E00"/>
    <w:rsid w:val="00B61771"/>
    <w:rsid w:val="00B8070B"/>
    <w:rsid w:val="00BA709C"/>
    <w:rsid w:val="00BD0F19"/>
    <w:rsid w:val="00BD2436"/>
    <w:rsid w:val="00BD26B8"/>
    <w:rsid w:val="00BE0A5B"/>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B7101"/>
    <w:rsid w:val="00CC45D6"/>
    <w:rsid w:val="00CD0D8C"/>
    <w:rsid w:val="00CD324F"/>
    <w:rsid w:val="00D2237E"/>
    <w:rsid w:val="00D32935"/>
    <w:rsid w:val="00D45199"/>
    <w:rsid w:val="00D45C89"/>
    <w:rsid w:val="00D53357"/>
    <w:rsid w:val="00D935E7"/>
    <w:rsid w:val="00D97B51"/>
    <w:rsid w:val="00DA25C9"/>
    <w:rsid w:val="00DA3379"/>
    <w:rsid w:val="00DA6A73"/>
    <w:rsid w:val="00DB2B1E"/>
    <w:rsid w:val="00DB4B86"/>
    <w:rsid w:val="00DB4FF7"/>
    <w:rsid w:val="00DB6483"/>
    <w:rsid w:val="00DB69D5"/>
    <w:rsid w:val="00DC14ED"/>
    <w:rsid w:val="00DC5BC1"/>
    <w:rsid w:val="00DD2063"/>
    <w:rsid w:val="00DD4921"/>
    <w:rsid w:val="00DE3067"/>
    <w:rsid w:val="00DE691B"/>
    <w:rsid w:val="00DE7A50"/>
    <w:rsid w:val="00E068BA"/>
    <w:rsid w:val="00E14709"/>
    <w:rsid w:val="00E21D85"/>
    <w:rsid w:val="00E23231"/>
    <w:rsid w:val="00E452A2"/>
    <w:rsid w:val="00E4610D"/>
    <w:rsid w:val="00E56EE2"/>
    <w:rsid w:val="00E6292C"/>
    <w:rsid w:val="00E75F19"/>
    <w:rsid w:val="00E80749"/>
    <w:rsid w:val="00E97C5F"/>
    <w:rsid w:val="00EA6EE0"/>
    <w:rsid w:val="00EB226C"/>
    <w:rsid w:val="00EB572C"/>
    <w:rsid w:val="00EC5DAB"/>
    <w:rsid w:val="00ED15E4"/>
    <w:rsid w:val="00EE44DF"/>
    <w:rsid w:val="00EF285C"/>
    <w:rsid w:val="00EF6EE2"/>
    <w:rsid w:val="00EF7568"/>
    <w:rsid w:val="00F0270C"/>
    <w:rsid w:val="00F150B9"/>
    <w:rsid w:val="00F26196"/>
    <w:rsid w:val="00F272E9"/>
    <w:rsid w:val="00F46589"/>
    <w:rsid w:val="00F533A4"/>
    <w:rsid w:val="00F53AEF"/>
    <w:rsid w:val="00F61E1D"/>
    <w:rsid w:val="00F70988"/>
    <w:rsid w:val="00F859C1"/>
    <w:rsid w:val="00F872EC"/>
    <w:rsid w:val="00F87C12"/>
    <w:rsid w:val="00F91A87"/>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016/j.joep.2026.102904" TargetMode="External"/><Relationship Id="rId4" Type="http://schemas.openxmlformats.org/officeDocument/2006/relationships/settings" Target="settings.xml"/><Relationship Id="rId9" Type="http://schemas.openxmlformats.org/officeDocument/2006/relationships/hyperlink" Target="https://doi.org/10.1016/j.joep.2026.10290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308</Words>
  <Characters>1946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2026-06-17T06:45:00Z</cp:lastPrinted>
  <dcterms:created xsi:type="dcterms:W3CDTF">2026-06-22T09:50:00Z</dcterms:created>
  <dcterms:modified xsi:type="dcterms:W3CDTF">2026-06-22T09:50:00Z</dcterms:modified>
</cp:coreProperties>
</file>